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290B" w:rsidRDefault="00B4290B" w:rsidP="0068526F">
      <w:pPr>
        <w:pStyle w:val="Title1"/>
      </w:pPr>
      <w:bookmarkStart w:id="0" w:name="EIS"/>
      <w:r>
        <w:rPr>
          <w:noProof/>
        </w:rPr>
        <w:drawing>
          <wp:inline distT="0" distB="0" distL="0" distR="0" wp14:anchorId="155EE2B3" wp14:editId="742BAD17">
            <wp:extent cx="2200275" cy="1266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1266825"/>
                    </a:xfrm>
                    <a:prstGeom prst="rect">
                      <a:avLst/>
                    </a:prstGeom>
                    <a:noFill/>
                    <a:ln>
                      <a:noFill/>
                    </a:ln>
                  </pic:spPr>
                </pic:pic>
              </a:graphicData>
            </a:graphic>
          </wp:inline>
        </w:drawing>
      </w:r>
      <w:r w:rsidR="00BB4879">
        <w:tab/>
      </w:r>
    </w:p>
    <w:p w:rsidR="00BB4879" w:rsidRPr="00F658B8" w:rsidRDefault="00286A7B" w:rsidP="0068526F">
      <w:pPr>
        <w:pStyle w:val="Title1"/>
      </w:pPr>
      <w:fldSimple w:instr=" SUBJECT   \* MERGEFORMAT ">
        <w:r w:rsidR="00760291">
          <w:t>Elektronisko iepirkumu sistēma</w:t>
        </w:r>
      </w:fldSimple>
    </w:p>
    <w:bookmarkStart w:id="1" w:name="LRG"/>
    <w:bookmarkEnd w:id="0"/>
    <w:p w:rsidR="00BB4879" w:rsidRPr="00F658B8" w:rsidRDefault="00BB4879" w:rsidP="001B2FE7">
      <w:pPr>
        <w:pStyle w:val="Title3"/>
      </w:pPr>
      <w:r>
        <w:fldChar w:fldCharType="begin"/>
      </w:r>
      <w:r>
        <w:instrText xml:space="preserve"> DOCPROPERTY  Title  \* MERGEFORMAT </w:instrText>
      </w:r>
      <w:r>
        <w:fldChar w:fldCharType="separate"/>
      </w:r>
      <w:r w:rsidR="00760291">
        <w:t>Lietotāja dokumentācija</w:t>
      </w:r>
      <w:r>
        <w:fldChar w:fldCharType="end"/>
      </w:r>
      <w:bookmarkEnd w:id="1"/>
    </w:p>
    <w:bookmarkStart w:id="2" w:name="IEP"/>
    <w:p w:rsidR="00BB4879" w:rsidRPr="00F41F8D" w:rsidRDefault="00BB4879" w:rsidP="001B2FE7">
      <w:pPr>
        <w:pStyle w:val="Title4"/>
      </w:pPr>
      <w:r w:rsidRPr="004950FC">
        <w:rPr>
          <w:b w:val="0"/>
          <w:bCs w:val="0"/>
        </w:rPr>
        <w:fldChar w:fldCharType="begin"/>
      </w:r>
      <w:r w:rsidRPr="004950FC">
        <w:rPr>
          <w:b w:val="0"/>
          <w:bCs w:val="0"/>
        </w:rPr>
        <w:instrText xml:space="preserve"> DOCPROPERTY  _DocSubType  \* MERGEFORMAT </w:instrText>
      </w:r>
      <w:r w:rsidRPr="004950FC">
        <w:rPr>
          <w:b w:val="0"/>
          <w:bCs w:val="0"/>
        </w:rPr>
        <w:fldChar w:fldCharType="separate"/>
      </w:r>
      <w:r w:rsidR="00760291">
        <w:rPr>
          <w:b w:val="0"/>
          <w:bCs w:val="0"/>
        </w:rPr>
        <w:t>Pircēja administratora rokasgrāmata</w:t>
      </w:r>
      <w:r w:rsidRPr="004950FC">
        <w:rPr>
          <w:b w:val="0"/>
          <w:bCs w:val="0"/>
        </w:rPr>
        <w:fldChar w:fldCharType="end"/>
      </w:r>
      <w:bookmarkEnd w:id="2"/>
    </w:p>
    <w:p w:rsidR="00BB4879" w:rsidRPr="00F658B8" w:rsidRDefault="00BB4879" w:rsidP="00B4290B">
      <w:pPr>
        <w:pStyle w:val="Title5"/>
      </w:pPr>
      <w:bookmarkStart w:id="3" w:name="VER"/>
      <w:r w:rsidRPr="00611BB3">
        <w:t>Versija</w:t>
      </w:r>
      <w:r w:rsidRPr="00F658B8">
        <w:t xml:space="preserve"> </w:t>
      </w:r>
      <w:fldSimple w:instr=" DOCPROPERTY  _DocVersion  \* MERGEFORMAT ">
        <w:r w:rsidR="00760291">
          <w:t>8.11.0</w:t>
        </w:r>
      </w:fldSimple>
      <w:bookmarkEnd w:id="3"/>
    </w:p>
    <w:bookmarkStart w:id="4" w:name="KODS"/>
    <w:p w:rsidR="00BB4879" w:rsidRDefault="00BB4879" w:rsidP="00124FC4">
      <w:pPr>
        <w:pStyle w:val="Title6"/>
      </w:pPr>
      <w:r w:rsidRPr="00F658B8">
        <w:fldChar w:fldCharType="begin"/>
      </w:r>
      <w:r w:rsidRPr="00F658B8">
        <w:instrText xml:space="preserve"> DOCPROPERTY  _DocCode </w:instrText>
      </w:r>
      <w:r w:rsidRPr="00F658B8">
        <w:fldChar w:fldCharType="separate"/>
      </w:r>
      <w:r w:rsidR="00760291">
        <w:t>ELM.EIS2.LRG.Pirceja_administratora_rokasgramata.8.11.0.2024.10.18</w:t>
      </w:r>
      <w:r w:rsidRPr="00F658B8">
        <w:fldChar w:fldCharType="end"/>
      </w:r>
      <w:bookmarkEnd w:id="4"/>
    </w:p>
    <w:p w:rsidR="00B4290B" w:rsidRDefault="00B4290B" w:rsidP="00124FC4">
      <w:pPr>
        <w:pStyle w:val="Title6"/>
      </w:pPr>
    </w:p>
    <w:p w:rsidR="00B4290B" w:rsidRPr="00C66081" w:rsidRDefault="00B4290B" w:rsidP="00B4290B">
      <w:pPr>
        <w:pStyle w:val="Footer"/>
        <w:jc w:val="center"/>
        <w:rPr>
          <w:sz w:val="24"/>
          <w:szCs w:val="24"/>
        </w:rPr>
      </w:pPr>
      <w:r>
        <w:rPr>
          <w:b/>
          <w:sz w:val="24"/>
          <w:szCs w:val="24"/>
        </w:rPr>
        <w:t>Rīga, 20</w:t>
      </w:r>
      <w:r w:rsidR="00B209D8">
        <w:rPr>
          <w:b/>
          <w:sz w:val="24"/>
          <w:szCs w:val="24"/>
        </w:rPr>
        <w:t>2</w:t>
      </w:r>
      <w:r w:rsidR="00CF13B0">
        <w:rPr>
          <w:b/>
          <w:sz w:val="24"/>
          <w:szCs w:val="24"/>
        </w:rPr>
        <w:t>4</w:t>
      </w:r>
    </w:p>
    <w:p w:rsidR="00BB4879" w:rsidRPr="00F658B8" w:rsidRDefault="00BB4879" w:rsidP="008B1D06"/>
    <w:p w:rsidR="00BB4879" w:rsidRPr="00F658B8" w:rsidRDefault="00BB4879" w:rsidP="008B1D06">
      <w:pPr>
        <w:pStyle w:val="Title7"/>
      </w:pPr>
      <w:r w:rsidRPr="00F658B8">
        <w:t>Apstiprinājumi</w:t>
      </w:r>
    </w:p>
    <w:tbl>
      <w:tblPr>
        <w:tblW w:w="0" w:type="auto"/>
        <w:jc w:val="center"/>
        <w:tblLayout w:type="fixed"/>
        <w:tblLook w:val="0000" w:firstRow="0" w:lastRow="0" w:firstColumn="0" w:lastColumn="0" w:noHBand="0" w:noVBand="0"/>
      </w:tblPr>
      <w:tblGrid>
        <w:gridCol w:w="477"/>
        <w:gridCol w:w="3336"/>
        <w:gridCol w:w="511"/>
        <w:gridCol w:w="492"/>
        <w:gridCol w:w="3354"/>
        <w:gridCol w:w="578"/>
      </w:tblGrid>
      <w:tr w:rsidR="00BB4879" w:rsidRPr="007D017C" w:rsidTr="008A6942">
        <w:trPr>
          <w:trHeight w:val="652"/>
          <w:jc w:val="center"/>
        </w:trPr>
        <w:tc>
          <w:tcPr>
            <w:tcW w:w="4324" w:type="dxa"/>
            <w:gridSpan w:val="3"/>
            <w:tcBorders>
              <w:top w:val="nil"/>
              <w:left w:val="nil"/>
              <w:bottom w:val="nil"/>
              <w:right w:val="nil"/>
            </w:tcBorders>
          </w:tcPr>
          <w:p w:rsidR="00BB4879" w:rsidRPr="00DE55A5" w:rsidRDefault="00BB4879" w:rsidP="00C1516A">
            <w:pPr>
              <w:pStyle w:val="Pamatteksts1"/>
            </w:pPr>
            <w:r w:rsidRPr="00DE55A5">
              <w:t>Piegādātājs:</w:t>
            </w:r>
          </w:p>
        </w:tc>
        <w:tc>
          <w:tcPr>
            <w:tcW w:w="4424" w:type="dxa"/>
            <w:gridSpan w:val="3"/>
            <w:tcBorders>
              <w:top w:val="nil"/>
              <w:left w:val="nil"/>
              <w:bottom w:val="nil"/>
              <w:right w:val="nil"/>
            </w:tcBorders>
          </w:tcPr>
          <w:p w:rsidR="00BB4879" w:rsidRPr="00DE55A5" w:rsidRDefault="00BB4879" w:rsidP="00C1516A">
            <w:pPr>
              <w:pStyle w:val="Pamatteksts1"/>
            </w:pPr>
            <w:r w:rsidRPr="00DE55A5">
              <w:t>Pasūtītājs:</w:t>
            </w:r>
          </w:p>
        </w:tc>
      </w:tr>
      <w:tr w:rsidR="00BB4879" w:rsidRPr="007D017C" w:rsidTr="008A6942">
        <w:trPr>
          <w:trHeight w:val="540"/>
          <w:jc w:val="center"/>
        </w:trPr>
        <w:tc>
          <w:tcPr>
            <w:tcW w:w="477" w:type="dxa"/>
            <w:tcBorders>
              <w:top w:val="nil"/>
              <w:left w:val="nil"/>
              <w:bottom w:val="nil"/>
              <w:right w:val="nil"/>
            </w:tcBorders>
          </w:tcPr>
          <w:p w:rsidR="00BB4879" w:rsidRPr="00DE55A5" w:rsidRDefault="00BB4879" w:rsidP="00C1516A">
            <w:pPr>
              <w:pStyle w:val="Pamatteksts1"/>
            </w:pPr>
          </w:p>
        </w:tc>
        <w:tc>
          <w:tcPr>
            <w:tcW w:w="3336" w:type="dxa"/>
            <w:tcBorders>
              <w:top w:val="nil"/>
              <w:left w:val="nil"/>
              <w:bottom w:val="single" w:sz="4" w:space="0" w:color="auto"/>
              <w:right w:val="nil"/>
            </w:tcBorders>
          </w:tcPr>
          <w:p w:rsidR="00BB4879" w:rsidRPr="00DE55A5" w:rsidRDefault="00286A7B" w:rsidP="00C1516A">
            <w:pPr>
              <w:pStyle w:val="Pamatteksts1"/>
            </w:pPr>
            <w:fldSimple w:instr=" DOCPROPERTY  _DocPiegadatajs  \* MERGEFORMAT ">
              <w:r w:rsidR="00760291" w:rsidRPr="00760291">
                <w:rPr>
                  <w:bCs/>
                </w:rPr>
                <w:t xml:space="preserve">Andris </w:t>
              </w:r>
              <w:r w:rsidR="00760291">
                <w:t>Rudzītis</w:t>
              </w:r>
            </w:fldSimple>
          </w:p>
        </w:tc>
        <w:tc>
          <w:tcPr>
            <w:tcW w:w="511" w:type="dxa"/>
            <w:tcBorders>
              <w:top w:val="nil"/>
              <w:left w:val="nil"/>
              <w:bottom w:val="nil"/>
              <w:right w:val="nil"/>
            </w:tcBorders>
          </w:tcPr>
          <w:p w:rsidR="00BB4879" w:rsidRPr="00DE55A5" w:rsidRDefault="00BB4879" w:rsidP="00C1516A">
            <w:pPr>
              <w:pStyle w:val="Pamatteksts1"/>
            </w:pPr>
          </w:p>
        </w:tc>
        <w:tc>
          <w:tcPr>
            <w:tcW w:w="492" w:type="dxa"/>
            <w:tcBorders>
              <w:top w:val="nil"/>
              <w:left w:val="nil"/>
              <w:bottom w:val="nil"/>
              <w:right w:val="nil"/>
            </w:tcBorders>
          </w:tcPr>
          <w:p w:rsidR="00BB4879" w:rsidRPr="00DE55A5" w:rsidRDefault="00BB4879" w:rsidP="00C1516A">
            <w:pPr>
              <w:pStyle w:val="Pamatteksts1"/>
            </w:pPr>
          </w:p>
        </w:tc>
        <w:tc>
          <w:tcPr>
            <w:tcW w:w="3354" w:type="dxa"/>
            <w:tcBorders>
              <w:top w:val="nil"/>
              <w:left w:val="nil"/>
              <w:bottom w:val="single" w:sz="4" w:space="0" w:color="auto"/>
              <w:right w:val="nil"/>
            </w:tcBorders>
          </w:tcPr>
          <w:p w:rsidR="00BB4879" w:rsidRPr="00DE55A5" w:rsidRDefault="006D3DD6" w:rsidP="00C1516A">
            <w:pPr>
              <w:pStyle w:val="Pamatteksts1"/>
            </w:pPr>
            <w:r>
              <w:fldChar w:fldCharType="begin"/>
            </w:r>
            <w:r>
              <w:instrText xml:space="preserve"> DOCPROPERTY  _DocPasutitajs  \* MERGEFORMAT </w:instrText>
            </w:r>
            <w:r>
              <w:fldChar w:fldCharType="separate"/>
            </w:r>
            <w:r w:rsidR="00760291" w:rsidRPr="00760291">
              <w:rPr>
                <w:bCs/>
              </w:rPr>
              <w:t xml:space="preserve">Oļegs </w:t>
            </w:r>
            <w:proofErr w:type="spellStart"/>
            <w:r w:rsidR="00760291" w:rsidRPr="00760291">
              <w:rPr>
                <w:bCs/>
              </w:rPr>
              <w:t>Fiļipovičs</w:t>
            </w:r>
            <w:proofErr w:type="spellEnd"/>
            <w:r>
              <w:rPr>
                <w:bCs/>
              </w:rPr>
              <w:fldChar w:fldCharType="end"/>
            </w:r>
          </w:p>
        </w:tc>
        <w:tc>
          <w:tcPr>
            <w:tcW w:w="578" w:type="dxa"/>
            <w:tcBorders>
              <w:top w:val="nil"/>
              <w:left w:val="nil"/>
              <w:bottom w:val="nil"/>
              <w:right w:val="nil"/>
            </w:tcBorders>
          </w:tcPr>
          <w:p w:rsidR="00BB4879" w:rsidRPr="00DE55A5" w:rsidRDefault="00BB4879" w:rsidP="00C1516A">
            <w:pPr>
              <w:pStyle w:val="Pamatteksts1"/>
            </w:pPr>
          </w:p>
        </w:tc>
      </w:tr>
      <w:tr w:rsidR="00BB4879" w:rsidRPr="007D017C" w:rsidTr="008A6942">
        <w:trPr>
          <w:jc w:val="center"/>
        </w:trPr>
        <w:tc>
          <w:tcPr>
            <w:tcW w:w="477" w:type="dxa"/>
            <w:tcBorders>
              <w:top w:val="nil"/>
              <w:left w:val="nil"/>
              <w:bottom w:val="nil"/>
              <w:right w:val="nil"/>
            </w:tcBorders>
          </w:tcPr>
          <w:p w:rsidR="00BB4879" w:rsidRPr="007D017C" w:rsidRDefault="00BB4879" w:rsidP="008A6942">
            <w:pPr>
              <w:rPr>
                <w:szCs w:val="20"/>
              </w:rPr>
            </w:pPr>
          </w:p>
        </w:tc>
        <w:tc>
          <w:tcPr>
            <w:tcW w:w="3336" w:type="dxa"/>
            <w:tcBorders>
              <w:top w:val="single" w:sz="4" w:space="0" w:color="auto"/>
              <w:left w:val="nil"/>
              <w:bottom w:val="nil"/>
              <w:right w:val="nil"/>
            </w:tcBorders>
          </w:tcPr>
          <w:p w:rsidR="00BB4879" w:rsidRPr="007D017C" w:rsidRDefault="00BB4879" w:rsidP="008A6942">
            <w:pPr>
              <w:rPr>
                <w:szCs w:val="20"/>
              </w:rPr>
            </w:pPr>
          </w:p>
        </w:tc>
        <w:tc>
          <w:tcPr>
            <w:tcW w:w="511" w:type="dxa"/>
            <w:tcBorders>
              <w:top w:val="nil"/>
              <w:left w:val="nil"/>
              <w:bottom w:val="nil"/>
              <w:right w:val="nil"/>
            </w:tcBorders>
          </w:tcPr>
          <w:p w:rsidR="00BB4879" w:rsidRPr="007D017C" w:rsidRDefault="00BB4879" w:rsidP="008A6942">
            <w:pPr>
              <w:rPr>
                <w:szCs w:val="20"/>
              </w:rPr>
            </w:pPr>
          </w:p>
        </w:tc>
        <w:tc>
          <w:tcPr>
            <w:tcW w:w="492" w:type="dxa"/>
            <w:tcBorders>
              <w:top w:val="nil"/>
              <w:left w:val="nil"/>
              <w:bottom w:val="nil"/>
              <w:right w:val="nil"/>
            </w:tcBorders>
          </w:tcPr>
          <w:p w:rsidR="00BB4879" w:rsidRPr="007D017C" w:rsidRDefault="00BB4879" w:rsidP="008A6942">
            <w:pPr>
              <w:rPr>
                <w:szCs w:val="20"/>
              </w:rPr>
            </w:pPr>
          </w:p>
        </w:tc>
        <w:tc>
          <w:tcPr>
            <w:tcW w:w="3354" w:type="dxa"/>
            <w:tcBorders>
              <w:top w:val="single" w:sz="4" w:space="0" w:color="auto"/>
              <w:left w:val="nil"/>
              <w:bottom w:val="nil"/>
              <w:right w:val="nil"/>
            </w:tcBorders>
          </w:tcPr>
          <w:p w:rsidR="00BB4879" w:rsidRPr="007D017C" w:rsidRDefault="00BB4879" w:rsidP="008A6942">
            <w:pPr>
              <w:rPr>
                <w:szCs w:val="20"/>
              </w:rPr>
            </w:pPr>
          </w:p>
        </w:tc>
        <w:tc>
          <w:tcPr>
            <w:tcW w:w="578" w:type="dxa"/>
            <w:tcBorders>
              <w:top w:val="nil"/>
              <w:left w:val="nil"/>
              <w:bottom w:val="nil"/>
              <w:right w:val="nil"/>
            </w:tcBorders>
          </w:tcPr>
          <w:p w:rsidR="00BB4879" w:rsidRPr="007D017C" w:rsidRDefault="00BB4879" w:rsidP="008A6942">
            <w:pPr>
              <w:rPr>
                <w:szCs w:val="20"/>
              </w:rPr>
            </w:pPr>
          </w:p>
        </w:tc>
      </w:tr>
      <w:tr w:rsidR="00BB4879" w:rsidRPr="007D017C" w:rsidTr="008A6942">
        <w:trPr>
          <w:trHeight w:val="618"/>
          <w:jc w:val="center"/>
        </w:trPr>
        <w:tc>
          <w:tcPr>
            <w:tcW w:w="477" w:type="dxa"/>
            <w:tcBorders>
              <w:top w:val="nil"/>
              <w:left w:val="nil"/>
              <w:bottom w:val="nil"/>
              <w:right w:val="nil"/>
            </w:tcBorders>
          </w:tcPr>
          <w:p w:rsidR="00BB4879" w:rsidRPr="007D017C" w:rsidRDefault="00BB4879" w:rsidP="008A6942">
            <w:pPr>
              <w:rPr>
                <w:szCs w:val="20"/>
              </w:rPr>
            </w:pPr>
          </w:p>
        </w:tc>
        <w:tc>
          <w:tcPr>
            <w:tcW w:w="3336" w:type="dxa"/>
            <w:tcBorders>
              <w:top w:val="nil"/>
              <w:left w:val="nil"/>
              <w:bottom w:val="single" w:sz="4" w:space="0" w:color="auto"/>
              <w:right w:val="nil"/>
            </w:tcBorders>
          </w:tcPr>
          <w:p w:rsidR="00BB4879" w:rsidRPr="007D017C" w:rsidRDefault="00BB4879" w:rsidP="008A6942">
            <w:pPr>
              <w:rPr>
                <w:szCs w:val="20"/>
              </w:rPr>
            </w:pPr>
          </w:p>
        </w:tc>
        <w:tc>
          <w:tcPr>
            <w:tcW w:w="511" w:type="dxa"/>
            <w:tcBorders>
              <w:top w:val="nil"/>
              <w:left w:val="nil"/>
              <w:bottom w:val="nil"/>
              <w:right w:val="nil"/>
            </w:tcBorders>
          </w:tcPr>
          <w:p w:rsidR="00BB4879" w:rsidRPr="007D017C" w:rsidRDefault="00BB4879" w:rsidP="008A6942">
            <w:pPr>
              <w:rPr>
                <w:szCs w:val="20"/>
              </w:rPr>
            </w:pPr>
          </w:p>
        </w:tc>
        <w:tc>
          <w:tcPr>
            <w:tcW w:w="492" w:type="dxa"/>
            <w:tcBorders>
              <w:top w:val="nil"/>
              <w:left w:val="nil"/>
              <w:bottom w:val="nil"/>
              <w:right w:val="nil"/>
            </w:tcBorders>
          </w:tcPr>
          <w:p w:rsidR="00BB4879" w:rsidRPr="007D017C" w:rsidRDefault="00BB4879" w:rsidP="008A6942">
            <w:pPr>
              <w:rPr>
                <w:szCs w:val="20"/>
              </w:rPr>
            </w:pPr>
          </w:p>
        </w:tc>
        <w:tc>
          <w:tcPr>
            <w:tcW w:w="3354" w:type="dxa"/>
            <w:tcBorders>
              <w:top w:val="nil"/>
              <w:left w:val="nil"/>
              <w:bottom w:val="single" w:sz="4" w:space="0" w:color="auto"/>
              <w:right w:val="nil"/>
            </w:tcBorders>
          </w:tcPr>
          <w:p w:rsidR="00BB4879" w:rsidRPr="007D017C" w:rsidRDefault="00BB4879" w:rsidP="008A6942">
            <w:pPr>
              <w:rPr>
                <w:szCs w:val="20"/>
              </w:rPr>
            </w:pPr>
          </w:p>
        </w:tc>
        <w:tc>
          <w:tcPr>
            <w:tcW w:w="578" w:type="dxa"/>
            <w:tcBorders>
              <w:top w:val="nil"/>
              <w:left w:val="nil"/>
              <w:bottom w:val="nil"/>
              <w:right w:val="nil"/>
            </w:tcBorders>
          </w:tcPr>
          <w:p w:rsidR="00BB4879" w:rsidRPr="007D017C" w:rsidRDefault="00BB4879" w:rsidP="008A6942">
            <w:pPr>
              <w:rPr>
                <w:szCs w:val="20"/>
              </w:rPr>
            </w:pPr>
          </w:p>
        </w:tc>
      </w:tr>
      <w:tr w:rsidR="00BB4879" w:rsidRPr="007D017C" w:rsidTr="008A6942">
        <w:trPr>
          <w:jc w:val="center"/>
        </w:trPr>
        <w:tc>
          <w:tcPr>
            <w:tcW w:w="477" w:type="dxa"/>
            <w:tcBorders>
              <w:top w:val="nil"/>
              <w:left w:val="nil"/>
              <w:bottom w:val="nil"/>
              <w:right w:val="nil"/>
            </w:tcBorders>
          </w:tcPr>
          <w:p w:rsidR="00BB4879" w:rsidRPr="007D017C" w:rsidRDefault="00BB4879" w:rsidP="008A6942">
            <w:pPr>
              <w:rPr>
                <w:szCs w:val="20"/>
              </w:rPr>
            </w:pPr>
          </w:p>
        </w:tc>
        <w:tc>
          <w:tcPr>
            <w:tcW w:w="3336" w:type="dxa"/>
            <w:tcBorders>
              <w:top w:val="single" w:sz="4" w:space="0" w:color="auto"/>
              <w:left w:val="nil"/>
              <w:bottom w:val="nil"/>
              <w:right w:val="nil"/>
            </w:tcBorders>
          </w:tcPr>
          <w:p w:rsidR="00BB4879" w:rsidRPr="00DE55A5" w:rsidRDefault="00BB4879" w:rsidP="00C1516A">
            <w:pPr>
              <w:pStyle w:val="Pamatteksts1"/>
            </w:pPr>
            <w:r w:rsidRPr="00DE55A5">
              <w:t>paraksts</w:t>
            </w:r>
          </w:p>
        </w:tc>
        <w:tc>
          <w:tcPr>
            <w:tcW w:w="511" w:type="dxa"/>
            <w:tcBorders>
              <w:top w:val="nil"/>
              <w:left w:val="nil"/>
              <w:bottom w:val="nil"/>
              <w:right w:val="nil"/>
            </w:tcBorders>
          </w:tcPr>
          <w:p w:rsidR="00BB4879" w:rsidRPr="007D017C" w:rsidRDefault="00BB4879" w:rsidP="008A6942">
            <w:pPr>
              <w:rPr>
                <w:szCs w:val="20"/>
              </w:rPr>
            </w:pPr>
          </w:p>
        </w:tc>
        <w:tc>
          <w:tcPr>
            <w:tcW w:w="492" w:type="dxa"/>
            <w:tcBorders>
              <w:top w:val="nil"/>
              <w:left w:val="nil"/>
              <w:bottom w:val="nil"/>
              <w:right w:val="nil"/>
            </w:tcBorders>
          </w:tcPr>
          <w:p w:rsidR="00BB4879" w:rsidRPr="007D017C" w:rsidRDefault="00BB4879" w:rsidP="008A6942">
            <w:pPr>
              <w:rPr>
                <w:szCs w:val="20"/>
              </w:rPr>
            </w:pPr>
          </w:p>
        </w:tc>
        <w:tc>
          <w:tcPr>
            <w:tcW w:w="3354" w:type="dxa"/>
            <w:tcBorders>
              <w:top w:val="single" w:sz="4" w:space="0" w:color="auto"/>
              <w:left w:val="nil"/>
              <w:bottom w:val="nil"/>
              <w:right w:val="nil"/>
            </w:tcBorders>
          </w:tcPr>
          <w:p w:rsidR="00BB4879" w:rsidRPr="00DE55A5" w:rsidRDefault="00BB4879" w:rsidP="00C1516A">
            <w:pPr>
              <w:pStyle w:val="Pamatteksts1"/>
            </w:pPr>
            <w:r w:rsidRPr="00DE55A5">
              <w:t>paraksts</w:t>
            </w:r>
          </w:p>
        </w:tc>
        <w:tc>
          <w:tcPr>
            <w:tcW w:w="578" w:type="dxa"/>
            <w:tcBorders>
              <w:top w:val="nil"/>
              <w:left w:val="nil"/>
              <w:bottom w:val="nil"/>
              <w:right w:val="nil"/>
            </w:tcBorders>
          </w:tcPr>
          <w:p w:rsidR="00BB4879" w:rsidRPr="007D017C" w:rsidRDefault="00BB4879" w:rsidP="008A6942">
            <w:pPr>
              <w:rPr>
                <w:szCs w:val="20"/>
              </w:rPr>
            </w:pPr>
          </w:p>
        </w:tc>
      </w:tr>
      <w:tr w:rsidR="00BB4879" w:rsidRPr="007D017C" w:rsidTr="008A6942">
        <w:trPr>
          <w:trHeight w:val="594"/>
          <w:jc w:val="center"/>
        </w:trPr>
        <w:tc>
          <w:tcPr>
            <w:tcW w:w="477" w:type="dxa"/>
            <w:tcBorders>
              <w:top w:val="nil"/>
              <w:left w:val="nil"/>
              <w:bottom w:val="nil"/>
              <w:right w:val="nil"/>
            </w:tcBorders>
          </w:tcPr>
          <w:p w:rsidR="00BB4879" w:rsidRPr="007D017C" w:rsidRDefault="00BB4879" w:rsidP="008A6942">
            <w:pPr>
              <w:rPr>
                <w:szCs w:val="20"/>
              </w:rPr>
            </w:pPr>
          </w:p>
        </w:tc>
        <w:tc>
          <w:tcPr>
            <w:tcW w:w="3336" w:type="dxa"/>
            <w:tcBorders>
              <w:top w:val="nil"/>
              <w:left w:val="nil"/>
              <w:bottom w:val="single" w:sz="4" w:space="0" w:color="auto"/>
              <w:right w:val="nil"/>
            </w:tcBorders>
          </w:tcPr>
          <w:p w:rsidR="00BB4879" w:rsidRPr="007D017C" w:rsidRDefault="00BB4879" w:rsidP="008A6942">
            <w:pPr>
              <w:rPr>
                <w:szCs w:val="20"/>
              </w:rPr>
            </w:pPr>
          </w:p>
        </w:tc>
        <w:tc>
          <w:tcPr>
            <w:tcW w:w="511" w:type="dxa"/>
            <w:tcBorders>
              <w:top w:val="nil"/>
              <w:left w:val="nil"/>
              <w:bottom w:val="nil"/>
              <w:right w:val="nil"/>
            </w:tcBorders>
          </w:tcPr>
          <w:p w:rsidR="00BB4879" w:rsidRPr="007D017C" w:rsidRDefault="00BB4879" w:rsidP="008A6942">
            <w:pPr>
              <w:rPr>
                <w:szCs w:val="20"/>
              </w:rPr>
            </w:pPr>
          </w:p>
        </w:tc>
        <w:tc>
          <w:tcPr>
            <w:tcW w:w="492" w:type="dxa"/>
            <w:tcBorders>
              <w:top w:val="nil"/>
              <w:left w:val="nil"/>
              <w:bottom w:val="nil"/>
              <w:right w:val="nil"/>
            </w:tcBorders>
          </w:tcPr>
          <w:p w:rsidR="00BB4879" w:rsidRPr="007D017C" w:rsidRDefault="00BB4879" w:rsidP="008A6942">
            <w:pPr>
              <w:rPr>
                <w:szCs w:val="20"/>
              </w:rPr>
            </w:pPr>
          </w:p>
        </w:tc>
        <w:tc>
          <w:tcPr>
            <w:tcW w:w="3354" w:type="dxa"/>
            <w:tcBorders>
              <w:top w:val="nil"/>
              <w:left w:val="nil"/>
              <w:bottom w:val="single" w:sz="4" w:space="0" w:color="auto"/>
              <w:right w:val="nil"/>
            </w:tcBorders>
          </w:tcPr>
          <w:p w:rsidR="00BB4879" w:rsidRPr="007D017C" w:rsidRDefault="00BB4879" w:rsidP="008A6942">
            <w:pPr>
              <w:rPr>
                <w:szCs w:val="20"/>
              </w:rPr>
            </w:pPr>
          </w:p>
        </w:tc>
        <w:tc>
          <w:tcPr>
            <w:tcW w:w="578" w:type="dxa"/>
            <w:tcBorders>
              <w:top w:val="nil"/>
              <w:left w:val="nil"/>
              <w:bottom w:val="nil"/>
              <w:right w:val="nil"/>
            </w:tcBorders>
          </w:tcPr>
          <w:p w:rsidR="00BB4879" w:rsidRPr="007D017C" w:rsidRDefault="00BB4879" w:rsidP="008A6942">
            <w:pPr>
              <w:rPr>
                <w:szCs w:val="20"/>
              </w:rPr>
            </w:pPr>
          </w:p>
        </w:tc>
      </w:tr>
      <w:tr w:rsidR="00BB4879" w:rsidRPr="007D017C" w:rsidTr="008A6942">
        <w:trPr>
          <w:jc w:val="center"/>
        </w:trPr>
        <w:tc>
          <w:tcPr>
            <w:tcW w:w="477" w:type="dxa"/>
            <w:tcBorders>
              <w:top w:val="nil"/>
              <w:left w:val="nil"/>
              <w:bottom w:val="nil"/>
              <w:right w:val="nil"/>
            </w:tcBorders>
          </w:tcPr>
          <w:p w:rsidR="00BB4879" w:rsidRPr="007D017C" w:rsidRDefault="00BB4879" w:rsidP="008A6942">
            <w:pPr>
              <w:rPr>
                <w:szCs w:val="20"/>
              </w:rPr>
            </w:pPr>
          </w:p>
        </w:tc>
        <w:tc>
          <w:tcPr>
            <w:tcW w:w="3336" w:type="dxa"/>
            <w:tcBorders>
              <w:top w:val="single" w:sz="4" w:space="0" w:color="auto"/>
              <w:left w:val="nil"/>
              <w:bottom w:val="nil"/>
              <w:right w:val="nil"/>
            </w:tcBorders>
          </w:tcPr>
          <w:p w:rsidR="00BB4879" w:rsidRPr="00DE55A5" w:rsidRDefault="00BB4879" w:rsidP="00C1516A">
            <w:pPr>
              <w:pStyle w:val="Pamatteksts1"/>
            </w:pPr>
            <w:r w:rsidRPr="00DE55A5">
              <w:t>datums</w:t>
            </w:r>
          </w:p>
        </w:tc>
        <w:tc>
          <w:tcPr>
            <w:tcW w:w="511" w:type="dxa"/>
            <w:tcBorders>
              <w:top w:val="nil"/>
              <w:left w:val="nil"/>
              <w:bottom w:val="nil"/>
              <w:right w:val="nil"/>
            </w:tcBorders>
          </w:tcPr>
          <w:p w:rsidR="00BB4879" w:rsidRPr="007D017C" w:rsidRDefault="00BB4879" w:rsidP="008A6942">
            <w:pPr>
              <w:rPr>
                <w:szCs w:val="20"/>
              </w:rPr>
            </w:pPr>
          </w:p>
        </w:tc>
        <w:tc>
          <w:tcPr>
            <w:tcW w:w="492" w:type="dxa"/>
            <w:tcBorders>
              <w:top w:val="nil"/>
              <w:left w:val="nil"/>
              <w:bottom w:val="nil"/>
              <w:right w:val="nil"/>
            </w:tcBorders>
          </w:tcPr>
          <w:p w:rsidR="00BB4879" w:rsidRPr="007D017C" w:rsidRDefault="00BB4879" w:rsidP="008A6942">
            <w:pPr>
              <w:rPr>
                <w:szCs w:val="20"/>
              </w:rPr>
            </w:pPr>
          </w:p>
        </w:tc>
        <w:tc>
          <w:tcPr>
            <w:tcW w:w="3354" w:type="dxa"/>
            <w:tcBorders>
              <w:top w:val="single" w:sz="4" w:space="0" w:color="auto"/>
              <w:left w:val="nil"/>
              <w:bottom w:val="nil"/>
              <w:right w:val="nil"/>
            </w:tcBorders>
          </w:tcPr>
          <w:p w:rsidR="00BB4879" w:rsidRPr="00DE55A5" w:rsidRDefault="00BB4879" w:rsidP="00C1516A">
            <w:pPr>
              <w:pStyle w:val="Pamatteksts1"/>
            </w:pPr>
            <w:r w:rsidRPr="00DE55A5">
              <w:t>datums</w:t>
            </w:r>
          </w:p>
        </w:tc>
        <w:tc>
          <w:tcPr>
            <w:tcW w:w="578" w:type="dxa"/>
            <w:tcBorders>
              <w:top w:val="nil"/>
              <w:left w:val="nil"/>
              <w:bottom w:val="nil"/>
              <w:right w:val="nil"/>
            </w:tcBorders>
          </w:tcPr>
          <w:p w:rsidR="00BB4879" w:rsidRPr="007D017C" w:rsidRDefault="00BB4879" w:rsidP="008A6942">
            <w:pPr>
              <w:rPr>
                <w:szCs w:val="20"/>
              </w:rPr>
            </w:pPr>
          </w:p>
        </w:tc>
      </w:tr>
    </w:tbl>
    <w:p w:rsidR="00BB4879" w:rsidRPr="00F658B8" w:rsidRDefault="00BB4879" w:rsidP="008B1D06">
      <w:pPr>
        <w:pStyle w:val="Title7"/>
      </w:pPr>
      <w:r w:rsidRPr="00F658B8">
        <w:br w:type="page"/>
      </w:r>
      <w:r w:rsidRPr="00F658B8">
        <w:lastRenderedPageBreak/>
        <w:t>Dokumenta autortiesības</w:t>
      </w:r>
    </w:p>
    <w:p w:rsidR="00BB4879" w:rsidRPr="00F658B8" w:rsidRDefault="00BB4879" w:rsidP="00C1516A">
      <w:pPr>
        <w:pStyle w:val="Pamatteksts1"/>
      </w:pPr>
      <w:r w:rsidRPr="00F658B8">
        <w:t xml:space="preserve">Šo dokumentu ir izstrādājis </w:t>
      </w:r>
      <w:fldSimple w:instr=" DOCPROPERTY  Company  \* MERGEFORMAT ">
        <w:r w:rsidR="00760291">
          <w:t>A/S "RIX Technologies"</w:t>
        </w:r>
      </w:fldSimple>
      <w:r w:rsidRPr="00F658B8">
        <w:t xml:space="preserve"> līguma Nr. </w:t>
      </w:r>
      <w:fldSimple w:instr=" DOCPROPERTY  _DocAgreementNo  \* MERGEFORMAT ">
        <w:r w:rsidR="00760291">
          <w:t>ĪUMEPLS/2008/71/SP/23</w:t>
        </w:r>
      </w:fldSimple>
      <w:r w:rsidRPr="00F658B8">
        <w:t xml:space="preserve"> „</w:t>
      </w:r>
      <w:fldSimple w:instr=" DOCPROPERTY  _DocAgreementName  \* MERGEFORMAT ">
        <w:r w:rsidR="00760291">
          <w:t>Elektronisko iepirkumu sistēmas katalogu funkcionalitātes izstrāde</w:t>
        </w:r>
      </w:fldSimple>
      <w:r w:rsidRPr="00F658B8">
        <w:t>” ietvaros. Autortiesības un lietošanas tiesības noteiktas augstākminētajā līgumā.</w:t>
      </w:r>
    </w:p>
    <w:p w:rsidR="00BB4879" w:rsidRPr="00F658B8" w:rsidRDefault="00BB4879" w:rsidP="00C1516A">
      <w:pPr>
        <w:pStyle w:val="Pamatteksts1"/>
      </w:pPr>
    </w:p>
    <w:p w:rsidR="00BB4879" w:rsidRPr="00F658B8" w:rsidRDefault="00BB4879" w:rsidP="00C1516A">
      <w:pPr>
        <w:pStyle w:val="Pamatteksts1"/>
      </w:pPr>
    </w:p>
    <w:p w:rsidR="00BB4879" w:rsidRPr="00F658B8" w:rsidRDefault="00BB4879" w:rsidP="00C1516A">
      <w:pPr>
        <w:pStyle w:val="Pamatteksts1"/>
      </w:pPr>
    </w:p>
    <w:p w:rsidR="00BB4879" w:rsidRPr="00F658B8" w:rsidRDefault="00BB4879" w:rsidP="00C1516A">
      <w:pPr>
        <w:pStyle w:val="Pamatteksts1"/>
      </w:pPr>
    </w:p>
    <w:p w:rsidR="00BB4879" w:rsidRPr="00F658B8" w:rsidRDefault="00BB4879" w:rsidP="00C1516A">
      <w:pPr>
        <w:pStyle w:val="Pamatteksts1"/>
      </w:pPr>
    </w:p>
    <w:p w:rsidR="00BB4879" w:rsidRPr="00F658B8" w:rsidRDefault="00BB4879" w:rsidP="00C1516A">
      <w:pPr>
        <w:pStyle w:val="Pamatteksts1"/>
      </w:pPr>
    </w:p>
    <w:p w:rsidR="00BB4879" w:rsidRPr="00F658B8" w:rsidRDefault="00BB4879" w:rsidP="00C1516A">
      <w:pPr>
        <w:pStyle w:val="Pamatteksts1"/>
      </w:pPr>
    </w:p>
    <w:p w:rsidR="00BB4879" w:rsidRPr="00F658B8" w:rsidRDefault="00BB4879" w:rsidP="00C1516A">
      <w:pPr>
        <w:pStyle w:val="Pamatteksts1"/>
      </w:pPr>
    </w:p>
    <w:p w:rsidR="00BB4879" w:rsidRPr="00F658B8" w:rsidRDefault="00BB4879" w:rsidP="00C1516A">
      <w:pPr>
        <w:pStyle w:val="Pamatteksts1"/>
      </w:pPr>
    </w:p>
    <w:p w:rsidR="00BB4879" w:rsidRPr="00F658B8" w:rsidRDefault="00BB4879" w:rsidP="008B1D06">
      <w:pPr>
        <w:pStyle w:val="Title7"/>
      </w:pPr>
      <w:r w:rsidRPr="00F658B8">
        <w:t>Kontaktpersonas</w:t>
      </w:r>
    </w:p>
    <w:p w:rsidR="00BB4879" w:rsidRPr="00F658B8" w:rsidRDefault="00286A7B" w:rsidP="00C1516A">
      <w:pPr>
        <w:pStyle w:val="Pamatteksts1"/>
      </w:pPr>
      <w:fldSimple w:instr=" DOCPROPERTY  Company  \* MERGEFORMAT ">
        <w:r w:rsidR="00760291">
          <w:t>A/S "RIX Technologies"</w:t>
        </w:r>
      </w:fldSimple>
    </w:p>
    <w:p w:rsidR="00BB4879" w:rsidRPr="00F658B8" w:rsidRDefault="00BB4879" w:rsidP="00C1516A">
      <w:pPr>
        <w:pStyle w:val="Pamatteksts1"/>
      </w:pPr>
      <w:r w:rsidRPr="00F658B8">
        <w:t>B</w:t>
      </w:r>
      <w:r>
        <w:t>laumaņa</w:t>
      </w:r>
      <w:r w:rsidRPr="00F658B8">
        <w:t xml:space="preserve"> iela </w:t>
      </w:r>
      <w:r>
        <w:t>5a</w:t>
      </w:r>
    </w:p>
    <w:p w:rsidR="00BB4879" w:rsidRPr="00F658B8" w:rsidRDefault="00BB4879" w:rsidP="00C1516A">
      <w:pPr>
        <w:pStyle w:val="Pamatteksts1"/>
      </w:pPr>
      <w:r w:rsidRPr="00F658B8">
        <w:t>Rīga, LV 101</w:t>
      </w:r>
      <w:r>
        <w:t>1</w:t>
      </w:r>
    </w:p>
    <w:p w:rsidR="00BB4879" w:rsidRPr="00F658B8" w:rsidRDefault="00BB4879" w:rsidP="00C1516A">
      <w:pPr>
        <w:pStyle w:val="Pamatteksts1"/>
      </w:pPr>
      <w:r w:rsidRPr="00F658B8">
        <w:t>Tālr.:</w:t>
      </w:r>
      <w:r w:rsidRPr="00F658B8">
        <w:tab/>
        <w:t>+371 67142990</w:t>
      </w:r>
    </w:p>
    <w:p w:rsidR="00BB4879" w:rsidRPr="00F658B8" w:rsidRDefault="00BB4879" w:rsidP="00C1516A">
      <w:pPr>
        <w:pStyle w:val="Pamatteksts1"/>
      </w:pPr>
      <w:r w:rsidRPr="00F658B8">
        <w:t>Fakss:</w:t>
      </w:r>
      <w:r w:rsidRPr="00F658B8">
        <w:tab/>
        <w:t>+371 67142991</w:t>
      </w:r>
    </w:p>
    <w:p w:rsidR="00BB4879" w:rsidRPr="00F658B8" w:rsidRDefault="00BB4879" w:rsidP="00C1516A">
      <w:pPr>
        <w:pStyle w:val="Pamatteksts1"/>
      </w:pPr>
      <w:r w:rsidRPr="00F658B8">
        <w:t xml:space="preserve">E-pasts: </w:t>
      </w:r>
      <w:hyperlink r:id="rId9" w:history="1">
        <w:r w:rsidRPr="00642232">
          <w:rPr>
            <w:rStyle w:val="Hipersaite"/>
          </w:rPr>
          <w:t>support@rixtech.lv</w:t>
        </w:r>
      </w:hyperlink>
    </w:p>
    <w:p w:rsidR="00BB4879" w:rsidRPr="00F658B8" w:rsidRDefault="00BB4879" w:rsidP="00C1516A">
      <w:pPr>
        <w:pStyle w:val="Pamatteksts1"/>
      </w:pPr>
      <w:r w:rsidRPr="00F658B8">
        <w:t xml:space="preserve">WWW: </w:t>
      </w:r>
      <w:hyperlink r:id="rId10" w:history="1">
        <w:r w:rsidRPr="00642232">
          <w:rPr>
            <w:rStyle w:val="Hipersaite"/>
          </w:rPr>
          <w:t>www.rixtech.lv</w:t>
        </w:r>
      </w:hyperlink>
    </w:p>
    <w:p w:rsidR="00BB4879" w:rsidRPr="00F658B8" w:rsidRDefault="00BB4879" w:rsidP="00C1516A">
      <w:pPr>
        <w:pStyle w:val="Pamatteksts1"/>
      </w:pPr>
    </w:p>
    <w:p w:rsidR="00BB4879" w:rsidRPr="00F658B8" w:rsidRDefault="00BB4879" w:rsidP="00C1516A">
      <w:pPr>
        <w:pStyle w:val="Pamatteksts1"/>
      </w:pPr>
    </w:p>
    <w:p w:rsidR="00BB4879" w:rsidRPr="00F658B8" w:rsidRDefault="00BB4879" w:rsidP="00C1516A">
      <w:pPr>
        <w:pStyle w:val="Pamatteksts1"/>
      </w:pPr>
    </w:p>
    <w:p w:rsidR="00BB4879" w:rsidRPr="00F658B8" w:rsidRDefault="00BB4879" w:rsidP="00C1516A">
      <w:pPr>
        <w:pStyle w:val="Pamatteksts1"/>
      </w:pPr>
    </w:p>
    <w:p w:rsidR="00BB4879" w:rsidRPr="00F658B8" w:rsidRDefault="00BB4879" w:rsidP="00C1516A">
      <w:pPr>
        <w:pStyle w:val="Pamatteksts1"/>
      </w:pPr>
    </w:p>
    <w:p w:rsidR="00BB4879" w:rsidRDefault="00BB4879" w:rsidP="00C1516A">
      <w:pPr>
        <w:pStyle w:val="Pamatteksts1"/>
      </w:pPr>
    </w:p>
    <w:p w:rsidR="00BB4879" w:rsidRDefault="00BB4879" w:rsidP="00C1516A">
      <w:pPr>
        <w:pStyle w:val="Pamatteksts1"/>
      </w:pPr>
    </w:p>
    <w:p w:rsidR="00BB4879" w:rsidRDefault="00BB4879" w:rsidP="00C1516A">
      <w:pPr>
        <w:pStyle w:val="Pamatteksts1"/>
      </w:pPr>
    </w:p>
    <w:p w:rsidR="00BB4879" w:rsidRDefault="00BB4879" w:rsidP="00C1516A">
      <w:pPr>
        <w:pStyle w:val="Pamatteksts1"/>
      </w:pPr>
    </w:p>
    <w:p w:rsidR="00BB4879" w:rsidRPr="00F658B8" w:rsidRDefault="00BB4879" w:rsidP="00C1516A">
      <w:pPr>
        <w:pStyle w:val="Pamatteksts1"/>
      </w:pPr>
    </w:p>
    <w:p w:rsidR="00BB4879" w:rsidRPr="00F658B8" w:rsidRDefault="00BB4879" w:rsidP="00C1516A">
      <w:pPr>
        <w:pStyle w:val="Pamatteksts1"/>
      </w:pPr>
    </w:p>
    <w:p w:rsidR="00BB4879" w:rsidRPr="00F658B8" w:rsidRDefault="00BB4879" w:rsidP="008B1D06">
      <w:pPr>
        <w:pStyle w:val="Title7"/>
      </w:pPr>
      <w:r w:rsidRPr="00F658B8">
        <w:t>Preču zīmes</w:t>
      </w:r>
    </w:p>
    <w:p w:rsidR="00BB4879" w:rsidRPr="00F658B8" w:rsidRDefault="00BB4879" w:rsidP="00C1516A">
      <w:pPr>
        <w:pStyle w:val="Pamatteksts1"/>
      </w:pPr>
      <w:r w:rsidRPr="00F658B8">
        <w:t>Visas tekstā izmantotās preču zīmes pieder to īpašniekiem un ir izmantotas tikai kā atsauces.</w:t>
      </w:r>
    </w:p>
    <w:p w:rsidR="00BB4879" w:rsidRPr="00F658B8" w:rsidRDefault="00BB4879" w:rsidP="00124FC4">
      <w:pPr>
        <w:pStyle w:val="Title"/>
      </w:pPr>
      <w:r w:rsidRPr="00F658B8">
        <w:br w:type="page"/>
      </w:r>
      <w:r w:rsidRPr="00F658B8">
        <w:lastRenderedPageBreak/>
        <w:t>Dokumenta versiju kontrole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561"/>
        <w:gridCol w:w="4679"/>
        <w:gridCol w:w="1986"/>
      </w:tblGrid>
      <w:tr w:rsidR="00BB4879" w:rsidRPr="00F658B8" w:rsidTr="00B209D8">
        <w:trPr>
          <w:cantSplit/>
          <w:tblHeader/>
        </w:trPr>
        <w:tc>
          <w:tcPr>
            <w:tcW w:w="1134" w:type="dxa"/>
            <w:shd w:val="clear" w:color="auto" w:fill="E6E6E6"/>
            <w:vAlign w:val="center"/>
          </w:tcPr>
          <w:p w:rsidR="00BB4879" w:rsidRPr="00F658B8" w:rsidRDefault="00BB4879" w:rsidP="00FC26A5">
            <w:pPr>
              <w:pStyle w:val="Pamattekststabulvirsraksts"/>
            </w:pPr>
            <w:r w:rsidRPr="00F658B8">
              <w:t>Versija</w:t>
            </w:r>
          </w:p>
        </w:tc>
        <w:tc>
          <w:tcPr>
            <w:tcW w:w="1561" w:type="dxa"/>
            <w:shd w:val="clear" w:color="auto" w:fill="E6E6E6"/>
            <w:vAlign w:val="center"/>
          </w:tcPr>
          <w:p w:rsidR="00BB4879" w:rsidRPr="00F658B8" w:rsidRDefault="00BB4879" w:rsidP="00FC26A5">
            <w:pPr>
              <w:pStyle w:val="Pamattekststabulvirsraksts"/>
            </w:pPr>
            <w:r w:rsidRPr="00F658B8">
              <w:t>Datums</w:t>
            </w:r>
          </w:p>
        </w:tc>
        <w:tc>
          <w:tcPr>
            <w:tcW w:w="4679" w:type="dxa"/>
            <w:shd w:val="clear" w:color="auto" w:fill="E6E6E6"/>
            <w:vAlign w:val="center"/>
          </w:tcPr>
          <w:p w:rsidR="00BB4879" w:rsidRPr="00F658B8" w:rsidRDefault="00BB4879" w:rsidP="00FC26A5">
            <w:pPr>
              <w:pStyle w:val="Pamattekststabulvirsraksts"/>
            </w:pPr>
            <w:r w:rsidRPr="00F658B8">
              <w:t>Izmaiņas</w:t>
            </w:r>
          </w:p>
        </w:tc>
        <w:tc>
          <w:tcPr>
            <w:tcW w:w="1986" w:type="dxa"/>
            <w:shd w:val="clear" w:color="auto" w:fill="E6E6E6"/>
            <w:vAlign w:val="center"/>
          </w:tcPr>
          <w:p w:rsidR="00BB4879" w:rsidRPr="00F658B8" w:rsidRDefault="00BB4879" w:rsidP="00FC26A5">
            <w:pPr>
              <w:pStyle w:val="Pamattekststabulvirsraksts"/>
            </w:pPr>
            <w:r w:rsidRPr="00F658B8">
              <w:t>Autors</w:t>
            </w:r>
          </w:p>
        </w:tc>
      </w:tr>
      <w:tr w:rsidR="008D243E" w:rsidRPr="00F658B8" w:rsidTr="005C1048">
        <w:tc>
          <w:tcPr>
            <w:tcW w:w="1134" w:type="dxa"/>
            <w:vAlign w:val="center"/>
          </w:tcPr>
          <w:p w:rsidR="008D243E" w:rsidRPr="00F658B8" w:rsidRDefault="008D243E" w:rsidP="005C1048">
            <w:pPr>
              <w:pStyle w:val="Pamattekststabul"/>
            </w:pPr>
            <w:r w:rsidRPr="00F658B8">
              <w:t>1.0.0</w:t>
            </w:r>
          </w:p>
        </w:tc>
        <w:tc>
          <w:tcPr>
            <w:tcW w:w="1561" w:type="dxa"/>
            <w:vAlign w:val="center"/>
          </w:tcPr>
          <w:p w:rsidR="008D243E" w:rsidRPr="00F658B8" w:rsidRDefault="008D243E" w:rsidP="005C1048">
            <w:pPr>
              <w:pStyle w:val="Pamattekststabul"/>
            </w:pPr>
            <w:r w:rsidRPr="00F658B8">
              <w:t>22.09.2009</w:t>
            </w:r>
          </w:p>
        </w:tc>
        <w:tc>
          <w:tcPr>
            <w:tcW w:w="4679" w:type="dxa"/>
            <w:vAlign w:val="center"/>
          </w:tcPr>
          <w:p w:rsidR="008D243E" w:rsidRPr="00120889" w:rsidRDefault="008D243E" w:rsidP="005C1048">
            <w:pPr>
              <w:pStyle w:val="Pamattekststabul"/>
            </w:pPr>
            <w:r w:rsidRPr="00120889">
              <w:t>Sagatavota sākotnējā versija</w:t>
            </w:r>
          </w:p>
        </w:tc>
        <w:tc>
          <w:tcPr>
            <w:tcW w:w="1986" w:type="dxa"/>
            <w:vAlign w:val="center"/>
          </w:tcPr>
          <w:p w:rsidR="008D243E" w:rsidRPr="00F658B8" w:rsidRDefault="008D243E" w:rsidP="005C1048">
            <w:pPr>
              <w:pStyle w:val="Pamattekststabul"/>
            </w:pPr>
            <w:r w:rsidRPr="00F658B8">
              <w:t>Egija Lasmane</w:t>
            </w:r>
          </w:p>
          <w:p w:rsidR="008D243E" w:rsidRPr="00F658B8" w:rsidRDefault="008D243E" w:rsidP="005C1048">
            <w:pPr>
              <w:pStyle w:val="Pamattekststabul"/>
            </w:pPr>
            <w:r w:rsidRPr="00F658B8">
              <w:t xml:space="preserve">Kristīne </w:t>
            </w:r>
            <w:proofErr w:type="spellStart"/>
            <w:r w:rsidRPr="00F658B8">
              <w:t>Arkali</w:t>
            </w:r>
            <w:proofErr w:type="spellEnd"/>
          </w:p>
        </w:tc>
      </w:tr>
      <w:tr w:rsidR="00BB4879" w:rsidTr="00B209D8">
        <w:tc>
          <w:tcPr>
            <w:tcW w:w="1134" w:type="dxa"/>
            <w:tcBorders>
              <w:top w:val="single" w:sz="4" w:space="0" w:color="auto"/>
              <w:left w:val="single" w:sz="4" w:space="0" w:color="auto"/>
              <w:bottom w:val="single" w:sz="4" w:space="0" w:color="auto"/>
              <w:right w:val="single" w:sz="4" w:space="0" w:color="auto"/>
            </w:tcBorders>
          </w:tcPr>
          <w:p w:rsidR="00BB4879" w:rsidRDefault="00BB4879" w:rsidP="0068526F">
            <w:pPr>
              <w:pStyle w:val="Pamattekststabul"/>
            </w:pPr>
            <w:bookmarkStart w:id="5" w:name="_Toc167098801"/>
            <w:r>
              <w:t>8.0.0</w:t>
            </w:r>
          </w:p>
        </w:tc>
        <w:tc>
          <w:tcPr>
            <w:tcW w:w="1561" w:type="dxa"/>
            <w:tcBorders>
              <w:top w:val="single" w:sz="4" w:space="0" w:color="auto"/>
              <w:left w:val="single" w:sz="4" w:space="0" w:color="auto"/>
              <w:bottom w:val="single" w:sz="4" w:space="0" w:color="auto"/>
              <w:right w:val="single" w:sz="4" w:space="0" w:color="auto"/>
            </w:tcBorders>
          </w:tcPr>
          <w:p w:rsidR="00BB4879" w:rsidRDefault="00BB4879" w:rsidP="0068526F">
            <w:pPr>
              <w:pStyle w:val="Pamattekststabul"/>
            </w:pPr>
            <w:r>
              <w:t>28.11.2016</w:t>
            </w:r>
          </w:p>
        </w:tc>
        <w:tc>
          <w:tcPr>
            <w:tcW w:w="4679" w:type="dxa"/>
            <w:tcBorders>
              <w:top w:val="single" w:sz="4" w:space="0" w:color="auto"/>
              <w:left w:val="single" w:sz="4" w:space="0" w:color="auto"/>
              <w:bottom w:val="single" w:sz="4" w:space="0" w:color="auto"/>
              <w:right w:val="single" w:sz="4" w:space="0" w:color="auto"/>
            </w:tcBorders>
          </w:tcPr>
          <w:p w:rsidR="00BB4879" w:rsidRDefault="00BB4879" w:rsidP="0068526F">
            <w:pPr>
              <w:pStyle w:val="Pamattekststabul"/>
            </w:pPr>
            <w:r>
              <w:t>Aktualizēta rokasgrāmata saskaņā ar izmaiņām sistēmas dizainā.</w:t>
            </w:r>
          </w:p>
        </w:tc>
        <w:tc>
          <w:tcPr>
            <w:tcW w:w="1986" w:type="dxa"/>
            <w:tcBorders>
              <w:top w:val="single" w:sz="4" w:space="0" w:color="auto"/>
              <w:left w:val="single" w:sz="4" w:space="0" w:color="auto"/>
              <w:bottom w:val="single" w:sz="4" w:space="0" w:color="auto"/>
              <w:right w:val="single" w:sz="4" w:space="0" w:color="auto"/>
            </w:tcBorders>
          </w:tcPr>
          <w:p w:rsidR="00BB4879" w:rsidRDefault="00BB4879" w:rsidP="0068526F">
            <w:pPr>
              <w:pStyle w:val="Pamattekststabul"/>
            </w:pPr>
            <w:r>
              <w:t>Linda Rožkalna</w:t>
            </w:r>
          </w:p>
        </w:tc>
      </w:tr>
      <w:tr w:rsidR="00BB4879" w:rsidTr="00B209D8">
        <w:tc>
          <w:tcPr>
            <w:tcW w:w="1134" w:type="dxa"/>
            <w:tcBorders>
              <w:top w:val="single" w:sz="4" w:space="0" w:color="auto"/>
              <w:left w:val="single" w:sz="4" w:space="0" w:color="auto"/>
              <w:bottom w:val="single" w:sz="4" w:space="0" w:color="auto"/>
              <w:right w:val="single" w:sz="4" w:space="0" w:color="auto"/>
            </w:tcBorders>
          </w:tcPr>
          <w:p w:rsidR="00BB4879" w:rsidRDefault="00BB4879" w:rsidP="0068526F">
            <w:pPr>
              <w:pStyle w:val="Pamattekststabul"/>
            </w:pPr>
            <w:r>
              <w:t>8.1.0</w:t>
            </w:r>
          </w:p>
        </w:tc>
        <w:tc>
          <w:tcPr>
            <w:tcW w:w="1561" w:type="dxa"/>
            <w:tcBorders>
              <w:top w:val="single" w:sz="4" w:space="0" w:color="auto"/>
              <w:left w:val="single" w:sz="4" w:space="0" w:color="auto"/>
              <w:bottom w:val="single" w:sz="4" w:space="0" w:color="auto"/>
              <w:right w:val="single" w:sz="4" w:space="0" w:color="auto"/>
            </w:tcBorders>
          </w:tcPr>
          <w:p w:rsidR="00BB4879" w:rsidRDefault="00BB4879" w:rsidP="0068526F">
            <w:pPr>
              <w:pStyle w:val="Pamattekststabul"/>
            </w:pPr>
            <w:r>
              <w:t>23.12.2016</w:t>
            </w:r>
          </w:p>
        </w:tc>
        <w:tc>
          <w:tcPr>
            <w:tcW w:w="4679" w:type="dxa"/>
            <w:tcBorders>
              <w:top w:val="single" w:sz="4" w:space="0" w:color="auto"/>
              <w:left w:val="single" w:sz="4" w:space="0" w:color="auto"/>
              <w:bottom w:val="single" w:sz="4" w:space="0" w:color="auto"/>
              <w:right w:val="single" w:sz="4" w:space="0" w:color="auto"/>
            </w:tcBorders>
          </w:tcPr>
          <w:p w:rsidR="00BB4879" w:rsidRDefault="00BB4879" w:rsidP="0068526F">
            <w:pPr>
              <w:pStyle w:val="Pamattekststabul"/>
            </w:pPr>
            <w:r>
              <w:t>Aktualizēta rokasgrāmata saskaņā ar izmaiņām sistēmas dizainā.</w:t>
            </w:r>
          </w:p>
        </w:tc>
        <w:tc>
          <w:tcPr>
            <w:tcW w:w="1986" w:type="dxa"/>
            <w:tcBorders>
              <w:top w:val="single" w:sz="4" w:space="0" w:color="auto"/>
              <w:left w:val="single" w:sz="4" w:space="0" w:color="auto"/>
              <w:bottom w:val="single" w:sz="4" w:space="0" w:color="auto"/>
              <w:right w:val="single" w:sz="4" w:space="0" w:color="auto"/>
            </w:tcBorders>
          </w:tcPr>
          <w:p w:rsidR="00BB4879" w:rsidRDefault="00BB4879" w:rsidP="0068526F">
            <w:pPr>
              <w:pStyle w:val="Pamattekststabul"/>
            </w:pPr>
            <w:r>
              <w:t>Linda Rožkalna</w:t>
            </w:r>
          </w:p>
        </w:tc>
      </w:tr>
      <w:tr w:rsidR="00BB4879" w:rsidTr="00B209D8">
        <w:tc>
          <w:tcPr>
            <w:tcW w:w="1134" w:type="dxa"/>
            <w:tcBorders>
              <w:top w:val="single" w:sz="4" w:space="0" w:color="auto"/>
              <w:left w:val="single" w:sz="4" w:space="0" w:color="auto"/>
              <w:bottom w:val="single" w:sz="4" w:space="0" w:color="auto"/>
              <w:right w:val="single" w:sz="4" w:space="0" w:color="auto"/>
            </w:tcBorders>
          </w:tcPr>
          <w:p w:rsidR="00BB4879" w:rsidRDefault="00BB4879" w:rsidP="0068526F">
            <w:pPr>
              <w:pStyle w:val="Pamattekststabul"/>
            </w:pPr>
            <w:r>
              <w:t>8.2.0</w:t>
            </w:r>
          </w:p>
        </w:tc>
        <w:tc>
          <w:tcPr>
            <w:tcW w:w="1561" w:type="dxa"/>
            <w:tcBorders>
              <w:top w:val="single" w:sz="4" w:space="0" w:color="auto"/>
              <w:left w:val="single" w:sz="4" w:space="0" w:color="auto"/>
              <w:bottom w:val="single" w:sz="4" w:space="0" w:color="auto"/>
              <w:right w:val="single" w:sz="4" w:space="0" w:color="auto"/>
            </w:tcBorders>
          </w:tcPr>
          <w:p w:rsidR="00BB4879" w:rsidRDefault="00BB4879" w:rsidP="0068526F">
            <w:pPr>
              <w:pStyle w:val="Pamattekststabul"/>
            </w:pPr>
            <w:r>
              <w:t>05.01.2017</w:t>
            </w:r>
          </w:p>
        </w:tc>
        <w:tc>
          <w:tcPr>
            <w:tcW w:w="4679" w:type="dxa"/>
            <w:tcBorders>
              <w:top w:val="single" w:sz="4" w:space="0" w:color="auto"/>
              <w:left w:val="single" w:sz="4" w:space="0" w:color="auto"/>
              <w:bottom w:val="single" w:sz="4" w:space="0" w:color="auto"/>
              <w:right w:val="single" w:sz="4" w:space="0" w:color="auto"/>
            </w:tcBorders>
          </w:tcPr>
          <w:p w:rsidR="00BB4879" w:rsidRDefault="00BB4879" w:rsidP="0068526F">
            <w:pPr>
              <w:pStyle w:val="Pamattekststabul"/>
            </w:pPr>
            <w:r>
              <w:t xml:space="preserve">Pievienots apraksts par izmaiņām lētāko preču attēlošanā – preču uzlabotās atlases bloks un vienādo specifikācijas vērtību izcelšana virs lētāko preču saraksta. </w:t>
            </w:r>
          </w:p>
          <w:p w:rsidR="00BB4879" w:rsidRDefault="00BB4879" w:rsidP="0068526F">
            <w:pPr>
              <w:pStyle w:val="Pamattekststabul"/>
            </w:pPr>
            <w:r>
              <w:t>Aktualizēta rokasgrāmatas nodaļa:</w:t>
            </w:r>
          </w:p>
          <w:p w:rsidR="00BB4879" w:rsidRDefault="00BB4879" w:rsidP="0068526F">
            <w:pPr>
              <w:pStyle w:val="Tabulasbullets"/>
            </w:pPr>
            <w:r>
              <w:t>„Lētāko preču saraksta apskatīšana”.</w:t>
            </w:r>
          </w:p>
        </w:tc>
        <w:tc>
          <w:tcPr>
            <w:tcW w:w="1986" w:type="dxa"/>
            <w:tcBorders>
              <w:top w:val="single" w:sz="4" w:space="0" w:color="auto"/>
              <w:left w:val="single" w:sz="4" w:space="0" w:color="auto"/>
              <w:bottom w:val="single" w:sz="4" w:space="0" w:color="auto"/>
              <w:right w:val="single" w:sz="4" w:space="0" w:color="auto"/>
            </w:tcBorders>
          </w:tcPr>
          <w:p w:rsidR="00BB4879" w:rsidRDefault="00BB4879" w:rsidP="0068526F">
            <w:pPr>
              <w:pStyle w:val="Pamattekststabul"/>
            </w:pPr>
            <w:r>
              <w:t>Linda Rožkalna</w:t>
            </w:r>
          </w:p>
        </w:tc>
      </w:tr>
      <w:tr w:rsidR="00BB4879" w:rsidTr="00B209D8">
        <w:tc>
          <w:tcPr>
            <w:tcW w:w="1134" w:type="dxa"/>
            <w:tcBorders>
              <w:top w:val="single" w:sz="4" w:space="0" w:color="auto"/>
              <w:left w:val="single" w:sz="4" w:space="0" w:color="auto"/>
              <w:bottom w:val="single" w:sz="4" w:space="0" w:color="auto"/>
              <w:right w:val="single" w:sz="4" w:space="0" w:color="auto"/>
            </w:tcBorders>
          </w:tcPr>
          <w:p w:rsidR="00BB4879" w:rsidRDefault="00BB4879" w:rsidP="0068526F">
            <w:pPr>
              <w:pStyle w:val="Pamattekststabul"/>
            </w:pPr>
            <w:r>
              <w:t>8.3.0</w:t>
            </w:r>
          </w:p>
        </w:tc>
        <w:tc>
          <w:tcPr>
            <w:tcW w:w="1561" w:type="dxa"/>
            <w:tcBorders>
              <w:top w:val="single" w:sz="4" w:space="0" w:color="auto"/>
              <w:left w:val="single" w:sz="4" w:space="0" w:color="auto"/>
              <w:bottom w:val="single" w:sz="4" w:space="0" w:color="auto"/>
              <w:right w:val="single" w:sz="4" w:space="0" w:color="auto"/>
            </w:tcBorders>
          </w:tcPr>
          <w:p w:rsidR="00BB4879" w:rsidRDefault="00BB4879" w:rsidP="0068526F">
            <w:pPr>
              <w:pStyle w:val="Pamattekststabul"/>
            </w:pPr>
            <w:r>
              <w:t>21.07.2017</w:t>
            </w:r>
          </w:p>
        </w:tc>
        <w:tc>
          <w:tcPr>
            <w:tcW w:w="4679" w:type="dxa"/>
            <w:tcBorders>
              <w:top w:val="single" w:sz="4" w:space="0" w:color="auto"/>
              <w:left w:val="single" w:sz="4" w:space="0" w:color="auto"/>
              <w:bottom w:val="single" w:sz="4" w:space="0" w:color="auto"/>
              <w:right w:val="single" w:sz="4" w:space="0" w:color="auto"/>
            </w:tcBorders>
          </w:tcPr>
          <w:p w:rsidR="00BB4879" w:rsidRDefault="00BB4879" w:rsidP="0068526F">
            <w:pPr>
              <w:pStyle w:val="Pamattekststabul"/>
            </w:pPr>
            <w:r>
              <w:t>Aktualizētas rokasgrāmatas nodaļas:</w:t>
            </w:r>
          </w:p>
          <w:p w:rsidR="00BB4879" w:rsidRDefault="00BB4879" w:rsidP="0068526F">
            <w:pPr>
              <w:pStyle w:val="Tabulasbullets"/>
            </w:pPr>
            <w:r>
              <w:t>Katalogu saraksta apskatīšana</w:t>
            </w:r>
          </w:p>
          <w:p w:rsidR="00BB4879" w:rsidRDefault="00BB4879" w:rsidP="0068526F">
            <w:pPr>
              <w:pStyle w:val="Tabulasbullets"/>
            </w:pPr>
            <w:r>
              <w:t>Lētāko preču saraksta apskatīšana</w:t>
            </w:r>
          </w:p>
          <w:p w:rsidR="00BB4879" w:rsidRDefault="00BB4879" w:rsidP="0068526F">
            <w:pPr>
              <w:pStyle w:val="Tabulasbullets"/>
            </w:pPr>
            <w:r>
              <w:t>Kategorijas preču saraksta apskatīšana</w:t>
            </w:r>
          </w:p>
          <w:p w:rsidR="00BB4879" w:rsidRDefault="00BB4879" w:rsidP="0068526F">
            <w:pPr>
              <w:pStyle w:val="Tabulasbullets"/>
            </w:pPr>
            <w:r>
              <w:t>Preces apskatīšana</w:t>
            </w:r>
          </w:p>
          <w:p w:rsidR="00BB4879" w:rsidRDefault="00BB4879" w:rsidP="0068526F">
            <w:pPr>
              <w:pStyle w:val="Tabulasbullets"/>
            </w:pPr>
            <w:r>
              <w:t>Grozu saraksta apskatīšana</w:t>
            </w:r>
          </w:p>
          <w:p w:rsidR="00BB4879" w:rsidRDefault="00BB4879" w:rsidP="0068526F">
            <w:pPr>
              <w:pStyle w:val="Tabulasbullets"/>
            </w:pPr>
            <w:r>
              <w:t>Pasūtījumu saraksts</w:t>
            </w:r>
          </w:p>
          <w:p w:rsidR="00BB4879" w:rsidRDefault="00BB4879" w:rsidP="0068526F">
            <w:pPr>
              <w:pStyle w:val="Tabulasbullets"/>
            </w:pPr>
            <w:r>
              <w:t>Piegāžu saraksts</w:t>
            </w:r>
          </w:p>
          <w:p w:rsidR="00BB4879" w:rsidRDefault="00BB4879" w:rsidP="0068526F">
            <w:pPr>
              <w:pStyle w:val="Tabulasbullets"/>
            </w:pPr>
            <w:r>
              <w:t>Atlikto grozu saraksta apskatīšana</w:t>
            </w:r>
          </w:p>
          <w:p w:rsidR="00BB4879" w:rsidRDefault="00BB4879" w:rsidP="0068526F">
            <w:pPr>
              <w:pStyle w:val="Tabulasbullets"/>
            </w:pPr>
            <w:r>
              <w:t>Grozu saraksts kontrolējamā vienuma izvēlei</w:t>
            </w:r>
          </w:p>
          <w:p w:rsidR="00BB4879" w:rsidRDefault="00BB4879" w:rsidP="0068526F">
            <w:pPr>
              <w:pStyle w:val="Tabulasbullets"/>
            </w:pPr>
            <w:r>
              <w:t>Lietotāja izveide</w:t>
            </w:r>
          </w:p>
          <w:p w:rsidR="00BB4879" w:rsidRDefault="00BB4879" w:rsidP="0068526F">
            <w:pPr>
              <w:pStyle w:val="Tabulasbullets"/>
            </w:pPr>
            <w:r>
              <w:t>Lietotāja datu modificēšana</w:t>
            </w:r>
          </w:p>
          <w:p w:rsidR="00BB4879" w:rsidRDefault="00BB4879" w:rsidP="0068526F">
            <w:pPr>
              <w:pStyle w:val="Tabulasbullets"/>
            </w:pPr>
            <w:r>
              <w:t>Lietotāja pasūtījumu un piegāžu nodošana citam lietotājam</w:t>
            </w:r>
          </w:p>
          <w:p w:rsidR="00BB4879" w:rsidRDefault="00BB4879" w:rsidP="0068526F">
            <w:pPr>
              <w:pStyle w:val="Tabulasbullets"/>
            </w:pPr>
            <w:r>
              <w:t>Organizācijas datu modificēšana</w:t>
            </w:r>
          </w:p>
          <w:p w:rsidR="00BB4879" w:rsidRDefault="00BB4879" w:rsidP="0068526F">
            <w:pPr>
              <w:pStyle w:val="Tabulasbullets"/>
            </w:pPr>
            <w:r>
              <w:t>Adreses datu pievienošana</w:t>
            </w:r>
          </w:p>
          <w:p w:rsidR="00BB4879" w:rsidRDefault="00BB4879" w:rsidP="0068526F">
            <w:pPr>
              <w:pStyle w:val="Tabulasbullets"/>
            </w:pPr>
            <w:r>
              <w:t>Adreses datu modificēšana</w:t>
            </w:r>
          </w:p>
          <w:p w:rsidR="00BB4879" w:rsidRDefault="00BB4879" w:rsidP="0068526F">
            <w:pPr>
              <w:pStyle w:val="Tabulasbullets"/>
            </w:pPr>
            <w:r>
              <w:t>Ieteikuma izveide</w:t>
            </w:r>
          </w:p>
          <w:p w:rsidR="00BB4879" w:rsidRDefault="00BB4879" w:rsidP="0068526F">
            <w:pPr>
              <w:pStyle w:val="Tabulasbullets"/>
            </w:pPr>
            <w:r>
              <w:t>Sūdzības izveide</w:t>
            </w:r>
          </w:p>
          <w:p w:rsidR="00BB4879" w:rsidRDefault="00BB4879" w:rsidP="0068526F">
            <w:pPr>
              <w:pStyle w:val="Tabulasbullets"/>
            </w:pPr>
            <w:r>
              <w:t>1. Pielikums. Konfigurācijas parametri</w:t>
            </w:r>
          </w:p>
        </w:tc>
        <w:tc>
          <w:tcPr>
            <w:tcW w:w="1986" w:type="dxa"/>
            <w:tcBorders>
              <w:top w:val="single" w:sz="4" w:space="0" w:color="auto"/>
              <w:left w:val="single" w:sz="4" w:space="0" w:color="auto"/>
              <w:bottom w:val="single" w:sz="4" w:space="0" w:color="auto"/>
              <w:right w:val="single" w:sz="4" w:space="0" w:color="auto"/>
            </w:tcBorders>
          </w:tcPr>
          <w:p w:rsidR="00BB4879" w:rsidRDefault="00BB4879" w:rsidP="0068526F">
            <w:pPr>
              <w:pStyle w:val="Pamattekststabul"/>
            </w:pPr>
            <w:r>
              <w:t>Linda Rožkalna</w:t>
            </w:r>
          </w:p>
        </w:tc>
      </w:tr>
      <w:tr w:rsidR="00D43085" w:rsidTr="00B209D8">
        <w:tc>
          <w:tcPr>
            <w:tcW w:w="1134" w:type="dxa"/>
            <w:tcBorders>
              <w:top w:val="single" w:sz="4" w:space="0" w:color="auto"/>
              <w:left w:val="single" w:sz="4" w:space="0" w:color="auto"/>
              <w:bottom w:val="single" w:sz="4" w:space="0" w:color="auto"/>
              <w:right w:val="single" w:sz="4" w:space="0" w:color="auto"/>
            </w:tcBorders>
          </w:tcPr>
          <w:p w:rsidR="00D43085" w:rsidRDefault="00D43085" w:rsidP="007A7130">
            <w:pPr>
              <w:pStyle w:val="Pamattekststabul"/>
            </w:pPr>
            <w:r>
              <w:t>8.4.0</w:t>
            </w:r>
          </w:p>
        </w:tc>
        <w:tc>
          <w:tcPr>
            <w:tcW w:w="1561" w:type="dxa"/>
            <w:tcBorders>
              <w:top w:val="single" w:sz="4" w:space="0" w:color="auto"/>
              <w:left w:val="single" w:sz="4" w:space="0" w:color="auto"/>
              <w:bottom w:val="single" w:sz="4" w:space="0" w:color="auto"/>
              <w:right w:val="single" w:sz="4" w:space="0" w:color="auto"/>
            </w:tcBorders>
          </w:tcPr>
          <w:p w:rsidR="00D43085" w:rsidRDefault="00D43085" w:rsidP="007A7130">
            <w:pPr>
              <w:pStyle w:val="Pamattekststabul"/>
            </w:pPr>
            <w:r>
              <w:t>01.12.2018</w:t>
            </w:r>
          </w:p>
        </w:tc>
        <w:tc>
          <w:tcPr>
            <w:tcW w:w="4679" w:type="dxa"/>
            <w:tcBorders>
              <w:top w:val="single" w:sz="4" w:space="0" w:color="auto"/>
              <w:left w:val="single" w:sz="4" w:space="0" w:color="auto"/>
              <w:bottom w:val="single" w:sz="4" w:space="0" w:color="auto"/>
              <w:right w:val="single" w:sz="4" w:space="0" w:color="auto"/>
            </w:tcBorders>
          </w:tcPr>
          <w:p w:rsidR="00D43085" w:rsidRDefault="00D43085" w:rsidP="007A7130">
            <w:pPr>
              <w:pStyle w:val="Pamattekststabul"/>
            </w:pPr>
            <w:r>
              <w:t>Aktualizētas rokasgrāmatas nodaļas saskaņā ar izmaiņām e-konkursu apakšsistēmā (ESPD iepirkumi):</w:t>
            </w:r>
          </w:p>
          <w:p w:rsidR="00D43085" w:rsidRDefault="00D43085" w:rsidP="007A7130">
            <w:pPr>
              <w:pStyle w:val="Tabulasbullets"/>
            </w:pPr>
            <w:r>
              <w:t>Organizācijas datu apskatīšana</w:t>
            </w:r>
          </w:p>
          <w:p w:rsidR="00D43085" w:rsidRDefault="00D43085" w:rsidP="007A7130">
            <w:pPr>
              <w:pStyle w:val="Tabulasbullets"/>
            </w:pPr>
            <w:r>
              <w:t>Organizācijas izveide</w:t>
            </w:r>
          </w:p>
          <w:p w:rsidR="00D43085" w:rsidRDefault="00D43085" w:rsidP="007A7130">
            <w:pPr>
              <w:pStyle w:val="Tabulasbullets"/>
            </w:pPr>
            <w:r>
              <w:t>Organizācijas datu rediģēšana</w:t>
            </w:r>
          </w:p>
          <w:p w:rsidR="00D43085" w:rsidRDefault="00D43085" w:rsidP="007A7130">
            <w:pPr>
              <w:pStyle w:val="Tabulasbullets"/>
            </w:pPr>
            <w:r>
              <w:t>Adreses un tās kontaktpersonas datu apskatīšana</w:t>
            </w:r>
          </w:p>
          <w:p w:rsidR="00D43085" w:rsidRDefault="00D43085" w:rsidP="007A7130">
            <w:pPr>
              <w:pStyle w:val="Tabulasbullets"/>
            </w:pPr>
            <w:r>
              <w:t>Adreses un tās kontaktpersonas datu pievienošana</w:t>
            </w:r>
          </w:p>
          <w:p w:rsidR="00D43085" w:rsidRDefault="00D43085" w:rsidP="007A7130">
            <w:pPr>
              <w:pStyle w:val="Tabulasbullets"/>
            </w:pPr>
            <w:r>
              <w:t>Adreses un tās kontaktpersonas datu rediģēšana</w:t>
            </w:r>
          </w:p>
          <w:p w:rsidR="00D43085" w:rsidRDefault="00D43085" w:rsidP="007A7130">
            <w:pPr>
              <w:pStyle w:val="Pamattekststabul"/>
            </w:pPr>
            <w:r>
              <w:lastRenderedPageBreak/>
              <w:t>Pievienota nodaļa:</w:t>
            </w:r>
          </w:p>
          <w:p w:rsidR="00D43085" w:rsidRDefault="00D43085" w:rsidP="007A7130">
            <w:pPr>
              <w:pStyle w:val="Tabulasbullets"/>
            </w:pPr>
            <w:r>
              <w:t xml:space="preserve">Organizācija – Kvalifikācijas sertifikātu uzturēšana </w:t>
            </w:r>
          </w:p>
        </w:tc>
        <w:tc>
          <w:tcPr>
            <w:tcW w:w="1986" w:type="dxa"/>
            <w:tcBorders>
              <w:top w:val="single" w:sz="4" w:space="0" w:color="auto"/>
              <w:left w:val="single" w:sz="4" w:space="0" w:color="auto"/>
              <w:bottom w:val="single" w:sz="4" w:space="0" w:color="auto"/>
              <w:right w:val="single" w:sz="4" w:space="0" w:color="auto"/>
            </w:tcBorders>
          </w:tcPr>
          <w:p w:rsidR="00D43085" w:rsidRDefault="00D43085" w:rsidP="007A7130">
            <w:pPr>
              <w:pStyle w:val="Pamattekststabul"/>
            </w:pPr>
            <w:r>
              <w:lastRenderedPageBreak/>
              <w:t>Linda Rožkalna</w:t>
            </w:r>
          </w:p>
        </w:tc>
      </w:tr>
      <w:tr w:rsidR="002215C8" w:rsidTr="00B209D8">
        <w:tc>
          <w:tcPr>
            <w:tcW w:w="1134" w:type="dxa"/>
            <w:tcBorders>
              <w:top w:val="single" w:sz="4" w:space="0" w:color="auto"/>
              <w:left w:val="single" w:sz="4" w:space="0" w:color="auto"/>
              <w:bottom w:val="single" w:sz="4" w:space="0" w:color="auto"/>
              <w:right w:val="single" w:sz="4" w:space="0" w:color="auto"/>
            </w:tcBorders>
          </w:tcPr>
          <w:p w:rsidR="002215C8" w:rsidRDefault="002215C8" w:rsidP="007A7130">
            <w:pPr>
              <w:pStyle w:val="Pamattekststabul"/>
            </w:pPr>
            <w:r>
              <w:t>8.6.0</w:t>
            </w:r>
          </w:p>
        </w:tc>
        <w:tc>
          <w:tcPr>
            <w:tcW w:w="1561" w:type="dxa"/>
            <w:tcBorders>
              <w:top w:val="single" w:sz="4" w:space="0" w:color="auto"/>
              <w:left w:val="single" w:sz="4" w:space="0" w:color="auto"/>
              <w:bottom w:val="single" w:sz="4" w:space="0" w:color="auto"/>
              <w:right w:val="single" w:sz="4" w:space="0" w:color="auto"/>
            </w:tcBorders>
          </w:tcPr>
          <w:p w:rsidR="002215C8" w:rsidRDefault="002215C8" w:rsidP="007A7130">
            <w:pPr>
              <w:pStyle w:val="Pamattekststabul"/>
            </w:pPr>
            <w:r>
              <w:t>20.10.2019</w:t>
            </w:r>
          </w:p>
        </w:tc>
        <w:tc>
          <w:tcPr>
            <w:tcW w:w="4679" w:type="dxa"/>
            <w:tcBorders>
              <w:top w:val="single" w:sz="4" w:space="0" w:color="auto"/>
              <w:left w:val="single" w:sz="4" w:space="0" w:color="auto"/>
              <w:bottom w:val="single" w:sz="4" w:space="0" w:color="auto"/>
              <w:right w:val="single" w:sz="4" w:space="0" w:color="auto"/>
            </w:tcBorders>
          </w:tcPr>
          <w:p w:rsidR="00F21952" w:rsidRDefault="00F21952" w:rsidP="00F21952">
            <w:pPr>
              <w:pStyle w:val="Pamattekststabul"/>
            </w:pPr>
            <w:r>
              <w:t>Aktualizētas rokasgrāmatas nodaļas</w:t>
            </w:r>
          </w:p>
          <w:p w:rsidR="00F21952" w:rsidRDefault="00F21952" w:rsidP="00F21952">
            <w:pPr>
              <w:pStyle w:val="Tabulasbullets"/>
            </w:pPr>
            <w:r>
              <w:t>„Autentifikācija sistēmā” (un apakšnodaļas)</w:t>
            </w:r>
          </w:p>
          <w:p w:rsidR="00F21952" w:rsidRDefault="00F21952" w:rsidP="00F21952">
            <w:pPr>
              <w:pStyle w:val="Tabulasbullets"/>
            </w:pPr>
            <w:r>
              <w:t>„Atliktā groza apstrāde”</w:t>
            </w:r>
          </w:p>
          <w:p w:rsidR="00F60333" w:rsidRDefault="00F60333" w:rsidP="00F21952">
            <w:pPr>
              <w:pStyle w:val="Tabulasbullets"/>
            </w:pPr>
            <w:r>
              <w:t>„Organizācijas datu apskatīšana”</w:t>
            </w:r>
          </w:p>
          <w:p w:rsidR="00F60333" w:rsidRDefault="00F60333" w:rsidP="00F21952">
            <w:pPr>
              <w:pStyle w:val="Tabulasbullets"/>
            </w:pPr>
            <w:r>
              <w:t>„Organizācijas datu rediģēšana”</w:t>
            </w:r>
          </w:p>
          <w:p w:rsidR="002215C8" w:rsidRDefault="00F21952" w:rsidP="00F21952">
            <w:pPr>
              <w:pStyle w:val="Tabulasbullets"/>
            </w:pPr>
            <w:r>
              <w:t>„Lietotāja datu apskatīšana”</w:t>
            </w:r>
          </w:p>
        </w:tc>
        <w:tc>
          <w:tcPr>
            <w:tcW w:w="1986" w:type="dxa"/>
            <w:tcBorders>
              <w:top w:val="single" w:sz="4" w:space="0" w:color="auto"/>
              <w:left w:val="single" w:sz="4" w:space="0" w:color="auto"/>
              <w:bottom w:val="single" w:sz="4" w:space="0" w:color="auto"/>
              <w:right w:val="single" w:sz="4" w:space="0" w:color="auto"/>
            </w:tcBorders>
          </w:tcPr>
          <w:p w:rsidR="002215C8" w:rsidRDefault="002215C8" w:rsidP="007A7130">
            <w:pPr>
              <w:pStyle w:val="Pamattekststabul"/>
            </w:pPr>
            <w:r>
              <w:t>Linda Rožkalna</w:t>
            </w:r>
          </w:p>
        </w:tc>
      </w:tr>
      <w:tr w:rsidR="00B209D8" w:rsidTr="00B209D8">
        <w:tc>
          <w:tcPr>
            <w:tcW w:w="1134" w:type="dxa"/>
            <w:tcBorders>
              <w:top w:val="single" w:sz="4" w:space="0" w:color="auto"/>
              <w:left w:val="single" w:sz="4" w:space="0" w:color="auto"/>
              <w:bottom w:val="single" w:sz="4" w:space="0" w:color="auto"/>
              <w:right w:val="single" w:sz="4" w:space="0" w:color="auto"/>
            </w:tcBorders>
          </w:tcPr>
          <w:p w:rsidR="00B209D8" w:rsidRDefault="00B209D8" w:rsidP="005E64AF">
            <w:pPr>
              <w:pStyle w:val="Pamattekststabul"/>
            </w:pPr>
            <w:r>
              <w:t>8.8.0</w:t>
            </w:r>
          </w:p>
        </w:tc>
        <w:tc>
          <w:tcPr>
            <w:tcW w:w="1561" w:type="dxa"/>
            <w:tcBorders>
              <w:top w:val="single" w:sz="4" w:space="0" w:color="auto"/>
              <w:left w:val="single" w:sz="4" w:space="0" w:color="auto"/>
              <w:bottom w:val="single" w:sz="4" w:space="0" w:color="auto"/>
              <w:right w:val="single" w:sz="4" w:space="0" w:color="auto"/>
            </w:tcBorders>
          </w:tcPr>
          <w:p w:rsidR="00B209D8" w:rsidRDefault="00B209D8" w:rsidP="005E64AF">
            <w:pPr>
              <w:pStyle w:val="Pamattekststabul"/>
            </w:pPr>
            <w:r>
              <w:t>30.11.2021</w:t>
            </w:r>
          </w:p>
        </w:tc>
        <w:tc>
          <w:tcPr>
            <w:tcW w:w="4679" w:type="dxa"/>
            <w:tcBorders>
              <w:top w:val="single" w:sz="4" w:space="0" w:color="auto"/>
              <w:left w:val="single" w:sz="4" w:space="0" w:color="auto"/>
              <w:bottom w:val="single" w:sz="4" w:space="0" w:color="auto"/>
              <w:right w:val="single" w:sz="4" w:space="0" w:color="auto"/>
            </w:tcBorders>
          </w:tcPr>
          <w:p w:rsidR="00B209D8" w:rsidRDefault="00B209D8" w:rsidP="005E64AF">
            <w:pPr>
              <w:pStyle w:val="Pamattekststabul"/>
            </w:pPr>
            <w:r>
              <w:t>Aktualizēta rokasgrāmata saskaņā ar izmaiņām paroļu atjaunošanas funkcionalitātē</w:t>
            </w:r>
          </w:p>
        </w:tc>
        <w:tc>
          <w:tcPr>
            <w:tcW w:w="1986" w:type="dxa"/>
            <w:tcBorders>
              <w:top w:val="single" w:sz="4" w:space="0" w:color="auto"/>
              <w:left w:val="single" w:sz="4" w:space="0" w:color="auto"/>
              <w:bottom w:val="single" w:sz="4" w:space="0" w:color="auto"/>
              <w:right w:val="single" w:sz="4" w:space="0" w:color="auto"/>
            </w:tcBorders>
          </w:tcPr>
          <w:p w:rsidR="00B209D8" w:rsidRDefault="00B209D8" w:rsidP="005E64AF">
            <w:pPr>
              <w:pStyle w:val="Pamattekststabul"/>
            </w:pPr>
            <w:r>
              <w:t>Linda Rožkalna</w:t>
            </w:r>
          </w:p>
        </w:tc>
      </w:tr>
      <w:tr w:rsidR="00602DCD" w:rsidTr="00B209D8">
        <w:tc>
          <w:tcPr>
            <w:tcW w:w="1134" w:type="dxa"/>
            <w:tcBorders>
              <w:top w:val="single" w:sz="4" w:space="0" w:color="auto"/>
              <w:left w:val="single" w:sz="4" w:space="0" w:color="auto"/>
              <w:bottom w:val="single" w:sz="4" w:space="0" w:color="auto"/>
              <w:right w:val="single" w:sz="4" w:space="0" w:color="auto"/>
            </w:tcBorders>
          </w:tcPr>
          <w:p w:rsidR="00602DCD" w:rsidRDefault="00602DCD" w:rsidP="005E64AF">
            <w:pPr>
              <w:pStyle w:val="Pamattekststabul"/>
            </w:pPr>
            <w:r>
              <w:t>8.9.0</w:t>
            </w:r>
          </w:p>
        </w:tc>
        <w:tc>
          <w:tcPr>
            <w:tcW w:w="1561" w:type="dxa"/>
            <w:tcBorders>
              <w:top w:val="single" w:sz="4" w:space="0" w:color="auto"/>
              <w:left w:val="single" w:sz="4" w:space="0" w:color="auto"/>
              <w:bottom w:val="single" w:sz="4" w:space="0" w:color="auto"/>
              <w:right w:val="single" w:sz="4" w:space="0" w:color="auto"/>
            </w:tcBorders>
          </w:tcPr>
          <w:p w:rsidR="00602DCD" w:rsidRDefault="00602DCD" w:rsidP="005E64AF">
            <w:pPr>
              <w:pStyle w:val="Pamattekststabul"/>
            </w:pPr>
            <w:r>
              <w:t>30.05.2023</w:t>
            </w:r>
          </w:p>
        </w:tc>
        <w:tc>
          <w:tcPr>
            <w:tcW w:w="4679" w:type="dxa"/>
            <w:tcBorders>
              <w:top w:val="single" w:sz="4" w:space="0" w:color="auto"/>
              <w:left w:val="single" w:sz="4" w:space="0" w:color="auto"/>
              <w:bottom w:val="single" w:sz="4" w:space="0" w:color="auto"/>
              <w:right w:val="single" w:sz="4" w:space="0" w:color="auto"/>
            </w:tcBorders>
          </w:tcPr>
          <w:p w:rsidR="00602DCD" w:rsidRDefault="00602DCD" w:rsidP="005E64AF">
            <w:pPr>
              <w:pStyle w:val="Pamattekststabul"/>
            </w:pPr>
            <w:r>
              <w:t>Aktualizēta rokasgrāmata saskaņā ar VARIS adrešu piemeklēšanas servisa atslēgšanu</w:t>
            </w:r>
          </w:p>
        </w:tc>
        <w:tc>
          <w:tcPr>
            <w:tcW w:w="1986" w:type="dxa"/>
            <w:tcBorders>
              <w:top w:val="single" w:sz="4" w:space="0" w:color="auto"/>
              <w:left w:val="single" w:sz="4" w:space="0" w:color="auto"/>
              <w:bottom w:val="single" w:sz="4" w:space="0" w:color="auto"/>
              <w:right w:val="single" w:sz="4" w:space="0" w:color="auto"/>
            </w:tcBorders>
          </w:tcPr>
          <w:p w:rsidR="00602DCD" w:rsidRDefault="00602DCD" w:rsidP="005E64AF">
            <w:pPr>
              <w:pStyle w:val="Pamattekststabul"/>
            </w:pPr>
            <w:r>
              <w:t>Linda Rožkalna</w:t>
            </w:r>
          </w:p>
        </w:tc>
      </w:tr>
      <w:tr w:rsidR="006F46F1" w:rsidTr="00B209D8">
        <w:tc>
          <w:tcPr>
            <w:tcW w:w="1134" w:type="dxa"/>
            <w:tcBorders>
              <w:top w:val="single" w:sz="4" w:space="0" w:color="auto"/>
              <w:left w:val="single" w:sz="4" w:space="0" w:color="auto"/>
              <w:bottom w:val="single" w:sz="4" w:space="0" w:color="auto"/>
              <w:right w:val="single" w:sz="4" w:space="0" w:color="auto"/>
            </w:tcBorders>
          </w:tcPr>
          <w:p w:rsidR="006F46F1" w:rsidRDefault="006F46F1" w:rsidP="005E64AF">
            <w:pPr>
              <w:pStyle w:val="Pamattekststabul"/>
            </w:pPr>
            <w:bookmarkStart w:id="6" w:name="_Hlk151025811"/>
            <w:r>
              <w:t>8.10.0</w:t>
            </w:r>
          </w:p>
        </w:tc>
        <w:tc>
          <w:tcPr>
            <w:tcW w:w="1561" w:type="dxa"/>
            <w:tcBorders>
              <w:top w:val="single" w:sz="4" w:space="0" w:color="auto"/>
              <w:left w:val="single" w:sz="4" w:space="0" w:color="auto"/>
              <w:bottom w:val="single" w:sz="4" w:space="0" w:color="auto"/>
              <w:right w:val="single" w:sz="4" w:space="0" w:color="auto"/>
            </w:tcBorders>
          </w:tcPr>
          <w:p w:rsidR="006F46F1" w:rsidRDefault="00B62D40" w:rsidP="005E64AF">
            <w:pPr>
              <w:pStyle w:val="Pamattekststabul"/>
            </w:pPr>
            <w:r>
              <w:t>30.11.2023</w:t>
            </w:r>
          </w:p>
        </w:tc>
        <w:tc>
          <w:tcPr>
            <w:tcW w:w="4679" w:type="dxa"/>
            <w:tcBorders>
              <w:top w:val="single" w:sz="4" w:space="0" w:color="auto"/>
              <w:left w:val="single" w:sz="4" w:space="0" w:color="auto"/>
              <w:bottom w:val="single" w:sz="4" w:space="0" w:color="auto"/>
              <w:right w:val="single" w:sz="4" w:space="0" w:color="auto"/>
            </w:tcBorders>
          </w:tcPr>
          <w:p w:rsidR="006F46F1" w:rsidRDefault="00B62D40" w:rsidP="005E64AF">
            <w:pPr>
              <w:pStyle w:val="Pamattekststabul"/>
            </w:pPr>
            <w:r>
              <w:t>Papildināta rokasgrāmata ar divfaktoru autentifikācijas funkcionalitātes aprakstu</w:t>
            </w:r>
          </w:p>
        </w:tc>
        <w:tc>
          <w:tcPr>
            <w:tcW w:w="1986" w:type="dxa"/>
            <w:tcBorders>
              <w:top w:val="single" w:sz="4" w:space="0" w:color="auto"/>
              <w:left w:val="single" w:sz="4" w:space="0" w:color="auto"/>
              <w:bottom w:val="single" w:sz="4" w:space="0" w:color="auto"/>
              <w:right w:val="single" w:sz="4" w:space="0" w:color="auto"/>
            </w:tcBorders>
          </w:tcPr>
          <w:p w:rsidR="006F46F1" w:rsidRDefault="00CF13B0" w:rsidP="005E64AF">
            <w:pPr>
              <w:pStyle w:val="Pamattekststabul"/>
            </w:pPr>
            <w:r>
              <w:t>Linda Rožkalna</w:t>
            </w:r>
          </w:p>
        </w:tc>
      </w:tr>
      <w:tr w:rsidR="00CF13B0" w:rsidTr="00B209D8">
        <w:tc>
          <w:tcPr>
            <w:tcW w:w="1134" w:type="dxa"/>
            <w:tcBorders>
              <w:top w:val="single" w:sz="4" w:space="0" w:color="auto"/>
              <w:left w:val="single" w:sz="4" w:space="0" w:color="auto"/>
              <w:bottom w:val="single" w:sz="4" w:space="0" w:color="auto"/>
              <w:right w:val="single" w:sz="4" w:space="0" w:color="auto"/>
            </w:tcBorders>
          </w:tcPr>
          <w:p w:rsidR="00CF13B0" w:rsidRDefault="00CF13B0" w:rsidP="005E64AF">
            <w:pPr>
              <w:pStyle w:val="Pamattekststabul"/>
            </w:pPr>
            <w:r>
              <w:t>8.11.0</w:t>
            </w:r>
          </w:p>
        </w:tc>
        <w:tc>
          <w:tcPr>
            <w:tcW w:w="1561" w:type="dxa"/>
            <w:tcBorders>
              <w:top w:val="single" w:sz="4" w:space="0" w:color="auto"/>
              <w:left w:val="single" w:sz="4" w:space="0" w:color="auto"/>
              <w:bottom w:val="single" w:sz="4" w:space="0" w:color="auto"/>
              <w:right w:val="single" w:sz="4" w:space="0" w:color="auto"/>
            </w:tcBorders>
          </w:tcPr>
          <w:p w:rsidR="00CF13B0" w:rsidRDefault="008D243E" w:rsidP="005E64AF">
            <w:pPr>
              <w:pStyle w:val="Pamattekststabul"/>
            </w:pPr>
            <w:r>
              <w:t>18.10</w:t>
            </w:r>
            <w:r w:rsidR="00CF13B0">
              <w:t>.2024</w:t>
            </w:r>
          </w:p>
        </w:tc>
        <w:tc>
          <w:tcPr>
            <w:tcW w:w="4679" w:type="dxa"/>
            <w:tcBorders>
              <w:top w:val="single" w:sz="4" w:space="0" w:color="auto"/>
              <w:left w:val="single" w:sz="4" w:space="0" w:color="auto"/>
              <w:bottom w:val="single" w:sz="4" w:space="0" w:color="auto"/>
              <w:right w:val="single" w:sz="4" w:space="0" w:color="auto"/>
            </w:tcBorders>
          </w:tcPr>
          <w:p w:rsidR="008D243E" w:rsidRDefault="008D243E" w:rsidP="008D243E">
            <w:pPr>
              <w:pStyle w:val="Pamattekststabul"/>
            </w:pPr>
            <w:r>
              <w:t>Aktualizēta rokasgrāmata:</w:t>
            </w:r>
          </w:p>
          <w:p w:rsidR="008D243E" w:rsidRDefault="008D243E" w:rsidP="008D243E">
            <w:pPr>
              <w:pStyle w:val="Tabulasbullets"/>
            </w:pPr>
            <w:r>
              <w:t>Piekļuves datņu (FTP) serverim aktivizēšana, kas nepieciešama piedāvājumu lielo datņu izvietošanai e-konkursu apakšsistēmā.</w:t>
            </w:r>
          </w:p>
          <w:p w:rsidR="00CF13B0" w:rsidRDefault="008D243E" w:rsidP="008D243E">
            <w:pPr>
              <w:pStyle w:val="Tabulasbullets"/>
            </w:pPr>
            <w:r>
              <w:t>Organizācijas vēsturiskā nosaukuma attēlošana organizācijas formā, pasūtījumos un piegādēs.</w:t>
            </w:r>
          </w:p>
          <w:p w:rsidR="00760291" w:rsidRDefault="00760291" w:rsidP="008D243E">
            <w:pPr>
              <w:pStyle w:val="Tabulasbullets"/>
            </w:pPr>
            <w:r>
              <w:t>Organizācijas adreses</w:t>
            </w:r>
            <w:r w:rsidR="009A72C1">
              <w:t xml:space="preserve"> apskate,</w:t>
            </w:r>
            <w:r>
              <w:t xml:space="preserve"> izveide un rediģēšana – adreses </w:t>
            </w:r>
            <w:bookmarkStart w:id="7" w:name="_GoBack"/>
            <w:bookmarkEnd w:id="7"/>
            <w:r>
              <w:t>pielasīšana no Valsts adrešu reģistra.</w:t>
            </w:r>
          </w:p>
        </w:tc>
        <w:tc>
          <w:tcPr>
            <w:tcW w:w="1986" w:type="dxa"/>
            <w:tcBorders>
              <w:top w:val="single" w:sz="4" w:space="0" w:color="auto"/>
              <w:left w:val="single" w:sz="4" w:space="0" w:color="auto"/>
              <w:bottom w:val="single" w:sz="4" w:space="0" w:color="auto"/>
              <w:right w:val="single" w:sz="4" w:space="0" w:color="auto"/>
            </w:tcBorders>
          </w:tcPr>
          <w:p w:rsidR="00CF13B0" w:rsidRDefault="00CF13B0" w:rsidP="005E64AF">
            <w:pPr>
              <w:pStyle w:val="Pamattekststabul"/>
            </w:pPr>
            <w:r>
              <w:t>Linda Rožkalna</w:t>
            </w:r>
          </w:p>
        </w:tc>
      </w:tr>
      <w:bookmarkEnd w:id="6"/>
    </w:tbl>
    <w:p w:rsidR="00BB4879" w:rsidRPr="00F658B8" w:rsidRDefault="00BB4879" w:rsidP="00124FC4">
      <w:pPr>
        <w:pStyle w:val="Title"/>
      </w:pPr>
      <w:r w:rsidRPr="00611BB3">
        <w:br w:type="page"/>
      </w:r>
      <w:bookmarkStart w:id="8" w:name="SATURS"/>
      <w:r w:rsidRPr="00F658B8">
        <w:lastRenderedPageBreak/>
        <w:t>SATURS</w:t>
      </w:r>
      <w:bookmarkEnd w:id="5"/>
    </w:p>
    <w:p w:rsidR="00760291" w:rsidRDefault="00BB4879">
      <w:pPr>
        <w:pStyle w:val="TOC1"/>
        <w:rPr>
          <w:rFonts w:asciiTheme="minorHAnsi" w:eastAsiaTheme="minorEastAsia" w:hAnsiTheme="minorHAnsi" w:cstheme="minorBidi"/>
          <w:b w:val="0"/>
          <w:bCs w:val="0"/>
          <w:caps w:val="0"/>
          <w:sz w:val="22"/>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179878998" w:history="1">
        <w:r w:rsidR="00760291" w:rsidRPr="00357185">
          <w:rPr>
            <w:rStyle w:val="Hyperlink"/>
          </w:rPr>
          <w:t>1</w:t>
        </w:r>
        <w:r w:rsidR="00760291">
          <w:rPr>
            <w:rFonts w:asciiTheme="minorHAnsi" w:eastAsiaTheme="minorEastAsia" w:hAnsiTheme="minorHAnsi" w:cstheme="minorBidi"/>
            <w:b w:val="0"/>
            <w:bCs w:val="0"/>
            <w:caps w:val="0"/>
            <w:sz w:val="22"/>
            <w:szCs w:val="22"/>
          </w:rPr>
          <w:tab/>
        </w:r>
        <w:r w:rsidR="00760291" w:rsidRPr="00357185">
          <w:rPr>
            <w:rStyle w:val="Hyperlink"/>
          </w:rPr>
          <w:t>Ievads</w:t>
        </w:r>
        <w:r w:rsidR="00760291">
          <w:rPr>
            <w:webHidden/>
          </w:rPr>
          <w:tab/>
        </w:r>
        <w:r w:rsidR="00760291">
          <w:rPr>
            <w:webHidden/>
          </w:rPr>
          <w:fldChar w:fldCharType="begin"/>
        </w:r>
        <w:r w:rsidR="00760291">
          <w:rPr>
            <w:webHidden/>
          </w:rPr>
          <w:instrText xml:space="preserve"> PAGEREF _Toc179878998 \h </w:instrText>
        </w:r>
        <w:r w:rsidR="00760291">
          <w:rPr>
            <w:webHidden/>
          </w:rPr>
        </w:r>
        <w:r w:rsidR="00760291">
          <w:rPr>
            <w:webHidden/>
          </w:rPr>
          <w:fldChar w:fldCharType="separate"/>
        </w:r>
        <w:r w:rsidR="00760291">
          <w:rPr>
            <w:webHidden/>
          </w:rPr>
          <w:t>9</w:t>
        </w:r>
        <w:r w:rsidR="00760291">
          <w:rPr>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8999" w:history="1">
        <w:r w:rsidR="00760291" w:rsidRPr="00357185">
          <w:rPr>
            <w:rStyle w:val="Hyperlink"/>
            <w:noProof/>
          </w:rPr>
          <w:t>1.1</w:t>
        </w:r>
        <w:r w:rsidR="00760291">
          <w:rPr>
            <w:rFonts w:asciiTheme="minorHAnsi" w:eastAsiaTheme="minorEastAsia" w:hAnsiTheme="minorHAnsi" w:cstheme="minorBidi"/>
            <w:smallCaps w:val="0"/>
            <w:noProof/>
            <w:sz w:val="22"/>
            <w:szCs w:val="22"/>
          </w:rPr>
          <w:tab/>
        </w:r>
        <w:r w:rsidR="00760291" w:rsidRPr="00357185">
          <w:rPr>
            <w:rStyle w:val="Hyperlink"/>
            <w:noProof/>
          </w:rPr>
          <w:t>Auditorijas raksturojums</w:t>
        </w:r>
        <w:r w:rsidR="00760291">
          <w:rPr>
            <w:noProof/>
            <w:webHidden/>
          </w:rPr>
          <w:tab/>
        </w:r>
        <w:r w:rsidR="00760291">
          <w:rPr>
            <w:noProof/>
            <w:webHidden/>
          </w:rPr>
          <w:fldChar w:fldCharType="begin"/>
        </w:r>
        <w:r w:rsidR="00760291">
          <w:rPr>
            <w:noProof/>
            <w:webHidden/>
          </w:rPr>
          <w:instrText xml:space="preserve"> PAGEREF _Toc179878999 \h </w:instrText>
        </w:r>
        <w:r w:rsidR="00760291">
          <w:rPr>
            <w:noProof/>
            <w:webHidden/>
          </w:rPr>
        </w:r>
        <w:r w:rsidR="00760291">
          <w:rPr>
            <w:noProof/>
            <w:webHidden/>
          </w:rPr>
          <w:fldChar w:fldCharType="separate"/>
        </w:r>
        <w:r w:rsidR="00760291">
          <w:rPr>
            <w:noProof/>
            <w:webHidden/>
          </w:rPr>
          <w:t>9</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00" w:history="1">
        <w:r w:rsidR="00760291" w:rsidRPr="00357185">
          <w:rPr>
            <w:rStyle w:val="Hyperlink"/>
            <w:noProof/>
          </w:rPr>
          <w:t>1.2</w:t>
        </w:r>
        <w:r w:rsidR="00760291">
          <w:rPr>
            <w:rFonts w:asciiTheme="minorHAnsi" w:eastAsiaTheme="minorEastAsia" w:hAnsiTheme="minorHAnsi" w:cstheme="minorBidi"/>
            <w:smallCaps w:val="0"/>
            <w:noProof/>
            <w:sz w:val="22"/>
            <w:szCs w:val="22"/>
          </w:rPr>
          <w:tab/>
        </w:r>
        <w:r w:rsidR="00760291" w:rsidRPr="00357185">
          <w:rPr>
            <w:rStyle w:val="Hyperlink"/>
            <w:noProof/>
          </w:rPr>
          <w:t>Lietojamība</w:t>
        </w:r>
        <w:r w:rsidR="00760291">
          <w:rPr>
            <w:noProof/>
            <w:webHidden/>
          </w:rPr>
          <w:tab/>
        </w:r>
        <w:r w:rsidR="00760291">
          <w:rPr>
            <w:noProof/>
            <w:webHidden/>
          </w:rPr>
          <w:fldChar w:fldCharType="begin"/>
        </w:r>
        <w:r w:rsidR="00760291">
          <w:rPr>
            <w:noProof/>
            <w:webHidden/>
          </w:rPr>
          <w:instrText xml:space="preserve"> PAGEREF _Toc179879000 \h </w:instrText>
        </w:r>
        <w:r w:rsidR="00760291">
          <w:rPr>
            <w:noProof/>
            <w:webHidden/>
          </w:rPr>
        </w:r>
        <w:r w:rsidR="00760291">
          <w:rPr>
            <w:noProof/>
            <w:webHidden/>
          </w:rPr>
          <w:fldChar w:fldCharType="separate"/>
        </w:r>
        <w:r w:rsidR="00760291">
          <w:rPr>
            <w:noProof/>
            <w:webHidden/>
          </w:rPr>
          <w:t>9</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01" w:history="1">
        <w:r w:rsidR="00760291" w:rsidRPr="00357185">
          <w:rPr>
            <w:rStyle w:val="Hyperlink"/>
            <w:noProof/>
          </w:rPr>
          <w:t>1.3</w:t>
        </w:r>
        <w:r w:rsidR="00760291">
          <w:rPr>
            <w:rFonts w:asciiTheme="minorHAnsi" w:eastAsiaTheme="minorEastAsia" w:hAnsiTheme="minorHAnsi" w:cstheme="minorBidi"/>
            <w:smallCaps w:val="0"/>
            <w:noProof/>
            <w:sz w:val="22"/>
            <w:szCs w:val="22"/>
          </w:rPr>
          <w:tab/>
        </w:r>
        <w:r w:rsidR="00760291" w:rsidRPr="00357185">
          <w:rPr>
            <w:rStyle w:val="Hyperlink"/>
            <w:noProof/>
          </w:rPr>
          <w:t>Dokumenta nolūks</w:t>
        </w:r>
        <w:r w:rsidR="00760291">
          <w:rPr>
            <w:noProof/>
            <w:webHidden/>
          </w:rPr>
          <w:tab/>
        </w:r>
        <w:r w:rsidR="00760291">
          <w:rPr>
            <w:noProof/>
            <w:webHidden/>
          </w:rPr>
          <w:fldChar w:fldCharType="begin"/>
        </w:r>
        <w:r w:rsidR="00760291">
          <w:rPr>
            <w:noProof/>
            <w:webHidden/>
          </w:rPr>
          <w:instrText xml:space="preserve"> PAGEREF _Toc179879001 \h </w:instrText>
        </w:r>
        <w:r w:rsidR="00760291">
          <w:rPr>
            <w:noProof/>
            <w:webHidden/>
          </w:rPr>
        </w:r>
        <w:r w:rsidR="00760291">
          <w:rPr>
            <w:noProof/>
            <w:webHidden/>
          </w:rPr>
          <w:fldChar w:fldCharType="separate"/>
        </w:r>
        <w:r w:rsidR="00760291">
          <w:rPr>
            <w:noProof/>
            <w:webHidden/>
          </w:rPr>
          <w:t>9</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02" w:history="1">
        <w:r w:rsidR="00760291" w:rsidRPr="00357185">
          <w:rPr>
            <w:rStyle w:val="Hyperlink"/>
            <w:noProof/>
          </w:rPr>
          <w:t>1.4</w:t>
        </w:r>
        <w:r w:rsidR="00760291">
          <w:rPr>
            <w:rFonts w:asciiTheme="minorHAnsi" w:eastAsiaTheme="minorEastAsia" w:hAnsiTheme="minorHAnsi" w:cstheme="minorBidi"/>
            <w:smallCaps w:val="0"/>
            <w:noProof/>
            <w:sz w:val="22"/>
            <w:szCs w:val="22"/>
          </w:rPr>
          <w:tab/>
        </w:r>
        <w:r w:rsidR="00760291" w:rsidRPr="00357185">
          <w:rPr>
            <w:rStyle w:val="Hyperlink"/>
            <w:noProof/>
          </w:rPr>
          <w:t>Dokumenta lietošanas apraksts</w:t>
        </w:r>
        <w:r w:rsidR="00760291">
          <w:rPr>
            <w:noProof/>
            <w:webHidden/>
          </w:rPr>
          <w:tab/>
        </w:r>
        <w:r w:rsidR="00760291">
          <w:rPr>
            <w:noProof/>
            <w:webHidden/>
          </w:rPr>
          <w:fldChar w:fldCharType="begin"/>
        </w:r>
        <w:r w:rsidR="00760291">
          <w:rPr>
            <w:noProof/>
            <w:webHidden/>
          </w:rPr>
          <w:instrText xml:space="preserve"> PAGEREF _Toc179879002 \h </w:instrText>
        </w:r>
        <w:r w:rsidR="00760291">
          <w:rPr>
            <w:noProof/>
            <w:webHidden/>
          </w:rPr>
        </w:r>
        <w:r w:rsidR="00760291">
          <w:rPr>
            <w:noProof/>
            <w:webHidden/>
          </w:rPr>
          <w:fldChar w:fldCharType="separate"/>
        </w:r>
        <w:r w:rsidR="00760291">
          <w:rPr>
            <w:noProof/>
            <w:webHidden/>
          </w:rPr>
          <w:t>9</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03" w:history="1">
        <w:r w:rsidR="00760291" w:rsidRPr="00357185">
          <w:rPr>
            <w:rStyle w:val="Hyperlink"/>
            <w:noProof/>
          </w:rPr>
          <w:t>1.5</w:t>
        </w:r>
        <w:r w:rsidR="00760291">
          <w:rPr>
            <w:rFonts w:asciiTheme="minorHAnsi" w:eastAsiaTheme="minorEastAsia" w:hAnsiTheme="minorHAnsi" w:cstheme="minorBidi"/>
            <w:smallCaps w:val="0"/>
            <w:noProof/>
            <w:sz w:val="22"/>
            <w:szCs w:val="22"/>
          </w:rPr>
          <w:tab/>
        </w:r>
        <w:r w:rsidR="00760291" w:rsidRPr="00357185">
          <w:rPr>
            <w:rStyle w:val="Hyperlink"/>
            <w:noProof/>
          </w:rPr>
          <w:t>Saistītie dokumenti</w:t>
        </w:r>
        <w:r w:rsidR="00760291">
          <w:rPr>
            <w:noProof/>
            <w:webHidden/>
          </w:rPr>
          <w:tab/>
        </w:r>
        <w:r w:rsidR="00760291">
          <w:rPr>
            <w:noProof/>
            <w:webHidden/>
          </w:rPr>
          <w:fldChar w:fldCharType="begin"/>
        </w:r>
        <w:r w:rsidR="00760291">
          <w:rPr>
            <w:noProof/>
            <w:webHidden/>
          </w:rPr>
          <w:instrText xml:space="preserve"> PAGEREF _Toc179879003 \h </w:instrText>
        </w:r>
        <w:r w:rsidR="00760291">
          <w:rPr>
            <w:noProof/>
            <w:webHidden/>
          </w:rPr>
        </w:r>
        <w:r w:rsidR="00760291">
          <w:rPr>
            <w:noProof/>
            <w:webHidden/>
          </w:rPr>
          <w:fldChar w:fldCharType="separate"/>
        </w:r>
        <w:r w:rsidR="00760291">
          <w:rPr>
            <w:noProof/>
            <w:webHidden/>
          </w:rPr>
          <w:t>11</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04" w:history="1">
        <w:r w:rsidR="00760291" w:rsidRPr="00357185">
          <w:rPr>
            <w:rStyle w:val="Hyperlink"/>
            <w:noProof/>
          </w:rPr>
          <w:t>1.6</w:t>
        </w:r>
        <w:r w:rsidR="00760291">
          <w:rPr>
            <w:rFonts w:asciiTheme="minorHAnsi" w:eastAsiaTheme="minorEastAsia" w:hAnsiTheme="minorHAnsi" w:cstheme="minorBidi"/>
            <w:smallCaps w:val="0"/>
            <w:noProof/>
            <w:sz w:val="22"/>
            <w:szCs w:val="22"/>
          </w:rPr>
          <w:tab/>
        </w:r>
        <w:r w:rsidR="00760291" w:rsidRPr="00357185">
          <w:rPr>
            <w:rStyle w:val="Hyperlink"/>
            <w:noProof/>
          </w:rPr>
          <w:t>Pieņemtie apzīmējumi un vienošanās</w:t>
        </w:r>
        <w:r w:rsidR="00760291">
          <w:rPr>
            <w:noProof/>
            <w:webHidden/>
          </w:rPr>
          <w:tab/>
        </w:r>
        <w:r w:rsidR="00760291">
          <w:rPr>
            <w:noProof/>
            <w:webHidden/>
          </w:rPr>
          <w:fldChar w:fldCharType="begin"/>
        </w:r>
        <w:r w:rsidR="00760291">
          <w:rPr>
            <w:noProof/>
            <w:webHidden/>
          </w:rPr>
          <w:instrText xml:space="preserve"> PAGEREF _Toc179879004 \h </w:instrText>
        </w:r>
        <w:r w:rsidR="00760291">
          <w:rPr>
            <w:noProof/>
            <w:webHidden/>
          </w:rPr>
        </w:r>
        <w:r w:rsidR="00760291">
          <w:rPr>
            <w:noProof/>
            <w:webHidden/>
          </w:rPr>
          <w:fldChar w:fldCharType="separate"/>
        </w:r>
        <w:r w:rsidR="00760291">
          <w:rPr>
            <w:noProof/>
            <w:webHidden/>
          </w:rPr>
          <w:t>11</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05" w:history="1">
        <w:r w:rsidR="00760291" w:rsidRPr="00357185">
          <w:rPr>
            <w:rStyle w:val="Hyperlink"/>
            <w:noProof/>
          </w:rPr>
          <w:t>1.7</w:t>
        </w:r>
        <w:r w:rsidR="00760291">
          <w:rPr>
            <w:rFonts w:asciiTheme="minorHAnsi" w:eastAsiaTheme="minorEastAsia" w:hAnsiTheme="minorHAnsi" w:cstheme="minorBidi"/>
            <w:smallCaps w:val="0"/>
            <w:noProof/>
            <w:sz w:val="22"/>
            <w:szCs w:val="22"/>
          </w:rPr>
          <w:tab/>
        </w:r>
        <w:r w:rsidR="00760291" w:rsidRPr="00357185">
          <w:rPr>
            <w:rStyle w:val="Hyperlink"/>
            <w:noProof/>
          </w:rPr>
          <w:t>Ierosinājumu un priekšlikumu iesniegšana, problēmu ziņošana</w:t>
        </w:r>
        <w:r w:rsidR="00760291">
          <w:rPr>
            <w:noProof/>
            <w:webHidden/>
          </w:rPr>
          <w:tab/>
        </w:r>
        <w:r w:rsidR="00760291">
          <w:rPr>
            <w:noProof/>
            <w:webHidden/>
          </w:rPr>
          <w:fldChar w:fldCharType="begin"/>
        </w:r>
        <w:r w:rsidR="00760291">
          <w:rPr>
            <w:noProof/>
            <w:webHidden/>
          </w:rPr>
          <w:instrText xml:space="preserve"> PAGEREF _Toc179879005 \h </w:instrText>
        </w:r>
        <w:r w:rsidR="00760291">
          <w:rPr>
            <w:noProof/>
            <w:webHidden/>
          </w:rPr>
        </w:r>
        <w:r w:rsidR="00760291">
          <w:rPr>
            <w:noProof/>
            <w:webHidden/>
          </w:rPr>
          <w:fldChar w:fldCharType="separate"/>
        </w:r>
        <w:r w:rsidR="00760291">
          <w:rPr>
            <w:noProof/>
            <w:webHidden/>
          </w:rPr>
          <w:t>13</w:t>
        </w:r>
        <w:r w:rsidR="00760291">
          <w:rPr>
            <w:noProof/>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06" w:history="1">
        <w:r w:rsidR="00760291" w:rsidRPr="00357185">
          <w:rPr>
            <w:rStyle w:val="Hyperlink"/>
          </w:rPr>
          <w:t>2</w:t>
        </w:r>
        <w:r w:rsidR="00760291">
          <w:rPr>
            <w:rFonts w:asciiTheme="minorHAnsi" w:eastAsiaTheme="minorEastAsia" w:hAnsiTheme="minorHAnsi" w:cstheme="minorBidi"/>
            <w:b w:val="0"/>
            <w:bCs w:val="0"/>
            <w:caps w:val="0"/>
            <w:sz w:val="22"/>
            <w:szCs w:val="22"/>
          </w:rPr>
          <w:tab/>
        </w:r>
        <w:r w:rsidR="00760291" w:rsidRPr="00357185">
          <w:rPr>
            <w:rStyle w:val="Hyperlink"/>
          </w:rPr>
          <w:t>Vispārējs sistēmas darbības apraksts</w:t>
        </w:r>
        <w:r w:rsidR="00760291">
          <w:rPr>
            <w:webHidden/>
          </w:rPr>
          <w:tab/>
        </w:r>
        <w:r w:rsidR="00760291">
          <w:rPr>
            <w:webHidden/>
          </w:rPr>
          <w:fldChar w:fldCharType="begin"/>
        </w:r>
        <w:r w:rsidR="00760291">
          <w:rPr>
            <w:webHidden/>
          </w:rPr>
          <w:instrText xml:space="preserve"> PAGEREF _Toc179879006 \h </w:instrText>
        </w:r>
        <w:r w:rsidR="00760291">
          <w:rPr>
            <w:webHidden/>
          </w:rPr>
        </w:r>
        <w:r w:rsidR="00760291">
          <w:rPr>
            <w:webHidden/>
          </w:rPr>
          <w:fldChar w:fldCharType="separate"/>
        </w:r>
        <w:r w:rsidR="00760291">
          <w:rPr>
            <w:webHidden/>
          </w:rPr>
          <w:t>14</w:t>
        </w:r>
        <w:r w:rsidR="00760291">
          <w:rPr>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07" w:history="1">
        <w:r w:rsidR="00760291" w:rsidRPr="00357185">
          <w:rPr>
            <w:rStyle w:val="Hyperlink"/>
          </w:rPr>
          <w:t>3</w:t>
        </w:r>
        <w:r w:rsidR="00760291">
          <w:rPr>
            <w:rFonts w:asciiTheme="minorHAnsi" w:eastAsiaTheme="minorEastAsia" w:hAnsiTheme="minorHAnsi" w:cstheme="minorBidi"/>
            <w:b w:val="0"/>
            <w:bCs w:val="0"/>
            <w:caps w:val="0"/>
            <w:sz w:val="22"/>
            <w:szCs w:val="22"/>
          </w:rPr>
          <w:tab/>
        </w:r>
        <w:r w:rsidR="00760291" w:rsidRPr="00357185">
          <w:rPr>
            <w:rStyle w:val="Hyperlink"/>
          </w:rPr>
          <w:t>Neparedzētu gadījumu apstrāde</w:t>
        </w:r>
        <w:r w:rsidR="00760291">
          <w:rPr>
            <w:webHidden/>
          </w:rPr>
          <w:tab/>
        </w:r>
        <w:r w:rsidR="00760291">
          <w:rPr>
            <w:webHidden/>
          </w:rPr>
          <w:fldChar w:fldCharType="begin"/>
        </w:r>
        <w:r w:rsidR="00760291">
          <w:rPr>
            <w:webHidden/>
          </w:rPr>
          <w:instrText xml:space="preserve"> PAGEREF _Toc179879007 \h </w:instrText>
        </w:r>
        <w:r w:rsidR="00760291">
          <w:rPr>
            <w:webHidden/>
          </w:rPr>
        </w:r>
        <w:r w:rsidR="00760291">
          <w:rPr>
            <w:webHidden/>
          </w:rPr>
          <w:fldChar w:fldCharType="separate"/>
        </w:r>
        <w:r w:rsidR="00760291">
          <w:rPr>
            <w:webHidden/>
          </w:rPr>
          <w:t>15</w:t>
        </w:r>
        <w:r w:rsidR="00760291">
          <w:rPr>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08" w:history="1">
        <w:r w:rsidR="00760291" w:rsidRPr="00357185">
          <w:rPr>
            <w:rStyle w:val="Hyperlink"/>
          </w:rPr>
          <w:t>4</w:t>
        </w:r>
        <w:r w:rsidR="00760291">
          <w:rPr>
            <w:rFonts w:asciiTheme="minorHAnsi" w:eastAsiaTheme="minorEastAsia" w:hAnsiTheme="minorHAnsi" w:cstheme="minorBidi"/>
            <w:b w:val="0"/>
            <w:bCs w:val="0"/>
            <w:caps w:val="0"/>
            <w:sz w:val="22"/>
            <w:szCs w:val="22"/>
          </w:rPr>
          <w:tab/>
        </w:r>
        <w:r w:rsidR="00760291" w:rsidRPr="00357185">
          <w:rPr>
            <w:rStyle w:val="Hyperlink"/>
          </w:rPr>
          <w:t>Darba sākšana ar sistēmu</w:t>
        </w:r>
        <w:r w:rsidR="00760291">
          <w:rPr>
            <w:webHidden/>
          </w:rPr>
          <w:tab/>
        </w:r>
        <w:r w:rsidR="00760291">
          <w:rPr>
            <w:webHidden/>
          </w:rPr>
          <w:fldChar w:fldCharType="begin"/>
        </w:r>
        <w:r w:rsidR="00760291">
          <w:rPr>
            <w:webHidden/>
          </w:rPr>
          <w:instrText xml:space="preserve"> PAGEREF _Toc179879008 \h </w:instrText>
        </w:r>
        <w:r w:rsidR="00760291">
          <w:rPr>
            <w:webHidden/>
          </w:rPr>
        </w:r>
        <w:r w:rsidR="00760291">
          <w:rPr>
            <w:webHidden/>
          </w:rPr>
          <w:fldChar w:fldCharType="separate"/>
        </w:r>
        <w:r w:rsidR="00760291">
          <w:rPr>
            <w:webHidden/>
          </w:rPr>
          <w:t>16</w:t>
        </w:r>
        <w:r w:rsidR="00760291">
          <w:rPr>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09" w:history="1">
        <w:r w:rsidR="00760291" w:rsidRPr="00357185">
          <w:rPr>
            <w:rStyle w:val="Hyperlink"/>
          </w:rPr>
          <w:t>5</w:t>
        </w:r>
        <w:r w:rsidR="00760291">
          <w:rPr>
            <w:rFonts w:asciiTheme="minorHAnsi" w:eastAsiaTheme="minorEastAsia" w:hAnsiTheme="minorHAnsi" w:cstheme="minorBidi"/>
            <w:b w:val="0"/>
            <w:bCs w:val="0"/>
            <w:caps w:val="0"/>
            <w:sz w:val="22"/>
            <w:szCs w:val="22"/>
          </w:rPr>
          <w:tab/>
        </w:r>
        <w:r w:rsidR="00760291" w:rsidRPr="00357185">
          <w:rPr>
            <w:rStyle w:val="Hyperlink"/>
          </w:rPr>
          <w:t>Darba beigšana ar sistēmu</w:t>
        </w:r>
        <w:r w:rsidR="00760291">
          <w:rPr>
            <w:webHidden/>
          </w:rPr>
          <w:tab/>
        </w:r>
        <w:r w:rsidR="00760291">
          <w:rPr>
            <w:webHidden/>
          </w:rPr>
          <w:fldChar w:fldCharType="begin"/>
        </w:r>
        <w:r w:rsidR="00760291">
          <w:rPr>
            <w:webHidden/>
          </w:rPr>
          <w:instrText xml:space="preserve"> PAGEREF _Toc179879009 \h </w:instrText>
        </w:r>
        <w:r w:rsidR="00760291">
          <w:rPr>
            <w:webHidden/>
          </w:rPr>
        </w:r>
        <w:r w:rsidR="00760291">
          <w:rPr>
            <w:webHidden/>
          </w:rPr>
          <w:fldChar w:fldCharType="separate"/>
        </w:r>
        <w:r w:rsidR="00760291">
          <w:rPr>
            <w:webHidden/>
          </w:rPr>
          <w:t>17</w:t>
        </w:r>
        <w:r w:rsidR="00760291">
          <w:rPr>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10" w:history="1">
        <w:r w:rsidR="00760291" w:rsidRPr="00357185">
          <w:rPr>
            <w:rStyle w:val="Hyperlink"/>
          </w:rPr>
          <w:t>6</w:t>
        </w:r>
        <w:r w:rsidR="00760291">
          <w:rPr>
            <w:rFonts w:asciiTheme="minorHAnsi" w:eastAsiaTheme="minorEastAsia" w:hAnsiTheme="minorHAnsi" w:cstheme="minorBidi"/>
            <w:b w:val="0"/>
            <w:bCs w:val="0"/>
            <w:caps w:val="0"/>
            <w:sz w:val="22"/>
            <w:szCs w:val="22"/>
          </w:rPr>
          <w:tab/>
        </w:r>
        <w:r w:rsidR="00760291" w:rsidRPr="00357185">
          <w:rPr>
            <w:rStyle w:val="Hyperlink"/>
          </w:rPr>
          <w:t>Lietotāja palīgs</w:t>
        </w:r>
        <w:r w:rsidR="00760291">
          <w:rPr>
            <w:webHidden/>
          </w:rPr>
          <w:tab/>
        </w:r>
        <w:r w:rsidR="00760291">
          <w:rPr>
            <w:webHidden/>
          </w:rPr>
          <w:fldChar w:fldCharType="begin"/>
        </w:r>
        <w:r w:rsidR="00760291">
          <w:rPr>
            <w:webHidden/>
          </w:rPr>
          <w:instrText xml:space="preserve"> PAGEREF _Toc179879010 \h </w:instrText>
        </w:r>
        <w:r w:rsidR="00760291">
          <w:rPr>
            <w:webHidden/>
          </w:rPr>
        </w:r>
        <w:r w:rsidR="00760291">
          <w:rPr>
            <w:webHidden/>
          </w:rPr>
          <w:fldChar w:fldCharType="separate"/>
        </w:r>
        <w:r w:rsidR="00760291">
          <w:rPr>
            <w:webHidden/>
          </w:rPr>
          <w:t>20</w:t>
        </w:r>
        <w:r w:rsidR="00760291">
          <w:rPr>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11" w:history="1">
        <w:r w:rsidR="00760291" w:rsidRPr="00357185">
          <w:rPr>
            <w:rStyle w:val="Hyperlink"/>
          </w:rPr>
          <w:t>7</w:t>
        </w:r>
        <w:r w:rsidR="00760291">
          <w:rPr>
            <w:rFonts w:asciiTheme="minorHAnsi" w:eastAsiaTheme="minorEastAsia" w:hAnsiTheme="minorHAnsi" w:cstheme="minorBidi"/>
            <w:b w:val="0"/>
            <w:bCs w:val="0"/>
            <w:caps w:val="0"/>
            <w:sz w:val="22"/>
            <w:szCs w:val="22"/>
          </w:rPr>
          <w:tab/>
        </w:r>
        <w:r w:rsidR="00760291" w:rsidRPr="00357185">
          <w:rPr>
            <w:rStyle w:val="Hyperlink"/>
          </w:rPr>
          <w:t>Sistēmas sākumlapa</w:t>
        </w:r>
        <w:r w:rsidR="00760291">
          <w:rPr>
            <w:webHidden/>
          </w:rPr>
          <w:tab/>
        </w:r>
        <w:r w:rsidR="00760291">
          <w:rPr>
            <w:webHidden/>
          </w:rPr>
          <w:fldChar w:fldCharType="begin"/>
        </w:r>
        <w:r w:rsidR="00760291">
          <w:rPr>
            <w:webHidden/>
          </w:rPr>
          <w:instrText xml:space="preserve"> PAGEREF _Toc179879011 \h </w:instrText>
        </w:r>
        <w:r w:rsidR="00760291">
          <w:rPr>
            <w:webHidden/>
          </w:rPr>
        </w:r>
        <w:r w:rsidR="00760291">
          <w:rPr>
            <w:webHidden/>
          </w:rPr>
          <w:fldChar w:fldCharType="separate"/>
        </w:r>
        <w:r w:rsidR="00760291">
          <w:rPr>
            <w:webHidden/>
          </w:rPr>
          <w:t>24</w:t>
        </w:r>
        <w:r w:rsidR="00760291">
          <w:rPr>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12" w:history="1">
        <w:r w:rsidR="00760291" w:rsidRPr="00357185">
          <w:rPr>
            <w:rStyle w:val="Hyperlink"/>
            <w:noProof/>
          </w:rPr>
          <w:t>7.1</w:t>
        </w:r>
        <w:r w:rsidR="00760291">
          <w:rPr>
            <w:rFonts w:asciiTheme="minorHAnsi" w:eastAsiaTheme="minorEastAsia" w:hAnsiTheme="minorHAnsi" w:cstheme="minorBidi"/>
            <w:smallCaps w:val="0"/>
            <w:noProof/>
            <w:sz w:val="22"/>
            <w:szCs w:val="22"/>
          </w:rPr>
          <w:tab/>
        </w:r>
        <w:r w:rsidR="00760291" w:rsidRPr="00357185">
          <w:rPr>
            <w:rStyle w:val="Hyperlink"/>
            <w:noProof/>
          </w:rPr>
          <w:t>Sistēmas sākumlapa lomai Viesis</w:t>
        </w:r>
        <w:r w:rsidR="00760291">
          <w:rPr>
            <w:noProof/>
            <w:webHidden/>
          </w:rPr>
          <w:tab/>
        </w:r>
        <w:r w:rsidR="00760291">
          <w:rPr>
            <w:noProof/>
            <w:webHidden/>
          </w:rPr>
          <w:fldChar w:fldCharType="begin"/>
        </w:r>
        <w:r w:rsidR="00760291">
          <w:rPr>
            <w:noProof/>
            <w:webHidden/>
          </w:rPr>
          <w:instrText xml:space="preserve"> PAGEREF _Toc179879012 \h </w:instrText>
        </w:r>
        <w:r w:rsidR="00760291">
          <w:rPr>
            <w:noProof/>
            <w:webHidden/>
          </w:rPr>
        </w:r>
        <w:r w:rsidR="00760291">
          <w:rPr>
            <w:noProof/>
            <w:webHidden/>
          </w:rPr>
          <w:fldChar w:fldCharType="separate"/>
        </w:r>
        <w:r w:rsidR="00760291">
          <w:rPr>
            <w:noProof/>
            <w:webHidden/>
          </w:rPr>
          <w:t>24</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13" w:history="1">
        <w:r w:rsidR="00760291" w:rsidRPr="00357185">
          <w:rPr>
            <w:rStyle w:val="Hyperlink"/>
            <w:noProof/>
          </w:rPr>
          <w:t>7.2</w:t>
        </w:r>
        <w:r w:rsidR="00760291">
          <w:rPr>
            <w:rFonts w:asciiTheme="minorHAnsi" w:eastAsiaTheme="minorEastAsia" w:hAnsiTheme="minorHAnsi" w:cstheme="minorBidi"/>
            <w:smallCaps w:val="0"/>
            <w:noProof/>
            <w:sz w:val="22"/>
            <w:szCs w:val="22"/>
          </w:rPr>
          <w:tab/>
        </w:r>
        <w:r w:rsidR="00760291" w:rsidRPr="00357185">
          <w:rPr>
            <w:rStyle w:val="Hyperlink"/>
            <w:noProof/>
          </w:rPr>
          <w:t>Sistēmas sākumlapa e-pasūtījumu apakšsistēmai</w:t>
        </w:r>
        <w:r w:rsidR="00760291">
          <w:rPr>
            <w:noProof/>
            <w:webHidden/>
          </w:rPr>
          <w:tab/>
        </w:r>
        <w:r w:rsidR="00760291">
          <w:rPr>
            <w:noProof/>
            <w:webHidden/>
          </w:rPr>
          <w:fldChar w:fldCharType="begin"/>
        </w:r>
        <w:r w:rsidR="00760291">
          <w:rPr>
            <w:noProof/>
            <w:webHidden/>
          </w:rPr>
          <w:instrText xml:space="preserve"> PAGEREF _Toc179879013 \h </w:instrText>
        </w:r>
        <w:r w:rsidR="00760291">
          <w:rPr>
            <w:noProof/>
            <w:webHidden/>
          </w:rPr>
        </w:r>
        <w:r w:rsidR="00760291">
          <w:rPr>
            <w:noProof/>
            <w:webHidden/>
          </w:rPr>
          <w:fldChar w:fldCharType="separate"/>
        </w:r>
        <w:r w:rsidR="00760291">
          <w:rPr>
            <w:noProof/>
            <w:webHidden/>
          </w:rPr>
          <w:t>26</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14" w:history="1">
        <w:r w:rsidR="00760291" w:rsidRPr="00357185">
          <w:rPr>
            <w:rStyle w:val="Hyperlink"/>
            <w:noProof/>
          </w:rPr>
          <w:t>7.3</w:t>
        </w:r>
        <w:r w:rsidR="00760291">
          <w:rPr>
            <w:rFonts w:asciiTheme="minorHAnsi" w:eastAsiaTheme="minorEastAsia" w:hAnsiTheme="minorHAnsi" w:cstheme="minorBidi"/>
            <w:smallCaps w:val="0"/>
            <w:noProof/>
            <w:sz w:val="22"/>
            <w:szCs w:val="22"/>
          </w:rPr>
          <w:tab/>
        </w:r>
        <w:r w:rsidR="00760291" w:rsidRPr="00357185">
          <w:rPr>
            <w:rStyle w:val="Hyperlink"/>
            <w:noProof/>
          </w:rPr>
          <w:t>Sistēmas sākumlapa autentificētam lietotājam</w:t>
        </w:r>
        <w:r w:rsidR="00760291">
          <w:rPr>
            <w:noProof/>
            <w:webHidden/>
          </w:rPr>
          <w:tab/>
        </w:r>
        <w:r w:rsidR="00760291">
          <w:rPr>
            <w:noProof/>
            <w:webHidden/>
          </w:rPr>
          <w:fldChar w:fldCharType="begin"/>
        </w:r>
        <w:r w:rsidR="00760291">
          <w:rPr>
            <w:noProof/>
            <w:webHidden/>
          </w:rPr>
          <w:instrText xml:space="preserve"> PAGEREF _Toc179879014 \h </w:instrText>
        </w:r>
        <w:r w:rsidR="00760291">
          <w:rPr>
            <w:noProof/>
            <w:webHidden/>
          </w:rPr>
        </w:r>
        <w:r w:rsidR="00760291">
          <w:rPr>
            <w:noProof/>
            <w:webHidden/>
          </w:rPr>
          <w:fldChar w:fldCharType="separate"/>
        </w:r>
        <w:r w:rsidR="00760291">
          <w:rPr>
            <w:noProof/>
            <w:webHidden/>
          </w:rPr>
          <w:t>27</w:t>
        </w:r>
        <w:r w:rsidR="00760291">
          <w:rPr>
            <w:noProof/>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15" w:history="1">
        <w:r w:rsidR="00760291" w:rsidRPr="00357185">
          <w:rPr>
            <w:rStyle w:val="Hyperlink"/>
          </w:rPr>
          <w:t>8</w:t>
        </w:r>
        <w:r w:rsidR="00760291">
          <w:rPr>
            <w:rFonts w:asciiTheme="minorHAnsi" w:eastAsiaTheme="minorEastAsia" w:hAnsiTheme="minorHAnsi" w:cstheme="minorBidi"/>
            <w:b w:val="0"/>
            <w:bCs w:val="0"/>
            <w:caps w:val="0"/>
            <w:sz w:val="22"/>
            <w:szCs w:val="22"/>
          </w:rPr>
          <w:tab/>
        </w:r>
        <w:r w:rsidR="00760291" w:rsidRPr="00357185">
          <w:rPr>
            <w:rStyle w:val="Hyperlink"/>
          </w:rPr>
          <w:t>Autentifikācija sistēmā</w:t>
        </w:r>
        <w:r w:rsidR="00760291">
          <w:rPr>
            <w:webHidden/>
          </w:rPr>
          <w:tab/>
        </w:r>
        <w:r w:rsidR="00760291">
          <w:rPr>
            <w:webHidden/>
          </w:rPr>
          <w:fldChar w:fldCharType="begin"/>
        </w:r>
        <w:r w:rsidR="00760291">
          <w:rPr>
            <w:webHidden/>
          </w:rPr>
          <w:instrText xml:space="preserve"> PAGEREF _Toc179879015 \h </w:instrText>
        </w:r>
        <w:r w:rsidR="00760291">
          <w:rPr>
            <w:webHidden/>
          </w:rPr>
        </w:r>
        <w:r w:rsidR="00760291">
          <w:rPr>
            <w:webHidden/>
          </w:rPr>
          <w:fldChar w:fldCharType="separate"/>
        </w:r>
        <w:r w:rsidR="00760291">
          <w:rPr>
            <w:webHidden/>
          </w:rPr>
          <w:t>29</w:t>
        </w:r>
        <w:r w:rsidR="00760291">
          <w:rPr>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16" w:history="1">
        <w:r w:rsidR="00760291" w:rsidRPr="00357185">
          <w:rPr>
            <w:rStyle w:val="Hyperlink"/>
            <w:noProof/>
          </w:rPr>
          <w:t>8.1</w:t>
        </w:r>
        <w:r w:rsidR="00760291">
          <w:rPr>
            <w:rFonts w:asciiTheme="minorHAnsi" w:eastAsiaTheme="minorEastAsia" w:hAnsiTheme="minorHAnsi" w:cstheme="minorBidi"/>
            <w:smallCaps w:val="0"/>
            <w:noProof/>
            <w:sz w:val="22"/>
            <w:szCs w:val="22"/>
          </w:rPr>
          <w:tab/>
        </w:r>
        <w:r w:rsidR="00760291" w:rsidRPr="00357185">
          <w:rPr>
            <w:rStyle w:val="Hyperlink"/>
            <w:noProof/>
          </w:rPr>
          <w:t>Autentifikācija ar lietotāja rekvizītiem</w:t>
        </w:r>
        <w:r w:rsidR="00760291">
          <w:rPr>
            <w:noProof/>
            <w:webHidden/>
          </w:rPr>
          <w:tab/>
        </w:r>
        <w:r w:rsidR="00760291">
          <w:rPr>
            <w:noProof/>
            <w:webHidden/>
          </w:rPr>
          <w:fldChar w:fldCharType="begin"/>
        </w:r>
        <w:r w:rsidR="00760291">
          <w:rPr>
            <w:noProof/>
            <w:webHidden/>
          </w:rPr>
          <w:instrText xml:space="preserve"> PAGEREF _Toc179879016 \h </w:instrText>
        </w:r>
        <w:r w:rsidR="00760291">
          <w:rPr>
            <w:noProof/>
            <w:webHidden/>
          </w:rPr>
        </w:r>
        <w:r w:rsidR="00760291">
          <w:rPr>
            <w:noProof/>
            <w:webHidden/>
          </w:rPr>
          <w:fldChar w:fldCharType="separate"/>
        </w:r>
        <w:r w:rsidR="00760291">
          <w:rPr>
            <w:noProof/>
            <w:webHidden/>
          </w:rPr>
          <w:t>30</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17" w:history="1">
        <w:r w:rsidR="00760291" w:rsidRPr="00357185">
          <w:rPr>
            <w:rStyle w:val="Hyperlink"/>
            <w:noProof/>
          </w:rPr>
          <w:t>8.2</w:t>
        </w:r>
        <w:r w:rsidR="00760291">
          <w:rPr>
            <w:rFonts w:asciiTheme="minorHAnsi" w:eastAsiaTheme="minorEastAsia" w:hAnsiTheme="minorHAnsi" w:cstheme="minorBidi"/>
            <w:smallCaps w:val="0"/>
            <w:noProof/>
            <w:sz w:val="22"/>
            <w:szCs w:val="22"/>
          </w:rPr>
          <w:tab/>
        </w:r>
        <w:r w:rsidR="00760291" w:rsidRPr="00357185">
          <w:rPr>
            <w:rStyle w:val="Hyperlink"/>
            <w:noProof/>
          </w:rPr>
          <w:t>Autentificēšanās ar ārējiem autentifikācijas pakalpojumu sniedzējiem</w:t>
        </w:r>
        <w:r w:rsidR="00760291">
          <w:rPr>
            <w:noProof/>
            <w:webHidden/>
          </w:rPr>
          <w:tab/>
        </w:r>
        <w:r w:rsidR="00760291">
          <w:rPr>
            <w:noProof/>
            <w:webHidden/>
          </w:rPr>
          <w:fldChar w:fldCharType="begin"/>
        </w:r>
        <w:r w:rsidR="00760291">
          <w:rPr>
            <w:noProof/>
            <w:webHidden/>
          </w:rPr>
          <w:instrText xml:space="preserve"> PAGEREF _Toc179879017 \h </w:instrText>
        </w:r>
        <w:r w:rsidR="00760291">
          <w:rPr>
            <w:noProof/>
            <w:webHidden/>
          </w:rPr>
        </w:r>
        <w:r w:rsidR="00760291">
          <w:rPr>
            <w:noProof/>
            <w:webHidden/>
          </w:rPr>
          <w:fldChar w:fldCharType="separate"/>
        </w:r>
        <w:r w:rsidR="00760291">
          <w:rPr>
            <w:noProof/>
            <w:webHidden/>
          </w:rPr>
          <w:t>34</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18" w:history="1">
        <w:r w:rsidR="00760291" w:rsidRPr="00357185">
          <w:rPr>
            <w:rStyle w:val="Hyperlink"/>
            <w:noProof/>
          </w:rPr>
          <w:t>8.3</w:t>
        </w:r>
        <w:r w:rsidR="00760291">
          <w:rPr>
            <w:rFonts w:asciiTheme="minorHAnsi" w:eastAsiaTheme="minorEastAsia" w:hAnsiTheme="minorHAnsi" w:cstheme="minorBidi"/>
            <w:smallCaps w:val="0"/>
            <w:noProof/>
            <w:sz w:val="22"/>
            <w:szCs w:val="22"/>
          </w:rPr>
          <w:tab/>
        </w:r>
        <w:r w:rsidR="00760291" w:rsidRPr="00357185">
          <w:rPr>
            <w:rStyle w:val="Hyperlink"/>
            <w:noProof/>
          </w:rPr>
          <w:t>Divfaktoru autentifikācija</w:t>
        </w:r>
        <w:r w:rsidR="00760291">
          <w:rPr>
            <w:noProof/>
            <w:webHidden/>
          </w:rPr>
          <w:tab/>
        </w:r>
        <w:r w:rsidR="00760291">
          <w:rPr>
            <w:noProof/>
            <w:webHidden/>
          </w:rPr>
          <w:fldChar w:fldCharType="begin"/>
        </w:r>
        <w:r w:rsidR="00760291">
          <w:rPr>
            <w:noProof/>
            <w:webHidden/>
          </w:rPr>
          <w:instrText xml:space="preserve"> PAGEREF _Toc179879018 \h </w:instrText>
        </w:r>
        <w:r w:rsidR="00760291">
          <w:rPr>
            <w:noProof/>
            <w:webHidden/>
          </w:rPr>
        </w:r>
        <w:r w:rsidR="00760291">
          <w:rPr>
            <w:noProof/>
            <w:webHidden/>
          </w:rPr>
          <w:fldChar w:fldCharType="separate"/>
        </w:r>
        <w:r w:rsidR="00760291">
          <w:rPr>
            <w:noProof/>
            <w:webHidden/>
          </w:rPr>
          <w:t>38</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19" w:history="1">
        <w:r w:rsidR="00760291" w:rsidRPr="00357185">
          <w:rPr>
            <w:rStyle w:val="Hyperlink"/>
            <w:noProof/>
          </w:rPr>
          <w:t>8.4</w:t>
        </w:r>
        <w:r w:rsidR="00760291">
          <w:rPr>
            <w:rFonts w:asciiTheme="minorHAnsi" w:eastAsiaTheme="minorEastAsia" w:hAnsiTheme="minorHAnsi" w:cstheme="minorBidi"/>
            <w:smallCaps w:val="0"/>
            <w:noProof/>
            <w:sz w:val="22"/>
            <w:szCs w:val="22"/>
          </w:rPr>
          <w:tab/>
        </w:r>
        <w:r w:rsidR="00760291" w:rsidRPr="00357185">
          <w:rPr>
            <w:rStyle w:val="Hyperlink"/>
            <w:noProof/>
          </w:rPr>
          <w:t>Divfaktoru autentifikācijas izveidošana</w:t>
        </w:r>
        <w:r w:rsidR="00760291">
          <w:rPr>
            <w:noProof/>
            <w:webHidden/>
          </w:rPr>
          <w:tab/>
        </w:r>
        <w:r w:rsidR="00760291">
          <w:rPr>
            <w:noProof/>
            <w:webHidden/>
          </w:rPr>
          <w:fldChar w:fldCharType="begin"/>
        </w:r>
        <w:r w:rsidR="00760291">
          <w:rPr>
            <w:noProof/>
            <w:webHidden/>
          </w:rPr>
          <w:instrText xml:space="preserve"> PAGEREF _Toc179879019 \h </w:instrText>
        </w:r>
        <w:r w:rsidR="00760291">
          <w:rPr>
            <w:noProof/>
            <w:webHidden/>
          </w:rPr>
        </w:r>
        <w:r w:rsidR="00760291">
          <w:rPr>
            <w:noProof/>
            <w:webHidden/>
          </w:rPr>
          <w:fldChar w:fldCharType="separate"/>
        </w:r>
        <w:r w:rsidR="00760291">
          <w:rPr>
            <w:noProof/>
            <w:webHidden/>
          </w:rPr>
          <w:t>39</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20" w:history="1">
        <w:r w:rsidR="00760291" w:rsidRPr="00357185">
          <w:rPr>
            <w:rStyle w:val="Hyperlink"/>
            <w:noProof/>
          </w:rPr>
          <w:t>8.5</w:t>
        </w:r>
        <w:r w:rsidR="00760291">
          <w:rPr>
            <w:rFonts w:asciiTheme="minorHAnsi" w:eastAsiaTheme="minorEastAsia" w:hAnsiTheme="minorHAnsi" w:cstheme="minorBidi"/>
            <w:smallCaps w:val="0"/>
            <w:noProof/>
            <w:sz w:val="22"/>
            <w:szCs w:val="22"/>
          </w:rPr>
          <w:tab/>
        </w:r>
        <w:r w:rsidR="00760291" w:rsidRPr="00357185">
          <w:rPr>
            <w:rStyle w:val="Hyperlink"/>
            <w:noProof/>
          </w:rPr>
          <w:t>Divfaktoru autentifikācijas atjaunošana</w:t>
        </w:r>
        <w:r w:rsidR="00760291">
          <w:rPr>
            <w:noProof/>
            <w:webHidden/>
          </w:rPr>
          <w:tab/>
        </w:r>
        <w:r w:rsidR="00760291">
          <w:rPr>
            <w:noProof/>
            <w:webHidden/>
          </w:rPr>
          <w:fldChar w:fldCharType="begin"/>
        </w:r>
        <w:r w:rsidR="00760291">
          <w:rPr>
            <w:noProof/>
            <w:webHidden/>
          </w:rPr>
          <w:instrText xml:space="preserve"> PAGEREF _Toc179879020 \h </w:instrText>
        </w:r>
        <w:r w:rsidR="00760291">
          <w:rPr>
            <w:noProof/>
            <w:webHidden/>
          </w:rPr>
        </w:r>
        <w:r w:rsidR="00760291">
          <w:rPr>
            <w:noProof/>
            <w:webHidden/>
          </w:rPr>
          <w:fldChar w:fldCharType="separate"/>
        </w:r>
        <w:r w:rsidR="00760291">
          <w:rPr>
            <w:noProof/>
            <w:webHidden/>
          </w:rPr>
          <w:t>41</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21" w:history="1">
        <w:r w:rsidR="00760291" w:rsidRPr="00357185">
          <w:rPr>
            <w:rStyle w:val="Hyperlink"/>
            <w:noProof/>
          </w:rPr>
          <w:t>8.6</w:t>
        </w:r>
        <w:r w:rsidR="00760291">
          <w:rPr>
            <w:rFonts w:asciiTheme="minorHAnsi" w:eastAsiaTheme="minorEastAsia" w:hAnsiTheme="minorHAnsi" w:cstheme="minorBidi"/>
            <w:smallCaps w:val="0"/>
            <w:noProof/>
            <w:sz w:val="22"/>
            <w:szCs w:val="22"/>
          </w:rPr>
          <w:tab/>
        </w:r>
        <w:r w:rsidR="00760291" w:rsidRPr="00357185">
          <w:rPr>
            <w:rStyle w:val="Hyperlink"/>
            <w:noProof/>
          </w:rPr>
          <w:t>Paroles atjaunošana</w:t>
        </w:r>
        <w:r w:rsidR="00760291">
          <w:rPr>
            <w:noProof/>
            <w:webHidden/>
          </w:rPr>
          <w:tab/>
        </w:r>
        <w:r w:rsidR="00760291">
          <w:rPr>
            <w:noProof/>
            <w:webHidden/>
          </w:rPr>
          <w:fldChar w:fldCharType="begin"/>
        </w:r>
        <w:r w:rsidR="00760291">
          <w:rPr>
            <w:noProof/>
            <w:webHidden/>
          </w:rPr>
          <w:instrText xml:space="preserve"> PAGEREF _Toc179879021 \h </w:instrText>
        </w:r>
        <w:r w:rsidR="00760291">
          <w:rPr>
            <w:noProof/>
            <w:webHidden/>
          </w:rPr>
        </w:r>
        <w:r w:rsidR="00760291">
          <w:rPr>
            <w:noProof/>
            <w:webHidden/>
          </w:rPr>
          <w:fldChar w:fldCharType="separate"/>
        </w:r>
        <w:r w:rsidR="00760291">
          <w:rPr>
            <w:noProof/>
            <w:webHidden/>
          </w:rPr>
          <w:t>42</w:t>
        </w:r>
        <w:r w:rsidR="00760291">
          <w:rPr>
            <w:noProof/>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22" w:history="1">
        <w:r w:rsidR="00760291" w:rsidRPr="00357185">
          <w:rPr>
            <w:rStyle w:val="Hyperlink"/>
          </w:rPr>
          <w:t>9</w:t>
        </w:r>
        <w:r w:rsidR="00760291">
          <w:rPr>
            <w:rFonts w:asciiTheme="minorHAnsi" w:eastAsiaTheme="minorEastAsia" w:hAnsiTheme="minorHAnsi" w:cstheme="minorBidi"/>
            <w:b w:val="0"/>
            <w:bCs w:val="0"/>
            <w:caps w:val="0"/>
            <w:sz w:val="22"/>
            <w:szCs w:val="22"/>
          </w:rPr>
          <w:tab/>
        </w:r>
        <w:r w:rsidR="00760291" w:rsidRPr="00357185">
          <w:rPr>
            <w:rStyle w:val="Hyperlink"/>
          </w:rPr>
          <w:t>Paziņojumi</w:t>
        </w:r>
        <w:r w:rsidR="00760291">
          <w:rPr>
            <w:webHidden/>
          </w:rPr>
          <w:tab/>
        </w:r>
        <w:r w:rsidR="00760291">
          <w:rPr>
            <w:webHidden/>
          </w:rPr>
          <w:fldChar w:fldCharType="begin"/>
        </w:r>
        <w:r w:rsidR="00760291">
          <w:rPr>
            <w:webHidden/>
          </w:rPr>
          <w:instrText xml:space="preserve"> PAGEREF _Toc179879022 \h </w:instrText>
        </w:r>
        <w:r w:rsidR="00760291">
          <w:rPr>
            <w:webHidden/>
          </w:rPr>
        </w:r>
        <w:r w:rsidR="00760291">
          <w:rPr>
            <w:webHidden/>
          </w:rPr>
          <w:fldChar w:fldCharType="separate"/>
        </w:r>
        <w:r w:rsidR="00760291">
          <w:rPr>
            <w:webHidden/>
          </w:rPr>
          <w:t>44</w:t>
        </w:r>
        <w:r w:rsidR="00760291">
          <w:rPr>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23" w:history="1">
        <w:r w:rsidR="00760291" w:rsidRPr="00357185">
          <w:rPr>
            <w:rStyle w:val="Hyperlink"/>
            <w:noProof/>
          </w:rPr>
          <w:t>9.1</w:t>
        </w:r>
        <w:r w:rsidR="00760291">
          <w:rPr>
            <w:rFonts w:asciiTheme="minorHAnsi" w:eastAsiaTheme="minorEastAsia" w:hAnsiTheme="minorHAnsi" w:cstheme="minorBidi"/>
            <w:smallCaps w:val="0"/>
            <w:noProof/>
            <w:sz w:val="22"/>
            <w:szCs w:val="22"/>
          </w:rPr>
          <w:tab/>
        </w:r>
        <w:r w:rsidR="00760291" w:rsidRPr="00357185">
          <w:rPr>
            <w:rStyle w:val="Hyperlink"/>
            <w:noProof/>
          </w:rPr>
          <w:t>Uzdevumu saraksta apskatīšana</w:t>
        </w:r>
        <w:r w:rsidR="00760291">
          <w:rPr>
            <w:noProof/>
            <w:webHidden/>
          </w:rPr>
          <w:tab/>
        </w:r>
        <w:r w:rsidR="00760291">
          <w:rPr>
            <w:noProof/>
            <w:webHidden/>
          </w:rPr>
          <w:fldChar w:fldCharType="begin"/>
        </w:r>
        <w:r w:rsidR="00760291">
          <w:rPr>
            <w:noProof/>
            <w:webHidden/>
          </w:rPr>
          <w:instrText xml:space="preserve"> PAGEREF _Toc179879023 \h </w:instrText>
        </w:r>
        <w:r w:rsidR="00760291">
          <w:rPr>
            <w:noProof/>
            <w:webHidden/>
          </w:rPr>
        </w:r>
        <w:r w:rsidR="00760291">
          <w:rPr>
            <w:noProof/>
            <w:webHidden/>
          </w:rPr>
          <w:fldChar w:fldCharType="separate"/>
        </w:r>
        <w:r w:rsidR="00760291">
          <w:rPr>
            <w:noProof/>
            <w:webHidden/>
          </w:rPr>
          <w:t>44</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24" w:history="1">
        <w:r w:rsidR="00760291" w:rsidRPr="00357185">
          <w:rPr>
            <w:rStyle w:val="Hyperlink"/>
            <w:noProof/>
          </w:rPr>
          <w:t>9.2</w:t>
        </w:r>
        <w:r w:rsidR="00760291">
          <w:rPr>
            <w:rFonts w:asciiTheme="minorHAnsi" w:eastAsiaTheme="minorEastAsia" w:hAnsiTheme="minorHAnsi" w:cstheme="minorBidi"/>
            <w:smallCaps w:val="0"/>
            <w:noProof/>
            <w:sz w:val="22"/>
            <w:szCs w:val="22"/>
          </w:rPr>
          <w:tab/>
        </w:r>
        <w:r w:rsidR="00760291" w:rsidRPr="00357185">
          <w:rPr>
            <w:rStyle w:val="Hyperlink"/>
            <w:noProof/>
          </w:rPr>
          <w:t>Paziņojumu saraksta apskatīšana un apstrāde</w:t>
        </w:r>
        <w:r w:rsidR="00760291">
          <w:rPr>
            <w:noProof/>
            <w:webHidden/>
          </w:rPr>
          <w:tab/>
        </w:r>
        <w:r w:rsidR="00760291">
          <w:rPr>
            <w:noProof/>
            <w:webHidden/>
          </w:rPr>
          <w:fldChar w:fldCharType="begin"/>
        </w:r>
        <w:r w:rsidR="00760291">
          <w:rPr>
            <w:noProof/>
            <w:webHidden/>
          </w:rPr>
          <w:instrText xml:space="preserve"> PAGEREF _Toc179879024 \h </w:instrText>
        </w:r>
        <w:r w:rsidR="00760291">
          <w:rPr>
            <w:noProof/>
            <w:webHidden/>
          </w:rPr>
        </w:r>
        <w:r w:rsidR="00760291">
          <w:rPr>
            <w:noProof/>
            <w:webHidden/>
          </w:rPr>
          <w:fldChar w:fldCharType="separate"/>
        </w:r>
        <w:r w:rsidR="00760291">
          <w:rPr>
            <w:noProof/>
            <w:webHidden/>
          </w:rPr>
          <w:t>45</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25" w:history="1">
        <w:r w:rsidR="00760291" w:rsidRPr="00357185">
          <w:rPr>
            <w:rStyle w:val="Hyperlink"/>
            <w:noProof/>
          </w:rPr>
          <w:t>9.3</w:t>
        </w:r>
        <w:r w:rsidR="00760291">
          <w:rPr>
            <w:rFonts w:asciiTheme="minorHAnsi" w:eastAsiaTheme="minorEastAsia" w:hAnsiTheme="minorHAnsi" w:cstheme="minorBidi"/>
            <w:smallCaps w:val="0"/>
            <w:noProof/>
            <w:sz w:val="22"/>
            <w:szCs w:val="22"/>
          </w:rPr>
          <w:tab/>
        </w:r>
        <w:r w:rsidR="00760291" w:rsidRPr="00357185">
          <w:rPr>
            <w:rStyle w:val="Hyperlink"/>
            <w:noProof/>
          </w:rPr>
          <w:t>Uzdevuma apskatīšana un apstrāde</w:t>
        </w:r>
        <w:r w:rsidR="00760291">
          <w:rPr>
            <w:noProof/>
            <w:webHidden/>
          </w:rPr>
          <w:tab/>
        </w:r>
        <w:r w:rsidR="00760291">
          <w:rPr>
            <w:noProof/>
            <w:webHidden/>
          </w:rPr>
          <w:fldChar w:fldCharType="begin"/>
        </w:r>
        <w:r w:rsidR="00760291">
          <w:rPr>
            <w:noProof/>
            <w:webHidden/>
          </w:rPr>
          <w:instrText xml:space="preserve"> PAGEREF _Toc179879025 \h </w:instrText>
        </w:r>
        <w:r w:rsidR="00760291">
          <w:rPr>
            <w:noProof/>
            <w:webHidden/>
          </w:rPr>
        </w:r>
        <w:r w:rsidR="00760291">
          <w:rPr>
            <w:noProof/>
            <w:webHidden/>
          </w:rPr>
          <w:fldChar w:fldCharType="separate"/>
        </w:r>
        <w:r w:rsidR="00760291">
          <w:rPr>
            <w:noProof/>
            <w:webHidden/>
          </w:rPr>
          <w:t>46</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26" w:history="1">
        <w:r w:rsidR="00760291" w:rsidRPr="00357185">
          <w:rPr>
            <w:rStyle w:val="Hyperlink"/>
            <w:noProof/>
          </w:rPr>
          <w:t>9.4</w:t>
        </w:r>
        <w:r w:rsidR="00760291">
          <w:rPr>
            <w:rFonts w:asciiTheme="minorHAnsi" w:eastAsiaTheme="minorEastAsia" w:hAnsiTheme="minorHAnsi" w:cstheme="minorBidi"/>
            <w:smallCaps w:val="0"/>
            <w:noProof/>
            <w:sz w:val="22"/>
            <w:szCs w:val="22"/>
          </w:rPr>
          <w:tab/>
        </w:r>
        <w:r w:rsidR="00760291" w:rsidRPr="00357185">
          <w:rPr>
            <w:rStyle w:val="Hyperlink"/>
            <w:noProof/>
          </w:rPr>
          <w:t>Uzdevuma izveidošana</w:t>
        </w:r>
        <w:r w:rsidR="00760291">
          <w:rPr>
            <w:noProof/>
            <w:webHidden/>
          </w:rPr>
          <w:tab/>
        </w:r>
        <w:r w:rsidR="00760291">
          <w:rPr>
            <w:noProof/>
            <w:webHidden/>
          </w:rPr>
          <w:fldChar w:fldCharType="begin"/>
        </w:r>
        <w:r w:rsidR="00760291">
          <w:rPr>
            <w:noProof/>
            <w:webHidden/>
          </w:rPr>
          <w:instrText xml:space="preserve"> PAGEREF _Toc179879026 \h </w:instrText>
        </w:r>
        <w:r w:rsidR="00760291">
          <w:rPr>
            <w:noProof/>
            <w:webHidden/>
          </w:rPr>
        </w:r>
        <w:r w:rsidR="00760291">
          <w:rPr>
            <w:noProof/>
            <w:webHidden/>
          </w:rPr>
          <w:fldChar w:fldCharType="separate"/>
        </w:r>
        <w:r w:rsidR="00760291">
          <w:rPr>
            <w:noProof/>
            <w:webHidden/>
          </w:rPr>
          <w:t>47</w:t>
        </w:r>
        <w:r w:rsidR="00760291">
          <w:rPr>
            <w:noProof/>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27" w:history="1">
        <w:r w:rsidR="00760291" w:rsidRPr="00357185">
          <w:rPr>
            <w:rStyle w:val="Hyperlink"/>
          </w:rPr>
          <w:t>10</w:t>
        </w:r>
        <w:r w:rsidR="00760291">
          <w:rPr>
            <w:rFonts w:asciiTheme="minorHAnsi" w:eastAsiaTheme="minorEastAsia" w:hAnsiTheme="minorHAnsi" w:cstheme="minorBidi"/>
            <w:b w:val="0"/>
            <w:bCs w:val="0"/>
            <w:caps w:val="0"/>
            <w:sz w:val="22"/>
            <w:szCs w:val="22"/>
          </w:rPr>
          <w:tab/>
        </w:r>
        <w:r w:rsidR="00760291" w:rsidRPr="00357185">
          <w:rPr>
            <w:rStyle w:val="Hyperlink"/>
          </w:rPr>
          <w:t>Preču un pakalpojumu pārlūkošana</w:t>
        </w:r>
        <w:r w:rsidR="00760291">
          <w:rPr>
            <w:webHidden/>
          </w:rPr>
          <w:tab/>
        </w:r>
        <w:r w:rsidR="00760291">
          <w:rPr>
            <w:webHidden/>
          </w:rPr>
          <w:fldChar w:fldCharType="begin"/>
        </w:r>
        <w:r w:rsidR="00760291">
          <w:rPr>
            <w:webHidden/>
          </w:rPr>
          <w:instrText xml:space="preserve"> PAGEREF _Toc179879027 \h </w:instrText>
        </w:r>
        <w:r w:rsidR="00760291">
          <w:rPr>
            <w:webHidden/>
          </w:rPr>
        </w:r>
        <w:r w:rsidR="00760291">
          <w:rPr>
            <w:webHidden/>
          </w:rPr>
          <w:fldChar w:fldCharType="separate"/>
        </w:r>
        <w:r w:rsidR="00760291">
          <w:rPr>
            <w:webHidden/>
          </w:rPr>
          <w:t>50</w:t>
        </w:r>
        <w:r w:rsidR="00760291">
          <w:rPr>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28" w:history="1">
        <w:r w:rsidR="00760291" w:rsidRPr="00357185">
          <w:rPr>
            <w:rStyle w:val="Hyperlink"/>
            <w:noProof/>
          </w:rPr>
          <w:t>10.1</w:t>
        </w:r>
        <w:r w:rsidR="00760291">
          <w:rPr>
            <w:rFonts w:asciiTheme="minorHAnsi" w:eastAsiaTheme="minorEastAsia" w:hAnsiTheme="minorHAnsi" w:cstheme="minorBidi"/>
            <w:smallCaps w:val="0"/>
            <w:noProof/>
            <w:sz w:val="22"/>
            <w:szCs w:val="22"/>
          </w:rPr>
          <w:tab/>
        </w:r>
        <w:r w:rsidR="00760291" w:rsidRPr="00357185">
          <w:rPr>
            <w:rStyle w:val="Hyperlink"/>
            <w:noProof/>
          </w:rPr>
          <w:t>Katalogu saraksta apskatīšana</w:t>
        </w:r>
        <w:r w:rsidR="00760291">
          <w:rPr>
            <w:noProof/>
            <w:webHidden/>
          </w:rPr>
          <w:tab/>
        </w:r>
        <w:r w:rsidR="00760291">
          <w:rPr>
            <w:noProof/>
            <w:webHidden/>
          </w:rPr>
          <w:fldChar w:fldCharType="begin"/>
        </w:r>
        <w:r w:rsidR="00760291">
          <w:rPr>
            <w:noProof/>
            <w:webHidden/>
          </w:rPr>
          <w:instrText xml:space="preserve"> PAGEREF _Toc179879028 \h </w:instrText>
        </w:r>
        <w:r w:rsidR="00760291">
          <w:rPr>
            <w:noProof/>
            <w:webHidden/>
          </w:rPr>
        </w:r>
        <w:r w:rsidR="00760291">
          <w:rPr>
            <w:noProof/>
            <w:webHidden/>
          </w:rPr>
          <w:fldChar w:fldCharType="separate"/>
        </w:r>
        <w:r w:rsidR="00760291">
          <w:rPr>
            <w:noProof/>
            <w:webHidden/>
          </w:rPr>
          <w:t>50</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29" w:history="1">
        <w:r w:rsidR="00760291" w:rsidRPr="00357185">
          <w:rPr>
            <w:rStyle w:val="Hyperlink"/>
            <w:noProof/>
          </w:rPr>
          <w:t>10.2</w:t>
        </w:r>
        <w:r w:rsidR="00760291">
          <w:rPr>
            <w:rFonts w:asciiTheme="minorHAnsi" w:eastAsiaTheme="minorEastAsia" w:hAnsiTheme="minorHAnsi" w:cstheme="minorBidi"/>
            <w:smallCaps w:val="0"/>
            <w:noProof/>
            <w:sz w:val="22"/>
            <w:szCs w:val="22"/>
          </w:rPr>
          <w:tab/>
        </w:r>
        <w:r w:rsidR="00760291" w:rsidRPr="00357185">
          <w:rPr>
            <w:rStyle w:val="Hyperlink"/>
            <w:noProof/>
          </w:rPr>
          <w:t>Kategoriju saraksta apskatīšana</w:t>
        </w:r>
        <w:r w:rsidR="00760291">
          <w:rPr>
            <w:noProof/>
            <w:webHidden/>
          </w:rPr>
          <w:tab/>
        </w:r>
        <w:r w:rsidR="00760291">
          <w:rPr>
            <w:noProof/>
            <w:webHidden/>
          </w:rPr>
          <w:fldChar w:fldCharType="begin"/>
        </w:r>
        <w:r w:rsidR="00760291">
          <w:rPr>
            <w:noProof/>
            <w:webHidden/>
          </w:rPr>
          <w:instrText xml:space="preserve"> PAGEREF _Toc179879029 \h </w:instrText>
        </w:r>
        <w:r w:rsidR="00760291">
          <w:rPr>
            <w:noProof/>
            <w:webHidden/>
          </w:rPr>
        </w:r>
        <w:r w:rsidR="00760291">
          <w:rPr>
            <w:noProof/>
            <w:webHidden/>
          </w:rPr>
          <w:fldChar w:fldCharType="separate"/>
        </w:r>
        <w:r w:rsidR="00760291">
          <w:rPr>
            <w:noProof/>
            <w:webHidden/>
          </w:rPr>
          <w:t>51</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30" w:history="1">
        <w:r w:rsidR="00760291" w:rsidRPr="00357185">
          <w:rPr>
            <w:rStyle w:val="Hyperlink"/>
            <w:noProof/>
          </w:rPr>
          <w:t>10.3</w:t>
        </w:r>
        <w:r w:rsidR="00760291">
          <w:rPr>
            <w:rFonts w:asciiTheme="minorHAnsi" w:eastAsiaTheme="minorEastAsia" w:hAnsiTheme="minorHAnsi" w:cstheme="minorBidi"/>
            <w:smallCaps w:val="0"/>
            <w:noProof/>
            <w:sz w:val="22"/>
            <w:szCs w:val="22"/>
          </w:rPr>
          <w:tab/>
        </w:r>
        <w:r w:rsidR="00760291" w:rsidRPr="00357185">
          <w:rPr>
            <w:rStyle w:val="Hyperlink"/>
            <w:noProof/>
          </w:rPr>
          <w:t>Lētāko preču saraksta apskatīšana</w:t>
        </w:r>
        <w:r w:rsidR="00760291">
          <w:rPr>
            <w:noProof/>
            <w:webHidden/>
          </w:rPr>
          <w:tab/>
        </w:r>
        <w:r w:rsidR="00760291">
          <w:rPr>
            <w:noProof/>
            <w:webHidden/>
          </w:rPr>
          <w:fldChar w:fldCharType="begin"/>
        </w:r>
        <w:r w:rsidR="00760291">
          <w:rPr>
            <w:noProof/>
            <w:webHidden/>
          </w:rPr>
          <w:instrText xml:space="preserve"> PAGEREF _Toc179879030 \h </w:instrText>
        </w:r>
        <w:r w:rsidR="00760291">
          <w:rPr>
            <w:noProof/>
            <w:webHidden/>
          </w:rPr>
        </w:r>
        <w:r w:rsidR="00760291">
          <w:rPr>
            <w:noProof/>
            <w:webHidden/>
          </w:rPr>
          <w:fldChar w:fldCharType="separate"/>
        </w:r>
        <w:r w:rsidR="00760291">
          <w:rPr>
            <w:noProof/>
            <w:webHidden/>
          </w:rPr>
          <w:t>52</w:t>
        </w:r>
        <w:r w:rsidR="00760291">
          <w:rPr>
            <w:noProof/>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31" w:history="1">
        <w:r w:rsidR="00760291" w:rsidRPr="00357185">
          <w:rPr>
            <w:rStyle w:val="Hyperlink"/>
          </w:rPr>
          <w:t>11</w:t>
        </w:r>
        <w:r w:rsidR="00760291">
          <w:rPr>
            <w:rFonts w:asciiTheme="minorHAnsi" w:eastAsiaTheme="minorEastAsia" w:hAnsiTheme="minorHAnsi" w:cstheme="minorBidi"/>
            <w:b w:val="0"/>
            <w:bCs w:val="0"/>
            <w:caps w:val="0"/>
            <w:sz w:val="22"/>
            <w:szCs w:val="22"/>
          </w:rPr>
          <w:tab/>
        </w:r>
        <w:r w:rsidR="00760291" w:rsidRPr="00357185">
          <w:rPr>
            <w:rStyle w:val="Hyperlink"/>
          </w:rPr>
          <w:t>Meklēšana</w:t>
        </w:r>
        <w:r w:rsidR="00760291">
          <w:rPr>
            <w:webHidden/>
          </w:rPr>
          <w:tab/>
        </w:r>
        <w:r w:rsidR="00760291">
          <w:rPr>
            <w:webHidden/>
          </w:rPr>
          <w:fldChar w:fldCharType="begin"/>
        </w:r>
        <w:r w:rsidR="00760291">
          <w:rPr>
            <w:webHidden/>
          </w:rPr>
          <w:instrText xml:space="preserve"> PAGEREF _Toc179879031 \h </w:instrText>
        </w:r>
        <w:r w:rsidR="00760291">
          <w:rPr>
            <w:webHidden/>
          </w:rPr>
        </w:r>
        <w:r w:rsidR="00760291">
          <w:rPr>
            <w:webHidden/>
          </w:rPr>
          <w:fldChar w:fldCharType="separate"/>
        </w:r>
        <w:r w:rsidR="00760291">
          <w:rPr>
            <w:webHidden/>
          </w:rPr>
          <w:t>57</w:t>
        </w:r>
        <w:r w:rsidR="00760291">
          <w:rPr>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32" w:history="1">
        <w:r w:rsidR="00760291" w:rsidRPr="00357185">
          <w:rPr>
            <w:rStyle w:val="Hyperlink"/>
            <w:noProof/>
          </w:rPr>
          <w:t>11.1</w:t>
        </w:r>
        <w:r w:rsidR="00760291">
          <w:rPr>
            <w:rFonts w:asciiTheme="minorHAnsi" w:eastAsiaTheme="minorEastAsia" w:hAnsiTheme="minorHAnsi" w:cstheme="minorBidi"/>
            <w:smallCaps w:val="0"/>
            <w:noProof/>
            <w:sz w:val="22"/>
            <w:szCs w:val="22"/>
          </w:rPr>
          <w:tab/>
        </w:r>
        <w:r w:rsidR="00760291" w:rsidRPr="00357185">
          <w:rPr>
            <w:rStyle w:val="Hyperlink"/>
            <w:noProof/>
          </w:rPr>
          <w:t>Kategorijas vai Kataloga meklēšana</w:t>
        </w:r>
        <w:r w:rsidR="00760291">
          <w:rPr>
            <w:noProof/>
            <w:webHidden/>
          </w:rPr>
          <w:tab/>
        </w:r>
        <w:r w:rsidR="00760291">
          <w:rPr>
            <w:noProof/>
            <w:webHidden/>
          </w:rPr>
          <w:fldChar w:fldCharType="begin"/>
        </w:r>
        <w:r w:rsidR="00760291">
          <w:rPr>
            <w:noProof/>
            <w:webHidden/>
          </w:rPr>
          <w:instrText xml:space="preserve"> PAGEREF _Toc179879032 \h </w:instrText>
        </w:r>
        <w:r w:rsidR="00760291">
          <w:rPr>
            <w:noProof/>
            <w:webHidden/>
          </w:rPr>
        </w:r>
        <w:r w:rsidR="00760291">
          <w:rPr>
            <w:noProof/>
            <w:webHidden/>
          </w:rPr>
          <w:fldChar w:fldCharType="separate"/>
        </w:r>
        <w:r w:rsidR="00760291">
          <w:rPr>
            <w:noProof/>
            <w:webHidden/>
          </w:rPr>
          <w:t>57</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33" w:history="1">
        <w:r w:rsidR="00760291" w:rsidRPr="00357185">
          <w:rPr>
            <w:rStyle w:val="Hyperlink"/>
            <w:noProof/>
          </w:rPr>
          <w:t>11.2</w:t>
        </w:r>
        <w:r w:rsidR="00760291">
          <w:rPr>
            <w:rFonts w:asciiTheme="minorHAnsi" w:eastAsiaTheme="minorEastAsia" w:hAnsiTheme="minorHAnsi" w:cstheme="minorBidi"/>
            <w:smallCaps w:val="0"/>
            <w:noProof/>
            <w:sz w:val="22"/>
            <w:szCs w:val="22"/>
          </w:rPr>
          <w:tab/>
        </w:r>
        <w:r w:rsidR="00760291" w:rsidRPr="00357185">
          <w:rPr>
            <w:rStyle w:val="Hyperlink"/>
            <w:noProof/>
          </w:rPr>
          <w:t>Atrasto Kategoriju un Katalogu saraksts</w:t>
        </w:r>
        <w:r w:rsidR="00760291">
          <w:rPr>
            <w:noProof/>
            <w:webHidden/>
          </w:rPr>
          <w:tab/>
        </w:r>
        <w:r w:rsidR="00760291">
          <w:rPr>
            <w:noProof/>
            <w:webHidden/>
          </w:rPr>
          <w:fldChar w:fldCharType="begin"/>
        </w:r>
        <w:r w:rsidR="00760291">
          <w:rPr>
            <w:noProof/>
            <w:webHidden/>
          </w:rPr>
          <w:instrText xml:space="preserve"> PAGEREF _Toc179879033 \h </w:instrText>
        </w:r>
        <w:r w:rsidR="00760291">
          <w:rPr>
            <w:noProof/>
            <w:webHidden/>
          </w:rPr>
        </w:r>
        <w:r w:rsidR="00760291">
          <w:rPr>
            <w:noProof/>
            <w:webHidden/>
          </w:rPr>
          <w:fldChar w:fldCharType="separate"/>
        </w:r>
        <w:r w:rsidR="00760291">
          <w:rPr>
            <w:noProof/>
            <w:webHidden/>
          </w:rPr>
          <w:t>59</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34" w:history="1">
        <w:r w:rsidR="00760291" w:rsidRPr="00357185">
          <w:rPr>
            <w:rStyle w:val="Hyperlink"/>
            <w:noProof/>
          </w:rPr>
          <w:t>11.3</w:t>
        </w:r>
        <w:r w:rsidR="00760291">
          <w:rPr>
            <w:rFonts w:asciiTheme="minorHAnsi" w:eastAsiaTheme="minorEastAsia" w:hAnsiTheme="minorHAnsi" w:cstheme="minorBidi"/>
            <w:smallCaps w:val="0"/>
            <w:noProof/>
            <w:sz w:val="22"/>
            <w:szCs w:val="22"/>
          </w:rPr>
          <w:tab/>
        </w:r>
        <w:r w:rsidR="00760291" w:rsidRPr="00357185">
          <w:rPr>
            <w:rStyle w:val="Hyperlink"/>
            <w:noProof/>
          </w:rPr>
          <w:t>Lētākās preces meklēšana, izmantojot VV pozīciju</w:t>
        </w:r>
        <w:r w:rsidR="00760291">
          <w:rPr>
            <w:noProof/>
            <w:webHidden/>
          </w:rPr>
          <w:tab/>
        </w:r>
        <w:r w:rsidR="00760291">
          <w:rPr>
            <w:noProof/>
            <w:webHidden/>
          </w:rPr>
          <w:fldChar w:fldCharType="begin"/>
        </w:r>
        <w:r w:rsidR="00760291">
          <w:rPr>
            <w:noProof/>
            <w:webHidden/>
          </w:rPr>
          <w:instrText xml:space="preserve"> PAGEREF _Toc179879034 \h </w:instrText>
        </w:r>
        <w:r w:rsidR="00760291">
          <w:rPr>
            <w:noProof/>
            <w:webHidden/>
          </w:rPr>
        </w:r>
        <w:r w:rsidR="00760291">
          <w:rPr>
            <w:noProof/>
            <w:webHidden/>
          </w:rPr>
          <w:fldChar w:fldCharType="separate"/>
        </w:r>
        <w:r w:rsidR="00760291">
          <w:rPr>
            <w:noProof/>
            <w:webHidden/>
          </w:rPr>
          <w:t>60</w:t>
        </w:r>
        <w:r w:rsidR="00760291">
          <w:rPr>
            <w:noProof/>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35" w:history="1">
        <w:r w:rsidR="00760291" w:rsidRPr="00357185">
          <w:rPr>
            <w:rStyle w:val="Hyperlink"/>
          </w:rPr>
          <w:t>12</w:t>
        </w:r>
        <w:r w:rsidR="00760291">
          <w:rPr>
            <w:rFonts w:asciiTheme="minorHAnsi" w:eastAsiaTheme="minorEastAsia" w:hAnsiTheme="minorHAnsi" w:cstheme="minorBidi"/>
            <w:b w:val="0"/>
            <w:bCs w:val="0"/>
            <w:caps w:val="0"/>
            <w:sz w:val="22"/>
            <w:szCs w:val="22"/>
          </w:rPr>
          <w:tab/>
        </w:r>
        <w:r w:rsidR="00760291" w:rsidRPr="00357185">
          <w:rPr>
            <w:rStyle w:val="Hyperlink"/>
          </w:rPr>
          <w:t>Prece</w:t>
        </w:r>
        <w:r w:rsidR="00760291">
          <w:rPr>
            <w:webHidden/>
          </w:rPr>
          <w:tab/>
        </w:r>
        <w:r w:rsidR="00760291">
          <w:rPr>
            <w:webHidden/>
          </w:rPr>
          <w:fldChar w:fldCharType="begin"/>
        </w:r>
        <w:r w:rsidR="00760291">
          <w:rPr>
            <w:webHidden/>
          </w:rPr>
          <w:instrText xml:space="preserve"> PAGEREF _Toc179879035 \h </w:instrText>
        </w:r>
        <w:r w:rsidR="00760291">
          <w:rPr>
            <w:webHidden/>
          </w:rPr>
        </w:r>
        <w:r w:rsidR="00760291">
          <w:rPr>
            <w:webHidden/>
          </w:rPr>
          <w:fldChar w:fldCharType="separate"/>
        </w:r>
        <w:r w:rsidR="00760291">
          <w:rPr>
            <w:webHidden/>
          </w:rPr>
          <w:t>62</w:t>
        </w:r>
        <w:r w:rsidR="00760291">
          <w:rPr>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36" w:history="1">
        <w:r w:rsidR="00760291" w:rsidRPr="00357185">
          <w:rPr>
            <w:rStyle w:val="Hyperlink"/>
            <w:noProof/>
          </w:rPr>
          <w:t>12.1</w:t>
        </w:r>
        <w:r w:rsidR="00760291">
          <w:rPr>
            <w:rFonts w:asciiTheme="minorHAnsi" w:eastAsiaTheme="minorEastAsia" w:hAnsiTheme="minorHAnsi" w:cstheme="minorBidi"/>
            <w:smallCaps w:val="0"/>
            <w:noProof/>
            <w:sz w:val="22"/>
            <w:szCs w:val="22"/>
          </w:rPr>
          <w:tab/>
        </w:r>
        <w:r w:rsidR="00760291" w:rsidRPr="00357185">
          <w:rPr>
            <w:rStyle w:val="Hyperlink"/>
            <w:noProof/>
          </w:rPr>
          <w:t>Preces apskatīšana</w:t>
        </w:r>
        <w:r w:rsidR="00760291">
          <w:rPr>
            <w:noProof/>
            <w:webHidden/>
          </w:rPr>
          <w:tab/>
        </w:r>
        <w:r w:rsidR="00760291">
          <w:rPr>
            <w:noProof/>
            <w:webHidden/>
          </w:rPr>
          <w:fldChar w:fldCharType="begin"/>
        </w:r>
        <w:r w:rsidR="00760291">
          <w:rPr>
            <w:noProof/>
            <w:webHidden/>
          </w:rPr>
          <w:instrText xml:space="preserve"> PAGEREF _Toc179879036 \h </w:instrText>
        </w:r>
        <w:r w:rsidR="00760291">
          <w:rPr>
            <w:noProof/>
            <w:webHidden/>
          </w:rPr>
        </w:r>
        <w:r w:rsidR="00760291">
          <w:rPr>
            <w:noProof/>
            <w:webHidden/>
          </w:rPr>
          <w:fldChar w:fldCharType="separate"/>
        </w:r>
        <w:r w:rsidR="00760291">
          <w:rPr>
            <w:noProof/>
            <w:webHidden/>
          </w:rPr>
          <w:t>62</w:t>
        </w:r>
        <w:r w:rsidR="00760291">
          <w:rPr>
            <w:noProof/>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37" w:history="1">
        <w:r w:rsidR="00760291" w:rsidRPr="00357185">
          <w:rPr>
            <w:rStyle w:val="Hyperlink"/>
          </w:rPr>
          <w:t>13</w:t>
        </w:r>
        <w:r w:rsidR="00760291">
          <w:rPr>
            <w:rFonts w:asciiTheme="minorHAnsi" w:eastAsiaTheme="minorEastAsia" w:hAnsiTheme="minorHAnsi" w:cstheme="minorBidi"/>
            <w:b w:val="0"/>
            <w:bCs w:val="0"/>
            <w:caps w:val="0"/>
            <w:sz w:val="22"/>
            <w:szCs w:val="22"/>
          </w:rPr>
          <w:tab/>
        </w:r>
        <w:r w:rsidR="00760291" w:rsidRPr="00357185">
          <w:rPr>
            <w:rStyle w:val="Hyperlink"/>
          </w:rPr>
          <w:t>Darījumi</w:t>
        </w:r>
        <w:r w:rsidR="00760291">
          <w:rPr>
            <w:webHidden/>
          </w:rPr>
          <w:tab/>
        </w:r>
        <w:r w:rsidR="00760291">
          <w:rPr>
            <w:webHidden/>
          </w:rPr>
          <w:fldChar w:fldCharType="begin"/>
        </w:r>
        <w:r w:rsidR="00760291">
          <w:rPr>
            <w:webHidden/>
          </w:rPr>
          <w:instrText xml:space="preserve"> PAGEREF _Toc179879037 \h </w:instrText>
        </w:r>
        <w:r w:rsidR="00760291">
          <w:rPr>
            <w:webHidden/>
          </w:rPr>
        </w:r>
        <w:r w:rsidR="00760291">
          <w:rPr>
            <w:webHidden/>
          </w:rPr>
          <w:fldChar w:fldCharType="separate"/>
        </w:r>
        <w:r w:rsidR="00760291">
          <w:rPr>
            <w:webHidden/>
          </w:rPr>
          <w:t>68</w:t>
        </w:r>
        <w:r w:rsidR="00760291">
          <w:rPr>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38" w:history="1">
        <w:r w:rsidR="00760291" w:rsidRPr="00357185">
          <w:rPr>
            <w:rStyle w:val="Hyperlink"/>
            <w:noProof/>
          </w:rPr>
          <w:t>13.1</w:t>
        </w:r>
        <w:r w:rsidR="00760291">
          <w:rPr>
            <w:rFonts w:asciiTheme="minorHAnsi" w:eastAsiaTheme="minorEastAsia" w:hAnsiTheme="minorHAnsi" w:cstheme="minorBidi"/>
            <w:smallCaps w:val="0"/>
            <w:noProof/>
            <w:sz w:val="22"/>
            <w:szCs w:val="22"/>
          </w:rPr>
          <w:tab/>
        </w:r>
        <w:r w:rsidR="00760291" w:rsidRPr="00357185">
          <w:rPr>
            <w:rStyle w:val="Hyperlink"/>
            <w:noProof/>
          </w:rPr>
          <w:t>Pasūtījumu un piegāžu statusu koka apskatīšana</w:t>
        </w:r>
        <w:r w:rsidR="00760291">
          <w:rPr>
            <w:noProof/>
            <w:webHidden/>
          </w:rPr>
          <w:tab/>
        </w:r>
        <w:r w:rsidR="00760291">
          <w:rPr>
            <w:noProof/>
            <w:webHidden/>
          </w:rPr>
          <w:fldChar w:fldCharType="begin"/>
        </w:r>
        <w:r w:rsidR="00760291">
          <w:rPr>
            <w:noProof/>
            <w:webHidden/>
          </w:rPr>
          <w:instrText xml:space="preserve"> PAGEREF _Toc179879038 \h </w:instrText>
        </w:r>
        <w:r w:rsidR="00760291">
          <w:rPr>
            <w:noProof/>
            <w:webHidden/>
          </w:rPr>
        </w:r>
        <w:r w:rsidR="00760291">
          <w:rPr>
            <w:noProof/>
            <w:webHidden/>
          </w:rPr>
          <w:fldChar w:fldCharType="separate"/>
        </w:r>
        <w:r w:rsidR="00760291">
          <w:rPr>
            <w:noProof/>
            <w:webHidden/>
          </w:rPr>
          <w:t>68</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39" w:history="1">
        <w:r w:rsidR="00760291" w:rsidRPr="00357185">
          <w:rPr>
            <w:rStyle w:val="Hyperlink"/>
            <w:noProof/>
          </w:rPr>
          <w:t>13.2</w:t>
        </w:r>
        <w:r w:rsidR="00760291">
          <w:rPr>
            <w:rFonts w:asciiTheme="minorHAnsi" w:eastAsiaTheme="minorEastAsia" w:hAnsiTheme="minorHAnsi" w:cstheme="minorBidi"/>
            <w:smallCaps w:val="0"/>
            <w:noProof/>
            <w:sz w:val="22"/>
            <w:szCs w:val="22"/>
          </w:rPr>
          <w:tab/>
        </w:r>
        <w:r w:rsidR="00760291" w:rsidRPr="00357185">
          <w:rPr>
            <w:rStyle w:val="Hyperlink"/>
            <w:noProof/>
          </w:rPr>
          <w:t>Pasūtījumi</w:t>
        </w:r>
        <w:r w:rsidR="00760291">
          <w:rPr>
            <w:noProof/>
            <w:webHidden/>
          </w:rPr>
          <w:tab/>
        </w:r>
        <w:r w:rsidR="00760291">
          <w:rPr>
            <w:noProof/>
            <w:webHidden/>
          </w:rPr>
          <w:fldChar w:fldCharType="begin"/>
        </w:r>
        <w:r w:rsidR="00760291">
          <w:rPr>
            <w:noProof/>
            <w:webHidden/>
          </w:rPr>
          <w:instrText xml:space="preserve"> PAGEREF _Toc179879039 \h </w:instrText>
        </w:r>
        <w:r w:rsidR="00760291">
          <w:rPr>
            <w:noProof/>
            <w:webHidden/>
          </w:rPr>
        </w:r>
        <w:r w:rsidR="00760291">
          <w:rPr>
            <w:noProof/>
            <w:webHidden/>
          </w:rPr>
          <w:fldChar w:fldCharType="separate"/>
        </w:r>
        <w:r w:rsidR="00760291">
          <w:rPr>
            <w:noProof/>
            <w:webHidden/>
          </w:rPr>
          <w:t>70</w:t>
        </w:r>
        <w:r w:rsidR="00760291">
          <w:rPr>
            <w:noProof/>
            <w:webHidden/>
          </w:rPr>
          <w:fldChar w:fldCharType="end"/>
        </w:r>
      </w:hyperlink>
    </w:p>
    <w:p w:rsidR="00760291" w:rsidRDefault="005C1048">
      <w:pPr>
        <w:pStyle w:val="TOC3"/>
        <w:tabs>
          <w:tab w:val="left" w:pos="1440"/>
        </w:tabs>
        <w:rPr>
          <w:rFonts w:asciiTheme="minorHAnsi" w:eastAsiaTheme="minorEastAsia" w:hAnsiTheme="minorHAnsi" w:cstheme="minorBidi"/>
          <w:iCs w:val="0"/>
          <w:sz w:val="22"/>
          <w:szCs w:val="22"/>
        </w:rPr>
      </w:pPr>
      <w:hyperlink w:anchor="_Toc179879040" w:history="1">
        <w:r w:rsidR="00760291" w:rsidRPr="00357185">
          <w:rPr>
            <w:rStyle w:val="Hyperlink"/>
          </w:rPr>
          <w:t>13.2.1</w:t>
        </w:r>
        <w:r w:rsidR="00760291">
          <w:rPr>
            <w:rFonts w:asciiTheme="minorHAnsi" w:eastAsiaTheme="minorEastAsia" w:hAnsiTheme="minorHAnsi" w:cstheme="minorBidi"/>
            <w:iCs w:val="0"/>
            <w:sz w:val="22"/>
            <w:szCs w:val="22"/>
          </w:rPr>
          <w:tab/>
        </w:r>
        <w:r w:rsidR="00760291" w:rsidRPr="00357185">
          <w:rPr>
            <w:rStyle w:val="Hyperlink"/>
          </w:rPr>
          <w:t>Pasūtījumu saraksta apskatīšana</w:t>
        </w:r>
        <w:r w:rsidR="00760291">
          <w:rPr>
            <w:webHidden/>
          </w:rPr>
          <w:tab/>
        </w:r>
        <w:r w:rsidR="00760291">
          <w:rPr>
            <w:webHidden/>
          </w:rPr>
          <w:fldChar w:fldCharType="begin"/>
        </w:r>
        <w:r w:rsidR="00760291">
          <w:rPr>
            <w:webHidden/>
          </w:rPr>
          <w:instrText xml:space="preserve"> PAGEREF _Toc179879040 \h </w:instrText>
        </w:r>
        <w:r w:rsidR="00760291">
          <w:rPr>
            <w:webHidden/>
          </w:rPr>
        </w:r>
        <w:r w:rsidR="00760291">
          <w:rPr>
            <w:webHidden/>
          </w:rPr>
          <w:fldChar w:fldCharType="separate"/>
        </w:r>
        <w:r w:rsidR="00760291">
          <w:rPr>
            <w:webHidden/>
          </w:rPr>
          <w:t>70</w:t>
        </w:r>
        <w:r w:rsidR="00760291">
          <w:rPr>
            <w:webHidden/>
          </w:rPr>
          <w:fldChar w:fldCharType="end"/>
        </w:r>
      </w:hyperlink>
    </w:p>
    <w:p w:rsidR="00760291" w:rsidRDefault="005C1048">
      <w:pPr>
        <w:pStyle w:val="TOC3"/>
        <w:tabs>
          <w:tab w:val="left" w:pos="1440"/>
        </w:tabs>
        <w:rPr>
          <w:rFonts w:asciiTheme="minorHAnsi" w:eastAsiaTheme="minorEastAsia" w:hAnsiTheme="minorHAnsi" w:cstheme="minorBidi"/>
          <w:iCs w:val="0"/>
          <w:sz w:val="22"/>
          <w:szCs w:val="22"/>
        </w:rPr>
      </w:pPr>
      <w:hyperlink w:anchor="_Toc179879041" w:history="1">
        <w:r w:rsidR="00760291" w:rsidRPr="00357185">
          <w:rPr>
            <w:rStyle w:val="Hyperlink"/>
          </w:rPr>
          <w:t>13.2.2</w:t>
        </w:r>
        <w:r w:rsidR="00760291">
          <w:rPr>
            <w:rFonts w:asciiTheme="minorHAnsi" w:eastAsiaTheme="minorEastAsia" w:hAnsiTheme="minorHAnsi" w:cstheme="minorBidi"/>
            <w:iCs w:val="0"/>
            <w:sz w:val="22"/>
            <w:szCs w:val="22"/>
          </w:rPr>
          <w:tab/>
        </w:r>
        <w:r w:rsidR="00760291" w:rsidRPr="00357185">
          <w:rPr>
            <w:rStyle w:val="Hyperlink"/>
          </w:rPr>
          <w:t>Pasūtījuma apskatīšana un apstrāde</w:t>
        </w:r>
        <w:r w:rsidR="00760291">
          <w:rPr>
            <w:webHidden/>
          </w:rPr>
          <w:tab/>
        </w:r>
        <w:r w:rsidR="00760291">
          <w:rPr>
            <w:webHidden/>
          </w:rPr>
          <w:fldChar w:fldCharType="begin"/>
        </w:r>
        <w:r w:rsidR="00760291">
          <w:rPr>
            <w:webHidden/>
          </w:rPr>
          <w:instrText xml:space="preserve"> PAGEREF _Toc179879041 \h </w:instrText>
        </w:r>
        <w:r w:rsidR="00760291">
          <w:rPr>
            <w:webHidden/>
          </w:rPr>
        </w:r>
        <w:r w:rsidR="00760291">
          <w:rPr>
            <w:webHidden/>
          </w:rPr>
          <w:fldChar w:fldCharType="separate"/>
        </w:r>
        <w:r w:rsidR="00760291">
          <w:rPr>
            <w:webHidden/>
          </w:rPr>
          <w:t>74</w:t>
        </w:r>
        <w:r w:rsidR="00760291">
          <w:rPr>
            <w:webHidden/>
          </w:rPr>
          <w:fldChar w:fldCharType="end"/>
        </w:r>
      </w:hyperlink>
    </w:p>
    <w:p w:rsidR="00760291" w:rsidRDefault="005C1048">
      <w:pPr>
        <w:pStyle w:val="TOC3"/>
        <w:tabs>
          <w:tab w:val="left" w:pos="1440"/>
        </w:tabs>
        <w:rPr>
          <w:rFonts w:asciiTheme="minorHAnsi" w:eastAsiaTheme="minorEastAsia" w:hAnsiTheme="minorHAnsi" w:cstheme="minorBidi"/>
          <w:iCs w:val="0"/>
          <w:sz w:val="22"/>
          <w:szCs w:val="22"/>
        </w:rPr>
      </w:pPr>
      <w:hyperlink w:anchor="_Toc179879042" w:history="1">
        <w:r w:rsidR="00760291" w:rsidRPr="00357185">
          <w:rPr>
            <w:rStyle w:val="Hyperlink"/>
          </w:rPr>
          <w:t>1.1.1</w:t>
        </w:r>
        <w:r w:rsidR="00760291">
          <w:rPr>
            <w:rFonts w:asciiTheme="minorHAnsi" w:eastAsiaTheme="minorEastAsia" w:hAnsiTheme="minorHAnsi" w:cstheme="minorBidi"/>
            <w:iCs w:val="0"/>
            <w:sz w:val="22"/>
            <w:szCs w:val="22"/>
          </w:rPr>
          <w:tab/>
        </w:r>
        <w:r w:rsidR="00760291" w:rsidRPr="00357185">
          <w:rPr>
            <w:rStyle w:val="Hyperlink"/>
          </w:rPr>
          <w:t>Pasūtījumā sākotnējā groza apskate</w:t>
        </w:r>
        <w:r w:rsidR="00760291">
          <w:rPr>
            <w:webHidden/>
          </w:rPr>
          <w:tab/>
        </w:r>
        <w:r w:rsidR="00760291">
          <w:rPr>
            <w:webHidden/>
          </w:rPr>
          <w:fldChar w:fldCharType="begin"/>
        </w:r>
        <w:r w:rsidR="00760291">
          <w:rPr>
            <w:webHidden/>
          </w:rPr>
          <w:instrText xml:space="preserve"> PAGEREF _Toc179879042 \h </w:instrText>
        </w:r>
        <w:r w:rsidR="00760291">
          <w:rPr>
            <w:webHidden/>
          </w:rPr>
        </w:r>
        <w:r w:rsidR="00760291">
          <w:rPr>
            <w:webHidden/>
          </w:rPr>
          <w:fldChar w:fldCharType="separate"/>
        </w:r>
        <w:r w:rsidR="00760291">
          <w:rPr>
            <w:webHidden/>
          </w:rPr>
          <w:t>145</w:t>
        </w:r>
        <w:r w:rsidR="00760291">
          <w:rPr>
            <w:webHidden/>
          </w:rPr>
          <w:fldChar w:fldCharType="end"/>
        </w:r>
      </w:hyperlink>
    </w:p>
    <w:p w:rsidR="00760291" w:rsidRDefault="005C1048">
      <w:pPr>
        <w:pStyle w:val="TOC3"/>
        <w:tabs>
          <w:tab w:val="left" w:pos="1440"/>
        </w:tabs>
        <w:rPr>
          <w:rFonts w:asciiTheme="minorHAnsi" w:eastAsiaTheme="minorEastAsia" w:hAnsiTheme="minorHAnsi" w:cstheme="minorBidi"/>
          <w:iCs w:val="0"/>
          <w:sz w:val="22"/>
          <w:szCs w:val="22"/>
        </w:rPr>
      </w:pPr>
      <w:hyperlink w:anchor="_Toc179879043" w:history="1">
        <w:r w:rsidR="00760291" w:rsidRPr="00357185">
          <w:rPr>
            <w:rStyle w:val="Hyperlink"/>
          </w:rPr>
          <w:t>13.2.3</w:t>
        </w:r>
        <w:r w:rsidR="00760291">
          <w:rPr>
            <w:rFonts w:asciiTheme="minorHAnsi" w:eastAsiaTheme="minorEastAsia" w:hAnsiTheme="minorHAnsi" w:cstheme="minorBidi"/>
            <w:iCs w:val="0"/>
            <w:sz w:val="22"/>
            <w:szCs w:val="22"/>
          </w:rPr>
          <w:tab/>
        </w:r>
        <w:r w:rsidR="00760291" w:rsidRPr="00357185">
          <w:rPr>
            <w:rStyle w:val="Hyperlink"/>
          </w:rPr>
          <w:t>Pasūtījuma īsās informācijas izdrukāšana</w:t>
        </w:r>
        <w:r w:rsidR="00760291">
          <w:rPr>
            <w:webHidden/>
          </w:rPr>
          <w:tab/>
        </w:r>
        <w:r w:rsidR="00760291">
          <w:rPr>
            <w:webHidden/>
          </w:rPr>
          <w:fldChar w:fldCharType="begin"/>
        </w:r>
        <w:r w:rsidR="00760291">
          <w:rPr>
            <w:webHidden/>
          </w:rPr>
          <w:instrText xml:space="preserve"> PAGEREF _Toc179879043 \h </w:instrText>
        </w:r>
        <w:r w:rsidR="00760291">
          <w:rPr>
            <w:webHidden/>
          </w:rPr>
        </w:r>
        <w:r w:rsidR="00760291">
          <w:rPr>
            <w:webHidden/>
          </w:rPr>
          <w:fldChar w:fldCharType="separate"/>
        </w:r>
        <w:r w:rsidR="00760291">
          <w:rPr>
            <w:webHidden/>
          </w:rPr>
          <w:t>147</w:t>
        </w:r>
        <w:r w:rsidR="00760291">
          <w:rPr>
            <w:webHidden/>
          </w:rPr>
          <w:fldChar w:fldCharType="end"/>
        </w:r>
      </w:hyperlink>
    </w:p>
    <w:p w:rsidR="00760291" w:rsidRDefault="005C1048">
      <w:pPr>
        <w:pStyle w:val="TOC3"/>
        <w:tabs>
          <w:tab w:val="left" w:pos="1440"/>
        </w:tabs>
        <w:rPr>
          <w:rFonts w:asciiTheme="minorHAnsi" w:eastAsiaTheme="minorEastAsia" w:hAnsiTheme="minorHAnsi" w:cstheme="minorBidi"/>
          <w:iCs w:val="0"/>
          <w:sz w:val="22"/>
          <w:szCs w:val="22"/>
        </w:rPr>
      </w:pPr>
      <w:hyperlink w:anchor="_Toc179879044" w:history="1">
        <w:r w:rsidR="00760291" w:rsidRPr="00357185">
          <w:rPr>
            <w:rStyle w:val="Hyperlink"/>
          </w:rPr>
          <w:t>13.2.4</w:t>
        </w:r>
        <w:r w:rsidR="00760291">
          <w:rPr>
            <w:rFonts w:asciiTheme="minorHAnsi" w:eastAsiaTheme="minorEastAsia" w:hAnsiTheme="minorHAnsi" w:cstheme="minorBidi"/>
            <w:iCs w:val="0"/>
            <w:sz w:val="22"/>
            <w:szCs w:val="22"/>
          </w:rPr>
          <w:tab/>
        </w:r>
        <w:r w:rsidR="00760291" w:rsidRPr="00357185">
          <w:rPr>
            <w:rStyle w:val="Hyperlink"/>
          </w:rPr>
          <w:t>Pasūtījuma izvērstās informācijas izdrukāšana</w:t>
        </w:r>
        <w:r w:rsidR="00760291">
          <w:rPr>
            <w:webHidden/>
          </w:rPr>
          <w:tab/>
        </w:r>
        <w:r w:rsidR="00760291">
          <w:rPr>
            <w:webHidden/>
          </w:rPr>
          <w:fldChar w:fldCharType="begin"/>
        </w:r>
        <w:r w:rsidR="00760291">
          <w:rPr>
            <w:webHidden/>
          </w:rPr>
          <w:instrText xml:space="preserve"> PAGEREF _Toc179879044 \h </w:instrText>
        </w:r>
        <w:r w:rsidR="00760291">
          <w:rPr>
            <w:webHidden/>
          </w:rPr>
        </w:r>
        <w:r w:rsidR="00760291">
          <w:rPr>
            <w:webHidden/>
          </w:rPr>
          <w:fldChar w:fldCharType="separate"/>
        </w:r>
        <w:r w:rsidR="00760291">
          <w:rPr>
            <w:webHidden/>
          </w:rPr>
          <w:t>148</w:t>
        </w:r>
        <w:r w:rsidR="00760291">
          <w:rPr>
            <w:webHidden/>
          </w:rPr>
          <w:fldChar w:fldCharType="end"/>
        </w:r>
      </w:hyperlink>
    </w:p>
    <w:p w:rsidR="00760291" w:rsidRDefault="005C1048">
      <w:pPr>
        <w:pStyle w:val="TOC3"/>
        <w:tabs>
          <w:tab w:val="left" w:pos="1440"/>
        </w:tabs>
        <w:rPr>
          <w:rFonts w:asciiTheme="minorHAnsi" w:eastAsiaTheme="minorEastAsia" w:hAnsiTheme="minorHAnsi" w:cstheme="minorBidi"/>
          <w:iCs w:val="0"/>
          <w:sz w:val="22"/>
          <w:szCs w:val="22"/>
        </w:rPr>
      </w:pPr>
      <w:hyperlink w:anchor="_Toc179879045" w:history="1">
        <w:r w:rsidR="00760291" w:rsidRPr="00357185">
          <w:rPr>
            <w:rStyle w:val="Hyperlink"/>
          </w:rPr>
          <w:t>13.2.5</w:t>
        </w:r>
        <w:r w:rsidR="00760291">
          <w:rPr>
            <w:rFonts w:asciiTheme="minorHAnsi" w:eastAsiaTheme="minorEastAsia" w:hAnsiTheme="minorHAnsi" w:cstheme="minorBidi"/>
            <w:iCs w:val="0"/>
            <w:sz w:val="22"/>
            <w:szCs w:val="22"/>
          </w:rPr>
          <w:tab/>
        </w:r>
        <w:r w:rsidR="00760291" w:rsidRPr="00357185">
          <w:rPr>
            <w:rStyle w:val="Hyperlink"/>
          </w:rPr>
          <w:t>Pasūtījuma vēsturiskās informācijas apskatīšana</w:t>
        </w:r>
        <w:r w:rsidR="00760291">
          <w:rPr>
            <w:webHidden/>
          </w:rPr>
          <w:tab/>
        </w:r>
        <w:r w:rsidR="00760291">
          <w:rPr>
            <w:webHidden/>
          </w:rPr>
          <w:fldChar w:fldCharType="begin"/>
        </w:r>
        <w:r w:rsidR="00760291">
          <w:rPr>
            <w:webHidden/>
          </w:rPr>
          <w:instrText xml:space="preserve"> PAGEREF _Toc179879045 \h </w:instrText>
        </w:r>
        <w:r w:rsidR="00760291">
          <w:rPr>
            <w:webHidden/>
          </w:rPr>
        </w:r>
        <w:r w:rsidR="00760291">
          <w:rPr>
            <w:webHidden/>
          </w:rPr>
          <w:fldChar w:fldCharType="separate"/>
        </w:r>
        <w:r w:rsidR="00760291">
          <w:rPr>
            <w:webHidden/>
          </w:rPr>
          <w:t>151</w:t>
        </w:r>
        <w:r w:rsidR="00760291">
          <w:rPr>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46" w:history="1">
        <w:r w:rsidR="00760291" w:rsidRPr="00357185">
          <w:rPr>
            <w:rStyle w:val="Hyperlink"/>
            <w:noProof/>
          </w:rPr>
          <w:t>13.3</w:t>
        </w:r>
        <w:r w:rsidR="00760291">
          <w:rPr>
            <w:rFonts w:asciiTheme="minorHAnsi" w:eastAsiaTheme="minorEastAsia" w:hAnsiTheme="minorHAnsi" w:cstheme="minorBidi"/>
            <w:smallCaps w:val="0"/>
            <w:noProof/>
            <w:sz w:val="22"/>
            <w:szCs w:val="22"/>
          </w:rPr>
          <w:tab/>
        </w:r>
        <w:r w:rsidR="00760291" w:rsidRPr="00357185">
          <w:rPr>
            <w:rStyle w:val="Hyperlink"/>
            <w:noProof/>
          </w:rPr>
          <w:t>Piegādes</w:t>
        </w:r>
        <w:r w:rsidR="00760291">
          <w:rPr>
            <w:noProof/>
            <w:webHidden/>
          </w:rPr>
          <w:tab/>
        </w:r>
        <w:r w:rsidR="00760291">
          <w:rPr>
            <w:noProof/>
            <w:webHidden/>
          </w:rPr>
          <w:fldChar w:fldCharType="begin"/>
        </w:r>
        <w:r w:rsidR="00760291">
          <w:rPr>
            <w:noProof/>
            <w:webHidden/>
          </w:rPr>
          <w:instrText xml:space="preserve"> PAGEREF _Toc179879046 \h </w:instrText>
        </w:r>
        <w:r w:rsidR="00760291">
          <w:rPr>
            <w:noProof/>
            <w:webHidden/>
          </w:rPr>
        </w:r>
        <w:r w:rsidR="00760291">
          <w:rPr>
            <w:noProof/>
            <w:webHidden/>
          </w:rPr>
          <w:fldChar w:fldCharType="separate"/>
        </w:r>
        <w:r w:rsidR="00760291">
          <w:rPr>
            <w:noProof/>
            <w:webHidden/>
          </w:rPr>
          <w:t>153</w:t>
        </w:r>
        <w:r w:rsidR="00760291">
          <w:rPr>
            <w:noProof/>
            <w:webHidden/>
          </w:rPr>
          <w:fldChar w:fldCharType="end"/>
        </w:r>
      </w:hyperlink>
    </w:p>
    <w:p w:rsidR="00760291" w:rsidRDefault="005C1048">
      <w:pPr>
        <w:pStyle w:val="TOC3"/>
        <w:tabs>
          <w:tab w:val="left" w:pos="1440"/>
        </w:tabs>
        <w:rPr>
          <w:rFonts w:asciiTheme="minorHAnsi" w:eastAsiaTheme="minorEastAsia" w:hAnsiTheme="minorHAnsi" w:cstheme="minorBidi"/>
          <w:iCs w:val="0"/>
          <w:sz w:val="22"/>
          <w:szCs w:val="22"/>
        </w:rPr>
      </w:pPr>
      <w:hyperlink w:anchor="_Toc179879047" w:history="1">
        <w:r w:rsidR="00760291" w:rsidRPr="00357185">
          <w:rPr>
            <w:rStyle w:val="Hyperlink"/>
          </w:rPr>
          <w:t>13.3.1</w:t>
        </w:r>
        <w:r w:rsidR="00760291">
          <w:rPr>
            <w:rFonts w:asciiTheme="minorHAnsi" w:eastAsiaTheme="minorEastAsia" w:hAnsiTheme="minorHAnsi" w:cstheme="minorBidi"/>
            <w:iCs w:val="0"/>
            <w:sz w:val="22"/>
            <w:szCs w:val="22"/>
          </w:rPr>
          <w:tab/>
        </w:r>
        <w:r w:rsidR="00760291" w:rsidRPr="00357185">
          <w:rPr>
            <w:rStyle w:val="Hyperlink"/>
          </w:rPr>
          <w:t>Piegāžu saraksta apskatīšana</w:t>
        </w:r>
        <w:r w:rsidR="00760291">
          <w:rPr>
            <w:webHidden/>
          </w:rPr>
          <w:tab/>
        </w:r>
        <w:r w:rsidR="00760291">
          <w:rPr>
            <w:webHidden/>
          </w:rPr>
          <w:fldChar w:fldCharType="begin"/>
        </w:r>
        <w:r w:rsidR="00760291">
          <w:rPr>
            <w:webHidden/>
          </w:rPr>
          <w:instrText xml:space="preserve"> PAGEREF _Toc179879047 \h </w:instrText>
        </w:r>
        <w:r w:rsidR="00760291">
          <w:rPr>
            <w:webHidden/>
          </w:rPr>
        </w:r>
        <w:r w:rsidR="00760291">
          <w:rPr>
            <w:webHidden/>
          </w:rPr>
          <w:fldChar w:fldCharType="separate"/>
        </w:r>
        <w:r w:rsidR="00760291">
          <w:rPr>
            <w:webHidden/>
          </w:rPr>
          <w:t>153</w:t>
        </w:r>
        <w:r w:rsidR="00760291">
          <w:rPr>
            <w:webHidden/>
          </w:rPr>
          <w:fldChar w:fldCharType="end"/>
        </w:r>
      </w:hyperlink>
    </w:p>
    <w:p w:rsidR="00760291" w:rsidRDefault="005C1048">
      <w:pPr>
        <w:pStyle w:val="TOC3"/>
        <w:tabs>
          <w:tab w:val="left" w:pos="1440"/>
        </w:tabs>
        <w:rPr>
          <w:rFonts w:asciiTheme="minorHAnsi" w:eastAsiaTheme="minorEastAsia" w:hAnsiTheme="minorHAnsi" w:cstheme="minorBidi"/>
          <w:iCs w:val="0"/>
          <w:sz w:val="22"/>
          <w:szCs w:val="22"/>
        </w:rPr>
      </w:pPr>
      <w:hyperlink w:anchor="_Toc179879048" w:history="1">
        <w:r w:rsidR="00760291" w:rsidRPr="00357185">
          <w:rPr>
            <w:rStyle w:val="Hyperlink"/>
          </w:rPr>
          <w:t>13.3.2</w:t>
        </w:r>
        <w:r w:rsidR="00760291">
          <w:rPr>
            <w:rFonts w:asciiTheme="minorHAnsi" w:eastAsiaTheme="minorEastAsia" w:hAnsiTheme="minorHAnsi" w:cstheme="minorBidi"/>
            <w:iCs w:val="0"/>
            <w:sz w:val="22"/>
            <w:szCs w:val="22"/>
          </w:rPr>
          <w:tab/>
        </w:r>
        <w:r w:rsidR="00760291" w:rsidRPr="00357185">
          <w:rPr>
            <w:rStyle w:val="Hyperlink"/>
          </w:rPr>
          <w:t>Viena pasūtījuma visu piegāžu saraksta apskatīšana</w:t>
        </w:r>
        <w:r w:rsidR="00760291">
          <w:rPr>
            <w:webHidden/>
          </w:rPr>
          <w:tab/>
        </w:r>
        <w:r w:rsidR="00760291">
          <w:rPr>
            <w:webHidden/>
          </w:rPr>
          <w:fldChar w:fldCharType="begin"/>
        </w:r>
        <w:r w:rsidR="00760291">
          <w:rPr>
            <w:webHidden/>
          </w:rPr>
          <w:instrText xml:space="preserve"> PAGEREF _Toc179879048 \h </w:instrText>
        </w:r>
        <w:r w:rsidR="00760291">
          <w:rPr>
            <w:webHidden/>
          </w:rPr>
        </w:r>
        <w:r w:rsidR="00760291">
          <w:rPr>
            <w:webHidden/>
          </w:rPr>
          <w:fldChar w:fldCharType="separate"/>
        </w:r>
        <w:r w:rsidR="00760291">
          <w:rPr>
            <w:webHidden/>
          </w:rPr>
          <w:t>155</w:t>
        </w:r>
        <w:r w:rsidR="00760291">
          <w:rPr>
            <w:webHidden/>
          </w:rPr>
          <w:fldChar w:fldCharType="end"/>
        </w:r>
      </w:hyperlink>
    </w:p>
    <w:p w:rsidR="00760291" w:rsidRDefault="005C1048">
      <w:pPr>
        <w:pStyle w:val="TOC3"/>
        <w:tabs>
          <w:tab w:val="left" w:pos="1440"/>
        </w:tabs>
        <w:rPr>
          <w:rFonts w:asciiTheme="minorHAnsi" w:eastAsiaTheme="minorEastAsia" w:hAnsiTheme="minorHAnsi" w:cstheme="minorBidi"/>
          <w:iCs w:val="0"/>
          <w:sz w:val="22"/>
          <w:szCs w:val="22"/>
        </w:rPr>
      </w:pPr>
      <w:hyperlink w:anchor="_Toc179879049" w:history="1">
        <w:r w:rsidR="00760291" w:rsidRPr="00357185">
          <w:rPr>
            <w:rStyle w:val="Hyperlink"/>
          </w:rPr>
          <w:t>13.3.3</w:t>
        </w:r>
        <w:r w:rsidR="00760291">
          <w:rPr>
            <w:rFonts w:asciiTheme="minorHAnsi" w:eastAsiaTheme="minorEastAsia" w:hAnsiTheme="minorHAnsi" w:cstheme="minorBidi"/>
            <w:iCs w:val="0"/>
            <w:sz w:val="22"/>
            <w:szCs w:val="22"/>
          </w:rPr>
          <w:tab/>
        </w:r>
        <w:r w:rsidR="00760291" w:rsidRPr="00357185">
          <w:rPr>
            <w:rStyle w:val="Hyperlink"/>
          </w:rPr>
          <w:t>Piegādes apskatīšana</w:t>
        </w:r>
        <w:r w:rsidR="00760291">
          <w:rPr>
            <w:webHidden/>
          </w:rPr>
          <w:tab/>
        </w:r>
        <w:r w:rsidR="00760291">
          <w:rPr>
            <w:webHidden/>
          </w:rPr>
          <w:fldChar w:fldCharType="begin"/>
        </w:r>
        <w:r w:rsidR="00760291">
          <w:rPr>
            <w:webHidden/>
          </w:rPr>
          <w:instrText xml:space="preserve"> PAGEREF _Toc179879049 \h </w:instrText>
        </w:r>
        <w:r w:rsidR="00760291">
          <w:rPr>
            <w:webHidden/>
          </w:rPr>
        </w:r>
        <w:r w:rsidR="00760291">
          <w:rPr>
            <w:webHidden/>
          </w:rPr>
          <w:fldChar w:fldCharType="separate"/>
        </w:r>
        <w:r w:rsidR="00760291">
          <w:rPr>
            <w:webHidden/>
          </w:rPr>
          <w:t>157</w:t>
        </w:r>
        <w:r w:rsidR="00760291">
          <w:rPr>
            <w:webHidden/>
          </w:rPr>
          <w:fldChar w:fldCharType="end"/>
        </w:r>
      </w:hyperlink>
    </w:p>
    <w:p w:rsidR="00760291" w:rsidRDefault="005C1048">
      <w:pPr>
        <w:pStyle w:val="TOC3"/>
        <w:tabs>
          <w:tab w:val="left" w:pos="1440"/>
        </w:tabs>
        <w:rPr>
          <w:rFonts w:asciiTheme="minorHAnsi" w:eastAsiaTheme="minorEastAsia" w:hAnsiTheme="minorHAnsi" w:cstheme="minorBidi"/>
          <w:iCs w:val="0"/>
          <w:sz w:val="22"/>
          <w:szCs w:val="22"/>
        </w:rPr>
      </w:pPr>
      <w:hyperlink w:anchor="_Toc179879050" w:history="1">
        <w:r w:rsidR="00760291" w:rsidRPr="00357185">
          <w:rPr>
            <w:rStyle w:val="Hyperlink"/>
          </w:rPr>
          <w:t>13.3.4</w:t>
        </w:r>
        <w:r w:rsidR="00760291">
          <w:rPr>
            <w:rFonts w:asciiTheme="minorHAnsi" w:eastAsiaTheme="minorEastAsia" w:hAnsiTheme="minorHAnsi" w:cstheme="minorBidi"/>
            <w:iCs w:val="0"/>
            <w:sz w:val="22"/>
            <w:szCs w:val="22"/>
          </w:rPr>
          <w:tab/>
        </w:r>
        <w:r w:rsidR="00760291" w:rsidRPr="00357185">
          <w:rPr>
            <w:rStyle w:val="Hyperlink"/>
          </w:rPr>
          <w:t>Piegādes īsās informācijas izdrukāšana</w:t>
        </w:r>
        <w:r w:rsidR="00760291">
          <w:rPr>
            <w:webHidden/>
          </w:rPr>
          <w:tab/>
        </w:r>
        <w:r w:rsidR="00760291">
          <w:rPr>
            <w:webHidden/>
          </w:rPr>
          <w:fldChar w:fldCharType="begin"/>
        </w:r>
        <w:r w:rsidR="00760291">
          <w:rPr>
            <w:webHidden/>
          </w:rPr>
          <w:instrText xml:space="preserve"> PAGEREF _Toc179879050 \h </w:instrText>
        </w:r>
        <w:r w:rsidR="00760291">
          <w:rPr>
            <w:webHidden/>
          </w:rPr>
        </w:r>
        <w:r w:rsidR="00760291">
          <w:rPr>
            <w:webHidden/>
          </w:rPr>
          <w:fldChar w:fldCharType="separate"/>
        </w:r>
        <w:r w:rsidR="00760291">
          <w:rPr>
            <w:webHidden/>
          </w:rPr>
          <w:t>168</w:t>
        </w:r>
        <w:r w:rsidR="00760291">
          <w:rPr>
            <w:webHidden/>
          </w:rPr>
          <w:fldChar w:fldCharType="end"/>
        </w:r>
      </w:hyperlink>
    </w:p>
    <w:p w:rsidR="00760291" w:rsidRDefault="005C1048">
      <w:pPr>
        <w:pStyle w:val="TOC3"/>
        <w:tabs>
          <w:tab w:val="left" w:pos="1440"/>
        </w:tabs>
        <w:rPr>
          <w:rFonts w:asciiTheme="minorHAnsi" w:eastAsiaTheme="minorEastAsia" w:hAnsiTheme="minorHAnsi" w:cstheme="minorBidi"/>
          <w:iCs w:val="0"/>
          <w:sz w:val="22"/>
          <w:szCs w:val="22"/>
        </w:rPr>
      </w:pPr>
      <w:hyperlink w:anchor="_Toc179879051" w:history="1">
        <w:r w:rsidR="00760291" w:rsidRPr="00357185">
          <w:rPr>
            <w:rStyle w:val="Hyperlink"/>
          </w:rPr>
          <w:t>13.3.5</w:t>
        </w:r>
        <w:r w:rsidR="00760291">
          <w:rPr>
            <w:rFonts w:asciiTheme="minorHAnsi" w:eastAsiaTheme="minorEastAsia" w:hAnsiTheme="minorHAnsi" w:cstheme="minorBidi"/>
            <w:iCs w:val="0"/>
            <w:sz w:val="22"/>
            <w:szCs w:val="22"/>
          </w:rPr>
          <w:tab/>
        </w:r>
        <w:r w:rsidR="00760291" w:rsidRPr="00357185">
          <w:rPr>
            <w:rStyle w:val="Hyperlink"/>
          </w:rPr>
          <w:t>Piegādes izvērstās informācijas izdrukāšana</w:t>
        </w:r>
        <w:r w:rsidR="00760291">
          <w:rPr>
            <w:webHidden/>
          </w:rPr>
          <w:tab/>
        </w:r>
        <w:r w:rsidR="00760291">
          <w:rPr>
            <w:webHidden/>
          </w:rPr>
          <w:fldChar w:fldCharType="begin"/>
        </w:r>
        <w:r w:rsidR="00760291">
          <w:rPr>
            <w:webHidden/>
          </w:rPr>
          <w:instrText xml:space="preserve"> PAGEREF _Toc179879051 \h </w:instrText>
        </w:r>
        <w:r w:rsidR="00760291">
          <w:rPr>
            <w:webHidden/>
          </w:rPr>
        </w:r>
        <w:r w:rsidR="00760291">
          <w:rPr>
            <w:webHidden/>
          </w:rPr>
          <w:fldChar w:fldCharType="separate"/>
        </w:r>
        <w:r w:rsidR="00760291">
          <w:rPr>
            <w:webHidden/>
          </w:rPr>
          <w:t>171</w:t>
        </w:r>
        <w:r w:rsidR="00760291">
          <w:rPr>
            <w:webHidden/>
          </w:rPr>
          <w:fldChar w:fldCharType="end"/>
        </w:r>
      </w:hyperlink>
    </w:p>
    <w:p w:rsidR="00760291" w:rsidRDefault="005C1048">
      <w:pPr>
        <w:pStyle w:val="TOC3"/>
        <w:tabs>
          <w:tab w:val="left" w:pos="1440"/>
        </w:tabs>
        <w:rPr>
          <w:rFonts w:asciiTheme="minorHAnsi" w:eastAsiaTheme="minorEastAsia" w:hAnsiTheme="minorHAnsi" w:cstheme="minorBidi"/>
          <w:iCs w:val="0"/>
          <w:sz w:val="22"/>
          <w:szCs w:val="22"/>
        </w:rPr>
      </w:pPr>
      <w:hyperlink w:anchor="_Toc179879052" w:history="1">
        <w:r w:rsidR="00760291" w:rsidRPr="00357185">
          <w:rPr>
            <w:rStyle w:val="Hyperlink"/>
          </w:rPr>
          <w:t>13.3.6</w:t>
        </w:r>
        <w:r w:rsidR="00760291">
          <w:rPr>
            <w:rFonts w:asciiTheme="minorHAnsi" w:eastAsiaTheme="minorEastAsia" w:hAnsiTheme="minorHAnsi" w:cstheme="minorBidi"/>
            <w:iCs w:val="0"/>
            <w:sz w:val="22"/>
            <w:szCs w:val="22"/>
          </w:rPr>
          <w:tab/>
        </w:r>
        <w:r w:rsidR="00760291" w:rsidRPr="00357185">
          <w:rPr>
            <w:rStyle w:val="Hyperlink"/>
          </w:rPr>
          <w:t>Nodošanas – pieņemšanas akta izdrukāšana</w:t>
        </w:r>
        <w:r w:rsidR="00760291">
          <w:rPr>
            <w:webHidden/>
          </w:rPr>
          <w:tab/>
        </w:r>
        <w:r w:rsidR="00760291">
          <w:rPr>
            <w:webHidden/>
          </w:rPr>
          <w:fldChar w:fldCharType="begin"/>
        </w:r>
        <w:r w:rsidR="00760291">
          <w:rPr>
            <w:webHidden/>
          </w:rPr>
          <w:instrText xml:space="preserve"> PAGEREF _Toc179879052 \h </w:instrText>
        </w:r>
        <w:r w:rsidR="00760291">
          <w:rPr>
            <w:webHidden/>
          </w:rPr>
        </w:r>
        <w:r w:rsidR="00760291">
          <w:rPr>
            <w:webHidden/>
          </w:rPr>
          <w:fldChar w:fldCharType="separate"/>
        </w:r>
        <w:r w:rsidR="00760291">
          <w:rPr>
            <w:webHidden/>
          </w:rPr>
          <w:t>173</w:t>
        </w:r>
        <w:r w:rsidR="00760291">
          <w:rPr>
            <w:webHidden/>
          </w:rPr>
          <w:fldChar w:fldCharType="end"/>
        </w:r>
      </w:hyperlink>
    </w:p>
    <w:p w:rsidR="00760291" w:rsidRDefault="005C1048">
      <w:pPr>
        <w:pStyle w:val="TOC3"/>
        <w:tabs>
          <w:tab w:val="left" w:pos="1440"/>
        </w:tabs>
        <w:rPr>
          <w:rFonts w:asciiTheme="minorHAnsi" w:eastAsiaTheme="minorEastAsia" w:hAnsiTheme="minorHAnsi" w:cstheme="minorBidi"/>
          <w:iCs w:val="0"/>
          <w:sz w:val="22"/>
          <w:szCs w:val="22"/>
        </w:rPr>
      </w:pPr>
      <w:hyperlink w:anchor="_Toc179879053" w:history="1">
        <w:r w:rsidR="00760291" w:rsidRPr="00357185">
          <w:rPr>
            <w:rStyle w:val="Hyperlink"/>
          </w:rPr>
          <w:t>13.3.7</w:t>
        </w:r>
        <w:r w:rsidR="00760291">
          <w:rPr>
            <w:rFonts w:asciiTheme="minorHAnsi" w:eastAsiaTheme="minorEastAsia" w:hAnsiTheme="minorHAnsi" w:cstheme="minorBidi"/>
            <w:iCs w:val="0"/>
            <w:sz w:val="22"/>
            <w:szCs w:val="22"/>
          </w:rPr>
          <w:tab/>
        </w:r>
        <w:r w:rsidR="00760291" w:rsidRPr="00357185">
          <w:rPr>
            <w:rStyle w:val="Hyperlink"/>
          </w:rPr>
          <w:t>Piegādes vēsturiskās informācijas apskatīšana</w:t>
        </w:r>
        <w:r w:rsidR="00760291">
          <w:rPr>
            <w:webHidden/>
          </w:rPr>
          <w:tab/>
        </w:r>
        <w:r w:rsidR="00760291">
          <w:rPr>
            <w:webHidden/>
          </w:rPr>
          <w:fldChar w:fldCharType="begin"/>
        </w:r>
        <w:r w:rsidR="00760291">
          <w:rPr>
            <w:webHidden/>
          </w:rPr>
          <w:instrText xml:space="preserve"> PAGEREF _Toc179879053 \h </w:instrText>
        </w:r>
        <w:r w:rsidR="00760291">
          <w:rPr>
            <w:webHidden/>
          </w:rPr>
        </w:r>
        <w:r w:rsidR="00760291">
          <w:rPr>
            <w:webHidden/>
          </w:rPr>
          <w:fldChar w:fldCharType="separate"/>
        </w:r>
        <w:r w:rsidR="00760291">
          <w:rPr>
            <w:webHidden/>
          </w:rPr>
          <w:t>178</w:t>
        </w:r>
        <w:r w:rsidR="00760291">
          <w:rPr>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54" w:history="1">
        <w:r w:rsidR="00760291" w:rsidRPr="00357185">
          <w:rPr>
            <w:rStyle w:val="Hyperlink"/>
            <w:noProof/>
          </w:rPr>
          <w:t>13.4</w:t>
        </w:r>
        <w:r w:rsidR="00760291">
          <w:rPr>
            <w:rFonts w:asciiTheme="minorHAnsi" w:eastAsiaTheme="minorEastAsia" w:hAnsiTheme="minorHAnsi" w:cstheme="minorBidi"/>
            <w:smallCaps w:val="0"/>
            <w:noProof/>
            <w:sz w:val="22"/>
            <w:szCs w:val="22"/>
          </w:rPr>
          <w:tab/>
        </w:r>
        <w:r w:rsidR="00760291" w:rsidRPr="00357185">
          <w:rPr>
            <w:rStyle w:val="Hyperlink"/>
            <w:noProof/>
          </w:rPr>
          <w:t>Pasūtījumu dzēšana veicot arhivēta kataloga dzēšanu</w:t>
        </w:r>
        <w:r w:rsidR="00760291">
          <w:rPr>
            <w:noProof/>
            <w:webHidden/>
          </w:rPr>
          <w:tab/>
        </w:r>
        <w:r w:rsidR="00760291">
          <w:rPr>
            <w:noProof/>
            <w:webHidden/>
          </w:rPr>
          <w:fldChar w:fldCharType="begin"/>
        </w:r>
        <w:r w:rsidR="00760291">
          <w:rPr>
            <w:noProof/>
            <w:webHidden/>
          </w:rPr>
          <w:instrText xml:space="preserve"> PAGEREF _Toc179879054 \h </w:instrText>
        </w:r>
        <w:r w:rsidR="00760291">
          <w:rPr>
            <w:noProof/>
            <w:webHidden/>
          </w:rPr>
        </w:r>
        <w:r w:rsidR="00760291">
          <w:rPr>
            <w:noProof/>
            <w:webHidden/>
          </w:rPr>
          <w:fldChar w:fldCharType="separate"/>
        </w:r>
        <w:r w:rsidR="00760291">
          <w:rPr>
            <w:noProof/>
            <w:webHidden/>
          </w:rPr>
          <w:t>182</w:t>
        </w:r>
        <w:r w:rsidR="00760291">
          <w:rPr>
            <w:noProof/>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55" w:history="1">
        <w:r w:rsidR="00760291" w:rsidRPr="00357185">
          <w:rPr>
            <w:rStyle w:val="Hyperlink"/>
          </w:rPr>
          <w:t>14</w:t>
        </w:r>
        <w:r w:rsidR="00760291">
          <w:rPr>
            <w:rFonts w:asciiTheme="minorHAnsi" w:eastAsiaTheme="minorEastAsia" w:hAnsiTheme="minorHAnsi" w:cstheme="minorBidi"/>
            <w:b w:val="0"/>
            <w:bCs w:val="0"/>
            <w:caps w:val="0"/>
            <w:sz w:val="22"/>
            <w:szCs w:val="22"/>
          </w:rPr>
          <w:tab/>
        </w:r>
        <w:r w:rsidR="00760291" w:rsidRPr="00357185">
          <w:rPr>
            <w:rStyle w:val="Hyperlink"/>
          </w:rPr>
          <w:t>Lietotāji</w:t>
        </w:r>
        <w:r w:rsidR="00760291">
          <w:rPr>
            <w:webHidden/>
          </w:rPr>
          <w:tab/>
        </w:r>
        <w:r w:rsidR="00760291">
          <w:rPr>
            <w:webHidden/>
          </w:rPr>
          <w:fldChar w:fldCharType="begin"/>
        </w:r>
        <w:r w:rsidR="00760291">
          <w:rPr>
            <w:webHidden/>
          </w:rPr>
          <w:instrText xml:space="preserve"> PAGEREF _Toc179879055 \h </w:instrText>
        </w:r>
        <w:r w:rsidR="00760291">
          <w:rPr>
            <w:webHidden/>
          </w:rPr>
        </w:r>
        <w:r w:rsidR="00760291">
          <w:rPr>
            <w:webHidden/>
          </w:rPr>
          <w:fldChar w:fldCharType="separate"/>
        </w:r>
        <w:r w:rsidR="00760291">
          <w:rPr>
            <w:webHidden/>
          </w:rPr>
          <w:t>183</w:t>
        </w:r>
        <w:r w:rsidR="00760291">
          <w:rPr>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56" w:history="1">
        <w:r w:rsidR="00760291" w:rsidRPr="00357185">
          <w:rPr>
            <w:rStyle w:val="Hyperlink"/>
            <w:noProof/>
          </w:rPr>
          <w:t>14.1</w:t>
        </w:r>
        <w:r w:rsidR="00760291">
          <w:rPr>
            <w:rFonts w:asciiTheme="minorHAnsi" w:eastAsiaTheme="minorEastAsia" w:hAnsiTheme="minorHAnsi" w:cstheme="minorBidi"/>
            <w:smallCaps w:val="0"/>
            <w:noProof/>
            <w:sz w:val="22"/>
            <w:szCs w:val="22"/>
          </w:rPr>
          <w:tab/>
        </w:r>
        <w:r w:rsidR="00760291" w:rsidRPr="00357185">
          <w:rPr>
            <w:rStyle w:val="Hyperlink"/>
            <w:noProof/>
          </w:rPr>
          <w:t>Lietotāja datu apskatīšana</w:t>
        </w:r>
        <w:r w:rsidR="00760291">
          <w:rPr>
            <w:noProof/>
            <w:webHidden/>
          </w:rPr>
          <w:tab/>
        </w:r>
        <w:r w:rsidR="00760291">
          <w:rPr>
            <w:noProof/>
            <w:webHidden/>
          </w:rPr>
          <w:fldChar w:fldCharType="begin"/>
        </w:r>
        <w:r w:rsidR="00760291">
          <w:rPr>
            <w:noProof/>
            <w:webHidden/>
          </w:rPr>
          <w:instrText xml:space="preserve"> PAGEREF _Toc179879056 \h </w:instrText>
        </w:r>
        <w:r w:rsidR="00760291">
          <w:rPr>
            <w:noProof/>
            <w:webHidden/>
          </w:rPr>
        </w:r>
        <w:r w:rsidR="00760291">
          <w:rPr>
            <w:noProof/>
            <w:webHidden/>
          </w:rPr>
          <w:fldChar w:fldCharType="separate"/>
        </w:r>
        <w:r w:rsidR="00760291">
          <w:rPr>
            <w:noProof/>
            <w:webHidden/>
          </w:rPr>
          <w:t>183</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57" w:history="1">
        <w:r w:rsidR="00760291" w:rsidRPr="00357185">
          <w:rPr>
            <w:rStyle w:val="Hyperlink"/>
            <w:noProof/>
          </w:rPr>
          <w:t>14.2</w:t>
        </w:r>
        <w:r w:rsidR="00760291">
          <w:rPr>
            <w:rFonts w:asciiTheme="minorHAnsi" w:eastAsiaTheme="minorEastAsia" w:hAnsiTheme="minorHAnsi" w:cstheme="minorBidi"/>
            <w:smallCaps w:val="0"/>
            <w:noProof/>
            <w:sz w:val="22"/>
            <w:szCs w:val="22"/>
          </w:rPr>
          <w:tab/>
        </w:r>
        <w:r w:rsidR="00760291" w:rsidRPr="00357185">
          <w:rPr>
            <w:rStyle w:val="Hyperlink"/>
            <w:noProof/>
          </w:rPr>
          <w:t>Lietotāju saraksta apskatīšana</w:t>
        </w:r>
        <w:r w:rsidR="00760291">
          <w:rPr>
            <w:noProof/>
            <w:webHidden/>
          </w:rPr>
          <w:tab/>
        </w:r>
        <w:r w:rsidR="00760291">
          <w:rPr>
            <w:noProof/>
            <w:webHidden/>
          </w:rPr>
          <w:fldChar w:fldCharType="begin"/>
        </w:r>
        <w:r w:rsidR="00760291">
          <w:rPr>
            <w:noProof/>
            <w:webHidden/>
          </w:rPr>
          <w:instrText xml:space="preserve"> PAGEREF _Toc179879057 \h </w:instrText>
        </w:r>
        <w:r w:rsidR="00760291">
          <w:rPr>
            <w:noProof/>
            <w:webHidden/>
          </w:rPr>
        </w:r>
        <w:r w:rsidR="00760291">
          <w:rPr>
            <w:noProof/>
            <w:webHidden/>
          </w:rPr>
          <w:fldChar w:fldCharType="separate"/>
        </w:r>
        <w:r w:rsidR="00760291">
          <w:rPr>
            <w:noProof/>
            <w:webHidden/>
          </w:rPr>
          <w:t>186</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58" w:history="1">
        <w:r w:rsidR="00760291" w:rsidRPr="00357185">
          <w:rPr>
            <w:rStyle w:val="Hyperlink"/>
            <w:noProof/>
          </w:rPr>
          <w:t>14.3</w:t>
        </w:r>
        <w:r w:rsidR="00760291">
          <w:rPr>
            <w:rFonts w:asciiTheme="minorHAnsi" w:eastAsiaTheme="minorEastAsia" w:hAnsiTheme="minorHAnsi" w:cstheme="minorBidi"/>
            <w:smallCaps w:val="0"/>
            <w:noProof/>
            <w:sz w:val="22"/>
            <w:szCs w:val="22"/>
          </w:rPr>
          <w:tab/>
        </w:r>
        <w:r w:rsidR="00760291" w:rsidRPr="00357185">
          <w:rPr>
            <w:rStyle w:val="Hyperlink"/>
            <w:noProof/>
          </w:rPr>
          <w:t>Lietotāja izveide</w:t>
        </w:r>
        <w:r w:rsidR="00760291">
          <w:rPr>
            <w:noProof/>
            <w:webHidden/>
          </w:rPr>
          <w:tab/>
        </w:r>
        <w:r w:rsidR="00760291">
          <w:rPr>
            <w:noProof/>
            <w:webHidden/>
          </w:rPr>
          <w:fldChar w:fldCharType="begin"/>
        </w:r>
        <w:r w:rsidR="00760291">
          <w:rPr>
            <w:noProof/>
            <w:webHidden/>
          </w:rPr>
          <w:instrText xml:space="preserve"> PAGEREF _Toc179879058 \h </w:instrText>
        </w:r>
        <w:r w:rsidR="00760291">
          <w:rPr>
            <w:noProof/>
            <w:webHidden/>
          </w:rPr>
        </w:r>
        <w:r w:rsidR="00760291">
          <w:rPr>
            <w:noProof/>
            <w:webHidden/>
          </w:rPr>
          <w:fldChar w:fldCharType="separate"/>
        </w:r>
        <w:r w:rsidR="00760291">
          <w:rPr>
            <w:noProof/>
            <w:webHidden/>
          </w:rPr>
          <w:t>189</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59" w:history="1">
        <w:r w:rsidR="00760291" w:rsidRPr="00357185">
          <w:rPr>
            <w:rStyle w:val="Hyperlink"/>
            <w:noProof/>
          </w:rPr>
          <w:t>14.4</w:t>
        </w:r>
        <w:r w:rsidR="00760291">
          <w:rPr>
            <w:rFonts w:asciiTheme="minorHAnsi" w:eastAsiaTheme="minorEastAsia" w:hAnsiTheme="minorHAnsi" w:cstheme="minorBidi"/>
            <w:smallCaps w:val="0"/>
            <w:noProof/>
            <w:sz w:val="22"/>
            <w:szCs w:val="22"/>
          </w:rPr>
          <w:tab/>
        </w:r>
        <w:r w:rsidR="00760291" w:rsidRPr="00357185">
          <w:rPr>
            <w:rStyle w:val="Hyperlink"/>
            <w:noProof/>
          </w:rPr>
          <w:t>Lietotāja datu rediģēšana</w:t>
        </w:r>
        <w:r w:rsidR="00760291">
          <w:rPr>
            <w:noProof/>
            <w:webHidden/>
          </w:rPr>
          <w:tab/>
        </w:r>
        <w:r w:rsidR="00760291">
          <w:rPr>
            <w:noProof/>
            <w:webHidden/>
          </w:rPr>
          <w:fldChar w:fldCharType="begin"/>
        </w:r>
        <w:r w:rsidR="00760291">
          <w:rPr>
            <w:noProof/>
            <w:webHidden/>
          </w:rPr>
          <w:instrText xml:space="preserve"> PAGEREF _Toc179879059 \h </w:instrText>
        </w:r>
        <w:r w:rsidR="00760291">
          <w:rPr>
            <w:noProof/>
            <w:webHidden/>
          </w:rPr>
        </w:r>
        <w:r w:rsidR="00760291">
          <w:rPr>
            <w:noProof/>
            <w:webHidden/>
          </w:rPr>
          <w:fldChar w:fldCharType="separate"/>
        </w:r>
        <w:r w:rsidR="00760291">
          <w:rPr>
            <w:noProof/>
            <w:webHidden/>
          </w:rPr>
          <w:t>196</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60" w:history="1">
        <w:r w:rsidR="00760291" w:rsidRPr="00357185">
          <w:rPr>
            <w:rStyle w:val="Hyperlink"/>
            <w:noProof/>
          </w:rPr>
          <w:t>14.5</w:t>
        </w:r>
        <w:r w:rsidR="00760291">
          <w:rPr>
            <w:rFonts w:asciiTheme="minorHAnsi" w:eastAsiaTheme="minorEastAsia" w:hAnsiTheme="minorHAnsi" w:cstheme="minorBidi"/>
            <w:smallCaps w:val="0"/>
            <w:noProof/>
            <w:sz w:val="22"/>
            <w:szCs w:val="22"/>
          </w:rPr>
          <w:tab/>
        </w:r>
        <w:r w:rsidR="00760291" w:rsidRPr="00357185">
          <w:rPr>
            <w:rStyle w:val="Hyperlink"/>
            <w:noProof/>
          </w:rPr>
          <w:t>Lietotāja pasūtījumu un piegāžu nodošana citam lietotājam</w:t>
        </w:r>
        <w:r w:rsidR="00760291">
          <w:rPr>
            <w:noProof/>
            <w:webHidden/>
          </w:rPr>
          <w:tab/>
        </w:r>
        <w:r w:rsidR="00760291">
          <w:rPr>
            <w:noProof/>
            <w:webHidden/>
          </w:rPr>
          <w:fldChar w:fldCharType="begin"/>
        </w:r>
        <w:r w:rsidR="00760291">
          <w:rPr>
            <w:noProof/>
            <w:webHidden/>
          </w:rPr>
          <w:instrText xml:space="preserve"> PAGEREF _Toc179879060 \h </w:instrText>
        </w:r>
        <w:r w:rsidR="00760291">
          <w:rPr>
            <w:noProof/>
            <w:webHidden/>
          </w:rPr>
        </w:r>
        <w:r w:rsidR="00760291">
          <w:rPr>
            <w:noProof/>
            <w:webHidden/>
          </w:rPr>
          <w:fldChar w:fldCharType="separate"/>
        </w:r>
        <w:r w:rsidR="00760291">
          <w:rPr>
            <w:noProof/>
            <w:webHidden/>
          </w:rPr>
          <w:t>207</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61" w:history="1">
        <w:r w:rsidR="00760291" w:rsidRPr="00357185">
          <w:rPr>
            <w:rStyle w:val="Hyperlink"/>
            <w:noProof/>
          </w:rPr>
          <w:t>14.6</w:t>
        </w:r>
        <w:r w:rsidR="00760291">
          <w:rPr>
            <w:rFonts w:asciiTheme="minorHAnsi" w:eastAsiaTheme="minorEastAsia" w:hAnsiTheme="minorHAnsi" w:cstheme="minorBidi"/>
            <w:smallCaps w:val="0"/>
            <w:noProof/>
            <w:sz w:val="22"/>
            <w:szCs w:val="22"/>
          </w:rPr>
          <w:tab/>
        </w:r>
        <w:r w:rsidR="00760291" w:rsidRPr="00357185">
          <w:rPr>
            <w:rStyle w:val="Hyperlink"/>
            <w:noProof/>
          </w:rPr>
          <w:t>Lietotāja bloķēšana</w:t>
        </w:r>
        <w:r w:rsidR="00760291">
          <w:rPr>
            <w:noProof/>
            <w:webHidden/>
          </w:rPr>
          <w:tab/>
        </w:r>
        <w:r w:rsidR="00760291">
          <w:rPr>
            <w:noProof/>
            <w:webHidden/>
          </w:rPr>
          <w:fldChar w:fldCharType="begin"/>
        </w:r>
        <w:r w:rsidR="00760291">
          <w:rPr>
            <w:noProof/>
            <w:webHidden/>
          </w:rPr>
          <w:instrText xml:space="preserve"> PAGEREF _Toc179879061 \h </w:instrText>
        </w:r>
        <w:r w:rsidR="00760291">
          <w:rPr>
            <w:noProof/>
            <w:webHidden/>
          </w:rPr>
        </w:r>
        <w:r w:rsidR="00760291">
          <w:rPr>
            <w:noProof/>
            <w:webHidden/>
          </w:rPr>
          <w:fldChar w:fldCharType="separate"/>
        </w:r>
        <w:r w:rsidR="00760291">
          <w:rPr>
            <w:noProof/>
            <w:webHidden/>
          </w:rPr>
          <w:t>209</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62" w:history="1">
        <w:r w:rsidR="00760291" w:rsidRPr="00357185">
          <w:rPr>
            <w:rStyle w:val="Hyperlink"/>
            <w:noProof/>
          </w:rPr>
          <w:t>14.7</w:t>
        </w:r>
        <w:r w:rsidR="00760291">
          <w:rPr>
            <w:rFonts w:asciiTheme="minorHAnsi" w:eastAsiaTheme="minorEastAsia" w:hAnsiTheme="minorHAnsi" w:cstheme="minorBidi"/>
            <w:smallCaps w:val="0"/>
            <w:noProof/>
            <w:sz w:val="22"/>
            <w:szCs w:val="22"/>
          </w:rPr>
          <w:tab/>
        </w:r>
        <w:r w:rsidR="00760291" w:rsidRPr="00357185">
          <w:rPr>
            <w:rStyle w:val="Hyperlink"/>
            <w:noProof/>
          </w:rPr>
          <w:t>Lietotāja atbloķēšana</w:t>
        </w:r>
        <w:r w:rsidR="00760291">
          <w:rPr>
            <w:noProof/>
            <w:webHidden/>
          </w:rPr>
          <w:tab/>
        </w:r>
        <w:r w:rsidR="00760291">
          <w:rPr>
            <w:noProof/>
            <w:webHidden/>
          </w:rPr>
          <w:fldChar w:fldCharType="begin"/>
        </w:r>
        <w:r w:rsidR="00760291">
          <w:rPr>
            <w:noProof/>
            <w:webHidden/>
          </w:rPr>
          <w:instrText xml:space="preserve"> PAGEREF _Toc179879062 \h </w:instrText>
        </w:r>
        <w:r w:rsidR="00760291">
          <w:rPr>
            <w:noProof/>
            <w:webHidden/>
          </w:rPr>
        </w:r>
        <w:r w:rsidR="00760291">
          <w:rPr>
            <w:noProof/>
            <w:webHidden/>
          </w:rPr>
          <w:fldChar w:fldCharType="separate"/>
        </w:r>
        <w:r w:rsidR="00760291">
          <w:rPr>
            <w:noProof/>
            <w:webHidden/>
          </w:rPr>
          <w:t>212</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63" w:history="1">
        <w:r w:rsidR="00760291" w:rsidRPr="00357185">
          <w:rPr>
            <w:rStyle w:val="Hyperlink"/>
            <w:noProof/>
          </w:rPr>
          <w:t>14.8</w:t>
        </w:r>
        <w:r w:rsidR="00760291">
          <w:rPr>
            <w:rFonts w:asciiTheme="minorHAnsi" w:eastAsiaTheme="minorEastAsia" w:hAnsiTheme="minorHAnsi" w:cstheme="minorBidi"/>
            <w:smallCaps w:val="0"/>
            <w:noProof/>
            <w:sz w:val="22"/>
            <w:szCs w:val="22"/>
          </w:rPr>
          <w:tab/>
        </w:r>
        <w:r w:rsidR="00760291" w:rsidRPr="00357185">
          <w:rPr>
            <w:rStyle w:val="Hyperlink"/>
            <w:noProof/>
          </w:rPr>
          <w:t>Lietotāja dzēšana</w:t>
        </w:r>
        <w:r w:rsidR="00760291">
          <w:rPr>
            <w:noProof/>
            <w:webHidden/>
          </w:rPr>
          <w:tab/>
        </w:r>
        <w:r w:rsidR="00760291">
          <w:rPr>
            <w:noProof/>
            <w:webHidden/>
          </w:rPr>
          <w:fldChar w:fldCharType="begin"/>
        </w:r>
        <w:r w:rsidR="00760291">
          <w:rPr>
            <w:noProof/>
            <w:webHidden/>
          </w:rPr>
          <w:instrText xml:space="preserve"> PAGEREF _Toc179879063 \h </w:instrText>
        </w:r>
        <w:r w:rsidR="00760291">
          <w:rPr>
            <w:noProof/>
            <w:webHidden/>
          </w:rPr>
        </w:r>
        <w:r w:rsidR="00760291">
          <w:rPr>
            <w:noProof/>
            <w:webHidden/>
          </w:rPr>
          <w:fldChar w:fldCharType="separate"/>
        </w:r>
        <w:r w:rsidR="00760291">
          <w:rPr>
            <w:noProof/>
            <w:webHidden/>
          </w:rPr>
          <w:t>213</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64" w:history="1">
        <w:r w:rsidR="00760291" w:rsidRPr="00357185">
          <w:rPr>
            <w:rStyle w:val="Hyperlink"/>
            <w:noProof/>
          </w:rPr>
          <w:t>14.9</w:t>
        </w:r>
        <w:r w:rsidR="00760291">
          <w:rPr>
            <w:rFonts w:asciiTheme="minorHAnsi" w:eastAsiaTheme="minorEastAsia" w:hAnsiTheme="minorHAnsi" w:cstheme="minorBidi"/>
            <w:smallCaps w:val="0"/>
            <w:noProof/>
            <w:sz w:val="22"/>
            <w:szCs w:val="22"/>
          </w:rPr>
          <w:tab/>
        </w:r>
        <w:r w:rsidR="00760291" w:rsidRPr="00357185">
          <w:rPr>
            <w:rStyle w:val="Hyperlink"/>
            <w:noProof/>
          </w:rPr>
          <w:t>Paroles maiņa</w:t>
        </w:r>
        <w:r w:rsidR="00760291">
          <w:rPr>
            <w:noProof/>
            <w:webHidden/>
          </w:rPr>
          <w:tab/>
        </w:r>
        <w:r w:rsidR="00760291">
          <w:rPr>
            <w:noProof/>
            <w:webHidden/>
          </w:rPr>
          <w:fldChar w:fldCharType="begin"/>
        </w:r>
        <w:r w:rsidR="00760291">
          <w:rPr>
            <w:noProof/>
            <w:webHidden/>
          </w:rPr>
          <w:instrText xml:space="preserve"> PAGEREF _Toc179879064 \h </w:instrText>
        </w:r>
        <w:r w:rsidR="00760291">
          <w:rPr>
            <w:noProof/>
            <w:webHidden/>
          </w:rPr>
        </w:r>
        <w:r w:rsidR="00760291">
          <w:rPr>
            <w:noProof/>
            <w:webHidden/>
          </w:rPr>
          <w:fldChar w:fldCharType="separate"/>
        </w:r>
        <w:r w:rsidR="00760291">
          <w:rPr>
            <w:noProof/>
            <w:webHidden/>
          </w:rPr>
          <w:t>215</w:t>
        </w:r>
        <w:r w:rsidR="00760291">
          <w:rPr>
            <w:noProof/>
            <w:webHidden/>
          </w:rPr>
          <w:fldChar w:fldCharType="end"/>
        </w:r>
      </w:hyperlink>
    </w:p>
    <w:p w:rsidR="00760291" w:rsidRDefault="005C1048">
      <w:pPr>
        <w:pStyle w:val="TOC2"/>
        <w:tabs>
          <w:tab w:val="left" w:pos="1200"/>
          <w:tab w:val="right" w:leader="dot" w:pos="9351"/>
        </w:tabs>
        <w:rPr>
          <w:rFonts w:asciiTheme="minorHAnsi" w:eastAsiaTheme="minorEastAsia" w:hAnsiTheme="minorHAnsi" w:cstheme="minorBidi"/>
          <w:smallCaps w:val="0"/>
          <w:noProof/>
          <w:sz w:val="22"/>
          <w:szCs w:val="22"/>
        </w:rPr>
      </w:pPr>
      <w:hyperlink w:anchor="_Toc179879065" w:history="1">
        <w:r w:rsidR="00760291" w:rsidRPr="00357185">
          <w:rPr>
            <w:rStyle w:val="Hyperlink"/>
            <w:noProof/>
          </w:rPr>
          <w:t>14.10</w:t>
        </w:r>
        <w:r w:rsidR="00760291">
          <w:rPr>
            <w:rFonts w:asciiTheme="minorHAnsi" w:eastAsiaTheme="minorEastAsia" w:hAnsiTheme="minorHAnsi" w:cstheme="minorBidi"/>
            <w:smallCaps w:val="0"/>
            <w:noProof/>
            <w:sz w:val="22"/>
            <w:szCs w:val="22"/>
          </w:rPr>
          <w:tab/>
        </w:r>
        <w:r w:rsidR="00760291" w:rsidRPr="00357185">
          <w:rPr>
            <w:rStyle w:val="Hyperlink"/>
            <w:noProof/>
          </w:rPr>
          <w:t>Kodu kartes ģenerēšana</w:t>
        </w:r>
        <w:r w:rsidR="00760291">
          <w:rPr>
            <w:noProof/>
            <w:webHidden/>
          </w:rPr>
          <w:tab/>
        </w:r>
        <w:r w:rsidR="00760291">
          <w:rPr>
            <w:noProof/>
            <w:webHidden/>
          </w:rPr>
          <w:fldChar w:fldCharType="begin"/>
        </w:r>
        <w:r w:rsidR="00760291">
          <w:rPr>
            <w:noProof/>
            <w:webHidden/>
          </w:rPr>
          <w:instrText xml:space="preserve"> PAGEREF _Toc179879065 \h </w:instrText>
        </w:r>
        <w:r w:rsidR="00760291">
          <w:rPr>
            <w:noProof/>
            <w:webHidden/>
          </w:rPr>
        </w:r>
        <w:r w:rsidR="00760291">
          <w:rPr>
            <w:noProof/>
            <w:webHidden/>
          </w:rPr>
          <w:fldChar w:fldCharType="separate"/>
        </w:r>
        <w:r w:rsidR="00760291">
          <w:rPr>
            <w:noProof/>
            <w:webHidden/>
          </w:rPr>
          <w:t>218</w:t>
        </w:r>
        <w:r w:rsidR="00760291">
          <w:rPr>
            <w:noProof/>
            <w:webHidden/>
          </w:rPr>
          <w:fldChar w:fldCharType="end"/>
        </w:r>
      </w:hyperlink>
    </w:p>
    <w:p w:rsidR="00760291" w:rsidRDefault="005C1048">
      <w:pPr>
        <w:pStyle w:val="TOC2"/>
        <w:tabs>
          <w:tab w:val="left" w:pos="1200"/>
          <w:tab w:val="right" w:leader="dot" w:pos="9351"/>
        </w:tabs>
        <w:rPr>
          <w:rFonts w:asciiTheme="minorHAnsi" w:eastAsiaTheme="minorEastAsia" w:hAnsiTheme="minorHAnsi" w:cstheme="minorBidi"/>
          <w:smallCaps w:val="0"/>
          <w:noProof/>
          <w:sz w:val="22"/>
          <w:szCs w:val="22"/>
        </w:rPr>
      </w:pPr>
      <w:hyperlink w:anchor="_Toc179879066" w:history="1">
        <w:r w:rsidR="00760291" w:rsidRPr="00357185">
          <w:rPr>
            <w:rStyle w:val="Hyperlink"/>
            <w:noProof/>
          </w:rPr>
          <w:t>14.11</w:t>
        </w:r>
        <w:r w:rsidR="00760291">
          <w:rPr>
            <w:rFonts w:asciiTheme="minorHAnsi" w:eastAsiaTheme="minorEastAsia" w:hAnsiTheme="minorHAnsi" w:cstheme="minorBidi"/>
            <w:smallCaps w:val="0"/>
            <w:noProof/>
            <w:sz w:val="22"/>
            <w:szCs w:val="22"/>
          </w:rPr>
          <w:tab/>
        </w:r>
        <w:r w:rsidR="00760291" w:rsidRPr="00357185">
          <w:rPr>
            <w:rStyle w:val="Hyperlink"/>
            <w:noProof/>
          </w:rPr>
          <w:t>E-pasta maiņa</w:t>
        </w:r>
        <w:r w:rsidR="00760291">
          <w:rPr>
            <w:noProof/>
            <w:webHidden/>
          </w:rPr>
          <w:tab/>
        </w:r>
        <w:r w:rsidR="00760291">
          <w:rPr>
            <w:noProof/>
            <w:webHidden/>
          </w:rPr>
          <w:fldChar w:fldCharType="begin"/>
        </w:r>
        <w:r w:rsidR="00760291">
          <w:rPr>
            <w:noProof/>
            <w:webHidden/>
          </w:rPr>
          <w:instrText xml:space="preserve"> PAGEREF _Toc179879066 \h </w:instrText>
        </w:r>
        <w:r w:rsidR="00760291">
          <w:rPr>
            <w:noProof/>
            <w:webHidden/>
          </w:rPr>
        </w:r>
        <w:r w:rsidR="00760291">
          <w:rPr>
            <w:noProof/>
            <w:webHidden/>
          </w:rPr>
          <w:fldChar w:fldCharType="separate"/>
        </w:r>
        <w:r w:rsidR="00760291">
          <w:rPr>
            <w:noProof/>
            <w:webHidden/>
          </w:rPr>
          <w:t>220</w:t>
        </w:r>
        <w:r w:rsidR="00760291">
          <w:rPr>
            <w:noProof/>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67" w:history="1">
        <w:r w:rsidR="00760291" w:rsidRPr="00357185">
          <w:rPr>
            <w:rStyle w:val="Hyperlink"/>
          </w:rPr>
          <w:t>15</w:t>
        </w:r>
        <w:r w:rsidR="00760291">
          <w:rPr>
            <w:rFonts w:asciiTheme="minorHAnsi" w:eastAsiaTheme="minorEastAsia" w:hAnsiTheme="minorHAnsi" w:cstheme="minorBidi"/>
            <w:b w:val="0"/>
            <w:bCs w:val="0"/>
            <w:caps w:val="0"/>
            <w:sz w:val="22"/>
            <w:szCs w:val="22"/>
          </w:rPr>
          <w:tab/>
        </w:r>
        <w:r w:rsidR="00760291" w:rsidRPr="00357185">
          <w:rPr>
            <w:rStyle w:val="Hyperlink"/>
          </w:rPr>
          <w:t>Organizācijas</w:t>
        </w:r>
        <w:r w:rsidR="00760291">
          <w:rPr>
            <w:webHidden/>
          </w:rPr>
          <w:tab/>
        </w:r>
        <w:r w:rsidR="00760291">
          <w:rPr>
            <w:webHidden/>
          </w:rPr>
          <w:fldChar w:fldCharType="begin"/>
        </w:r>
        <w:r w:rsidR="00760291">
          <w:rPr>
            <w:webHidden/>
          </w:rPr>
          <w:instrText xml:space="preserve"> PAGEREF _Toc179879067 \h </w:instrText>
        </w:r>
        <w:r w:rsidR="00760291">
          <w:rPr>
            <w:webHidden/>
          </w:rPr>
        </w:r>
        <w:r w:rsidR="00760291">
          <w:rPr>
            <w:webHidden/>
          </w:rPr>
          <w:fldChar w:fldCharType="separate"/>
        </w:r>
        <w:r w:rsidR="00760291">
          <w:rPr>
            <w:webHidden/>
          </w:rPr>
          <w:t>222</w:t>
        </w:r>
        <w:r w:rsidR="00760291">
          <w:rPr>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68" w:history="1">
        <w:r w:rsidR="00760291" w:rsidRPr="00357185">
          <w:rPr>
            <w:rStyle w:val="Hyperlink"/>
            <w:noProof/>
          </w:rPr>
          <w:t>15.1</w:t>
        </w:r>
        <w:r w:rsidR="00760291">
          <w:rPr>
            <w:rFonts w:asciiTheme="minorHAnsi" w:eastAsiaTheme="minorEastAsia" w:hAnsiTheme="minorHAnsi" w:cstheme="minorBidi"/>
            <w:smallCaps w:val="0"/>
            <w:noProof/>
            <w:sz w:val="22"/>
            <w:szCs w:val="22"/>
          </w:rPr>
          <w:tab/>
        </w:r>
        <w:r w:rsidR="00760291" w:rsidRPr="00357185">
          <w:rPr>
            <w:rStyle w:val="Hyperlink"/>
            <w:noProof/>
          </w:rPr>
          <w:t>Organizācijas datu apskatīšana</w:t>
        </w:r>
        <w:r w:rsidR="00760291">
          <w:rPr>
            <w:noProof/>
            <w:webHidden/>
          </w:rPr>
          <w:tab/>
        </w:r>
        <w:r w:rsidR="00760291">
          <w:rPr>
            <w:noProof/>
            <w:webHidden/>
          </w:rPr>
          <w:fldChar w:fldCharType="begin"/>
        </w:r>
        <w:r w:rsidR="00760291">
          <w:rPr>
            <w:noProof/>
            <w:webHidden/>
          </w:rPr>
          <w:instrText xml:space="preserve"> PAGEREF _Toc179879068 \h </w:instrText>
        </w:r>
        <w:r w:rsidR="00760291">
          <w:rPr>
            <w:noProof/>
            <w:webHidden/>
          </w:rPr>
        </w:r>
        <w:r w:rsidR="00760291">
          <w:rPr>
            <w:noProof/>
            <w:webHidden/>
          </w:rPr>
          <w:fldChar w:fldCharType="separate"/>
        </w:r>
        <w:r w:rsidR="00760291">
          <w:rPr>
            <w:noProof/>
            <w:webHidden/>
          </w:rPr>
          <w:t>222</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69" w:history="1">
        <w:r w:rsidR="00760291" w:rsidRPr="00357185">
          <w:rPr>
            <w:rStyle w:val="Hyperlink"/>
            <w:noProof/>
          </w:rPr>
          <w:t>15.2</w:t>
        </w:r>
        <w:r w:rsidR="00760291">
          <w:rPr>
            <w:rFonts w:asciiTheme="minorHAnsi" w:eastAsiaTheme="minorEastAsia" w:hAnsiTheme="minorHAnsi" w:cstheme="minorBidi"/>
            <w:smallCaps w:val="0"/>
            <w:noProof/>
            <w:sz w:val="22"/>
            <w:szCs w:val="22"/>
          </w:rPr>
          <w:tab/>
        </w:r>
        <w:r w:rsidR="00760291" w:rsidRPr="00357185">
          <w:rPr>
            <w:rStyle w:val="Hyperlink"/>
            <w:noProof/>
          </w:rPr>
          <w:t>Bankas konta datu apskatīšana</w:t>
        </w:r>
        <w:r w:rsidR="00760291">
          <w:rPr>
            <w:noProof/>
            <w:webHidden/>
          </w:rPr>
          <w:tab/>
        </w:r>
        <w:r w:rsidR="00760291">
          <w:rPr>
            <w:noProof/>
            <w:webHidden/>
          </w:rPr>
          <w:fldChar w:fldCharType="begin"/>
        </w:r>
        <w:r w:rsidR="00760291">
          <w:rPr>
            <w:noProof/>
            <w:webHidden/>
          </w:rPr>
          <w:instrText xml:space="preserve"> PAGEREF _Toc179879069 \h </w:instrText>
        </w:r>
        <w:r w:rsidR="00760291">
          <w:rPr>
            <w:noProof/>
            <w:webHidden/>
          </w:rPr>
        </w:r>
        <w:r w:rsidR="00760291">
          <w:rPr>
            <w:noProof/>
            <w:webHidden/>
          </w:rPr>
          <w:fldChar w:fldCharType="separate"/>
        </w:r>
        <w:r w:rsidR="00760291">
          <w:rPr>
            <w:noProof/>
            <w:webHidden/>
          </w:rPr>
          <w:t>228</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70" w:history="1">
        <w:r w:rsidR="00760291" w:rsidRPr="00357185">
          <w:rPr>
            <w:rStyle w:val="Hyperlink"/>
            <w:noProof/>
          </w:rPr>
          <w:t>15.3</w:t>
        </w:r>
        <w:r w:rsidR="00760291">
          <w:rPr>
            <w:rFonts w:asciiTheme="minorHAnsi" w:eastAsiaTheme="minorEastAsia" w:hAnsiTheme="minorHAnsi" w:cstheme="minorBidi"/>
            <w:smallCaps w:val="0"/>
            <w:noProof/>
            <w:sz w:val="22"/>
            <w:szCs w:val="22"/>
          </w:rPr>
          <w:tab/>
        </w:r>
        <w:r w:rsidR="00760291" w:rsidRPr="00357185">
          <w:rPr>
            <w:rStyle w:val="Hyperlink"/>
            <w:noProof/>
          </w:rPr>
          <w:t>Adreses un tās kontaktpersonu datu apskatīšana</w:t>
        </w:r>
        <w:r w:rsidR="00760291">
          <w:rPr>
            <w:noProof/>
            <w:webHidden/>
          </w:rPr>
          <w:tab/>
        </w:r>
        <w:r w:rsidR="00760291">
          <w:rPr>
            <w:noProof/>
            <w:webHidden/>
          </w:rPr>
          <w:fldChar w:fldCharType="begin"/>
        </w:r>
        <w:r w:rsidR="00760291">
          <w:rPr>
            <w:noProof/>
            <w:webHidden/>
          </w:rPr>
          <w:instrText xml:space="preserve"> PAGEREF _Toc179879070 \h </w:instrText>
        </w:r>
        <w:r w:rsidR="00760291">
          <w:rPr>
            <w:noProof/>
            <w:webHidden/>
          </w:rPr>
        </w:r>
        <w:r w:rsidR="00760291">
          <w:rPr>
            <w:noProof/>
            <w:webHidden/>
          </w:rPr>
          <w:fldChar w:fldCharType="separate"/>
        </w:r>
        <w:r w:rsidR="00760291">
          <w:rPr>
            <w:noProof/>
            <w:webHidden/>
          </w:rPr>
          <w:t>229</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71" w:history="1">
        <w:r w:rsidR="00760291" w:rsidRPr="00357185">
          <w:rPr>
            <w:rStyle w:val="Hyperlink"/>
            <w:noProof/>
          </w:rPr>
          <w:t>15.4</w:t>
        </w:r>
        <w:r w:rsidR="00760291">
          <w:rPr>
            <w:rFonts w:asciiTheme="minorHAnsi" w:eastAsiaTheme="minorEastAsia" w:hAnsiTheme="minorHAnsi" w:cstheme="minorBidi"/>
            <w:smallCaps w:val="0"/>
            <w:noProof/>
            <w:sz w:val="22"/>
            <w:szCs w:val="22"/>
          </w:rPr>
          <w:tab/>
        </w:r>
        <w:r w:rsidR="00760291" w:rsidRPr="00357185">
          <w:rPr>
            <w:rStyle w:val="Hyperlink"/>
            <w:noProof/>
          </w:rPr>
          <w:t>Organizācijas datu rediģēšana</w:t>
        </w:r>
        <w:r w:rsidR="00760291">
          <w:rPr>
            <w:noProof/>
            <w:webHidden/>
          </w:rPr>
          <w:tab/>
        </w:r>
        <w:r w:rsidR="00760291">
          <w:rPr>
            <w:noProof/>
            <w:webHidden/>
          </w:rPr>
          <w:fldChar w:fldCharType="begin"/>
        </w:r>
        <w:r w:rsidR="00760291">
          <w:rPr>
            <w:noProof/>
            <w:webHidden/>
          </w:rPr>
          <w:instrText xml:space="preserve"> PAGEREF _Toc179879071 \h </w:instrText>
        </w:r>
        <w:r w:rsidR="00760291">
          <w:rPr>
            <w:noProof/>
            <w:webHidden/>
          </w:rPr>
        </w:r>
        <w:r w:rsidR="00760291">
          <w:rPr>
            <w:noProof/>
            <w:webHidden/>
          </w:rPr>
          <w:fldChar w:fldCharType="separate"/>
        </w:r>
        <w:r w:rsidR="00760291">
          <w:rPr>
            <w:noProof/>
            <w:webHidden/>
          </w:rPr>
          <w:t>234</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72" w:history="1">
        <w:r w:rsidR="00760291" w:rsidRPr="00357185">
          <w:rPr>
            <w:rStyle w:val="Hyperlink"/>
            <w:noProof/>
          </w:rPr>
          <w:t>15.5</w:t>
        </w:r>
        <w:r w:rsidR="00760291">
          <w:rPr>
            <w:rFonts w:asciiTheme="minorHAnsi" w:eastAsiaTheme="minorEastAsia" w:hAnsiTheme="minorHAnsi" w:cstheme="minorBidi"/>
            <w:smallCaps w:val="0"/>
            <w:noProof/>
            <w:sz w:val="22"/>
            <w:szCs w:val="22"/>
          </w:rPr>
          <w:tab/>
        </w:r>
        <w:r w:rsidR="00760291" w:rsidRPr="00357185">
          <w:rPr>
            <w:rStyle w:val="Hyperlink"/>
            <w:noProof/>
          </w:rPr>
          <w:t>Bankas konta pievienošana</w:t>
        </w:r>
        <w:r w:rsidR="00760291">
          <w:rPr>
            <w:noProof/>
            <w:webHidden/>
          </w:rPr>
          <w:tab/>
        </w:r>
        <w:r w:rsidR="00760291">
          <w:rPr>
            <w:noProof/>
            <w:webHidden/>
          </w:rPr>
          <w:fldChar w:fldCharType="begin"/>
        </w:r>
        <w:r w:rsidR="00760291">
          <w:rPr>
            <w:noProof/>
            <w:webHidden/>
          </w:rPr>
          <w:instrText xml:space="preserve"> PAGEREF _Toc179879072 \h </w:instrText>
        </w:r>
        <w:r w:rsidR="00760291">
          <w:rPr>
            <w:noProof/>
            <w:webHidden/>
          </w:rPr>
        </w:r>
        <w:r w:rsidR="00760291">
          <w:rPr>
            <w:noProof/>
            <w:webHidden/>
          </w:rPr>
          <w:fldChar w:fldCharType="separate"/>
        </w:r>
        <w:r w:rsidR="00760291">
          <w:rPr>
            <w:noProof/>
            <w:webHidden/>
          </w:rPr>
          <w:t>241</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73" w:history="1">
        <w:r w:rsidR="00760291" w:rsidRPr="00357185">
          <w:rPr>
            <w:rStyle w:val="Hyperlink"/>
            <w:noProof/>
          </w:rPr>
          <w:t>15.6</w:t>
        </w:r>
        <w:r w:rsidR="00760291">
          <w:rPr>
            <w:rFonts w:asciiTheme="minorHAnsi" w:eastAsiaTheme="minorEastAsia" w:hAnsiTheme="minorHAnsi" w:cstheme="minorBidi"/>
            <w:smallCaps w:val="0"/>
            <w:noProof/>
            <w:sz w:val="22"/>
            <w:szCs w:val="22"/>
          </w:rPr>
          <w:tab/>
        </w:r>
        <w:r w:rsidR="00760291" w:rsidRPr="00357185">
          <w:rPr>
            <w:rStyle w:val="Hyperlink"/>
            <w:noProof/>
          </w:rPr>
          <w:t>Bankas konta datu rediģēšana</w:t>
        </w:r>
        <w:r w:rsidR="00760291">
          <w:rPr>
            <w:noProof/>
            <w:webHidden/>
          </w:rPr>
          <w:tab/>
        </w:r>
        <w:r w:rsidR="00760291">
          <w:rPr>
            <w:noProof/>
            <w:webHidden/>
          </w:rPr>
          <w:fldChar w:fldCharType="begin"/>
        </w:r>
        <w:r w:rsidR="00760291">
          <w:rPr>
            <w:noProof/>
            <w:webHidden/>
          </w:rPr>
          <w:instrText xml:space="preserve"> PAGEREF _Toc179879073 \h </w:instrText>
        </w:r>
        <w:r w:rsidR="00760291">
          <w:rPr>
            <w:noProof/>
            <w:webHidden/>
          </w:rPr>
        </w:r>
        <w:r w:rsidR="00760291">
          <w:rPr>
            <w:noProof/>
            <w:webHidden/>
          </w:rPr>
          <w:fldChar w:fldCharType="separate"/>
        </w:r>
        <w:r w:rsidR="00760291">
          <w:rPr>
            <w:noProof/>
            <w:webHidden/>
          </w:rPr>
          <w:t>242</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74" w:history="1">
        <w:r w:rsidR="00760291" w:rsidRPr="00357185">
          <w:rPr>
            <w:rStyle w:val="Hyperlink"/>
            <w:noProof/>
          </w:rPr>
          <w:t>15.7</w:t>
        </w:r>
        <w:r w:rsidR="00760291">
          <w:rPr>
            <w:rFonts w:asciiTheme="minorHAnsi" w:eastAsiaTheme="minorEastAsia" w:hAnsiTheme="minorHAnsi" w:cstheme="minorBidi"/>
            <w:smallCaps w:val="0"/>
            <w:noProof/>
            <w:sz w:val="22"/>
            <w:szCs w:val="22"/>
          </w:rPr>
          <w:tab/>
        </w:r>
        <w:r w:rsidR="00760291" w:rsidRPr="00357185">
          <w:rPr>
            <w:rStyle w:val="Hyperlink"/>
            <w:noProof/>
          </w:rPr>
          <w:t>Bankas konta dzēšana</w:t>
        </w:r>
        <w:r w:rsidR="00760291">
          <w:rPr>
            <w:noProof/>
            <w:webHidden/>
          </w:rPr>
          <w:tab/>
        </w:r>
        <w:r w:rsidR="00760291">
          <w:rPr>
            <w:noProof/>
            <w:webHidden/>
          </w:rPr>
          <w:fldChar w:fldCharType="begin"/>
        </w:r>
        <w:r w:rsidR="00760291">
          <w:rPr>
            <w:noProof/>
            <w:webHidden/>
          </w:rPr>
          <w:instrText xml:space="preserve"> PAGEREF _Toc179879074 \h </w:instrText>
        </w:r>
        <w:r w:rsidR="00760291">
          <w:rPr>
            <w:noProof/>
            <w:webHidden/>
          </w:rPr>
        </w:r>
        <w:r w:rsidR="00760291">
          <w:rPr>
            <w:noProof/>
            <w:webHidden/>
          </w:rPr>
          <w:fldChar w:fldCharType="separate"/>
        </w:r>
        <w:r w:rsidR="00760291">
          <w:rPr>
            <w:noProof/>
            <w:webHidden/>
          </w:rPr>
          <w:t>243</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75" w:history="1">
        <w:r w:rsidR="00760291" w:rsidRPr="00357185">
          <w:rPr>
            <w:rStyle w:val="Hyperlink"/>
            <w:noProof/>
          </w:rPr>
          <w:t>15.8</w:t>
        </w:r>
        <w:r w:rsidR="00760291">
          <w:rPr>
            <w:rFonts w:asciiTheme="minorHAnsi" w:eastAsiaTheme="minorEastAsia" w:hAnsiTheme="minorHAnsi" w:cstheme="minorBidi"/>
            <w:smallCaps w:val="0"/>
            <w:noProof/>
            <w:sz w:val="22"/>
            <w:szCs w:val="22"/>
          </w:rPr>
          <w:tab/>
        </w:r>
        <w:r w:rsidR="00760291" w:rsidRPr="00357185">
          <w:rPr>
            <w:rStyle w:val="Hyperlink"/>
            <w:noProof/>
          </w:rPr>
          <w:t>Adreses un tās kontaktpersonas datu pievienošana</w:t>
        </w:r>
        <w:r w:rsidR="00760291">
          <w:rPr>
            <w:noProof/>
            <w:webHidden/>
          </w:rPr>
          <w:tab/>
        </w:r>
        <w:r w:rsidR="00760291">
          <w:rPr>
            <w:noProof/>
            <w:webHidden/>
          </w:rPr>
          <w:fldChar w:fldCharType="begin"/>
        </w:r>
        <w:r w:rsidR="00760291">
          <w:rPr>
            <w:noProof/>
            <w:webHidden/>
          </w:rPr>
          <w:instrText xml:space="preserve"> PAGEREF _Toc179879075 \h </w:instrText>
        </w:r>
        <w:r w:rsidR="00760291">
          <w:rPr>
            <w:noProof/>
            <w:webHidden/>
          </w:rPr>
        </w:r>
        <w:r w:rsidR="00760291">
          <w:rPr>
            <w:noProof/>
            <w:webHidden/>
          </w:rPr>
          <w:fldChar w:fldCharType="separate"/>
        </w:r>
        <w:r w:rsidR="00760291">
          <w:rPr>
            <w:noProof/>
            <w:webHidden/>
          </w:rPr>
          <w:t>244</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76" w:history="1">
        <w:r w:rsidR="00760291" w:rsidRPr="00357185">
          <w:rPr>
            <w:rStyle w:val="Hyperlink"/>
            <w:noProof/>
          </w:rPr>
          <w:t>15.9</w:t>
        </w:r>
        <w:r w:rsidR="00760291">
          <w:rPr>
            <w:rFonts w:asciiTheme="minorHAnsi" w:eastAsiaTheme="minorEastAsia" w:hAnsiTheme="minorHAnsi" w:cstheme="minorBidi"/>
            <w:smallCaps w:val="0"/>
            <w:noProof/>
            <w:sz w:val="22"/>
            <w:szCs w:val="22"/>
          </w:rPr>
          <w:tab/>
        </w:r>
        <w:r w:rsidR="00760291" w:rsidRPr="00357185">
          <w:rPr>
            <w:rStyle w:val="Hyperlink"/>
            <w:noProof/>
          </w:rPr>
          <w:t>Adreses un tās kontaktpersonu datu rediģēšana</w:t>
        </w:r>
        <w:r w:rsidR="00760291">
          <w:rPr>
            <w:noProof/>
            <w:webHidden/>
          </w:rPr>
          <w:tab/>
        </w:r>
        <w:r w:rsidR="00760291">
          <w:rPr>
            <w:noProof/>
            <w:webHidden/>
          </w:rPr>
          <w:fldChar w:fldCharType="begin"/>
        </w:r>
        <w:r w:rsidR="00760291">
          <w:rPr>
            <w:noProof/>
            <w:webHidden/>
          </w:rPr>
          <w:instrText xml:space="preserve"> PAGEREF _Toc179879076 \h </w:instrText>
        </w:r>
        <w:r w:rsidR="00760291">
          <w:rPr>
            <w:noProof/>
            <w:webHidden/>
          </w:rPr>
        </w:r>
        <w:r w:rsidR="00760291">
          <w:rPr>
            <w:noProof/>
            <w:webHidden/>
          </w:rPr>
          <w:fldChar w:fldCharType="separate"/>
        </w:r>
        <w:r w:rsidR="00760291">
          <w:rPr>
            <w:noProof/>
            <w:webHidden/>
          </w:rPr>
          <w:t>251</w:t>
        </w:r>
        <w:r w:rsidR="00760291">
          <w:rPr>
            <w:noProof/>
            <w:webHidden/>
          </w:rPr>
          <w:fldChar w:fldCharType="end"/>
        </w:r>
      </w:hyperlink>
    </w:p>
    <w:p w:rsidR="00760291" w:rsidRDefault="005C1048">
      <w:pPr>
        <w:pStyle w:val="TOC2"/>
        <w:tabs>
          <w:tab w:val="left" w:pos="1200"/>
          <w:tab w:val="right" w:leader="dot" w:pos="9351"/>
        </w:tabs>
        <w:rPr>
          <w:rFonts w:asciiTheme="minorHAnsi" w:eastAsiaTheme="minorEastAsia" w:hAnsiTheme="minorHAnsi" w:cstheme="minorBidi"/>
          <w:smallCaps w:val="0"/>
          <w:noProof/>
          <w:sz w:val="22"/>
          <w:szCs w:val="22"/>
        </w:rPr>
      </w:pPr>
      <w:hyperlink w:anchor="_Toc179879077" w:history="1">
        <w:r w:rsidR="00760291" w:rsidRPr="00357185">
          <w:rPr>
            <w:rStyle w:val="Hyperlink"/>
            <w:noProof/>
          </w:rPr>
          <w:t>15.10</w:t>
        </w:r>
        <w:r w:rsidR="00760291">
          <w:rPr>
            <w:rFonts w:asciiTheme="minorHAnsi" w:eastAsiaTheme="minorEastAsia" w:hAnsiTheme="minorHAnsi" w:cstheme="minorBidi"/>
            <w:smallCaps w:val="0"/>
            <w:noProof/>
            <w:sz w:val="22"/>
            <w:szCs w:val="22"/>
          </w:rPr>
          <w:tab/>
        </w:r>
        <w:r w:rsidR="00760291" w:rsidRPr="00357185">
          <w:rPr>
            <w:rStyle w:val="Hyperlink"/>
            <w:noProof/>
          </w:rPr>
          <w:t>Adreses datu dzēšana</w:t>
        </w:r>
        <w:r w:rsidR="00760291">
          <w:rPr>
            <w:noProof/>
            <w:webHidden/>
          </w:rPr>
          <w:tab/>
        </w:r>
        <w:r w:rsidR="00760291">
          <w:rPr>
            <w:noProof/>
            <w:webHidden/>
          </w:rPr>
          <w:fldChar w:fldCharType="begin"/>
        </w:r>
        <w:r w:rsidR="00760291">
          <w:rPr>
            <w:noProof/>
            <w:webHidden/>
          </w:rPr>
          <w:instrText xml:space="preserve"> PAGEREF _Toc179879077 \h </w:instrText>
        </w:r>
        <w:r w:rsidR="00760291">
          <w:rPr>
            <w:noProof/>
            <w:webHidden/>
          </w:rPr>
        </w:r>
        <w:r w:rsidR="00760291">
          <w:rPr>
            <w:noProof/>
            <w:webHidden/>
          </w:rPr>
          <w:fldChar w:fldCharType="separate"/>
        </w:r>
        <w:r w:rsidR="00760291">
          <w:rPr>
            <w:noProof/>
            <w:webHidden/>
          </w:rPr>
          <w:t>259</w:t>
        </w:r>
        <w:r w:rsidR="00760291">
          <w:rPr>
            <w:noProof/>
            <w:webHidden/>
          </w:rPr>
          <w:fldChar w:fldCharType="end"/>
        </w:r>
      </w:hyperlink>
    </w:p>
    <w:p w:rsidR="00760291" w:rsidRDefault="005C1048">
      <w:pPr>
        <w:pStyle w:val="TOC2"/>
        <w:tabs>
          <w:tab w:val="left" w:pos="1200"/>
          <w:tab w:val="right" w:leader="dot" w:pos="9351"/>
        </w:tabs>
        <w:rPr>
          <w:rFonts w:asciiTheme="minorHAnsi" w:eastAsiaTheme="minorEastAsia" w:hAnsiTheme="minorHAnsi" w:cstheme="minorBidi"/>
          <w:smallCaps w:val="0"/>
          <w:noProof/>
          <w:sz w:val="22"/>
          <w:szCs w:val="22"/>
        </w:rPr>
      </w:pPr>
      <w:hyperlink w:anchor="_Toc179879078" w:history="1">
        <w:r w:rsidR="00760291" w:rsidRPr="00357185">
          <w:rPr>
            <w:rStyle w:val="Hyperlink"/>
            <w:noProof/>
          </w:rPr>
          <w:t>15.11</w:t>
        </w:r>
        <w:r w:rsidR="00760291">
          <w:rPr>
            <w:rFonts w:asciiTheme="minorHAnsi" w:eastAsiaTheme="minorEastAsia" w:hAnsiTheme="minorHAnsi" w:cstheme="minorBidi"/>
            <w:smallCaps w:val="0"/>
            <w:noProof/>
            <w:sz w:val="22"/>
            <w:szCs w:val="22"/>
          </w:rPr>
          <w:tab/>
        </w:r>
        <w:r w:rsidR="00760291" w:rsidRPr="00357185">
          <w:rPr>
            <w:rStyle w:val="Hyperlink"/>
            <w:noProof/>
          </w:rPr>
          <w:t>Organizācijas bloķēšana</w:t>
        </w:r>
        <w:r w:rsidR="00760291">
          <w:rPr>
            <w:noProof/>
            <w:webHidden/>
          </w:rPr>
          <w:tab/>
        </w:r>
        <w:r w:rsidR="00760291">
          <w:rPr>
            <w:noProof/>
            <w:webHidden/>
          </w:rPr>
          <w:fldChar w:fldCharType="begin"/>
        </w:r>
        <w:r w:rsidR="00760291">
          <w:rPr>
            <w:noProof/>
            <w:webHidden/>
          </w:rPr>
          <w:instrText xml:space="preserve"> PAGEREF _Toc179879078 \h </w:instrText>
        </w:r>
        <w:r w:rsidR="00760291">
          <w:rPr>
            <w:noProof/>
            <w:webHidden/>
          </w:rPr>
        </w:r>
        <w:r w:rsidR="00760291">
          <w:rPr>
            <w:noProof/>
            <w:webHidden/>
          </w:rPr>
          <w:fldChar w:fldCharType="separate"/>
        </w:r>
        <w:r w:rsidR="00760291">
          <w:rPr>
            <w:noProof/>
            <w:webHidden/>
          </w:rPr>
          <w:t>260</w:t>
        </w:r>
        <w:r w:rsidR="00760291">
          <w:rPr>
            <w:noProof/>
            <w:webHidden/>
          </w:rPr>
          <w:fldChar w:fldCharType="end"/>
        </w:r>
      </w:hyperlink>
    </w:p>
    <w:p w:rsidR="00760291" w:rsidRDefault="005C1048">
      <w:pPr>
        <w:pStyle w:val="TOC2"/>
        <w:tabs>
          <w:tab w:val="left" w:pos="1200"/>
          <w:tab w:val="right" w:leader="dot" w:pos="9351"/>
        </w:tabs>
        <w:rPr>
          <w:rFonts w:asciiTheme="minorHAnsi" w:eastAsiaTheme="minorEastAsia" w:hAnsiTheme="minorHAnsi" w:cstheme="minorBidi"/>
          <w:smallCaps w:val="0"/>
          <w:noProof/>
          <w:sz w:val="22"/>
          <w:szCs w:val="22"/>
        </w:rPr>
      </w:pPr>
      <w:hyperlink w:anchor="_Toc179879079" w:history="1">
        <w:r w:rsidR="00760291" w:rsidRPr="00357185">
          <w:rPr>
            <w:rStyle w:val="Hyperlink"/>
            <w:noProof/>
          </w:rPr>
          <w:t>15.12</w:t>
        </w:r>
        <w:r w:rsidR="00760291">
          <w:rPr>
            <w:rFonts w:asciiTheme="minorHAnsi" w:eastAsiaTheme="minorEastAsia" w:hAnsiTheme="minorHAnsi" w:cstheme="minorBidi"/>
            <w:smallCaps w:val="0"/>
            <w:noProof/>
            <w:sz w:val="22"/>
            <w:szCs w:val="22"/>
          </w:rPr>
          <w:tab/>
        </w:r>
        <w:r w:rsidR="00760291" w:rsidRPr="00357185">
          <w:rPr>
            <w:rStyle w:val="Hyperlink"/>
            <w:noProof/>
          </w:rPr>
          <w:t>Kvalifikācijas sertifikātu uzturēšana</w:t>
        </w:r>
        <w:r w:rsidR="00760291">
          <w:rPr>
            <w:noProof/>
            <w:webHidden/>
          </w:rPr>
          <w:tab/>
        </w:r>
        <w:r w:rsidR="00760291">
          <w:rPr>
            <w:noProof/>
            <w:webHidden/>
          </w:rPr>
          <w:fldChar w:fldCharType="begin"/>
        </w:r>
        <w:r w:rsidR="00760291">
          <w:rPr>
            <w:noProof/>
            <w:webHidden/>
          </w:rPr>
          <w:instrText xml:space="preserve"> PAGEREF _Toc179879079 \h </w:instrText>
        </w:r>
        <w:r w:rsidR="00760291">
          <w:rPr>
            <w:noProof/>
            <w:webHidden/>
          </w:rPr>
        </w:r>
        <w:r w:rsidR="00760291">
          <w:rPr>
            <w:noProof/>
            <w:webHidden/>
          </w:rPr>
          <w:fldChar w:fldCharType="separate"/>
        </w:r>
        <w:r w:rsidR="00760291">
          <w:rPr>
            <w:noProof/>
            <w:webHidden/>
          </w:rPr>
          <w:t>260</w:t>
        </w:r>
        <w:r w:rsidR="00760291">
          <w:rPr>
            <w:noProof/>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80" w:history="1">
        <w:r w:rsidR="00760291" w:rsidRPr="00357185">
          <w:rPr>
            <w:rStyle w:val="Hyperlink"/>
          </w:rPr>
          <w:t>16</w:t>
        </w:r>
        <w:r w:rsidR="00760291">
          <w:rPr>
            <w:rFonts w:asciiTheme="minorHAnsi" w:eastAsiaTheme="minorEastAsia" w:hAnsiTheme="minorHAnsi" w:cstheme="minorBidi"/>
            <w:b w:val="0"/>
            <w:bCs w:val="0"/>
            <w:caps w:val="0"/>
            <w:sz w:val="22"/>
            <w:szCs w:val="22"/>
          </w:rPr>
          <w:tab/>
        </w:r>
        <w:r w:rsidR="00760291" w:rsidRPr="00357185">
          <w:rPr>
            <w:rStyle w:val="Hyperlink"/>
          </w:rPr>
          <w:t>Atskaites</w:t>
        </w:r>
        <w:r w:rsidR="00760291">
          <w:rPr>
            <w:webHidden/>
          </w:rPr>
          <w:tab/>
        </w:r>
        <w:r w:rsidR="00760291">
          <w:rPr>
            <w:webHidden/>
          </w:rPr>
          <w:fldChar w:fldCharType="begin"/>
        </w:r>
        <w:r w:rsidR="00760291">
          <w:rPr>
            <w:webHidden/>
          </w:rPr>
          <w:instrText xml:space="preserve"> PAGEREF _Toc179879080 \h </w:instrText>
        </w:r>
        <w:r w:rsidR="00760291">
          <w:rPr>
            <w:webHidden/>
          </w:rPr>
        </w:r>
        <w:r w:rsidR="00760291">
          <w:rPr>
            <w:webHidden/>
          </w:rPr>
          <w:fldChar w:fldCharType="separate"/>
        </w:r>
        <w:r w:rsidR="00760291">
          <w:rPr>
            <w:webHidden/>
          </w:rPr>
          <w:t>262</w:t>
        </w:r>
        <w:r w:rsidR="00760291">
          <w:rPr>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81" w:history="1">
        <w:r w:rsidR="00760291" w:rsidRPr="00357185">
          <w:rPr>
            <w:rStyle w:val="Hyperlink"/>
            <w:noProof/>
          </w:rPr>
          <w:t>16.1</w:t>
        </w:r>
        <w:r w:rsidR="00760291">
          <w:rPr>
            <w:rFonts w:asciiTheme="minorHAnsi" w:eastAsiaTheme="minorEastAsia" w:hAnsiTheme="minorHAnsi" w:cstheme="minorBidi"/>
            <w:smallCaps w:val="0"/>
            <w:noProof/>
            <w:sz w:val="22"/>
            <w:szCs w:val="22"/>
          </w:rPr>
          <w:tab/>
        </w:r>
        <w:r w:rsidR="00760291" w:rsidRPr="00357185">
          <w:rPr>
            <w:rStyle w:val="Hyperlink"/>
            <w:noProof/>
          </w:rPr>
          <w:t>Atskaišu saraksts</w:t>
        </w:r>
        <w:r w:rsidR="00760291">
          <w:rPr>
            <w:noProof/>
            <w:webHidden/>
          </w:rPr>
          <w:tab/>
        </w:r>
        <w:r w:rsidR="00760291">
          <w:rPr>
            <w:noProof/>
            <w:webHidden/>
          </w:rPr>
          <w:fldChar w:fldCharType="begin"/>
        </w:r>
        <w:r w:rsidR="00760291">
          <w:rPr>
            <w:noProof/>
            <w:webHidden/>
          </w:rPr>
          <w:instrText xml:space="preserve"> PAGEREF _Toc179879081 \h </w:instrText>
        </w:r>
        <w:r w:rsidR="00760291">
          <w:rPr>
            <w:noProof/>
            <w:webHidden/>
          </w:rPr>
        </w:r>
        <w:r w:rsidR="00760291">
          <w:rPr>
            <w:noProof/>
            <w:webHidden/>
          </w:rPr>
          <w:fldChar w:fldCharType="separate"/>
        </w:r>
        <w:r w:rsidR="00760291">
          <w:rPr>
            <w:noProof/>
            <w:webHidden/>
          </w:rPr>
          <w:t>262</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82" w:history="1">
        <w:r w:rsidR="00760291" w:rsidRPr="00357185">
          <w:rPr>
            <w:rStyle w:val="Hyperlink"/>
            <w:noProof/>
          </w:rPr>
          <w:t>16.2</w:t>
        </w:r>
        <w:r w:rsidR="00760291">
          <w:rPr>
            <w:rFonts w:asciiTheme="minorHAnsi" w:eastAsiaTheme="minorEastAsia" w:hAnsiTheme="minorHAnsi" w:cstheme="minorBidi"/>
            <w:smallCaps w:val="0"/>
            <w:noProof/>
            <w:sz w:val="22"/>
            <w:szCs w:val="22"/>
          </w:rPr>
          <w:tab/>
        </w:r>
        <w:r w:rsidR="00760291" w:rsidRPr="00357185">
          <w:rPr>
            <w:rStyle w:val="Hyperlink"/>
            <w:noProof/>
          </w:rPr>
          <w:t>Pircēja atskaites par pasūtījumiem iegūšana</w:t>
        </w:r>
        <w:r w:rsidR="00760291">
          <w:rPr>
            <w:noProof/>
            <w:webHidden/>
          </w:rPr>
          <w:tab/>
        </w:r>
        <w:r w:rsidR="00760291">
          <w:rPr>
            <w:noProof/>
            <w:webHidden/>
          </w:rPr>
          <w:fldChar w:fldCharType="begin"/>
        </w:r>
        <w:r w:rsidR="00760291">
          <w:rPr>
            <w:noProof/>
            <w:webHidden/>
          </w:rPr>
          <w:instrText xml:space="preserve"> PAGEREF _Toc179879082 \h </w:instrText>
        </w:r>
        <w:r w:rsidR="00760291">
          <w:rPr>
            <w:noProof/>
            <w:webHidden/>
          </w:rPr>
        </w:r>
        <w:r w:rsidR="00760291">
          <w:rPr>
            <w:noProof/>
            <w:webHidden/>
          </w:rPr>
          <w:fldChar w:fldCharType="separate"/>
        </w:r>
        <w:r w:rsidR="00760291">
          <w:rPr>
            <w:noProof/>
            <w:webHidden/>
          </w:rPr>
          <w:t>263</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83" w:history="1">
        <w:r w:rsidR="00760291" w:rsidRPr="00357185">
          <w:rPr>
            <w:rStyle w:val="Hyperlink"/>
            <w:noProof/>
          </w:rPr>
          <w:t>16.3</w:t>
        </w:r>
        <w:r w:rsidR="00760291">
          <w:rPr>
            <w:rFonts w:asciiTheme="minorHAnsi" w:eastAsiaTheme="minorEastAsia" w:hAnsiTheme="minorHAnsi" w:cstheme="minorBidi"/>
            <w:smallCaps w:val="0"/>
            <w:noProof/>
            <w:sz w:val="22"/>
            <w:szCs w:val="22"/>
          </w:rPr>
          <w:tab/>
        </w:r>
        <w:r w:rsidR="00760291" w:rsidRPr="00357185">
          <w:rPr>
            <w:rStyle w:val="Hyperlink"/>
            <w:noProof/>
          </w:rPr>
          <w:t>Atskaites apskatīšana</w:t>
        </w:r>
        <w:r w:rsidR="00760291">
          <w:rPr>
            <w:noProof/>
            <w:webHidden/>
          </w:rPr>
          <w:tab/>
        </w:r>
        <w:r w:rsidR="00760291">
          <w:rPr>
            <w:noProof/>
            <w:webHidden/>
          </w:rPr>
          <w:fldChar w:fldCharType="begin"/>
        </w:r>
        <w:r w:rsidR="00760291">
          <w:rPr>
            <w:noProof/>
            <w:webHidden/>
          </w:rPr>
          <w:instrText xml:space="preserve"> PAGEREF _Toc179879083 \h </w:instrText>
        </w:r>
        <w:r w:rsidR="00760291">
          <w:rPr>
            <w:noProof/>
            <w:webHidden/>
          </w:rPr>
        </w:r>
        <w:r w:rsidR="00760291">
          <w:rPr>
            <w:noProof/>
            <w:webHidden/>
          </w:rPr>
          <w:fldChar w:fldCharType="separate"/>
        </w:r>
        <w:r w:rsidR="00760291">
          <w:rPr>
            <w:noProof/>
            <w:webHidden/>
          </w:rPr>
          <w:t>267</w:t>
        </w:r>
        <w:r w:rsidR="00760291">
          <w:rPr>
            <w:noProof/>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84" w:history="1">
        <w:r w:rsidR="00760291" w:rsidRPr="00357185">
          <w:rPr>
            <w:rStyle w:val="Hyperlink"/>
          </w:rPr>
          <w:t>17</w:t>
        </w:r>
        <w:r w:rsidR="00760291">
          <w:rPr>
            <w:rFonts w:asciiTheme="minorHAnsi" w:eastAsiaTheme="minorEastAsia" w:hAnsiTheme="minorHAnsi" w:cstheme="minorBidi"/>
            <w:b w:val="0"/>
            <w:bCs w:val="0"/>
            <w:caps w:val="0"/>
            <w:sz w:val="22"/>
            <w:szCs w:val="22"/>
          </w:rPr>
          <w:tab/>
        </w:r>
        <w:r w:rsidR="00760291" w:rsidRPr="00357185">
          <w:rPr>
            <w:rStyle w:val="Hyperlink"/>
          </w:rPr>
          <w:t>Publikācijas, informācija</w:t>
        </w:r>
        <w:r w:rsidR="00760291">
          <w:rPr>
            <w:webHidden/>
          </w:rPr>
          <w:tab/>
        </w:r>
        <w:r w:rsidR="00760291">
          <w:rPr>
            <w:webHidden/>
          </w:rPr>
          <w:fldChar w:fldCharType="begin"/>
        </w:r>
        <w:r w:rsidR="00760291">
          <w:rPr>
            <w:webHidden/>
          </w:rPr>
          <w:instrText xml:space="preserve"> PAGEREF _Toc179879084 \h </w:instrText>
        </w:r>
        <w:r w:rsidR="00760291">
          <w:rPr>
            <w:webHidden/>
          </w:rPr>
        </w:r>
        <w:r w:rsidR="00760291">
          <w:rPr>
            <w:webHidden/>
          </w:rPr>
          <w:fldChar w:fldCharType="separate"/>
        </w:r>
        <w:r w:rsidR="00760291">
          <w:rPr>
            <w:webHidden/>
          </w:rPr>
          <w:t>268</w:t>
        </w:r>
        <w:r w:rsidR="00760291">
          <w:rPr>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85" w:history="1">
        <w:r w:rsidR="00760291" w:rsidRPr="00357185">
          <w:rPr>
            <w:rStyle w:val="Hyperlink"/>
            <w:noProof/>
          </w:rPr>
          <w:t>17.1</w:t>
        </w:r>
        <w:r w:rsidR="00760291">
          <w:rPr>
            <w:rFonts w:asciiTheme="minorHAnsi" w:eastAsiaTheme="minorEastAsia" w:hAnsiTheme="minorHAnsi" w:cstheme="minorBidi"/>
            <w:smallCaps w:val="0"/>
            <w:noProof/>
            <w:sz w:val="22"/>
            <w:szCs w:val="22"/>
          </w:rPr>
          <w:tab/>
        </w:r>
        <w:r w:rsidR="00760291" w:rsidRPr="00357185">
          <w:rPr>
            <w:rStyle w:val="Hyperlink"/>
            <w:noProof/>
          </w:rPr>
          <w:t>Publikāciju saraksta apskatīšana</w:t>
        </w:r>
        <w:r w:rsidR="00760291">
          <w:rPr>
            <w:noProof/>
            <w:webHidden/>
          </w:rPr>
          <w:tab/>
        </w:r>
        <w:r w:rsidR="00760291">
          <w:rPr>
            <w:noProof/>
            <w:webHidden/>
          </w:rPr>
          <w:fldChar w:fldCharType="begin"/>
        </w:r>
        <w:r w:rsidR="00760291">
          <w:rPr>
            <w:noProof/>
            <w:webHidden/>
          </w:rPr>
          <w:instrText xml:space="preserve"> PAGEREF _Toc179879085 \h </w:instrText>
        </w:r>
        <w:r w:rsidR="00760291">
          <w:rPr>
            <w:noProof/>
            <w:webHidden/>
          </w:rPr>
        </w:r>
        <w:r w:rsidR="00760291">
          <w:rPr>
            <w:noProof/>
            <w:webHidden/>
          </w:rPr>
          <w:fldChar w:fldCharType="separate"/>
        </w:r>
        <w:r w:rsidR="00760291">
          <w:rPr>
            <w:noProof/>
            <w:webHidden/>
          </w:rPr>
          <w:t>268</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86" w:history="1">
        <w:r w:rsidR="00760291" w:rsidRPr="00357185">
          <w:rPr>
            <w:rStyle w:val="Hyperlink"/>
            <w:noProof/>
          </w:rPr>
          <w:t>17.2</w:t>
        </w:r>
        <w:r w:rsidR="00760291">
          <w:rPr>
            <w:rFonts w:asciiTheme="minorHAnsi" w:eastAsiaTheme="minorEastAsia" w:hAnsiTheme="minorHAnsi" w:cstheme="minorBidi"/>
            <w:smallCaps w:val="0"/>
            <w:noProof/>
            <w:sz w:val="22"/>
            <w:szCs w:val="22"/>
          </w:rPr>
          <w:tab/>
        </w:r>
        <w:r w:rsidR="00760291" w:rsidRPr="00357185">
          <w:rPr>
            <w:rStyle w:val="Hyperlink"/>
            <w:noProof/>
          </w:rPr>
          <w:t>Publikācijas apskate</w:t>
        </w:r>
        <w:r w:rsidR="00760291">
          <w:rPr>
            <w:noProof/>
            <w:webHidden/>
          </w:rPr>
          <w:tab/>
        </w:r>
        <w:r w:rsidR="00760291">
          <w:rPr>
            <w:noProof/>
            <w:webHidden/>
          </w:rPr>
          <w:fldChar w:fldCharType="begin"/>
        </w:r>
        <w:r w:rsidR="00760291">
          <w:rPr>
            <w:noProof/>
            <w:webHidden/>
          </w:rPr>
          <w:instrText xml:space="preserve"> PAGEREF _Toc179879086 \h </w:instrText>
        </w:r>
        <w:r w:rsidR="00760291">
          <w:rPr>
            <w:noProof/>
            <w:webHidden/>
          </w:rPr>
        </w:r>
        <w:r w:rsidR="00760291">
          <w:rPr>
            <w:noProof/>
            <w:webHidden/>
          </w:rPr>
          <w:fldChar w:fldCharType="separate"/>
        </w:r>
        <w:r w:rsidR="00760291">
          <w:rPr>
            <w:noProof/>
            <w:webHidden/>
          </w:rPr>
          <w:t>268</w:t>
        </w:r>
        <w:r w:rsidR="00760291">
          <w:rPr>
            <w:noProof/>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87" w:history="1">
        <w:r w:rsidR="00760291" w:rsidRPr="00357185">
          <w:rPr>
            <w:rStyle w:val="Hyperlink"/>
          </w:rPr>
          <w:t>18</w:t>
        </w:r>
        <w:r w:rsidR="00760291">
          <w:rPr>
            <w:rFonts w:asciiTheme="minorHAnsi" w:eastAsiaTheme="minorEastAsia" w:hAnsiTheme="minorHAnsi" w:cstheme="minorBidi"/>
            <w:b w:val="0"/>
            <w:bCs w:val="0"/>
            <w:caps w:val="0"/>
            <w:sz w:val="22"/>
            <w:szCs w:val="22"/>
          </w:rPr>
          <w:tab/>
        </w:r>
        <w:r w:rsidR="00760291" w:rsidRPr="00357185">
          <w:rPr>
            <w:rStyle w:val="Hyperlink"/>
          </w:rPr>
          <w:t>Pieteikumi</w:t>
        </w:r>
        <w:r w:rsidR="00760291">
          <w:rPr>
            <w:webHidden/>
          </w:rPr>
          <w:tab/>
        </w:r>
        <w:r w:rsidR="00760291">
          <w:rPr>
            <w:webHidden/>
          </w:rPr>
          <w:fldChar w:fldCharType="begin"/>
        </w:r>
        <w:r w:rsidR="00760291">
          <w:rPr>
            <w:webHidden/>
          </w:rPr>
          <w:instrText xml:space="preserve"> PAGEREF _Toc179879087 \h </w:instrText>
        </w:r>
        <w:r w:rsidR="00760291">
          <w:rPr>
            <w:webHidden/>
          </w:rPr>
        </w:r>
        <w:r w:rsidR="00760291">
          <w:rPr>
            <w:webHidden/>
          </w:rPr>
          <w:fldChar w:fldCharType="separate"/>
        </w:r>
        <w:r w:rsidR="00760291">
          <w:rPr>
            <w:webHidden/>
          </w:rPr>
          <w:t>270</w:t>
        </w:r>
        <w:r w:rsidR="00760291">
          <w:rPr>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88" w:history="1">
        <w:r w:rsidR="00760291" w:rsidRPr="00357185">
          <w:rPr>
            <w:rStyle w:val="Hyperlink"/>
            <w:noProof/>
          </w:rPr>
          <w:t>18.1</w:t>
        </w:r>
        <w:r w:rsidR="00760291">
          <w:rPr>
            <w:rFonts w:asciiTheme="minorHAnsi" w:eastAsiaTheme="minorEastAsia" w:hAnsiTheme="minorHAnsi" w:cstheme="minorBidi"/>
            <w:smallCaps w:val="0"/>
            <w:noProof/>
            <w:sz w:val="22"/>
            <w:szCs w:val="22"/>
          </w:rPr>
          <w:tab/>
        </w:r>
        <w:r w:rsidR="00760291" w:rsidRPr="00357185">
          <w:rPr>
            <w:rStyle w:val="Hyperlink"/>
            <w:noProof/>
          </w:rPr>
          <w:t>Ieteikuma izveide</w:t>
        </w:r>
        <w:r w:rsidR="00760291">
          <w:rPr>
            <w:noProof/>
            <w:webHidden/>
          </w:rPr>
          <w:tab/>
        </w:r>
        <w:r w:rsidR="00760291">
          <w:rPr>
            <w:noProof/>
            <w:webHidden/>
          </w:rPr>
          <w:fldChar w:fldCharType="begin"/>
        </w:r>
        <w:r w:rsidR="00760291">
          <w:rPr>
            <w:noProof/>
            <w:webHidden/>
          </w:rPr>
          <w:instrText xml:space="preserve"> PAGEREF _Toc179879088 \h </w:instrText>
        </w:r>
        <w:r w:rsidR="00760291">
          <w:rPr>
            <w:noProof/>
            <w:webHidden/>
          </w:rPr>
        </w:r>
        <w:r w:rsidR="00760291">
          <w:rPr>
            <w:noProof/>
            <w:webHidden/>
          </w:rPr>
          <w:fldChar w:fldCharType="separate"/>
        </w:r>
        <w:r w:rsidR="00760291">
          <w:rPr>
            <w:noProof/>
            <w:webHidden/>
          </w:rPr>
          <w:t>270</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89" w:history="1">
        <w:r w:rsidR="00760291" w:rsidRPr="00357185">
          <w:rPr>
            <w:rStyle w:val="Hyperlink"/>
            <w:noProof/>
          </w:rPr>
          <w:t>18.2</w:t>
        </w:r>
        <w:r w:rsidR="00760291">
          <w:rPr>
            <w:rFonts w:asciiTheme="minorHAnsi" w:eastAsiaTheme="minorEastAsia" w:hAnsiTheme="minorHAnsi" w:cstheme="minorBidi"/>
            <w:smallCaps w:val="0"/>
            <w:noProof/>
            <w:sz w:val="22"/>
            <w:szCs w:val="22"/>
          </w:rPr>
          <w:tab/>
        </w:r>
        <w:r w:rsidR="00760291" w:rsidRPr="00357185">
          <w:rPr>
            <w:rStyle w:val="Hyperlink"/>
            <w:noProof/>
          </w:rPr>
          <w:t>Sūdzības izveide</w:t>
        </w:r>
        <w:r w:rsidR="00760291">
          <w:rPr>
            <w:noProof/>
            <w:webHidden/>
          </w:rPr>
          <w:tab/>
        </w:r>
        <w:r w:rsidR="00760291">
          <w:rPr>
            <w:noProof/>
            <w:webHidden/>
          </w:rPr>
          <w:fldChar w:fldCharType="begin"/>
        </w:r>
        <w:r w:rsidR="00760291">
          <w:rPr>
            <w:noProof/>
            <w:webHidden/>
          </w:rPr>
          <w:instrText xml:space="preserve"> PAGEREF _Toc179879089 \h </w:instrText>
        </w:r>
        <w:r w:rsidR="00760291">
          <w:rPr>
            <w:noProof/>
            <w:webHidden/>
          </w:rPr>
        </w:r>
        <w:r w:rsidR="00760291">
          <w:rPr>
            <w:noProof/>
            <w:webHidden/>
          </w:rPr>
          <w:fldChar w:fldCharType="separate"/>
        </w:r>
        <w:r w:rsidR="00760291">
          <w:rPr>
            <w:noProof/>
            <w:webHidden/>
          </w:rPr>
          <w:t>272</w:t>
        </w:r>
        <w:r w:rsidR="00760291">
          <w:rPr>
            <w:noProof/>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90" w:history="1">
        <w:r w:rsidR="00760291" w:rsidRPr="00357185">
          <w:rPr>
            <w:rStyle w:val="Hyperlink"/>
          </w:rPr>
          <w:t>19</w:t>
        </w:r>
        <w:r w:rsidR="00760291">
          <w:rPr>
            <w:rFonts w:asciiTheme="minorHAnsi" w:eastAsiaTheme="minorEastAsia" w:hAnsiTheme="minorHAnsi" w:cstheme="minorBidi"/>
            <w:b w:val="0"/>
            <w:bCs w:val="0"/>
            <w:caps w:val="0"/>
            <w:sz w:val="22"/>
            <w:szCs w:val="22"/>
          </w:rPr>
          <w:tab/>
        </w:r>
        <w:r w:rsidR="00760291" w:rsidRPr="00357185">
          <w:rPr>
            <w:rStyle w:val="Hyperlink"/>
          </w:rPr>
          <w:t>Konfigurācijas parametri</w:t>
        </w:r>
        <w:r w:rsidR="00760291">
          <w:rPr>
            <w:webHidden/>
          </w:rPr>
          <w:tab/>
        </w:r>
        <w:r w:rsidR="00760291">
          <w:rPr>
            <w:webHidden/>
          </w:rPr>
          <w:fldChar w:fldCharType="begin"/>
        </w:r>
        <w:r w:rsidR="00760291">
          <w:rPr>
            <w:webHidden/>
          </w:rPr>
          <w:instrText xml:space="preserve"> PAGEREF _Toc179879090 \h </w:instrText>
        </w:r>
        <w:r w:rsidR="00760291">
          <w:rPr>
            <w:webHidden/>
          </w:rPr>
        </w:r>
        <w:r w:rsidR="00760291">
          <w:rPr>
            <w:webHidden/>
          </w:rPr>
          <w:fldChar w:fldCharType="separate"/>
        </w:r>
        <w:r w:rsidR="00760291">
          <w:rPr>
            <w:webHidden/>
          </w:rPr>
          <w:t>274</w:t>
        </w:r>
        <w:r w:rsidR="00760291">
          <w:rPr>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91" w:history="1">
        <w:r w:rsidR="00760291" w:rsidRPr="00357185">
          <w:rPr>
            <w:rStyle w:val="Hyperlink"/>
            <w:noProof/>
          </w:rPr>
          <w:t>19.1</w:t>
        </w:r>
        <w:r w:rsidR="00760291">
          <w:rPr>
            <w:rFonts w:asciiTheme="minorHAnsi" w:eastAsiaTheme="minorEastAsia" w:hAnsiTheme="minorHAnsi" w:cstheme="minorBidi"/>
            <w:smallCaps w:val="0"/>
            <w:noProof/>
            <w:sz w:val="22"/>
            <w:szCs w:val="22"/>
          </w:rPr>
          <w:tab/>
        </w:r>
        <w:r w:rsidR="00760291" w:rsidRPr="00357185">
          <w:rPr>
            <w:rStyle w:val="Hyperlink"/>
            <w:noProof/>
          </w:rPr>
          <w:t>Konfigurācijas parametra uzturēšana</w:t>
        </w:r>
        <w:r w:rsidR="00760291">
          <w:rPr>
            <w:noProof/>
            <w:webHidden/>
          </w:rPr>
          <w:tab/>
        </w:r>
        <w:r w:rsidR="00760291">
          <w:rPr>
            <w:noProof/>
            <w:webHidden/>
          </w:rPr>
          <w:fldChar w:fldCharType="begin"/>
        </w:r>
        <w:r w:rsidR="00760291">
          <w:rPr>
            <w:noProof/>
            <w:webHidden/>
          </w:rPr>
          <w:instrText xml:space="preserve"> PAGEREF _Toc179879091 \h </w:instrText>
        </w:r>
        <w:r w:rsidR="00760291">
          <w:rPr>
            <w:noProof/>
            <w:webHidden/>
          </w:rPr>
        </w:r>
        <w:r w:rsidR="00760291">
          <w:rPr>
            <w:noProof/>
            <w:webHidden/>
          </w:rPr>
          <w:fldChar w:fldCharType="separate"/>
        </w:r>
        <w:r w:rsidR="00760291">
          <w:rPr>
            <w:noProof/>
            <w:webHidden/>
          </w:rPr>
          <w:t>274</w:t>
        </w:r>
        <w:r w:rsidR="00760291">
          <w:rPr>
            <w:noProof/>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92" w:history="1">
        <w:r w:rsidR="00760291" w:rsidRPr="00357185">
          <w:rPr>
            <w:rStyle w:val="Hyperlink"/>
          </w:rPr>
          <w:t>20</w:t>
        </w:r>
        <w:r w:rsidR="00760291">
          <w:rPr>
            <w:rFonts w:asciiTheme="minorHAnsi" w:eastAsiaTheme="minorEastAsia" w:hAnsiTheme="minorHAnsi" w:cstheme="minorBidi"/>
            <w:b w:val="0"/>
            <w:bCs w:val="0"/>
            <w:caps w:val="0"/>
            <w:sz w:val="22"/>
            <w:szCs w:val="22"/>
          </w:rPr>
          <w:tab/>
        </w:r>
        <w:r w:rsidR="00760291" w:rsidRPr="00357185">
          <w:rPr>
            <w:rStyle w:val="Hyperlink"/>
          </w:rPr>
          <w:t>Ekrānformu saraksts</w:t>
        </w:r>
        <w:r w:rsidR="00760291">
          <w:rPr>
            <w:webHidden/>
          </w:rPr>
          <w:tab/>
        </w:r>
        <w:r w:rsidR="00760291">
          <w:rPr>
            <w:webHidden/>
          </w:rPr>
          <w:fldChar w:fldCharType="begin"/>
        </w:r>
        <w:r w:rsidR="00760291">
          <w:rPr>
            <w:webHidden/>
          </w:rPr>
          <w:instrText xml:space="preserve"> PAGEREF _Toc179879092 \h </w:instrText>
        </w:r>
        <w:r w:rsidR="00760291">
          <w:rPr>
            <w:webHidden/>
          </w:rPr>
        </w:r>
        <w:r w:rsidR="00760291">
          <w:rPr>
            <w:webHidden/>
          </w:rPr>
          <w:fldChar w:fldCharType="separate"/>
        </w:r>
        <w:r w:rsidR="00760291">
          <w:rPr>
            <w:webHidden/>
          </w:rPr>
          <w:t>277</w:t>
        </w:r>
        <w:r w:rsidR="00760291">
          <w:rPr>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93" w:history="1">
        <w:r w:rsidR="00760291" w:rsidRPr="00357185">
          <w:rPr>
            <w:rStyle w:val="Hyperlink"/>
          </w:rPr>
          <w:t>21</w:t>
        </w:r>
        <w:r w:rsidR="00760291">
          <w:rPr>
            <w:rFonts w:asciiTheme="minorHAnsi" w:eastAsiaTheme="minorEastAsia" w:hAnsiTheme="minorHAnsi" w:cstheme="minorBidi"/>
            <w:b w:val="0"/>
            <w:bCs w:val="0"/>
            <w:caps w:val="0"/>
            <w:sz w:val="22"/>
            <w:szCs w:val="22"/>
          </w:rPr>
          <w:tab/>
        </w:r>
        <w:r w:rsidR="00760291" w:rsidRPr="00357185">
          <w:rPr>
            <w:rStyle w:val="Hyperlink"/>
          </w:rPr>
          <w:t>Tabulu saraksts</w:t>
        </w:r>
        <w:r w:rsidR="00760291">
          <w:rPr>
            <w:webHidden/>
          </w:rPr>
          <w:tab/>
        </w:r>
        <w:r w:rsidR="00760291">
          <w:rPr>
            <w:webHidden/>
          </w:rPr>
          <w:fldChar w:fldCharType="begin"/>
        </w:r>
        <w:r w:rsidR="00760291">
          <w:rPr>
            <w:webHidden/>
          </w:rPr>
          <w:instrText xml:space="preserve"> PAGEREF _Toc179879093 \h </w:instrText>
        </w:r>
        <w:r w:rsidR="00760291">
          <w:rPr>
            <w:webHidden/>
          </w:rPr>
        </w:r>
        <w:r w:rsidR="00760291">
          <w:rPr>
            <w:webHidden/>
          </w:rPr>
          <w:fldChar w:fldCharType="separate"/>
        </w:r>
        <w:r w:rsidR="00760291">
          <w:rPr>
            <w:webHidden/>
          </w:rPr>
          <w:t>279</w:t>
        </w:r>
        <w:r w:rsidR="00760291">
          <w:rPr>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94" w:history="1">
        <w:r w:rsidR="00760291" w:rsidRPr="00357185">
          <w:rPr>
            <w:rStyle w:val="Hyperlink"/>
          </w:rPr>
          <w:t>22</w:t>
        </w:r>
        <w:r w:rsidR="00760291">
          <w:rPr>
            <w:rFonts w:asciiTheme="minorHAnsi" w:eastAsiaTheme="minorEastAsia" w:hAnsiTheme="minorHAnsi" w:cstheme="minorBidi"/>
            <w:b w:val="0"/>
            <w:bCs w:val="0"/>
            <w:caps w:val="0"/>
            <w:sz w:val="22"/>
            <w:szCs w:val="22"/>
          </w:rPr>
          <w:tab/>
        </w:r>
        <w:r w:rsidR="00760291" w:rsidRPr="00357185">
          <w:rPr>
            <w:rStyle w:val="Hyperlink"/>
          </w:rPr>
          <w:t>Indekss</w:t>
        </w:r>
        <w:r w:rsidR="00760291">
          <w:rPr>
            <w:webHidden/>
          </w:rPr>
          <w:tab/>
        </w:r>
        <w:r w:rsidR="00760291">
          <w:rPr>
            <w:webHidden/>
          </w:rPr>
          <w:fldChar w:fldCharType="begin"/>
        </w:r>
        <w:r w:rsidR="00760291">
          <w:rPr>
            <w:webHidden/>
          </w:rPr>
          <w:instrText xml:space="preserve"> PAGEREF _Toc179879094 \h </w:instrText>
        </w:r>
        <w:r w:rsidR="00760291">
          <w:rPr>
            <w:webHidden/>
          </w:rPr>
        </w:r>
        <w:r w:rsidR="00760291">
          <w:rPr>
            <w:webHidden/>
          </w:rPr>
          <w:fldChar w:fldCharType="separate"/>
        </w:r>
        <w:r w:rsidR="00760291">
          <w:rPr>
            <w:webHidden/>
          </w:rPr>
          <w:t>280</w:t>
        </w:r>
        <w:r w:rsidR="00760291">
          <w:rPr>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95" w:history="1">
        <w:r w:rsidR="00760291" w:rsidRPr="00357185">
          <w:rPr>
            <w:rStyle w:val="Hyperlink"/>
          </w:rPr>
          <w:t>23</w:t>
        </w:r>
        <w:r w:rsidR="00760291">
          <w:rPr>
            <w:rFonts w:asciiTheme="minorHAnsi" w:eastAsiaTheme="minorEastAsia" w:hAnsiTheme="minorHAnsi" w:cstheme="minorBidi"/>
            <w:b w:val="0"/>
            <w:bCs w:val="0"/>
            <w:caps w:val="0"/>
            <w:sz w:val="22"/>
            <w:szCs w:val="22"/>
          </w:rPr>
          <w:tab/>
        </w:r>
        <w:r w:rsidR="00760291" w:rsidRPr="00357185">
          <w:rPr>
            <w:rStyle w:val="Hyperlink"/>
          </w:rPr>
          <w:t>Biznesa terminu vārdnīca</w:t>
        </w:r>
        <w:r w:rsidR="00760291">
          <w:rPr>
            <w:webHidden/>
          </w:rPr>
          <w:tab/>
        </w:r>
        <w:r w:rsidR="00760291">
          <w:rPr>
            <w:webHidden/>
          </w:rPr>
          <w:fldChar w:fldCharType="begin"/>
        </w:r>
        <w:r w:rsidR="00760291">
          <w:rPr>
            <w:webHidden/>
          </w:rPr>
          <w:instrText xml:space="preserve"> PAGEREF _Toc179879095 \h </w:instrText>
        </w:r>
        <w:r w:rsidR="00760291">
          <w:rPr>
            <w:webHidden/>
          </w:rPr>
        </w:r>
        <w:r w:rsidR="00760291">
          <w:rPr>
            <w:webHidden/>
          </w:rPr>
          <w:fldChar w:fldCharType="separate"/>
        </w:r>
        <w:r w:rsidR="00760291">
          <w:rPr>
            <w:webHidden/>
          </w:rPr>
          <w:t>282</w:t>
        </w:r>
        <w:r w:rsidR="00760291">
          <w:rPr>
            <w:webHidden/>
          </w:rPr>
          <w:fldChar w:fldCharType="end"/>
        </w:r>
      </w:hyperlink>
    </w:p>
    <w:p w:rsidR="00760291" w:rsidRDefault="005C1048">
      <w:pPr>
        <w:pStyle w:val="TOC1"/>
        <w:rPr>
          <w:rFonts w:asciiTheme="minorHAnsi" w:eastAsiaTheme="minorEastAsia" w:hAnsiTheme="minorHAnsi" w:cstheme="minorBidi"/>
          <w:b w:val="0"/>
          <w:bCs w:val="0"/>
          <w:caps w:val="0"/>
          <w:sz w:val="22"/>
          <w:szCs w:val="22"/>
        </w:rPr>
      </w:pPr>
      <w:hyperlink w:anchor="_Toc179879096" w:history="1">
        <w:r w:rsidR="00760291" w:rsidRPr="00357185">
          <w:rPr>
            <w:rStyle w:val="Hyperlink"/>
          </w:rPr>
          <w:t>24</w:t>
        </w:r>
        <w:r w:rsidR="00760291">
          <w:rPr>
            <w:rFonts w:asciiTheme="minorHAnsi" w:eastAsiaTheme="minorEastAsia" w:hAnsiTheme="minorHAnsi" w:cstheme="minorBidi"/>
            <w:b w:val="0"/>
            <w:bCs w:val="0"/>
            <w:caps w:val="0"/>
            <w:sz w:val="22"/>
            <w:szCs w:val="22"/>
          </w:rPr>
          <w:tab/>
        </w:r>
        <w:r w:rsidR="00760291" w:rsidRPr="00357185">
          <w:rPr>
            <w:rStyle w:val="Hyperlink"/>
          </w:rPr>
          <w:t>Pielikums</w:t>
        </w:r>
        <w:r w:rsidR="00760291">
          <w:rPr>
            <w:webHidden/>
          </w:rPr>
          <w:tab/>
        </w:r>
        <w:r w:rsidR="00760291">
          <w:rPr>
            <w:webHidden/>
          </w:rPr>
          <w:fldChar w:fldCharType="begin"/>
        </w:r>
        <w:r w:rsidR="00760291">
          <w:rPr>
            <w:webHidden/>
          </w:rPr>
          <w:instrText xml:space="preserve"> PAGEREF _Toc179879096 \h </w:instrText>
        </w:r>
        <w:r w:rsidR="00760291">
          <w:rPr>
            <w:webHidden/>
          </w:rPr>
        </w:r>
        <w:r w:rsidR="00760291">
          <w:rPr>
            <w:webHidden/>
          </w:rPr>
          <w:fldChar w:fldCharType="separate"/>
        </w:r>
        <w:r w:rsidR="00760291">
          <w:rPr>
            <w:webHidden/>
          </w:rPr>
          <w:t>288</w:t>
        </w:r>
        <w:r w:rsidR="00760291">
          <w:rPr>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97" w:history="1">
        <w:r w:rsidR="00760291" w:rsidRPr="00357185">
          <w:rPr>
            <w:rStyle w:val="Hyperlink"/>
            <w:noProof/>
          </w:rPr>
          <w:t>24.1</w:t>
        </w:r>
        <w:r w:rsidR="00760291">
          <w:rPr>
            <w:rFonts w:asciiTheme="minorHAnsi" w:eastAsiaTheme="minorEastAsia" w:hAnsiTheme="minorHAnsi" w:cstheme="minorBidi"/>
            <w:smallCaps w:val="0"/>
            <w:noProof/>
            <w:sz w:val="22"/>
            <w:szCs w:val="22"/>
          </w:rPr>
          <w:tab/>
        </w:r>
        <w:r w:rsidR="00760291" w:rsidRPr="00357185">
          <w:rPr>
            <w:rStyle w:val="Hyperlink"/>
            <w:noProof/>
          </w:rPr>
          <w:t>Prasības lietotāja darba stacijai</w:t>
        </w:r>
        <w:r w:rsidR="00760291">
          <w:rPr>
            <w:noProof/>
            <w:webHidden/>
          </w:rPr>
          <w:tab/>
        </w:r>
        <w:r w:rsidR="00760291">
          <w:rPr>
            <w:noProof/>
            <w:webHidden/>
          </w:rPr>
          <w:fldChar w:fldCharType="begin"/>
        </w:r>
        <w:r w:rsidR="00760291">
          <w:rPr>
            <w:noProof/>
            <w:webHidden/>
          </w:rPr>
          <w:instrText xml:space="preserve"> PAGEREF _Toc179879097 \h </w:instrText>
        </w:r>
        <w:r w:rsidR="00760291">
          <w:rPr>
            <w:noProof/>
            <w:webHidden/>
          </w:rPr>
        </w:r>
        <w:r w:rsidR="00760291">
          <w:rPr>
            <w:noProof/>
            <w:webHidden/>
          </w:rPr>
          <w:fldChar w:fldCharType="separate"/>
        </w:r>
        <w:r w:rsidR="00760291">
          <w:rPr>
            <w:noProof/>
            <w:webHidden/>
          </w:rPr>
          <w:t>288</w:t>
        </w:r>
        <w:r w:rsidR="00760291">
          <w:rPr>
            <w:noProof/>
            <w:webHidden/>
          </w:rPr>
          <w:fldChar w:fldCharType="end"/>
        </w:r>
      </w:hyperlink>
    </w:p>
    <w:p w:rsidR="00760291" w:rsidRDefault="005C104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879098" w:history="1">
        <w:r w:rsidR="00760291" w:rsidRPr="00357185">
          <w:rPr>
            <w:rStyle w:val="Hyperlink"/>
            <w:noProof/>
          </w:rPr>
          <w:t>24.2</w:t>
        </w:r>
        <w:r w:rsidR="00760291">
          <w:rPr>
            <w:rFonts w:asciiTheme="minorHAnsi" w:eastAsiaTheme="minorEastAsia" w:hAnsiTheme="minorHAnsi" w:cstheme="minorBidi"/>
            <w:smallCaps w:val="0"/>
            <w:noProof/>
            <w:sz w:val="22"/>
            <w:szCs w:val="22"/>
          </w:rPr>
          <w:tab/>
        </w:r>
        <w:r w:rsidR="00760291" w:rsidRPr="00357185">
          <w:rPr>
            <w:rStyle w:val="Hyperlink"/>
            <w:noProof/>
          </w:rPr>
          <w:t>Sistēmas konfigurācijas parametru definētās vērtības</w:t>
        </w:r>
        <w:r w:rsidR="00760291">
          <w:rPr>
            <w:noProof/>
            <w:webHidden/>
          </w:rPr>
          <w:tab/>
        </w:r>
        <w:r w:rsidR="00760291">
          <w:rPr>
            <w:noProof/>
            <w:webHidden/>
          </w:rPr>
          <w:fldChar w:fldCharType="begin"/>
        </w:r>
        <w:r w:rsidR="00760291">
          <w:rPr>
            <w:noProof/>
            <w:webHidden/>
          </w:rPr>
          <w:instrText xml:space="preserve"> PAGEREF _Toc179879098 \h </w:instrText>
        </w:r>
        <w:r w:rsidR="00760291">
          <w:rPr>
            <w:noProof/>
            <w:webHidden/>
          </w:rPr>
        </w:r>
        <w:r w:rsidR="00760291">
          <w:rPr>
            <w:noProof/>
            <w:webHidden/>
          </w:rPr>
          <w:fldChar w:fldCharType="separate"/>
        </w:r>
        <w:r w:rsidR="00760291">
          <w:rPr>
            <w:noProof/>
            <w:webHidden/>
          </w:rPr>
          <w:t>288</w:t>
        </w:r>
        <w:r w:rsidR="00760291">
          <w:rPr>
            <w:noProof/>
            <w:webHidden/>
          </w:rPr>
          <w:fldChar w:fldCharType="end"/>
        </w:r>
      </w:hyperlink>
    </w:p>
    <w:p w:rsidR="00760291" w:rsidRDefault="005C1048">
      <w:pPr>
        <w:pStyle w:val="TOC3"/>
        <w:tabs>
          <w:tab w:val="left" w:pos="1440"/>
        </w:tabs>
        <w:rPr>
          <w:rFonts w:asciiTheme="minorHAnsi" w:eastAsiaTheme="minorEastAsia" w:hAnsiTheme="minorHAnsi" w:cstheme="minorBidi"/>
          <w:iCs w:val="0"/>
          <w:sz w:val="22"/>
          <w:szCs w:val="22"/>
        </w:rPr>
      </w:pPr>
      <w:hyperlink w:anchor="_Toc179879099" w:history="1">
        <w:r w:rsidR="00760291" w:rsidRPr="00357185">
          <w:rPr>
            <w:rStyle w:val="Hyperlink"/>
          </w:rPr>
          <w:t>24.2.1</w:t>
        </w:r>
        <w:r w:rsidR="00760291">
          <w:rPr>
            <w:rFonts w:asciiTheme="minorHAnsi" w:eastAsiaTheme="minorEastAsia" w:hAnsiTheme="minorHAnsi" w:cstheme="minorBidi"/>
            <w:iCs w:val="0"/>
            <w:sz w:val="22"/>
            <w:szCs w:val="22"/>
          </w:rPr>
          <w:tab/>
        </w:r>
        <w:r w:rsidR="00760291" w:rsidRPr="00357185">
          <w:rPr>
            <w:rStyle w:val="Hyperlink"/>
          </w:rPr>
          <w:t>Atskaišu parametru vērtības</w:t>
        </w:r>
        <w:r w:rsidR="00760291">
          <w:rPr>
            <w:webHidden/>
          </w:rPr>
          <w:tab/>
        </w:r>
        <w:r w:rsidR="00760291">
          <w:rPr>
            <w:webHidden/>
          </w:rPr>
          <w:fldChar w:fldCharType="begin"/>
        </w:r>
        <w:r w:rsidR="00760291">
          <w:rPr>
            <w:webHidden/>
          </w:rPr>
          <w:instrText xml:space="preserve"> PAGEREF _Toc179879099 \h </w:instrText>
        </w:r>
        <w:r w:rsidR="00760291">
          <w:rPr>
            <w:webHidden/>
          </w:rPr>
        </w:r>
        <w:r w:rsidR="00760291">
          <w:rPr>
            <w:webHidden/>
          </w:rPr>
          <w:fldChar w:fldCharType="separate"/>
        </w:r>
        <w:r w:rsidR="00760291">
          <w:rPr>
            <w:webHidden/>
          </w:rPr>
          <w:t>288</w:t>
        </w:r>
        <w:r w:rsidR="00760291">
          <w:rPr>
            <w:webHidden/>
          </w:rPr>
          <w:fldChar w:fldCharType="end"/>
        </w:r>
      </w:hyperlink>
    </w:p>
    <w:p w:rsidR="00760291" w:rsidRDefault="005C1048">
      <w:pPr>
        <w:pStyle w:val="TOC3"/>
        <w:tabs>
          <w:tab w:val="left" w:pos="1440"/>
        </w:tabs>
        <w:rPr>
          <w:rFonts w:asciiTheme="minorHAnsi" w:eastAsiaTheme="minorEastAsia" w:hAnsiTheme="minorHAnsi" w:cstheme="minorBidi"/>
          <w:iCs w:val="0"/>
          <w:sz w:val="22"/>
          <w:szCs w:val="22"/>
        </w:rPr>
      </w:pPr>
      <w:hyperlink w:anchor="_Toc179879100" w:history="1">
        <w:r w:rsidR="00760291" w:rsidRPr="00357185">
          <w:rPr>
            <w:rStyle w:val="Hyperlink"/>
          </w:rPr>
          <w:t>24.2.2</w:t>
        </w:r>
        <w:r w:rsidR="00760291">
          <w:rPr>
            <w:rFonts w:asciiTheme="minorHAnsi" w:eastAsiaTheme="minorEastAsia" w:hAnsiTheme="minorHAnsi" w:cstheme="minorBidi"/>
            <w:iCs w:val="0"/>
            <w:sz w:val="22"/>
            <w:szCs w:val="22"/>
          </w:rPr>
          <w:tab/>
        </w:r>
        <w:r w:rsidR="00760291" w:rsidRPr="00357185">
          <w:rPr>
            <w:rStyle w:val="Hyperlink"/>
          </w:rPr>
          <w:t>Darba beigšanas ar sistēmu konfigurācijas parametru vērtības</w:t>
        </w:r>
        <w:r w:rsidR="00760291">
          <w:rPr>
            <w:webHidden/>
          </w:rPr>
          <w:tab/>
        </w:r>
        <w:r w:rsidR="00760291">
          <w:rPr>
            <w:webHidden/>
          </w:rPr>
          <w:fldChar w:fldCharType="begin"/>
        </w:r>
        <w:r w:rsidR="00760291">
          <w:rPr>
            <w:webHidden/>
          </w:rPr>
          <w:instrText xml:space="preserve"> PAGEREF _Toc179879100 \h </w:instrText>
        </w:r>
        <w:r w:rsidR="00760291">
          <w:rPr>
            <w:webHidden/>
          </w:rPr>
        </w:r>
        <w:r w:rsidR="00760291">
          <w:rPr>
            <w:webHidden/>
          </w:rPr>
          <w:fldChar w:fldCharType="separate"/>
        </w:r>
        <w:r w:rsidR="00760291">
          <w:rPr>
            <w:webHidden/>
          </w:rPr>
          <w:t>288</w:t>
        </w:r>
        <w:r w:rsidR="00760291">
          <w:rPr>
            <w:webHidden/>
          </w:rPr>
          <w:fldChar w:fldCharType="end"/>
        </w:r>
      </w:hyperlink>
    </w:p>
    <w:p w:rsidR="00760291" w:rsidRDefault="005C1048">
      <w:pPr>
        <w:pStyle w:val="TOC3"/>
        <w:tabs>
          <w:tab w:val="left" w:pos="1440"/>
        </w:tabs>
        <w:rPr>
          <w:rFonts w:asciiTheme="minorHAnsi" w:eastAsiaTheme="minorEastAsia" w:hAnsiTheme="minorHAnsi" w:cstheme="minorBidi"/>
          <w:iCs w:val="0"/>
          <w:sz w:val="22"/>
          <w:szCs w:val="22"/>
        </w:rPr>
      </w:pPr>
      <w:hyperlink w:anchor="_Toc179879101" w:history="1">
        <w:r w:rsidR="00760291" w:rsidRPr="00357185">
          <w:rPr>
            <w:rStyle w:val="Hyperlink"/>
          </w:rPr>
          <w:t>24.2.3</w:t>
        </w:r>
        <w:r w:rsidR="00760291">
          <w:rPr>
            <w:rFonts w:asciiTheme="minorHAnsi" w:eastAsiaTheme="minorEastAsia" w:hAnsiTheme="minorHAnsi" w:cstheme="minorBidi"/>
            <w:iCs w:val="0"/>
            <w:sz w:val="22"/>
            <w:szCs w:val="22"/>
          </w:rPr>
          <w:tab/>
        </w:r>
        <w:r w:rsidR="00760291" w:rsidRPr="00357185">
          <w:rPr>
            <w:rStyle w:val="Hyperlink"/>
          </w:rPr>
          <w:t>Kataloga konfigurācijas parametru vērtības</w:t>
        </w:r>
        <w:r w:rsidR="00760291">
          <w:rPr>
            <w:webHidden/>
          </w:rPr>
          <w:tab/>
        </w:r>
        <w:r w:rsidR="00760291">
          <w:rPr>
            <w:webHidden/>
          </w:rPr>
          <w:fldChar w:fldCharType="begin"/>
        </w:r>
        <w:r w:rsidR="00760291">
          <w:rPr>
            <w:webHidden/>
          </w:rPr>
          <w:instrText xml:space="preserve"> PAGEREF _Toc179879101 \h </w:instrText>
        </w:r>
        <w:r w:rsidR="00760291">
          <w:rPr>
            <w:webHidden/>
          </w:rPr>
        </w:r>
        <w:r w:rsidR="00760291">
          <w:rPr>
            <w:webHidden/>
          </w:rPr>
          <w:fldChar w:fldCharType="separate"/>
        </w:r>
        <w:r w:rsidR="00760291">
          <w:rPr>
            <w:webHidden/>
          </w:rPr>
          <w:t>288</w:t>
        </w:r>
        <w:r w:rsidR="00760291">
          <w:rPr>
            <w:webHidden/>
          </w:rPr>
          <w:fldChar w:fldCharType="end"/>
        </w:r>
      </w:hyperlink>
    </w:p>
    <w:p w:rsidR="00760291" w:rsidRDefault="005C1048">
      <w:pPr>
        <w:pStyle w:val="TOC3"/>
        <w:tabs>
          <w:tab w:val="left" w:pos="1440"/>
        </w:tabs>
        <w:rPr>
          <w:rFonts w:asciiTheme="minorHAnsi" w:eastAsiaTheme="minorEastAsia" w:hAnsiTheme="minorHAnsi" w:cstheme="minorBidi"/>
          <w:iCs w:val="0"/>
          <w:sz w:val="22"/>
          <w:szCs w:val="22"/>
        </w:rPr>
      </w:pPr>
      <w:hyperlink w:anchor="_Toc179879102" w:history="1">
        <w:r w:rsidR="00760291" w:rsidRPr="00357185">
          <w:rPr>
            <w:rStyle w:val="Hyperlink"/>
          </w:rPr>
          <w:t>24.2.4</w:t>
        </w:r>
        <w:r w:rsidR="00760291">
          <w:rPr>
            <w:rFonts w:asciiTheme="minorHAnsi" w:eastAsiaTheme="minorEastAsia" w:hAnsiTheme="minorHAnsi" w:cstheme="minorBidi"/>
            <w:iCs w:val="0"/>
            <w:sz w:val="22"/>
            <w:szCs w:val="22"/>
          </w:rPr>
          <w:tab/>
        </w:r>
        <w:r w:rsidR="00760291" w:rsidRPr="00357185">
          <w:rPr>
            <w:rStyle w:val="Hyperlink"/>
          </w:rPr>
          <w:t>Klasifikatoru konfigurācijas parametru vērtības</w:t>
        </w:r>
        <w:r w:rsidR="00760291">
          <w:rPr>
            <w:webHidden/>
          </w:rPr>
          <w:tab/>
        </w:r>
        <w:r w:rsidR="00760291">
          <w:rPr>
            <w:webHidden/>
          </w:rPr>
          <w:fldChar w:fldCharType="begin"/>
        </w:r>
        <w:r w:rsidR="00760291">
          <w:rPr>
            <w:webHidden/>
          </w:rPr>
          <w:instrText xml:space="preserve"> PAGEREF _Toc179879102 \h </w:instrText>
        </w:r>
        <w:r w:rsidR="00760291">
          <w:rPr>
            <w:webHidden/>
          </w:rPr>
        </w:r>
        <w:r w:rsidR="00760291">
          <w:rPr>
            <w:webHidden/>
          </w:rPr>
          <w:fldChar w:fldCharType="separate"/>
        </w:r>
        <w:r w:rsidR="00760291">
          <w:rPr>
            <w:webHidden/>
          </w:rPr>
          <w:t>289</w:t>
        </w:r>
        <w:r w:rsidR="00760291">
          <w:rPr>
            <w:webHidden/>
          </w:rPr>
          <w:fldChar w:fldCharType="end"/>
        </w:r>
      </w:hyperlink>
    </w:p>
    <w:p w:rsidR="00760291" w:rsidRDefault="005C1048">
      <w:pPr>
        <w:pStyle w:val="TOC3"/>
        <w:tabs>
          <w:tab w:val="left" w:pos="1440"/>
        </w:tabs>
        <w:rPr>
          <w:rFonts w:asciiTheme="minorHAnsi" w:eastAsiaTheme="minorEastAsia" w:hAnsiTheme="minorHAnsi" w:cstheme="minorBidi"/>
          <w:iCs w:val="0"/>
          <w:sz w:val="22"/>
          <w:szCs w:val="22"/>
        </w:rPr>
      </w:pPr>
      <w:hyperlink w:anchor="_Toc179879103" w:history="1">
        <w:r w:rsidR="00760291" w:rsidRPr="00357185">
          <w:rPr>
            <w:rStyle w:val="Hyperlink"/>
          </w:rPr>
          <w:t>24.2.5</w:t>
        </w:r>
        <w:r w:rsidR="00760291">
          <w:rPr>
            <w:rFonts w:asciiTheme="minorHAnsi" w:eastAsiaTheme="minorEastAsia" w:hAnsiTheme="minorHAnsi" w:cstheme="minorBidi"/>
            <w:iCs w:val="0"/>
            <w:sz w:val="22"/>
            <w:szCs w:val="22"/>
          </w:rPr>
          <w:tab/>
        </w:r>
        <w:r w:rsidR="00760291" w:rsidRPr="00357185">
          <w:rPr>
            <w:rStyle w:val="Hyperlink"/>
          </w:rPr>
          <w:t>Lietotāju konfigurācijas parametru vērtības</w:t>
        </w:r>
        <w:r w:rsidR="00760291">
          <w:rPr>
            <w:webHidden/>
          </w:rPr>
          <w:tab/>
        </w:r>
        <w:r w:rsidR="00760291">
          <w:rPr>
            <w:webHidden/>
          </w:rPr>
          <w:fldChar w:fldCharType="begin"/>
        </w:r>
        <w:r w:rsidR="00760291">
          <w:rPr>
            <w:webHidden/>
          </w:rPr>
          <w:instrText xml:space="preserve"> PAGEREF _Toc179879103 \h </w:instrText>
        </w:r>
        <w:r w:rsidR="00760291">
          <w:rPr>
            <w:webHidden/>
          </w:rPr>
        </w:r>
        <w:r w:rsidR="00760291">
          <w:rPr>
            <w:webHidden/>
          </w:rPr>
          <w:fldChar w:fldCharType="separate"/>
        </w:r>
        <w:r w:rsidR="00760291">
          <w:rPr>
            <w:webHidden/>
          </w:rPr>
          <w:t>289</w:t>
        </w:r>
        <w:r w:rsidR="00760291">
          <w:rPr>
            <w:webHidden/>
          </w:rPr>
          <w:fldChar w:fldCharType="end"/>
        </w:r>
      </w:hyperlink>
    </w:p>
    <w:p w:rsidR="00760291" w:rsidRDefault="005C1048">
      <w:pPr>
        <w:pStyle w:val="TOC3"/>
        <w:tabs>
          <w:tab w:val="left" w:pos="1440"/>
        </w:tabs>
        <w:rPr>
          <w:rFonts w:asciiTheme="minorHAnsi" w:eastAsiaTheme="minorEastAsia" w:hAnsiTheme="minorHAnsi" w:cstheme="minorBidi"/>
          <w:iCs w:val="0"/>
          <w:sz w:val="22"/>
          <w:szCs w:val="22"/>
        </w:rPr>
      </w:pPr>
      <w:hyperlink w:anchor="_Toc179879104" w:history="1">
        <w:r w:rsidR="00760291" w:rsidRPr="00357185">
          <w:rPr>
            <w:rStyle w:val="Hyperlink"/>
          </w:rPr>
          <w:t>24.2.6</w:t>
        </w:r>
        <w:r w:rsidR="00760291">
          <w:rPr>
            <w:rFonts w:asciiTheme="minorHAnsi" w:eastAsiaTheme="minorEastAsia" w:hAnsiTheme="minorHAnsi" w:cstheme="minorBidi"/>
            <w:iCs w:val="0"/>
            <w:sz w:val="22"/>
            <w:szCs w:val="22"/>
          </w:rPr>
          <w:tab/>
        </w:r>
        <w:r w:rsidR="00760291" w:rsidRPr="00357185">
          <w:rPr>
            <w:rStyle w:val="Hyperlink"/>
          </w:rPr>
          <w:t>Publikāciju konfigurācijas parametru vērtības</w:t>
        </w:r>
        <w:r w:rsidR="00760291">
          <w:rPr>
            <w:webHidden/>
          </w:rPr>
          <w:tab/>
        </w:r>
        <w:r w:rsidR="00760291">
          <w:rPr>
            <w:webHidden/>
          </w:rPr>
          <w:fldChar w:fldCharType="begin"/>
        </w:r>
        <w:r w:rsidR="00760291">
          <w:rPr>
            <w:webHidden/>
          </w:rPr>
          <w:instrText xml:space="preserve"> PAGEREF _Toc179879104 \h </w:instrText>
        </w:r>
        <w:r w:rsidR="00760291">
          <w:rPr>
            <w:webHidden/>
          </w:rPr>
        </w:r>
        <w:r w:rsidR="00760291">
          <w:rPr>
            <w:webHidden/>
          </w:rPr>
          <w:fldChar w:fldCharType="separate"/>
        </w:r>
        <w:r w:rsidR="00760291">
          <w:rPr>
            <w:webHidden/>
          </w:rPr>
          <w:t>289</w:t>
        </w:r>
        <w:r w:rsidR="00760291">
          <w:rPr>
            <w:webHidden/>
          </w:rPr>
          <w:fldChar w:fldCharType="end"/>
        </w:r>
      </w:hyperlink>
    </w:p>
    <w:p w:rsidR="00760291" w:rsidRDefault="005C1048">
      <w:pPr>
        <w:pStyle w:val="TOC3"/>
        <w:tabs>
          <w:tab w:val="left" w:pos="1440"/>
        </w:tabs>
        <w:rPr>
          <w:rFonts w:asciiTheme="minorHAnsi" w:eastAsiaTheme="minorEastAsia" w:hAnsiTheme="minorHAnsi" w:cstheme="minorBidi"/>
          <w:iCs w:val="0"/>
          <w:sz w:val="22"/>
          <w:szCs w:val="22"/>
        </w:rPr>
      </w:pPr>
      <w:hyperlink w:anchor="_Toc179879105" w:history="1">
        <w:r w:rsidR="00760291" w:rsidRPr="00357185">
          <w:rPr>
            <w:rStyle w:val="Hyperlink"/>
          </w:rPr>
          <w:t>24.2.7</w:t>
        </w:r>
        <w:r w:rsidR="00760291">
          <w:rPr>
            <w:rFonts w:asciiTheme="minorHAnsi" w:eastAsiaTheme="minorEastAsia" w:hAnsiTheme="minorHAnsi" w:cstheme="minorBidi"/>
            <w:iCs w:val="0"/>
            <w:sz w:val="22"/>
            <w:szCs w:val="22"/>
          </w:rPr>
          <w:tab/>
        </w:r>
        <w:r w:rsidR="00760291" w:rsidRPr="00357185">
          <w:rPr>
            <w:rStyle w:val="Hyperlink"/>
          </w:rPr>
          <w:t>Ziņojumu konfigurācijas parametru vērtības</w:t>
        </w:r>
        <w:r w:rsidR="00760291">
          <w:rPr>
            <w:webHidden/>
          </w:rPr>
          <w:tab/>
        </w:r>
        <w:r w:rsidR="00760291">
          <w:rPr>
            <w:webHidden/>
          </w:rPr>
          <w:fldChar w:fldCharType="begin"/>
        </w:r>
        <w:r w:rsidR="00760291">
          <w:rPr>
            <w:webHidden/>
          </w:rPr>
          <w:instrText xml:space="preserve"> PAGEREF _Toc179879105 \h </w:instrText>
        </w:r>
        <w:r w:rsidR="00760291">
          <w:rPr>
            <w:webHidden/>
          </w:rPr>
        </w:r>
        <w:r w:rsidR="00760291">
          <w:rPr>
            <w:webHidden/>
          </w:rPr>
          <w:fldChar w:fldCharType="separate"/>
        </w:r>
        <w:r w:rsidR="00760291">
          <w:rPr>
            <w:webHidden/>
          </w:rPr>
          <w:t>289</w:t>
        </w:r>
        <w:r w:rsidR="00760291">
          <w:rPr>
            <w:webHidden/>
          </w:rPr>
          <w:fldChar w:fldCharType="end"/>
        </w:r>
      </w:hyperlink>
    </w:p>
    <w:p w:rsidR="00BB4879" w:rsidRDefault="00BB4879" w:rsidP="00C1516A">
      <w:pPr>
        <w:pStyle w:val="Pamatteksts1"/>
        <w:rPr>
          <w:noProof/>
        </w:rPr>
      </w:pPr>
      <w:r>
        <w:rPr>
          <w:noProof/>
        </w:rPr>
        <w:fldChar w:fldCharType="end"/>
      </w:r>
      <w:bookmarkEnd w:id="8"/>
    </w:p>
    <w:p w:rsidR="00BB4879" w:rsidRPr="00F658B8" w:rsidRDefault="00BB4879" w:rsidP="00BB4879">
      <w:pPr>
        <w:pStyle w:val="Heading1"/>
        <w:numPr>
          <w:ilvl w:val="0"/>
          <w:numId w:val="3"/>
        </w:numPr>
      </w:pPr>
      <w:bookmarkStart w:id="9" w:name="_Ievads"/>
      <w:bookmarkStart w:id="10" w:name="_d2h_bmk__Ievads_495"/>
      <w:bookmarkStart w:id="11" w:name="_d2h_bmk__Toc311211211_495"/>
      <w:bookmarkStart w:id="12" w:name="_D2HTopic_1210"/>
      <w:bookmarkStart w:id="13" w:name="_Toc179878998"/>
      <w:bookmarkStart w:id="14" w:name="_Toc167159350"/>
      <w:bookmarkStart w:id="15" w:name="_Toc225053744"/>
      <w:bookmarkStart w:id="16" w:name="_d2h_bmk__Toc167159350_495"/>
      <w:bookmarkStart w:id="17" w:name="_d2h_bmk__Toc225053744_495"/>
      <w:bookmarkEnd w:id="9"/>
      <w:bookmarkEnd w:id="10"/>
      <w:r w:rsidRPr="00F658B8">
        <w:lastRenderedPageBreak/>
        <w:t>Ievads</w:t>
      </w:r>
      <w:bookmarkEnd w:id="11"/>
      <w:bookmarkEnd w:id="12"/>
      <w:bookmarkEnd w:id="13"/>
    </w:p>
    <w:p w:rsidR="00BB4879" w:rsidRPr="00D34D81" w:rsidRDefault="00BB4879" w:rsidP="00BB4879">
      <w:pPr>
        <w:pStyle w:val="Heading2"/>
        <w:numPr>
          <w:ilvl w:val="1"/>
          <w:numId w:val="3"/>
        </w:numPr>
        <w:ind w:left="862" w:hanging="578"/>
      </w:pPr>
      <w:bookmarkStart w:id="18" w:name="_d2h_bmk__Toc311211212_495"/>
      <w:bookmarkStart w:id="19" w:name="_D2HTopic_1211"/>
      <w:bookmarkStart w:id="20" w:name="_Toc179878999"/>
      <w:r w:rsidRPr="00D34D81">
        <w:t>Auditorijas raksturojums</w:t>
      </w:r>
      <w:bookmarkEnd w:id="18"/>
      <w:bookmarkEnd w:id="19"/>
      <w:bookmarkEnd w:id="20"/>
    </w:p>
    <w:p w:rsidR="00BB4879" w:rsidRDefault="00BB4879" w:rsidP="00C1516A">
      <w:pPr>
        <w:pStyle w:val="Pamatteksts1"/>
      </w:pPr>
      <w:r>
        <w:t xml:space="preserve">Šī lietotāja rokasgrāmata ir paredzēta </w:t>
      </w:r>
      <w:r w:rsidRPr="00B12B09">
        <w:t>Elektronisko iepirkumu sistēmas</w:t>
      </w:r>
      <w:r>
        <w:t xml:space="preserve"> (EIS)</w:t>
      </w:r>
      <w:r w:rsidRPr="00B12B09">
        <w:t xml:space="preserve"> </w:t>
      </w:r>
      <w:r w:rsidRPr="00D56057">
        <w:t>Pircēja organizācijas lietotāj</w:t>
      </w:r>
      <w:r>
        <w:t>iem ar piešķirtu lomu Pircēja administrators</w:t>
      </w:r>
      <w:r w:rsidRPr="00D56057">
        <w:t>, kur</w:t>
      </w:r>
      <w:r>
        <w:t>ie</w:t>
      </w:r>
      <w:r w:rsidRPr="00D56057">
        <w:t>m ir dotas tiesības strādāt ar Elektronisko iepirkumu sistēmu</w:t>
      </w:r>
      <w:r>
        <w:t>.</w:t>
      </w:r>
    </w:p>
    <w:p w:rsidR="00BB4879" w:rsidRDefault="00BB4879" w:rsidP="00C1516A">
      <w:pPr>
        <w:pStyle w:val="Pamatteksts1"/>
      </w:pPr>
      <w:r>
        <w:t xml:space="preserve">Lietotāja rokasgrāmata satur instrukcijas par EIS darbību, kur noteiktas sistēmas darbības </w:t>
      </w:r>
      <w:r w:rsidRPr="00F658B8">
        <w:t xml:space="preserve">ir </w:t>
      </w:r>
      <w:r>
        <w:t>pieejamas</w:t>
      </w:r>
      <w:r w:rsidRPr="00F658B8">
        <w:t xml:space="preserve"> </w:t>
      </w:r>
      <w:r>
        <w:t>sistēmas lietotājam ar lomu Pircēja administrators:</w:t>
      </w:r>
    </w:p>
    <w:p w:rsidR="00BB4879" w:rsidRPr="00C33FD0" w:rsidRDefault="00BB4879" w:rsidP="00E70652">
      <w:pPr>
        <w:pStyle w:val="Pamatteksts"/>
      </w:pPr>
      <w:r w:rsidRPr="00B23818">
        <w:rPr>
          <w:b/>
        </w:rPr>
        <w:t>Pircēja administrators</w:t>
      </w:r>
      <w:r>
        <w:t xml:space="preserve"> – </w:t>
      </w:r>
      <w:r w:rsidRPr="0080271B">
        <w:t>izmanto EIS, lai uzturētu savas organizācijas sistēmas lietotāju datus.</w:t>
      </w:r>
    </w:p>
    <w:p w:rsidR="00BB4879" w:rsidRDefault="00BB4879" w:rsidP="00C1516A">
      <w:pPr>
        <w:pStyle w:val="Pamatteksts1"/>
      </w:pPr>
      <w:r>
        <w:t xml:space="preserve">Pircēja administratoram, lai strādātu ar </w:t>
      </w:r>
      <w:r w:rsidRPr="00B12B09">
        <w:t>Elektronisko iepirkumu sistēm</w:t>
      </w:r>
      <w:r>
        <w:t xml:space="preserve">u, </w:t>
      </w:r>
      <w:r w:rsidRPr="0080271B">
        <w:t>ir</w:t>
      </w:r>
      <w:r>
        <w:t xml:space="preserve"> nepieciešamas</w:t>
      </w:r>
      <w:r w:rsidRPr="0080271B">
        <w:t xml:space="preserve"> labas zināšanas darbā ar biroja standarta programmatūru</w:t>
      </w:r>
      <w:r>
        <w:t>. Ir vēlams, lai Pircēja administratoram būtu pieredze</w:t>
      </w:r>
      <w:r w:rsidRPr="0080271B">
        <w:t xml:space="preserve"> arī kād</w:t>
      </w:r>
      <w:r>
        <w:t>as</w:t>
      </w:r>
      <w:r w:rsidRPr="0080271B">
        <w:t xml:space="preserve"> cit</w:t>
      </w:r>
      <w:r>
        <w:t>as</w:t>
      </w:r>
      <w:r w:rsidRPr="0080271B">
        <w:t xml:space="preserve"> sistēm</w:t>
      </w:r>
      <w:r>
        <w:t xml:space="preserve">as </w:t>
      </w:r>
      <w:r w:rsidRPr="0080271B">
        <w:t>administr</w:t>
      </w:r>
      <w:r>
        <w:t>ēšanā</w:t>
      </w:r>
      <w:r w:rsidRPr="0080271B">
        <w:t>.</w:t>
      </w:r>
    </w:p>
    <w:p w:rsidR="00BB4879" w:rsidRDefault="00BB4879" w:rsidP="00C1516A">
      <w:pPr>
        <w:pStyle w:val="Pamatteksts1"/>
      </w:pPr>
      <w:r>
        <w:t xml:space="preserve">Pirms darba uzsākšanas ar EIS, </w:t>
      </w:r>
      <w:r w:rsidRPr="00A53D8C">
        <w:t xml:space="preserve">jauniem lietotājiem </w:t>
      </w:r>
      <w:r>
        <w:t xml:space="preserve">ir jāapmeklē </w:t>
      </w:r>
      <w:r w:rsidRPr="00A53D8C">
        <w:t>Elektronisko iepirkumu sistēmas bezmaksas lietotāju apmācīb</w:t>
      </w:r>
      <w:r>
        <w:t>as</w:t>
      </w:r>
      <w:r w:rsidRPr="00A53D8C">
        <w:t>, kas notiek iepriekš saskaņotā laikā V</w:t>
      </w:r>
      <w:r>
        <w:t>alsts reģionālās attīstības aģentūras telpās.</w:t>
      </w:r>
    </w:p>
    <w:p w:rsidR="00BB4879" w:rsidRPr="000C17CB" w:rsidRDefault="00BB4879" w:rsidP="00BB4879">
      <w:pPr>
        <w:pStyle w:val="Heading2"/>
        <w:numPr>
          <w:ilvl w:val="1"/>
          <w:numId w:val="3"/>
        </w:numPr>
        <w:ind w:left="862" w:hanging="578"/>
      </w:pPr>
      <w:bookmarkStart w:id="21" w:name="_d2h_bmk__Toc311211213_495"/>
      <w:bookmarkStart w:id="22" w:name="_D2HTopic_1212"/>
      <w:bookmarkStart w:id="23" w:name="_Toc179879000"/>
      <w:r w:rsidRPr="000C17CB">
        <w:t>Lietojamība</w:t>
      </w:r>
      <w:bookmarkEnd w:id="21"/>
      <w:bookmarkEnd w:id="22"/>
      <w:bookmarkEnd w:id="23"/>
    </w:p>
    <w:p w:rsidR="00BB4879" w:rsidRDefault="00BB4879" w:rsidP="00C1516A">
      <w:pPr>
        <w:pStyle w:val="Pamatteksts1"/>
      </w:pPr>
      <w:r w:rsidRPr="00116945">
        <w:t xml:space="preserve">Šī </w:t>
      </w:r>
      <w:r>
        <w:t>Pircēja administratora</w:t>
      </w:r>
      <w:r w:rsidRPr="00116945">
        <w:t xml:space="preserve"> rokasgrāmata atbilst programmatūras versijai </w:t>
      </w:r>
      <w:r w:rsidR="00AE0423">
        <w:t>8.0.20</w:t>
      </w:r>
      <w:r>
        <w:t>.</w:t>
      </w:r>
    </w:p>
    <w:p w:rsidR="00BB4879" w:rsidRPr="00F658B8" w:rsidRDefault="00BB4879" w:rsidP="00C1516A">
      <w:pPr>
        <w:pStyle w:val="Pamatteksts1"/>
      </w:pPr>
      <w:r>
        <w:t>P</w:t>
      </w:r>
      <w:r w:rsidRPr="00F658B8">
        <w:t>rogrammatūras darbināšanas vide (aparatūra un programmatūra)</w:t>
      </w:r>
      <w:r>
        <w:t xml:space="preserve"> ir aprakstīta šī dokumenta nodaļā </w:t>
      </w:r>
      <w:hyperlink w:anchor="_D2HTopic_2440" w:history="1">
        <w:r w:rsidRPr="008B1F87">
          <w:rPr>
            <w:rStyle w:val="Hyperlink"/>
          </w:rPr>
          <w:t>Prasības lietotāja darba stacijai</w:t>
        </w:r>
      </w:hyperlink>
      <w:r w:rsidRPr="00F658B8">
        <w:t>.</w:t>
      </w:r>
    </w:p>
    <w:p w:rsidR="00BB4879" w:rsidRPr="00F658B8" w:rsidRDefault="00BB4879" w:rsidP="00BB4879">
      <w:pPr>
        <w:pStyle w:val="Heading2"/>
        <w:numPr>
          <w:ilvl w:val="1"/>
          <w:numId w:val="3"/>
        </w:numPr>
        <w:ind w:left="862" w:hanging="578"/>
      </w:pPr>
      <w:bookmarkStart w:id="24" w:name="_d2h_bmk__Toc311211214_495"/>
      <w:bookmarkStart w:id="25" w:name="_D2HTopic_1213"/>
      <w:bookmarkStart w:id="26" w:name="_Toc179879001"/>
      <w:r w:rsidRPr="00F658B8">
        <w:t>Dokumenta nolūks</w:t>
      </w:r>
      <w:bookmarkEnd w:id="24"/>
      <w:bookmarkEnd w:id="25"/>
      <w:bookmarkEnd w:id="26"/>
    </w:p>
    <w:p w:rsidR="00BB4879" w:rsidRDefault="00BB4879" w:rsidP="00C1516A">
      <w:pPr>
        <w:pStyle w:val="Pamatteksts1"/>
      </w:pPr>
      <w:r>
        <w:t xml:space="preserve">Dokumenta nolūks ir sniegt pārskatu par </w:t>
      </w:r>
      <w:r w:rsidRPr="00B12B09">
        <w:t>Elektronisko iepirkumu sistēmas</w:t>
      </w:r>
      <w:r>
        <w:t xml:space="preserve"> </w:t>
      </w:r>
      <w:r w:rsidRPr="00B12B09">
        <w:t>funkcionalitāti</w:t>
      </w:r>
      <w:r>
        <w:t xml:space="preserve">, kas pieejama </w:t>
      </w:r>
      <w:r w:rsidRPr="00B12B09">
        <w:t>Pircēja</w:t>
      </w:r>
      <w:r>
        <w:t xml:space="preserve"> </w:t>
      </w:r>
      <w:r w:rsidRPr="00B12B09">
        <w:t xml:space="preserve">organizācijas </w:t>
      </w:r>
      <w:r>
        <w:t>ar lomu Pircēja administrators</w:t>
      </w:r>
      <w:r w:rsidRPr="00B12B09">
        <w:t xml:space="preserve"> lietotāji</w:t>
      </w:r>
      <w:r>
        <w:t>em</w:t>
      </w:r>
      <w:r w:rsidRPr="00B12B09">
        <w:t>, lai veiktu nepieciešamās darbības, kas saistītas ar organizācijas darbības nodrošināšanai nepieciešamo preču iegādi par zemāko cenu, tādejādi nodrošinot Publisko iepirkumu likuma ievērošanu.</w:t>
      </w:r>
    </w:p>
    <w:p w:rsidR="00BB4879" w:rsidRPr="00B12B09" w:rsidRDefault="00BB4879" w:rsidP="00C1516A">
      <w:pPr>
        <w:pStyle w:val="Pamatteksts1"/>
      </w:pPr>
      <w:r>
        <w:t xml:space="preserve">EIS mērķis ir nodrošināt </w:t>
      </w:r>
      <w:r w:rsidRPr="00C84527">
        <w:t>elektroniskā iepirkuma realizācijas instrument</w:t>
      </w:r>
      <w:r>
        <w:t>u, kas</w:t>
      </w:r>
      <w:r w:rsidRPr="00B94998">
        <w:t xml:space="preserve"> darbojas kā elektronisks tirgus, kurā valsts iestādes ir </w:t>
      </w:r>
      <w:r>
        <w:t>P</w:t>
      </w:r>
      <w:r w:rsidRPr="00B94998">
        <w:t>ircēji, atlasot un pasūtot preces un standartizētus pakalpojumus no preču un pakalpojumu katalogiem, ko katalogā uztur neatkarīgi Piegādātāji</w:t>
      </w:r>
      <w:r>
        <w:t xml:space="preserve"> </w:t>
      </w:r>
      <w:r w:rsidRPr="00AD255A">
        <w:t xml:space="preserve">(skat. </w:t>
      </w:r>
      <w:r>
        <w:t>aprakstu</w:t>
      </w:r>
      <w:r w:rsidRPr="00AD255A">
        <w:t xml:space="preserve"> </w:t>
      </w:r>
      <w:bookmarkStart w:id="27" w:name="_Toc167159355"/>
      <w:bookmarkStart w:id="28" w:name="_Toc225053749"/>
      <w:bookmarkStart w:id="29" w:name="_Ref241480003"/>
      <w:bookmarkStart w:id="30" w:name="_Toc241481938"/>
      <w:bookmarkStart w:id="31" w:name="_d2h_bmk__Toc167159355_495"/>
      <w:bookmarkStart w:id="32" w:name="_d2h_bmk__Toc225053749_495"/>
      <w:bookmarkStart w:id="33" w:name="_d2h_bmk__Ref241480003_495"/>
      <w:bookmarkStart w:id="34" w:name="_d2h_bmk__Toc241481938_495"/>
      <w:r>
        <w:fldChar w:fldCharType="begin"/>
      </w:r>
      <w:r>
        <w:instrText>HYPERLINK ""\l"_D2HTopic_16"</w:instrText>
      </w:r>
      <w:r>
        <w:fldChar w:fldCharType="separate"/>
      </w:r>
      <w:r w:rsidRPr="008B1F87">
        <w:rPr>
          <w:rStyle w:val="Hyperlink"/>
        </w:rPr>
        <w:t>Vispārējs sistēmas darbības apraksts</w:t>
      </w:r>
      <w:bookmarkEnd w:id="27"/>
      <w:bookmarkEnd w:id="28"/>
      <w:bookmarkEnd w:id="29"/>
      <w:bookmarkEnd w:id="30"/>
      <w:bookmarkEnd w:id="31"/>
      <w:bookmarkEnd w:id="32"/>
      <w:bookmarkEnd w:id="33"/>
      <w:bookmarkEnd w:id="34"/>
      <w:r>
        <w:fldChar w:fldCharType="end"/>
      </w:r>
      <w:r w:rsidRPr="00AD255A">
        <w:t>).</w:t>
      </w:r>
    </w:p>
    <w:p w:rsidR="00BB4879" w:rsidRPr="00F658B8" w:rsidRDefault="00BB4879" w:rsidP="00C1516A">
      <w:pPr>
        <w:pStyle w:val="Pamatteksts1"/>
      </w:pPr>
      <w:r>
        <w:t xml:space="preserve">Šis dokuments </w:t>
      </w:r>
      <w:r w:rsidRPr="002B4F3F">
        <w:t xml:space="preserve">sistēmas </w:t>
      </w:r>
      <w:r w:rsidRPr="00B12B09">
        <w:t>Pircēja</w:t>
      </w:r>
      <w:r>
        <w:t xml:space="preserve"> organizācijas lietotājiem ar lomu Pircēja administrators</w:t>
      </w:r>
      <w:r w:rsidRPr="00B12B09">
        <w:t xml:space="preserve"> </w:t>
      </w:r>
      <w:r w:rsidRPr="002B4F3F">
        <w:t>snie</w:t>
      </w:r>
      <w:r>
        <w:t>dz</w:t>
      </w:r>
      <w:r w:rsidRPr="002B4F3F">
        <w:t xml:space="preserve"> detalizētas </w:t>
      </w:r>
      <w:smartTag w:uri="schemas-tilde-lv/tildestengine" w:element="veidnes">
        <w:smartTagPr>
          <w:attr w:name="baseform" w:val="instrukcij|a"/>
          <w:attr w:name="id" w:val="-1"/>
          <w:attr w:name="text" w:val="instrukcijas"/>
        </w:smartTagPr>
        <w:r w:rsidRPr="002B4F3F">
          <w:t>instrukcijas</w:t>
        </w:r>
      </w:smartTag>
      <w:r w:rsidRPr="002B4F3F">
        <w:t xml:space="preserve"> darbam ar</w:t>
      </w:r>
      <w:r>
        <w:t xml:space="preserve"> EIS.</w:t>
      </w:r>
    </w:p>
    <w:p w:rsidR="00BB4879" w:rsidRPr="00D33489" w:rsidRDefault="00BB4879" w:rsidP="00BB4879">
      <w:pPr>
        <w:pStyle w:val="Heading2"/>
        <w:numPr>
          <w:ilvl w:val="1"/>
          <w:numId w:val="3"/>
        </w:numPr>
        <w:ind w:left="862" w:hanging="578"/>
      </w:pPr>
      <w:bookmarkStart w:id="35" w:name="_d2h_bmk__Toc311211215_495"/>
      <w:bookmarkStart w:id="36" w:name="_D2HTopic_1214"/>
      <w:bookmarkStart w:id="37" w:name="_Toc179879002"/>
      <w:r w:rsidRPr="00D33489">
        <w:t>Dokumenta lietošanas apraksts</w:t>
      </w:r>
      <w:bookmarkEnd w:id="35"/>
      <w:bookmarkEnd w:id="36"/>
      <w:bookmarkEnd w:id="37"/>
    </w:p>
    <w:p w:rsidR="00BB4879" w:rsidRDefault="00BB4879" w:rsidP="00C1516A">
      <w:pPr>
        <w:pStyle w:val="Pamatteksts1"/>
      </w:pPr>
      <w:r>
        <w:t>Lietotāja rokasgrāmata sastāv no 23 nodaļām:</w:t>
      </w:r>
    </w:p>
    <w:p w:rsidR="00BB4879" w:rsidRDefault="00BB4879" w:rsidP="00C1516A">
      <w:pPr>
        <w:pStyle w:val="NumeringPamatteksts"/>
      </w:pPr>
      <w:r w:rsidRPr="002B4F3F">
        <w:rPr>
          <w:szCs w:val="20"/>
        </w:rPr>
        <w:t xml:space="preserve">Nodaļā </w:t>
      </w:r>
      <w:r>
        <w:t>„</w:t>
      </w:r>
      <w:hyperlink w:anchor="_D2HTopic_1210" w:history="1">
        <w:r w:rsidRPr="008B1F87">
          <w:rPr>
            <w:rStyle w:val="Hyperlink"/>
          </w:rPr>
          <w:t>Ievads</w:t>
        </w:r>
      </w:hyperlink>
      <w:r>
        <w:t>” ir aprakstīta informācija par auditorijas raksturojumu, lietojamību, dokumenta nolūku, tā lietošanas aprakstu, saistītajiem dokumentiem, pieņemtajiem dokumentiem un problēmu gadījumā kur ziņot.</w:t>
      </w:r>
    </w:p>
    <w:p w:rsidR="00BB4879" w:rsidRDefault="00BB4879" w:rsidP="00C1516A">
      <w:pPr>
        <w:pStyle w:val="NumeringPamatteksts"/>
      </w:pPr>
      <w:r w:rsidRPr="002B4F3F">
        <w:rPr>
          <w:szCs w:val="20"/>
        </w:rPr>
        <w:t xml:space="preserve">Nodaļā </w:t>
      </w:r>
      <w:r>
        <w:t>„</w:t>
      </w:r>
      <w:hyperlink w:anchor="_D2HTopic_16" w:history="1">
        <w:r w:rsidRPr="008B1F87">
          <w:rPr>
            <w:rStyle w:val="Hyperlink"/>
          </w:rPr>
          <w:t>Vispārējs sistēmas darbības apraksts</w:t>
        </w:r>
      </w:hyperlink>
      <w:r>
        <w:t>” ir aprakstīti vispārēji sistēmas uzbūves funkcijas pamatprincipi.</w:t>
      </w:r>
    </w:p>
    <w:p w:rsidR="00BB4879" w:rsidRDefault="00BB4879" w:rsidP="00C1516A">
      <w:pPr>
        <w:pStyle w:val="NumeringPamatteksts"/>
      </w:pPr>
      <w:r w:rsidRPr="002B4F3F">
        <w:rPr>
          <w:szCs w:val="20"/>
        </w:rPr>
        <w:lastRenderedPageBreak/>
        <w:t xml:space="preserve">Nodaļā </w:t>
      </w:r>
      <w:r>
        <w:t>„</w:t>
      </w:r>
      <w:hyperlink w:anchor="_D2HTopic_990" w:history="1">
        <w:r w:rsidRPr="008B1F87">
          <w:rPr>
            <w:rStyle w:val="Hyperlink"/>
          </w:rPr>
          <w:t>Neparedzētu gadījumu apstrāde</w:t>
        </w:r>
      </w:hyperlink>
      <w:r>
        <w:t>” ir aprakstīta rīcība kļūdas, brīdinājuma, informācijas paziņojumu gadījumā, vai arī kādā citā neparedzētā situācijā.</w:t>
      </w:r>
    </w:p>
    <w:p w:rsidR="00BB4879" w:rsidRDefault="00BB4879" w:rsidP="00C1516A">
      <w:pPr>
        <w:pStyle w:val="NumeringPamatteksts"/>
      </w:pPr>
      <w:r w:rsidRPr="002B4F3F">
        <w:rPr>
          <w:szCs w:val="20"/>
        </w:rPr>
        <w:t xml:space="preserve">Nodaļā </w:t>
      </w:r>
      <w:r>
        <w:t>„</w:t>
      </w:r>
      <w:hyperlink w:anchor="_D2HTopic_992" w:history="1">
        <w:r w:rsidRPr="008B1F87">
          <w:rPr>
            <w:rStyle w:val="Hyperlink"/>
          </w:rPr>
          <w:t>Darba sākšana ar sistēmu</w:t>
        </w:r>
      </w:hyperlink>
      <w:r>
        <w:t>” ir aprakstītas veicamās darbības sistēmas lietotājam, uzsākot darbu ar sistēmu.</w:t>
      </w:r>
    </w:p>
    <w:p w:rsidR="00BB4879" w:rsidRDefault="00BB4879" w:rsidP="00C1516A">
      <w:pPr>
        <w:pStyle w:val="NumeringPamatteksts"/>
      </w:pPr>
      <w:r>
        <w:t>Nodaļā „</w:t>
      </w:r>
      <w:hyperlink w:anchor="_D2HTopic_2511" w:history="1">
        <w:r w:rsidRPr="008B1F87">
          <w:rPr>
            <w:rStyle w:val="Hyperlink"/>
          </w:rPr>
          <w:t>Darba beigšana ar sistēmu</w:t>
        </w:r>
      </w:hyperlink>
      <w:r>
        <w:t>” ir aprakstīta reģistrēta un autorizēta sistēmas lietotāja sesijas pārtraukšana.</w:t>
      </w:r>
    </w:p>
    <w:p w:rsidR="00BB4879" w:rsidRDefault="00BB4879" w:rsidP="00C1516A">
      <w:pPr>
        <w:pStyle w:val="NumeringPamatteksts"/>
      </w:pPr>
      <w:r>
        <w:t>Nodaļā „</w:t>
      </w:r>
      <w:hyperlink w:anchor="_D2HTopic_2176" w:history="1">
        <w:r w:rsidRPr="008B1F87">
          <w:rPr>
            <w:rStyle w:val="Hyperlink"/>
          </w:rPr>
          <w:t>Lietotāja palīgs</w:t>
        </w:r>
      </w:hyperlink>
      <w:r>
        <w:t>” ir aprakstīta sistēmā pieejamā lietotāja palīdzības informācija.</w:t>
      </w:r>
    </w:p>
    <w:p w:rsidR="00BB4879" w:rsidRDefault="00BB4879" w:rsidP="00C1516A">
      <w:pPr>
        <w:pStyle w:val="NumeringPamatteksts"/>
      </w:pPr>
      <w:r w:rsidRPr="002B4F3F">
        <w:rPr>
          <w:szCs w:val="20"/>
        </w:rPr>
        <w:t xml:space="preserve">Nodaļā </w:t>
      </w:r>
      <w:r>
        <w:t>„</w:t>
      </w:r>
      <w:hyperlink w:anchor="_D2HTopic_2809" w:history="1">
        <w:r w:rsidRPr="008B1F87">
          <w:rPr>
            <w:rStyle w:val="Hyperlink"/>
          </w:rPr>
          <w:t>Sistēmas sākumlapa</w:t>
        </w:r>
      </w:hyperlink>
      <w:r>
        <w:t>” ir aprakstītas sistēmas lietotāja katras lomas sākumlapa. Sistēmas sākumlapas katrai sistēmas lietotāja lomai ir atšķirīgas, un tām ir katrai savs apakšnodaļas apraksts.</w:t>
      </w:r>
    </w:p>
    <w:p w:rsidR="00BB4879" w:rsidRDefault="00BB4879" w:rsidP="00C1516A">
      <w:pPr>
        <w:pStyle w:val="NumeringPamatteksts"/>
      </w:pPr>
      <w:r w:rsidRPr="002B4F3F">
        <w:rPr>
          <w:szCs w:val="20"/>
        </w:rPr>
        <w:t xml:space="preserve">Nodaļā </w:t>
      </w:r>
      <w:r>
        <w:t>„</w:t>
      </w:r>
      <w:hyperlink w:anchor="_D2HTopic_1934" w:history="1">
        <w:r w:rsidRPr="008B1F87">
          <w:rPr>
            <w:rStyle w:val="Hyperlink"/>
          </w:rPr>
          <w:t>Autentifikācija sistēmā</w:t>
        </w:r>
      </w:hyperlink>
      <w:r>
        <w:t>” ir aprakstīta darbību secība sekmīgai reģistrēta sistēmas lietotāja pieslēgšanās sistēmai.</w:t>
      </w:r>
    </w:p>
    <w:p w:rsidR="00BB4879" w:rsidRDefault="00BB4879" w:rsidP="00C1516A">
      <w:pPr>
        <w:pStyle w:val="NumeringPamatteksts"/>
      </w:pPr>
      <w:r w:rsidRPr="002B4F3F">
        <w:rPr>
          <w:szCs w:val="20"/>
        </w:rPr>
        <w:t xml:space="preserve">Nodaļā </w:t>
      </w:r>
      <w:r>
        <w:t>„</w:t>
      </w:r>
      <w:r w:rsidRPr="00BB4879">
        <w:t>Katalogu un kategoriju pārlūkošana</w:t>
      </w:r>
      <w:r>
        <w:t xml:space="preserve">” ir aprakstīta pieeja un iespējamība Katalogu un Kategoriju pārlūkošanai, t.i., </w:t>
      </w:r>
      <w:r w:rsidRPr="004A6156">
        <w:t xml:space="preserve">iespējams pārlūkot preces pa to Kategorijām, kā arī </w:t>
      </w:r>
      <w:r>
        <w:t>lētākās konkrēta Kataloga vai Kategorijas preces. Šī Katalogu un Kategoriju pārlūkošana ir pieejama noteiktām sistēmas lietotāja lomām, tas ir minēts konkrētajās nodaļās.</w:t>
      </w:r>
    </w:p>
    <w:p w:rsidR="00BB4879" w:rsidRDefault="00BB4879" w:rsidP="00C1516A">
      <w:pPr>
        <w:pStyle w:val="NumeringPamatteksts"/>
      </w:pPr>
      <w:r w:rsidRPr="002B4F3F">
        <w:rPr>
          <w:szCs w:val="20"/>
        </w:rPr>
        <w:t xml:space="preserve">Nodaļā </w:t>
      </w:r>
      <w:r>
        <w:t>„</w:t>
      </w:r>
      <w:r w:rsidRPr="00BB4879">
        <w:t>Meklēšana</w:t>
      </w:r>
      <w:r>
        <w:t>” ir aprakstīta iespējamā meklēšanas funkcijas izmantošana sistēmas lietotājam, kurā iespējams meklēt Kategorijas, VV pozīcijas un Lētākās preces.</w:t>
      </w:r>
    </w:p>
    <w:p w:rsidR="00BB4879" w:rsidRPr="00163207" w:rsidRDefault="00BB4879" w:rsidP="00C1516A">
      <w:pPr>
        <w:pStyle w:val="NumeringPamatteksts"/>
      </w:pPr>
      <w:r w:rsidRPr="002B4F3F">
        <w:t xml:space="preserve">Nodaļā </w:t>
      </w:r>
      <w:r>
        <w:t>„</w:t>
      </w:r>
      <w:hyperlink w:anchor="_D2HTopic_1323" w:history="1">
        <w:r w:rsidRPr="008B1F87">
          <w:rPr>
            <w:rStyle w:val="Hyperlink"/>
          </w:rPr>
          <w:t>Prece</w:t>
        </w:r>
      </w:hyperlink>
      <w:r>
        <w:t xml:space="preserve">” </w:t>
      </w:r>
      <w:r w:rsidRPr="00805C79">
        <w:t>ir aprakstīta sistēmas lietotāja iespēja apskatīt preces datus.</w:t>
      </w:r>
    </w:p>
    <w:p w:rsidR="00BB4879" w:rsidRDefault="00BB4879" w:rsidP="00C1516A">
      <w:pPr>
        <w:pStyle w:val="NumeringPamatteksts"/>
      </w:pPr>
      <w:r>
        <w:rPr>
          <w:szCs w:val="20"/>
        </w:rPr>
        <w:t xml:space="preserve">Nodaļā </w:t>
      </w:r>
      <w:r>
        <w:t>„</w:t>
      </w:r>
      <w:r w:rsidRPr="00BB4879">
        <w:t>Pasūtījumi un piegādes</w:t>
      </w:r>
      <w:r>
        <w:t>” ir aprakstītas organizācijas pasūtījumu un piegāžu apskates iespējas, kā arī sniegta informācija par e-pasta ziņojumu, ko administrators saņem par sistēmā dzēstajiem organizācijas pasūtījumiem, gadījumā, ja no sistēmas tiek dzēsts arhivēts Katalogs..</w:t>
      </w:r>
    </w:p>
    <w:p w:rsidR="00BB4879" w:rsidRPr="00805C79" w:rsidRDefault="00BB4879" w:rsidP="00C1516A">
      <w:pPr>
        <w:pStyle w:val="NumeringPamatteksts"/>
      </w:pPr>
      <w:r w:rsidRPr="00805C79">
        <w:t>Nodaļā „</w:t>
      </w:r>
      <w:hyperlink w:anchor="_D2HTopic_1268" w:history="1">
        <w:r w:rsidRPr="008B1F87">
          <w:rPr>
            <w:rStyle w:val="Hyperlink"/>
          </w:rPr>
          <w:t>Lietotāji</w:t>
        </w:r>
      </w:hyperlink>
      <w:r w:rsidRPr="00805C79">
        <w:t xml:space="preserve">” ir aprakstīta sistēmas lietotāja iespēja </w:t>
      </w:r>
      <w:r>
        <w:t xml:space="preserve">uzturēt savas organizācijas lietotājus, iespēja </w:t>
      </w:r>
      <w:r w:rsidRPr="00805C79">
        <w:t>apskatīt par sevi reģistrētos datus, kā arī aprakstīta lietotāja pieslēgšanās paroles maiņa un kodu kartes nomaiņa.</w:t>
      </w:r>
    </w:p>
    <w:p w:rsidR="00BB4879" w:rsidRDefault="00BB4879" w:rsidP="00C1516A">
      <w:pPr>
        <w:pStyle w:val="NumeringPamatteksts"/>
      </w:pPr>
      <w:r w:rsidRPr="00805C79">
        <w:t>Nodaļā „</w:t>
      </w:r>
      <w:hyperlink w:anchor="_D2HTopic_1426" w:history="1">
        <w:r w:rsidRPr="008B1F87">
          <w:rPr>
            <w:rStyle w:val="Hyperlink"/>
          </w:rPr>
          <w:t>Organizācijas</w:t>
        </w:r>
      </w:hyperlink>
      <w:r w:rsidRPr="00805C79">
        <w:t>” ir aprakstīta sistēmas lietotāja iespēja apskatīt par savu organizāciju sistēmā reģistrētos datus</w:t>
      </w:r>
      <w:r>
        <w:t>, kā arī iespēja uzturēt informāciju par savas organizācijas bankas kontiem un adresēm</w:t>
      </w:r>
      <w:r w:rsidRPr="00805C79">
        <w:t>.</w:t>
      </w:r>
    </w:p>
    <w:p w:rsidR="00BB4879" w:rsidRPr="00805C79" w:rsidRDefault="00BB4879" w:rsidP="00C1516A">
      <w:pPr>
        <w:pStyle w:val="NumeringPamatteksts"/>
      </w:pPr>
      <w:r>
        <w:t>Nodaļā „</w:t>
      </w:r>
      <w:hyperlink w:anchor="_D2HTopic_2177" w:history="1">
        <w:r w:rsidRPr="008B1F87">
          <w:rPr>
            <w:rStyle w:val="Hyperlink"/>
          </w:rPr>
          <w:t>Atskaites</w:t>
        </w:r>
      </w:hyperlink>
      <w:r>
        <w:t>” ir aprakstīta sistēmas lietotāja iespēja apskatīt sistēmā publicētas atskaites.</w:t>
      </w:r>
    </w:p>
    <w:p w:rsidR="00BB4879" w:rsidRPr="00805C79" w:rsidRDefault="00BB4879" w:rsidP="00C1516A">
      <w:pPr>
        <w:pStyle w:val="NumeringPamatteksts"/>
      </w:pPr>
      <w:r w:rsidRPr="00805C79">
        <w:t>Nodaļā „</w:t>
      </w:r>
      <w:r w:rsidRPr="00BB4879">
        <w:t>Informācija, publikācijas, paziņojumi</w:t>
      </w:r>
      <w:r w:rsidRPr="00805C79">
        <w:t>” ir aprakstīta sistēmas lietotāja iespējas apskatīt paziņojumus un publikācijas.</w:t>
      </w:r>
    </w:p>
    <w:p w:rsidR="00BB4879" w:rsidRDefault="00BB4879" w:rsidP="00C1516A">
      <w:pPr>
        <w:pStyle w:val="NumeringPamatteksts"/>
      </w:pPr>
      <w:r w:rsidRPr="00805C79">
        <w:t>Nodaļā „</w:t>
      </w:r>
      <w:hyperlink w:anchor="_D2HTopic_1474" w:history="1">
        <w:r w:rsidRPr="008B1F87">
          <w:rPr>
            <w:rStyle w:val="Hyperlink"/>
          </w:rPr>
          <w:t>Pieteikumi</w:t>
        </w:r>
      </w:hyperlink>
      <w:r w:rsidRPr="00805C79">
        <w:t>” ir aprakstīta sistēmas lietotāja iespēja izveidot ieteikumu vai pieteikt sūdzību.</w:t>
      </w:r>
    </w:p>
    <w:p w:rsidR="00BB4879" w:rsidRPr="00805C79" w:rsidRDefault="00BB4879" w:rsidP="00C1516A">
      <w:pPr>
        <w:pStyle w:val="NumeringPamatteksts"/>
      </w:pPr>
      <w:r>
        <w:t>Nodaļā „</w:t>
      </w:r>
      <w:hyperlink w:anchor="_D2HTopic_1650" w:history="1">
        <w:r w:rsidRPr="008B1F87">
          <w:rPr>
            <w:rStyle w:val="Hyperlink"/>
          </w:rPr>
          <w:t>Konfigurācijas parametri</w:t>
        </w:r>
      </w:hyperlink>
      <w:r>
        <w:t>” ir aprakstīta sistēmas lietotāja iespēja mainīt noklusētās vērtības organizācijas līmeņa un lietotāja līmeņa konfigurācijas parametriem.</w:t>
      </w:r>
    </w:p>
    <w:p w:rsidR="00BB4879" w:rsidRDefault="00BB4879" w:rsidP="00C1516A">
      <w:pPr>
        <w:pStyle w:val="NumeringPamatteksts"/>
      </w:pPr>
      <w:r w:rsidRPr="002B4F3F">
        <w:rPr>
          <w:szCs w:val="20"/>
        </w:rPr>
        <w:t xml:space="preserve">Nodaļā </w:t>
      </w:r>
      <w:r>
        <w:t>„</w:t>
      </w:r>
      <w:hyperlink w:anchor="_D2HTopic_609" w:history="1">
        <w:r w:rsidRPr="008B1F87">
          <w:rPr>
            <w:rStyle w:val="Hyperlink"/>
          </w:rPr>
          <w:t>Ekrānformu saraksts</w:t>
        </w:r>
      </w:hyperlink>
      <w:r>
        <w:t>” ir pieejams pilno ekrānformu saraksts un to atrašanās vietu lietotāja rokasgrāmatā.</w:t>
      </w:r>
    </w:p>
    <w:p w:rsidR="00BB4879" w:rsidRDefault="00BB4879" w:rsidP="00C1516A">
      <w:pPr>
        <w:pStyle w:val="NumeringPamatteksts"/>
      </w:pPr>
      <w:r w:rsidRPr="002B4F3F">
        <w:rPr>
          <w:szCs w:val="20"/>
        </w:rPr>
        <w:t xml:space="preserve">Nodaļā </w:t>
      </w:r>
      <w:r>
        <w:t>„</w:t>
      </w:r>
      <w:hyperlink w:anchor="_D2HTopic_610" w:history="1">
        <w:r w:rsidRPr="008B1F87">
          <w:rPr>
            <w:rStyle w:val="Hyperlink"/>
          </w:rPr>
          <w:t>Tabulu saraksts</w:t>
        </w:r>
      </w:hyperlink>
      <w:r>
        <w:t>” ir pieejami visu tabulu nosaukumi un to atrašanās vietu lietotāja rokasgrāmatā.</w:t>
      </w:r>
    </w:p>
    <w:p w:rsidR="00BB4879" w:rsidRDefault="00BB4879" w:rsidP="00C1516A">
      <w:pPr>
        <w:pStyle w:val="NumeringPamatteksts"/>
      </w:pPr>
      <w:r w:rsidRPr="002B4F3F">
        <w:rPr>
          <w:szCs w:val="20"/>
        </w:rPr>
        <w:lastRenderedPageBreak/>
        <w:t xml:space="preserve">Nodaļā </w:t>
      </w:r>
      <w:r>
        <w:t>„</w:t>
      </w:r>
      <w:hyperlink w:anchor="_D2HTopic_558" w:history="1">
        <w:r w:rsidRPr="008B1F87">
          <w:rPr>
            <w:rStyle w:val="Hyperlink"/>
          </w:rPr>
          <w:t>Indekss</w:t>
        </w:r>
      </w:hyperlink>
      <w:r>
        <w:t>” ir pieejams biežāk lietojamo vārdu, vai frāzes atrašanās vietu lietotāja rokasgrāmatā.</w:t>
      </w:r>
    </w:p>
    <w:p w:rsidR="00BB4879" w:rsidRDefault="00BB4879" w:rsidP="00C1516A">
      <w:pPr>
        <w:pStyle w:val="NumeringPamatteksts"/>
      </w:pPr>
      <w:r w:rsidRPr="002B4F3F">
        <w:rPr>
          <w:szCs w:val="20"/>
        </w:rPr>
        <w:t xml:space="preserve">Nodaļā </w:t>
      </w:r>
      <w:r>
        <w:t>„</w:t>
      </w:r>
      <w:hyperlink w:anchor="_D2HTopic_559" w:history="1">
        <w:r w:rsidRPr="008B1F87">
          <w:rPr>
            <w:rStyle w:val="Hyperlink"/>
          </w:rPr>
          <w:t>Biznesa terminu vārdnīca</w:t>
        </w:r>
      </w:hyperlink>
      <w:r>
        <w:t>” ir aprakstīti un paskaidroti izmantotie biznesa termini lietotāja rokasgrāmatā un sistēmā.</w:t>
      </w:r>
    </w:p>
    <w:p w:rsidR="00BB4879" w:rsidRDefault="00BB4879" w:rsidP="00C1516A">
      <w:pPr>
        <w:pStyle w:val="NumeringPamatteksts"/>
      </w:pPr>
      <w:r w:rsidRPr="002B4F3F">
        <w:rPr>
          <w:szCs w:val="20"/>
        </w:rPr>
        <w:t xml:space="preserve">Nodaļā </w:t>
      </w:r>
      <w:r>
        <w:t>„</w:t>
      </w:r>
      <w:hyperlink w:anchor="_D2HTopic_2439" w:history="1">
        <w:r w:rsidRPr="008B1F87">
          <w:rPr>
            <w:rStyle w:val="Hyperlink"/>
          </w:rPr>
          <w:t>Pielikums</w:t>
        </w:r>
      </w:hyperlink>
      <w:r>
        <w:t>” ir aprakstītas prasības lietotāja darba stacijai, Katalogu un Sistēmas konfigurācijas veicamie parametri.</w:t>
      </w:r>
    </w:p>
    <w:p w:rsidR="00BB4879" w:rsidRDefault="00BB4879" w:rsidP="0068526F">
      <w:pPr>
        <w:pStyle w:val="Blokuapraksts"/>
      </w:pPr>
      <w:r>
        <w:t>Katra lietotāja rokasgrāmatas nodaļa,</w:t>
      </w:r>
      <w:r w:rsidRPr="00706499">
        <w:t xml:space="preserve"> </w:t>
      </w:r>
      <w:r>
        <w:t>kurai tas ir saistoši, sastāv no sadaļas:</w:t>
      </w:r>
    </w:p>
    <w:p w:rsidR="00BB4879" w:rsidRDefault="00BB4879" w:rsidP="00E70652">
      <w:pPr>
        <w:pStyle w:val="Pamatteksts"/>
      </w:pPr>
      <w:r w:rsidRPr="00CE1774">
        <w:rPr>
          <w:b/>
        </w:rPr>
        <w:t>Apraksts</w:t>
      </w:r>
      <w:r>
        <w:t xml:space="preserve"> – aprakstošā daļa, kurā aprakstīta vispārīgas funkcionalitātes pielietošana.</w:t>
      </w:r>
    </w:p>
    <w:p w:rsidR="00BB4879" w:rsidRDefault="00BB4879" w:rsidP="00E70652">
      <w:pPr>
        <w:pStyle w:val="Pamatteksts"/>
      </w:pPr>
      <w:r>
        <w:rPr>
          <w:b/>
        </w:rPr>
        <w:t xml:space="preserve">Piekļūšanas nosacījumi </w:t>
      </w:r>
      <w:r>
        <w:t>– aprakstītas nepieciešamās veicamās sistēmas lietotājam darbības, vai arī kādai jābūt lietotāja lomai, lai būtu iespējams piekļūt konkrētai darbību veikšanai sistēmā.</w:t>
      </w:r>
    </w:p>
    <w:p w:rsidR="00BB4879" w:rsidRDefault="00BB4879" w:rsidP="00E70652">
      <w:pPr>
        <w:pStyle w:val="Pamatteksts"/>
      </w:pPr>
      <w:r>
        <w:rPr>
          <w:b/>
        </w:rPr>
        <w:t xml:space="preserve">Piekļūšana </w:t>
      </w:r>
      <w:r>
        <w:t>– aprakstīta sistēmas lietotājam piekļūšana pie konkrētas darbību veikšanas.</w:t>
      </w:r>
    </w:p>
    <w:p w:rsidR="00BB4879" w:rsidRDefault="00BB4879" w:rsidP="00E70652">
      <w:pPr>
        <w:pStyle w:val="Pamatteksts"/>
      </w:pPr>
      <w:r>
        <w:rPr>
          <w:b/>
        </w:rPr>
        <w:t xml:space="preserve">Izpildes scenārijs </w:t>
      </w:r>
      <w:r>
        <w:t xml:space="preserve">– aprakstīta sistēmas lietotājam veicamā darbību izpildes secība sekmīgam rezultāta iznākumam. </w:t>
      </w:r>
    </w:p>
    <w:p w:rsidR="00BB4879" w:rsidRPr="00F658B8" w:rsidRDefault="00BB4879" w:rsidP="00E70652">
      <w:pPr>
        <w:pStyle w:val="Pamatteksts"/>
      </w:pPr>
      <w:r w:rsidRPr="00CE1774">
        <w:rPr>
          <w:b/>
        </w:rPr>
        <w:t>Ekrānformas apraksts</w:t>
      </w:r>
      <w:r>
        <w:t xml:space="preserve"> – visu ievadlauku skaidrojums, aizpildīšanas nosacījumi, ja tādi ir noteikti, un pieejamo funkcionālo spiedpogu skaidrojums. Pievienotie ekrānformu attēli sniedz piemēru ekrānformas ievadlauku aizpildīšanai.</w:t>
      </w:r>
    </w:p>
    <w:p w:rsidR="00BB4879" w:rsidRPr="00F658B8" w:rsidRDefault="00BB4879" w:rsidP="00BB4879">
      <w:pPr>
        <w:pStyle w:val="Heading2"/>
        <w:numPr>
          <w:ilvl w:val="1"/>
          <w:numId w:val="3"/>
        </w:numPr>
        <w:ind w:left="862" w:hanging="578"/>
      </w:pPr>
      <w:bookmarkStart w:id="38" w:name="_d2h_bmk__Toc311211216_495"/>
      <w:bookmarkStart w:id="39" w:name="_D2HTopic_1215"/>
      <w:bookmarkStart w:id="40" w:name="_Toc179879003"/>
      <w:r w:rsidRPr="00F658B8">
        <w:t>Saistītie dokumenti</w:t>
      </w:r>
      <w:bookmarkEnd w:id="38"/>
      <w:bookmarkEnd w:id="39"/>
      <w:bookmarkEnd w:id="40"/>
    </w:p>
    <w:p w:rsidR="00BB4879" w:rsidRDefault="00BB4879" w:rsidP="00C1516A">
      <w:pPr>
        <w:pStyle w:val="Pamatteksts1"/>
      </w:pPr>
      <w:bookmarkStart w:id="41" w:name="viens"/>
      <w:bookmarkStart w:id="42" w:name="_d2h_bmk_viens_495"/>
      <w:r w:rsidRPr="00F658B8">
        <w:t>[1]</w:t>
      </w:r>
      <w:bookmarkEnd w:id="41"/>
      <w:bookmarkEnd w:id="42"/>
      <w:r w:rsidRPr="00F658B8">
        <w:t xml:space="preserve"> </w:t>
      </w:r>
      <w:r>
        <w:t xml:space="preserve">Lielā terminu vārdnīca, Datortermini, </w:t>
      </w:r>
      <w:hyperlink r:id="rId11" w:history="1">
        <w:r w:rsidRPr="00B55462">
          <w:rPr>
            <w:rStyle w:val="Hyperlink"/>
          </w:rPr>
          <w:t>http://www.termini.lv/</w:t>
        </w:r>
      </w:hyperlink>
    </w:p>
    <w:p w:rsidR="00BB4879" w:rsidRDefault="00BB4879" w:rsidP="00C1516A">
      <w:pPr>
        <w:pStyle w:val="Pamatteksts1"/>
      </w:pPr>
      <w:bookmarkStart w:id="43" w:name="divi"/>
      <w:bookmarkStart w:id="44" w:name="_d2h_bmk_divi_495"/>
      <w:r w:rsidRPr="00F658B8">
        <w:t>[</w:t>
      </w:r>
      <w:r>
        <w:t>2</w:t>
      </w:r>
      <w:r w:rsidRPr="00F658B8">
        <w:t>]</w:t>
      </w:r>
      <w:bookmarkEnd w:id="43"/>
      <w:bookmarkEnd w:id="44"/>
      <w:r>
        <w:t xml:space="preserve"> Sarunu procedūras „Elektronisko iepirkumu sistēmas e–katalogu funkcionalitātes attīstība” Tehniskā specifikācija </w:t>
      </w:r>
      <w:r w:rsidRPr="00344942">
        <w:t>EIS_TS_1.doc</w:t>
      </w:r>
    </w:p>
    <w:p w:rsidR="00BB4879" w:rsidRDefault="00BB4879" w:rsidP="00C1516A">
      <w:pPr>
        <w:pStyle w:val="Pamatteksts1"/>
      </w:pPr>
      <w:bookmarkStart w:id="45" w:name="trīs"/>
      <w:bookmarkStart w:id="46" w:name="_d2h_bmk_trīs_495"/>
      <w:r>
        <w:t>[3]</w:t>
      </w:r>
      <w:bookmarkEnd w:id="45"/>
      <w:bookmarkEnd w:id="46"/>
      <w:r>
        <w:t xml:space="preserve"> Programmatūras pra</w:t>
      </w:r>
      <w:r w:rsidR="00AE0423">
        <w:t>sību specifikācija, versija 1.28</w:t>
      </w:r>
      <w:r>
        <w:t>.X.</w:t>
      </w:r>
    </w:p>
    <w:p w:rsidR="00BB4879" w:rsidRPr="00EE64CD" w:rsidRDefault="00BB4879" w:rsidP="00C1516A">
      <w:pPr>
        <w:pStyle w:val="Pamatteksts1"/>
      </w:pPr>
      <w:r w:rsidRPr="00EE64CD">
        <w:t>Dokuments ir sagatavots saskaņā ar standartu LVS 66:1996 „Programmatūras lietotāja dokumentācija”.</w:t>
      </w:r>
    </w:p>
    <w:p w:rsidR="00BB4879" w:rsidRPr="00F658B8" w:rsidRDefault="00BB4879" w:rsidP="00BB4879">
      <w:pPr>
        <w:pStyle w:val="Heading2"/>
        <w:numPr>
          <w:ilvl w:val="1"/>
          <w:numId w:val="3"/>
        </w:numPr>
        <w:ind w:left="862" w:hanging="578"/>
      </w:pPr>
      <w:bookmarkStart w:id="47" w:name="_d2h_bmk__Toc311211217_495"/>
      <w:bookmarkStart w:id="48" w:name="_D2HTopic_1216"/>
      <w:bookmarkStart w:id="49" w:name="_Toc179879004"/>
      <w:r w:rsidRPr="00F658B8">
        <w:t>Pieņemtie apzīmējumi un vienošanās</w:t>
      </w:r>
      <w:bookmarkEnd w:id="47"/>
      <w:bookmarkEnd w:id="48"/>
      <w:bookmarkEnd w:id="49"/>
    </w:p>
    <w:p w:rsidR="00BB4879" w:rsidRPr="00F658B8" w:rsidRDefault="00BB4879" w:rsidP="00B958A9">
      <w:pPr>
        <w:pStyle w:val="Caption"/>
      </w:pPr>
      <w:bookmarkStart w:id="50" w:name="_Toc179879185"/>
      <w:r w:rsidRPr="00F658B8">
        <w:t xml:space="preserve">Tabula </w:t>
      </w:r>
      <w:fldSimple w:instr=" SEQ Tabula \* ARABIC ">
        <w:r w:rsidR="00760291">
          <w:rPr>
            <w:noProof/>
          </w:rPr>
          <w:t>1</w:t>
        </w:r>
      </w:fldSimple>
      <w:r w:rsidRPr="00F658B8">
        <w:t xml:space="preserve">. Dokumentā izmantotie apzīmējumi un </w:t>
      </w:r>
      <w:r>
        <w:t>vienošanās</w:t>
      </w:r>
      <w:bookmarkEnd w:id="50"/>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1"/>
        <w:gridCol w:w="4228"/>
      </w:tblGrid>
      <w:tr w:rsidR="00BB4879" w:rsidRPr="00F658B8" w:rsidTr="003D222C">
        <w:trPr>
          <w:trHeight w:val="345"/>
          <w:tblHeader/>
        </w:trPr>
        <w:tc>
          <w:tcPr>
            <w:tcW w:w="3983" w:type="dxa"/>
            <w:shd w:val="clear" w:color="auto" w:fill="D9D9D9"/>
            <w:vAlign w:val="center"/>
          </w:tcPr>
          <w:p w:rsidR="00BB4879" w:rsidRPr="00F658B8" w:rsidRDefault="00BB4879" w:rsidP="008A6942">
            <w:pPr>
              <w:pStyle w:val="Pamattekststabulvirsraksts"/>
            </w:pPr>
            <w:r>
              <w:t>Apzīmējumi</w:t>
            </w:r>
          </w:p>
        </w:tc>
        <w:tc>
          <w:tcPr>
            <w:tcW w:w="4352" w:type="dxa"/>
            <w:shd w:val="clear" w:color="auto" w:fill="D9D9D9"/>
            <w:vAlign w:val="center"/>
          </w:tcPr>
          <w:p w:rsidR="00BB4879" w:rsidRPr="00F658B8" w:rsidRDefault="00BB4879" w:rsidP="008A6942">
            <w:pPr>
              <w:pStyle w:val="Pamattekststabulvirsraksts"/>
            </w:pPr>
            <w:r w:rsidRPr="00F658B8">
              <w:t>Skaidrojums</w:t>
            </w:r>
          </w:p>
        </w:tc>
      </w:tr>
      <w:tr w:rsidR="00BB4879" w:rsidRPr="00F658B8" w:rsidTr="0096199A">
        <w:tc>
          <w:tcPr>
            <w:tcW w:w="3983" w:type="dxa"/>
            <w:vAlign w:val="center"/>
          </w:tcPr>
          <w:p w:rsidR="00BB4879" w:rsidRPr="00F658B8" w:rsidRDefault="00BB4879" w:rsidP="0068526F">
            <w:pPr>
              <w:pStyle w:val="Pamattekststabul"/>
            </w:pPr>
            <w:r>
              <w:t>Sistēma</w:t>
            </w:r>
          </w:p>
        </w:tc>
        <w:tc>
          <w:tcPr>
            <w:tcW w:w="4352" w:type="dxa"/>
          </w:tcPr>
          <w:p w:rsidR="00BB4879" w:rsidRPr="00F658B8" w:rsidRDefault="00BB4879" w:rsidP="0068526F">
            <w:pPr>
              <w:pStyle w:val="Pamattekststabul"/>
            </w:pPr>
            <w:r>
              <w:t>O</w:t>
            </w:r>
            <w:r w:rsidRPr="002B4F3F">
              <w:t>bjektu, procedūru vai paņēmienu kopums un to savstarpējās attiecības, kas funkcionāli veido vienotu veselumu</w:t>
            </w:r>
            <w:r>
              <w:t xml:space="preserve"> </w:t>
            </w:r>
            <w:hyperlink w:anchor="_d2h_bmk_viens_495" w:history="1">
              <w:r w:rsidRPr="00BB4879">
                <w:rPr>
                  <w:rStyle w:val="Hyperlink"/>
                </w:rPr>
                <w:t>[1]</w:t>
              </w:r>
            </w:hyperlink>
          </w:p>
        </w:tc>
      </w:tr>
      <w:tr w:rsidR="00BB4879" w:rsidRPr="00F658B8" w:rsidTr="0096199A">
        <w:tc>
          <w:tcPr>
            <w:tcW w:w="3983" w:type="dxa"/>
            <w:vAlign w:val="center"/>
          </w:tcPr>
          <w:p w:rsidR="00BB4879" w:rsidRPr="00F658B8" w:rsidRDefault="00BB4879" w:rsidP="0068526F">
            <w:pPr>
              <w:pStyle w:val="Pamattekststabul"/>
            </w:pPr>
            <w:r w:rsidRPr="00F658B8">
              <w:t>Ekrānforma</w:t>
            </w:r>
          </w:p>
        </w:tc>
        <w:tc>
          <w:tcPr>
            <w:tcW w:w="4352" w:type="dxa"/>
          </w:tcPr>
          <w:p w:rsidR="00BB4879" w:rsidRPr="00F658B8" w:rsidRDefault="00BB4879" w:rsidP="0068526F">
            <w:pPr>
              <w:pStyle w:val="Pamattekststabul"/>
            </w:pPr>
            <w:r w:rsidRPr="00F658B8">
              <w:t>Pārlūkprogrammas loga vai tā kādas daļas saturs, kas veic kādu biznesa funkciju. Vienā pārlūkprogrammas logā vienlaicīgi var būt atvērtas vairākas ekrānformas.</w:t>
            </w:r>
          </w:p>
        </w:tc>
      </w:tr>
      <w:tr w:rsidR="00BB4879" w:rsidRPr="00F658B8" w:rsidTr="0096199A">
        <w:tc>
          <w:tcPr>
            <w:tcW w:w="3983" w:type="dxa"/>
            <w:vAlign w:val="center"/>
          </w:tcPr>
          <w:p w:rsidR="00BB4879" w:rsidRPr="00F658B8" w:rsidRDefault="00BB4879" w:rsidP="008A6942">
            <w:pPr>
              <w:pStyle w:val="Pamattekststabul"/>
            </w:pPr>
            <w:r>
              <w:t>Ekrānformas bloks</w:t>
            </w:r>
          </w:p>
        </w:tc>
        <w:tc>
          <w:tcPr>
            <w:tcW w:w="4352" w:type="dxa"/>
          </w:tcPr>
          <w:p w:rsidR="00BB4879" w:rsidRPr="00F658B8" w:rsidRDefault="00BB4879" w:rsidP="0068526F">
            <w:pPr>
              <w:pStyle w:val="Pamattekststabul"/>
            </w:pPr>
            <w:r>
              <w:rPr>
                <w:szCs w:val="20"/>
              </w:rPr>
              <w:t>Ekrānformas n</w:t>
            </w:r>
            <w:r w:rsidRPr="00051B64">
              <w:rPr>
                <w:szCs w:val="20"/>
              </w:rPr>
              <w:t xml:space="preserve">oteikta informācijas izkārtojuma struktūras daļa, ko </w:t>
            </w:r>
            <w:r w:rsidRPr="00051B64">
              <w:rPr>
                <w:szCs w:val="20"/>
              </w:rPr>
              <w:lastRenderedPageBreak/>
              <w:t>izmanto informācijas ievadei, apstrādei un attēlošanai ekrānā.</w:t>
            </w:r>
          </w:p>
        </w:tc>
      </w:tr>
      <w:tr w:rsidR="00BB4879" w:rsidRPr="00F658B8" w:rsidTr="0096199A">
        <w:tc>
          <w:tcPr>
            <w:tcW w:w="3983" w:type="dxa"/>
            <w:vAlign w:val="center"/>
          </w:tcPr>
          <w:p w:rsidR="00BB4879" w:rsidRPr="004A6156" w:rsidRDefault="00BB4879" w:rsidP="0068526F">
            <w:pPr>
              <w:pStyle w:val="Blokuapraksts"/>
            </w:pPr>
            <w:r w:rsidRPr="004A6156">
              <w:lastRenderedPageBreak/>
              <w:t>Bloku apraksts</w:t>
            </w:r>
          </w:p>
        </w:tc>
        <w:tc>
          <w:tcPr>
            <w:tcW w:w="4352" w:type="dxa"/>
          </w:tcPr>
          <w:p w:rsidR="00BB4879" w:rsidRDefault="00BB4879" w:rsidP="008A6942">
            <w:pPr>
              <w:pStyle w:val="Pamattekststabul"/>
              <w:rPr>
                <w:szCs w:val="20"/>
              </w:rPr>
            </w:pPr>
            <w:r>
              <w:rPr>
                <w:szCs w:val="20"/>
              </w:rPr>
              <w:t>Ekrānformas bloka apraksta nosaukums.</w:t>
            </w:r>
          </w:p>
        </w:tc>
      </w:tr>
      <w:tr w:rsidR="00BB4879" w:rsidRPr="00F658B8" w:rsidTr="0096199A">
        <w:tc>
          <w:tcPr>
            <w:tcW w:w="3983" w:type="dxa"/>
            <w:vAlign w:val="center"/>
          </w:tcPr>
          <w:p w:rsidR="00BB4879" w:rsidRPr="00DE55A5" w:rsidRDefault="00BB4879" w:rsidP="00C1516A">
            <w:pPr>
              <w:pStyle w:val="Apaknodaas"/>
            </w:pPr>
            <w:r w:rsidRPr="00DE55A5">
              <w:t>Apraksts</w:t>
            </w:r>
          </w:p>
        </w:tc>
        <w:tc>
          <w:tcPr>
            <w:tcW w:w="4352" w:type="dxa"/>
          </w:tcPr>
          <w:p w:rsidR="00BB4879" w:rsidRPr="00F658B8" w:rsidRDefault="00BB4879" w:rsidP="008A6942">
            <w:pPr>
              <w:pStyle w:val="Pamattekststabul"/>
            </w:pPr>
            <w:r>
              <w:t>Katras nodaļas apakšpunktu informatīvi aprakstošās daļas.</w:t>
            </w:r>
          </w:p>
        </w:tc>
      </w:tr>
      <w:tr w:rsidR="00BB4879" w:rsidRPr="00F658B8" w:rsidTr="0096199A">
        <w:tc>
          <w:tcPr>
            <w:tcW w:w="3983" w:type="dxa"/>
            <w:vAlign w:val="center"/>
          </w:tcPr>
          <w:p w:rsidR="00BB4879" w:rsidRPr="00F658B8" w:rsidRDefault="00BB4879" w:rsidP="0068526F">
            <w:pPr>
              <w:pStyle w:val="Pamattekststabul"/>
            </w:pPr>
            <w:r w:rsidRPr="00F658B8">
              <w:t>DB</w:t>
            </w:r>
          </w:p>
        </w:tc>
        <w:tc>
          <w:tcPr>
            <w:tcW w:w="4352" w:type="dxa"/>
          </w:tcPr>
          <w:p w:rsidR="00BB4879" w:rsidRPr="00F658B8" w:rsidRDefault="00BB4879" w:rsidP="0068526F">
            <w:pPr>
              <w:pStyle w:val="Pamattekststabul"/>
            </w:pPr>
            <w:r w:rsidRPr="00F658B8">
              <w:t>Datu bāze</w:t>
            </w:r>
          </w:p>
        </w:tc>
      </w:tr>
      <w:tr w:rsidR="00BB4879" w:rsidRPr="00F658B8" w:rsidTr="0096199A">
        <w:tc>
          <w:tcPr>
            <w:tcW w:w="3983" w:type="dxa"/>
            <w:vAlign w:val="center"/>
          </w:tcPr>
          <w:p w:rsidR="00BB4879" w:rsidRPr="00F658B8" w:rsidRDefault="00BB4879" w:rsidP="008A6942">
            <w:pPr>
              <w:pStyle w:val="Pamattekststabul"/>
            </w:pPr>
            <w:r w:rsidRPr="00F658B8">
              <w:t>ID</w:t>
            </w:r>
          </w:p>
        </w:tc>
        <w:tc>
          <w:tcPr>
            <w:tcW w:w="4352" w:type="dxa"/>
          </w:tcPr>
          <w:p w:rsidR="00BB4879" w:rsidRPr="00F658B8" w:rsidRDefault="00BB4879" w:rsidP="008A6942">
            <w:pPr>
              <w:pStyle w:val="Pamattekststabul"/>
            </w:pPr>
            <w:r w:rsidRPr="00F658B8">
              <w:t>Identifikators</w:t>
            </w:r>
          </w:p>
        </w:tc>
      </w:tr>
      <w:tr w:rsidR="00BB4879" w:rsidRPr="00F658B8" w:rsidTr="0096199A">
        <w:tc>
          <w:tcPr>
            <w:tcW w:w="3983" w:type="dxa"/>
            <w:vAlign w:val="center"/>
          </w:tcPr>
          <w:p w:rsidR="00BB4879" w:rsidRPr="00F658B8" w:rsidRDefault="00BB4879" w:rsidP="008A6942">
            <w:pPr>
              <w:pStyle w:val="Pamattekststabul"/>
            </w:pPr>
            <w:r w:rsidRPr="00F658B8">
              <w:t>Ievadlauks</w:t>
            </w:r>
          </w:p>
        </w:tc>
        <w:tc>
          <w:tcPr>
            <w:tcW w:w="4352" w:type="dxa"/>
          </w:tcPr>
          <w:p w:rsidR="00BB4879" w:rsidRPr="00F658B8" w:rsidRDefault="00BB4879" w:rsidP="008A6942">
            <w:pPr>
              <w:pStyle w:val="Pamattekststabul"/>
            </w:pPr>
            <w:r w:rsidRPr="00F658B8">
              <w:t>Ekrānformas elements, kurā lietotājs var ievadīt kādu vērtību</w:t>
            </w:r>
            <w:r>
              <w:t xml:space="preserve"> </w:t>
            </w:r>
            <w:hyperlink w:anchor="_d2h_bmk_viens_495" w:history="1">
              <w:r w:rsidRPr="00BB4879">
                <w:rPr>
                  <w:rStyle w:val="Hyperlink"/>
                </w:rPr>
                <w:t>[1]</w:t>
              </w:r>
            </w:hyperlink>
          </w:p>
        </w:tc>
      </w:tr>
      <w:tr w:rsidR="00BB4879" w:rsidRPr="00F658B8" w:rsidTr="0096199A">
        <w:tc>
          <w:tcPr>
            <w:tcW w:w="3983" w:type="dxa"/>
            <w:vAlign w:val="center"/>
          </w:tcPr>
          <w:p w:rsidR="00BB4879" w:rsidRPr="00F658B8" w:rsidRDefault="00BB4879" w:rsidP="008A6942">
            <w:pPr>
              <w:pStyle w:val="Pamattekststabul"/>
            </w:pPr>
            <w:r>
              <w:t>Ieraksts</w:t>
            </w:r>
          </w:p>
        </w:tc>
        <w:tc>
          <w:tcPr>
            <w:tcW w:w="4352" w:type="dxa"/>
          </w:tcPr>
          <w:p w:rsidR="00BB4879" w:rsidRPr="00F658B8" w:rsidRDefault="00BB4879" w:rsidP="008A6942">
            <w:pPr>
              <w:pStyle w:val="Pamattekststabul"/>
            </w:pPr>
            <w:r w:rsidRPr="002B4F3F">
              <w:t>datu bāzes struktūras elements, kas tiek uzglabāts datu laukos, kuriem piešķirts noteikts vārds</w:t>
            </w:r>
            <w:r>
              <w:t xml:space="preserve"> </w:t>
            </w:r>
            <w:hyperlink w:anchor="_d2h_bmk_viens_495" w:history="1">
              <w:r w:rsidRPr="00BB4879">
                <w:rPr>
                  <w:rStyle w:val="Hyperlink"/>
                </w:rPr>
                <w:t>[1]</w:t>
              </w:r>
            </w:hyperlink>
          </w:p>
        </w:tc>
      </w:tr>
      <w:tr w:rsidR="00BB4879" w:rsidRPr="00F658B8" w:rsidTr="0096199A">
        <w:tc>
          <w:tcPr>
            <w:tcW w:w="3983" w:type="dxa"/>
            <w:vAlign w:val="center"/>
          </w:tcPr>
          <w:p w:rsidR="00BB4879" w:rsidRPr="00F658B8" w:rsidRDefault="00BB4879" w:rsidP="008A6942">
            <w:pPr>
              <w:pStyle w:val="Pamattekststabul"/>
            </w:pPr>
            <w:r w:rsidRPr="00F658B8">
              <w:t>Izvēlne</w:t>
            </w:r>
          </w:p>
        </w:tc>
        <w:tc>
          <w:tcPr>
            <w:tcW w:w="4352" w:type="dxa"/>
          </w:tcPr>
          <w:p w:rsidR="00BB4879" w:rsidRPr="00F658B8" w:rsidRDefault="00BB4879" w:rsidP="008A6942">
            <w:pPr>
              <w:pStyle w:val="Pamattekststabul"/>
            </w:pPr>
            <w:r>
              <w:t>T</w:t>
            </w:r>
            <w:r w:rsidRPr="00530A1B">
              <w:t xml:space="preserve">aisnstūrveida josla, kas </w:t>
            </w:r>
            <w:r>
              <w:t xml:space="preserve">parasti </w:t>
            </w:r>
            <w:r w:rsidRPr="00530A1B">
              <w:t xml:space="preserve">atrodas loga augšējā daļā un kurā norādīti pieejamo </w:t>
            </w:r>
            <w:proofErr w:type="spellStart"/>
            <w:r w:rsidRPr="00530A1B">
              <w:t>izvēlņu</w:t>
            </w:r>
            <w:proofErr w:type="spellEnd"/>
            <w:r w:rsidRPr="00530A1B">
              <w:t xml:space="preserve"> </w:t>
            </w:r>
            <w:r>
              <w:t xml:space="preserve">nosaukumi </w:t>
            </w:r>
            <w:hyperlink w:anchor="_d2h_bmk_viens_495" w:history="1">
              <w:r w:rsidRPr="00BB4879">
                <w:rPr>
                  <w:rStyle w:val="Hyperlink"/>
                </w:rPr>
                <w:t>[1]</w:t>
              </w:r>
            </w:hyperlink>
          </w:p>
        </w:tc>
      </w:tr>
      <w:tr w:rsidR="00BB4879" w:rsidRPr="00F658B8" w:rsidTr="0096199A">
        <w:tc>
          <w:tcPr>
            <w:tcW w:w="3983" w:type="dxa"/>
            <w:vAlign w:val="center"/>
          </w:tcPr>
          <w:p w:rsidR="00BB4879" w:rsidRDefault="00BB4879" w:rsidP="0068526F">
            <w:pPr>
              <w:pStyle w:val="Pamattekststabul"/>
            </w:pPr>
            <w:r>
              <w:t>Izvēles saraksts</w:t>
            </w:r>
          </w:p>
        </w:tc>
        <w:tc>
          <w:tcPr>
            <w:tcW w:w="4352" w:type="dxa"/>
          </w:tcPr>
          <w:p w:rsidR="00BB4879" w:rsidRDefault="00BB4879" w:rsidP="0068526F">
            <w:pPr>
              <w:pStyle w:val="Pamattekststabul"/>
            </w:pPr>
            <w:r w:rsidRPr="00F658B8">
              <w:t>Ekrānformas elements, kurā lietotājs var izvēlēties kād</w:t>
            </w:r>
            <w:r>
              <w:t>u no dotām vērtībām izvēles sarakstā.</w:t>
            </w:r>
          </w:p>
        </w:tc>
      </w:tr>
      <w:tr w:rsidR="00BB4879" w:rsidRPr="00F658B8" w:rsidTr="0096199A">
        <w:tc>
          <w:tcPr>
            <w:tcW w:w="3983" w:type="dxa"/>
            <w:vAlign w:val="center"/>
          </w:tcPr>
          <w:p w:rsidR="00BB4879" w:rsidRPr="00F658B8" w:rsidRDefault="00BB4879" w:rsidP="008A6942">
            <w:pPr>
              <w:pStyle w:val="Pamattekststabul"/>
            </w:pPr>
            <w:r w:rsidRPr="00F658B8">
              <w:t>Savērsts</w:t>
            </w:r>
          </w:p>
        </w:tc>
        <w:tc>
          <w:tcPr>
            <w:tcW w:w="4352" w:type="dxa"/>
          </w:tcPr>
          <w:p w:rsidR="00BB4879" w:rsidRPr="00F658B8" w:rsidRDefault="00BB4879" w:rsidP="008A6942">
            <w:pPr>
              <w:pStyle w:val="Pamattekststabul"/>
            </w:pPr>
            <w:r w:rsidRPr="00F658B8">
              <w:t>Informācijas vienība attēlota daļējā apjomā</w:t>
            </w:r>
          </w:p>
        </w:tc>
      </w:tr>
      <w:tr w:rsidR="00BB4879" w:rsidRPr="00F658B8" w:rsidTr="0096199A">
        <w:tc>
          <w:tcPr>
            <w:tcW w:w="3983" w:type="dxa"/>
            <w:vAlign w:val="center"/>
          </w:tcPr>
          <w:p w:rsidR="00BB4879" w:rsidRPr="00F658B8" w:rsidRDefault="00BB4879" w:rsidP="008A6942">
            <w:pPr>
              <w:pStyle w:val="Pamattekststabul"/>
            </w:pPr>
            <w:r w:rsidRPr="00F658B8">
              <w:t>Izvērsts</w:t>
            </w:r>
          </w:p>
        </w:tc>
        <w:tc>
          <w:tcPr>
            <w:tcW w:w="4352" w:type="dxa"/>
          </w:tcPr>
          <w:p w:rsidR="00BB4879" w:rsidRPr="00F658B8" w:rsidRDefault="00BB4879" w:rsidP="008A6942">
            <w:pPr>
              <w:pStyle w:val="Pamattekststabul"/>
            </w:pPr>
            <w:r w:rsidRPr="00F658B8">
              <w:t>Informācijas vienība attēlota pilnā apjomā</w:t>
            </w:r>
          </w:p>
        </w:tc>
      </w:tr>
      <w:tr w:rsidR="00BB4879" w:rsidRPr="00F658B8" w:rsidTr="0096199A">
        <w:trPr>
          <w:trHeight w:val="431"/>
        </w:trPr>
        <w:tc>
          <w:tcPr>
            <w:tcW w:w="3983" w:type="dxa"/>
            <w:vAlign w:val="center"/>
          </w:tcPr>
          <w:p w:rsidR="00BB4879" w:rsidRPr="00F658B8" w:rsidRDefault="00BB4879" w:rsidP="008A6942">
            <w:pPr>
              <w:pStyle w:val="Pamattekststabul"/>
              <w:rPr>
                <w:rStyle w:val="Hipersaite"/>
              </w:rPr>
            </w:pPr>
            <w:r w:rsidRPr="00F658B8">
              <w:rPr>
                <w:rStyle w:val="Hipersaite"/>
              </w:rPr>
              <w:t>Hipersaite</w:t>
            </w:r>
          </w:p>
        </w:tc>
        <w:tc>
          <w:tcPr>
            <w:tcW w:w="4352" w:type="dxa"/>
            <w:vAlign w:val="center"/>
          </w:tcPr>
          <w:p w:rsidR="00BB4879" w:rsidRPr="00F658B8" w:rsidRDefault="00BB4879" w:rsidP="008A6942">
            <w:pPr>
              <w:pStyle w:val="Pamattekststabul"/>
              <w:rPr>
                <w:rFonts w:eastAsia="Arial Unicode MS"/>
                <w:bCs/>
              </w:rPr>
            </w:pPr>
            <w:r w:rsidRPr="00F658B8">
              <w:t>Hipersaites nosaukums</w:t>
            </w:r>
          </w:p>
        </w:tc>
      </w:tr>
      <w:tr w:rsidR="00BB4879" w:rsidRPr="00F658B8" w:rsidTr="0096199A">
        <w:tc>
          <w:tcPr>
            <w:tcW w:w="3983" w:type="dxa"/>
            <w:vAlign w:val="center"/>
          </w:tcPr>
          <w:p w:rsidR="00BB4879" w:rsidRPr="00F658B8" w:rsidRDefault="00BB4879" w:rsidP="008A6942">
            <w:pPr>
              <w:pStyle w:val="Pamattekststabul"/>
            </w:pPr>
            <w:r w:rsidRPr="00F658B8">
              <w:t>[teksts kvadrātiekavās]</w:t>
            </w:r>
          </w:p>
        </w:tc>
        <w:tc>
          <w:tcPr>
            <w:tcW w:w="4352" w:type="dxa"/>
          </w:tcPr>
          <w:p w:rsidR="00BB4879" w:rsidRPr="00F658B8" w:rsidRDefault="00BB4879" w:rsidP="008A6942">
            <w:pPr>
              <w:pStyle w:val="Pamattekststabul"/>
            </w:pPr>
            <w:r w:rsidRPr="00F658B8">
              <w:t>Apzīmē izvēlnes funkci</w:t>
            </w:r>
            <w:r>
              <w:t>onālos taustiņus uz klaviatūras</w:t>
            </w:r>
          </w:p>
        </w:tc>
      </w:tr>
      <w:tr w:rsidR="00BB4879" w:rsidRPr="00F658B8" w:rsidTr="0096199A">
        <w:trPr>
          <w:trHeight w:val="523"/>
        </w:trPr>
        <w:tc>
          <w:tcPr>
            <w:tcW w:w="3983" w:type="dxa"/>
            <w:vAlign w:val="center"/>
          </w:tcPr>
          <w:p w:rsidR="00BB4879" w:rsidRPr="00F658B8" w:rsidRDefault="00BB4879" w:rsidP="008A6942">
            <w:pPr>
              <w:pStyle w:val="Pamattekststabul"/>
            </w:pPr>
            <w:r w:rsidRPr="00936F54">
              <w:rPr>
                <w:noProof/>
              </w:rPr>
              <w:drawing>
                <wp:inline distT="0" distB="0" distL="0" distR="0">
                  <wp:extent cx="600075" cy="209550"/>
                  <wp:effectExtent l="0" t="0" r="0" b="0"/>
                  <wp:docPr id="218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p>
        </w:tc>
        <w:tc>
          <w:tcPr>
            <w:tcW w:w="4352" w:type="dxa"/>
            <w:vAlign w:val="center"/>
          </w:tcPr>
          <w:p w:rsidR="00BB4879" w:rsidRPr="00F658B8" w:rsidRDefault="00BB4879" w:rsidP="008A6942">
            <w:pPr>
              <w:pStyle w:val="Pamattekststabul"/>
            </w:pPr>
            <w:r w:rsidRPr="00F658B8">
              <w:t>Funkcionāla</w:t>
            </w:r>
            <w:r>
              <w:t xml:space="preserve"> spiedpoga darbības izsaukšanai</w:t>
            </w:r>
          </w:p>
        </w:tc>
      </w:tr>
      <w:tr w:rsidR="00BB4879" w:rsidRPr="00F658B8" w:rsidTr="0068526F">
        <w:trPr>
          <w:trHeight w:val="561"/>
        </w:trPr>
        <w:tc>
          <w:tcPr>
            <w:tcW w:w="3983" w:type="dxa"/>
            <w:vAlign w:val="center"/>
          </w:tcPr>
          <w:p w:rsidR="00BB4879" w:rsidRPr="00F658B8" w:rsidRDefault="00BB4879" w:rsidP="008A6942">
            <w:pPr>
              <w:pStyle w:val="Pamattekststabul"/>
            </w:pPr>
            <w:r w:rsidRPr="00F658B8">
              <w:t>[2]</w:t>
            </w:r>
          </w:p>
        </w:tc>
        <w:tc>
          <w:tcPr>
            <w:tcW w:w="4352" w:type="dxa"/>
            <w:vAlign w:val="center"/>
          </w:tcPr>
          <w:p w:rsidR="00BB4879" w:rsidRPr="00F658B8" w:rsidRDefault="00BB4879" w:rsidP="0068526F">
            <w:pPr>
              <w:pStyle w:val="Pamattekststabul"/>
            </w:pPr>
            <w:r w:rsidRPr="00F658B8">
              <w:t>Norādes uz citiem dokumentiem, kur</w:t>
            </w:r>
            <w:r>
              <w:t>iem minēts dokumenta</w:t>
            </w:r>
            <w:r w:rsidRPr="00F658B8">
              <w:t xml:space="preserve"> pilns nosaukums</w:t>
            </w:r>
            <w:r w:rsidRPr="004A6156">
              <w:t>.</w:t>
            </w:r>
          </w:p>
        </w:tc>
      </w:tr>
      <w:tr w:rsidR="00BB4879" w:rsidRPr="00F658B8" w:rsidTr="0096199A">
        <w:trPr>
          <w:trHeight w:val="439"/>
        </w:trPr>
        <w:tc>
          <w:tcPr>
            <w:tcW w:w="3983" w:type="dxa"/>
            <w:vAlign w:val="center"/>
          </w:tcPr>
          <w:p w:rsidR="00BB4879" w:rsidRPr="00F658B8" w:rsidRDefault="00BB4879" w:rsidP="008A6942">
            <w:pPr>
              <w:pStyle w:val="Pamattekststabul"/>
            </w:pPr>
            <w:r w:rsidRPr="00F658B8">
              <w:t>(skat. aprakstu 2.3.1 Nosaukums)</w:t>
            </w:r>
          </w:p>
        </w:tc>
        <w:tc>
          <w:tcPr>
            <w:tcW w:w="4352" w:type="dxa"/>
            <w:vAlign w:val="center"/>
          </w:tcPr>
          <w:p w:rsidR="00BB4879" w:rsidRPr="00F658B8" w:rsidRDefault="00BB4879" w:rsidP="008A6942">
            <w:pPr>
              <w:pStyle w:val="Pamattekststabul"/>
            </w:pPr>
            <w:r w:rsidRPr="00F658B8">
              <w:t>Norādes uz citām nodaļām vai attēliem.</w:t>
            </w:r>
          </w:p>
        </w:tc>
      </w:tr>
      <w:tr w:rsidR="00BB4879" w:rsidRPr="00F658B8" w:rsidTr="0096199A">
        <w:trPr>
          <w:trHeight w:val="439"/>
        </w:trPr>
        <w:tc>
          <w:tcPr>
            <w:tcW w:w="3983" w:type="dxa"/>
            <w:vAlign w:val="center"/>
          </w:tcPr>
          <w:p w:rsidR="00BB4879" w:rsidRPr="00F658B8" w:rsidRDefault="00BB4879" w:rsidP="008A6942">
            <w:pPr>
              <w:pStyle w:val="Pamattekststabul"/>
            </w:pPr>
            <w:r>
              <w:t>‘Nosaukums’</w:t>
            </w:r>
          </w:p>
        </w:tc>
        <w:tc>
          <w:tcPr>
            <w:tcW w:w="4352" w:type="dxa"/>
            <w:vAlign w:val="center"/>
          </w:tcPr>
          <w:p w:rsidR="00BB4879" w:rsidRPr="00F658B8" w:rsidRDefault="00BB4879" w:rsidP="0068526F">
            <w:pPr>
              <w:pStyle w:val="Pamattekststabul"/>
            </w:pPr>
            <w:r>
              <w:t>Apzīmē ievadlauku, ekrānformu, ekrānformu bloku nosaukumus</w:t>
            </w:r>
          </w:p>
        </w:tc>
      </w:tr>
      <w:tr w:rsidR="00BB4879" w:rsidRPr="00F658B8" w:rsidTr="0096199A">
        <w:trPr>
          <w:trHeight w:val="1835"/>
        </w:trPr>
        <w:tc>
          <w:tcPr>
            <w:tcW w:w="3983" w:type="dxa"/>
            <w:vAlign w:val="center"/>
          </w:tcPr>
          <w:p w:rsidR="00BB4879" w:rsidRPr="00F658B8" w:rsidRDefault="00BB4879" w:rsidP="008A6942">
            <w:pPr>
              <w:pStyle w:val="Pamattekststabul"/>
            </w:pPr>
            <w:r w:rsidRPr="00F658B8">
              <w:t>Pēc noklusējuma</w:t>
            </w:r>
          </w:p>
        </w:tc>
        <w:tc>
          <w:tcPr>
            <w:tcW w:w="4352" w:type="dxa"/>
            <w:vAlign w:val="center"/>
          </w:tcPr>
          <w:p w:rsidR="00BB4879" w:rsidRPr="00F658B8" w:rsidRDefault="00BB4879" w:rsidP="008A6942">
            <w:pPr>
              <w:pStyle w:val="Pamattekststabul"/>
            </w:pPr>
            <w:r w:rsidRPr="00F658B8">
              <w:t xml:space="preserve">Standarta iestatījumi, kuros sistēmas lietotājs nav veicis citus uzstādījumus. Piemēram, atverot </w:t>
            </w:r>
            <w:r>
              <w:t xml:space="preserve">preču </w:t>
            </w:r>
            <w:r w:rsidRPr="00F658B8">
              <w:t xml:space="preserve">sarakstu, </w:t>
            </w:r>
            <w:r>
              <w:t>tā filtrēšanas parametri tiek attēloti, kā</w:t>
            </w:r>
            <w:r w:rsidRPr="00F658B8">
              <w:t xml:space="preserve"> sistēmā </w:t>
            </w:r>
            <w:r>
              <w:t xml:space="preserve">ir </w:t>
            </w:r>
            <w:r w:rsidRPr="00F658B8">
              <w:t xml:space="preserve">uzstādīts, </w:t>
            </w:r>
            <w:r>
              <w:t xml:space="preserve">un saraksts tiek atlasīts atbilstoši noklusētajiem filtrēšanas parametriem, </w:t>
            </w:r>
            <w:r w:rsidRPr="00F658B8">
              <w:t>ja lietotājs nav veicis citus uzstādījumus.</w:t>
            </w:r>
          </w:p>
        </w:tc>
      </w:tr>
      <w:tr w:rsidR="00BB4879" w:rsidRPr="00F658B8" w:rsidTr="0068526F">
        <w:trPr>
          <w:trHeight w:val="531"/>
        </w:trPr>
        <w:tc>
          <w:tcPr>
            <w:tcW w:w="3983" w:type="dxa"/>
            <w:vAlign w:val="center"/>
          </w:tcPr>
          <w:p w:rsidR="00BB4879" w:rsidRDefault="00BB4879" w:rsidP="0068526F">
            <w:pPr>
              <w:pStyle w:val="Pamattekststabul"/>
            </w:pPr>
            <w:r>
              <w:t>Meklēšana</w:t>
            </w:r>
          </w:p>
        </w:tc>
        <w:tc>
          <w:tcPr>
            <w:tcW w:w="4352" w:type="dxa"/>
          </w:tcPr>
          <w:p w:rsidR="00BB4879" w:rsidRPr="005B32FB" w:rsidRDefault="00BB4879" w:rsidP="0068526F">
            <w:pPr>
              <w:pStyle w:val="Pamattekststabul"/>
            </w:pPr>
            <w:r>
              <w:t xml:space="preserve">Sistēmas </w:t>
            </w:r>
            <w:r w:rsidRPr="005B32FB">
              <w:t>lietotāja vēršanās pie datu bāzes, lai atlasītu noteikta veida informāciju.</w:t>
            </w:r>
          </w:p>
        </w:tc>
      </w:tr>
      <w:tr w:rsidR="00BB4879" w:rsidRPr="00F658B8" w:rsidTr="0068526F">
        <w:trPr>
          <w:trHeight w:val="900"/>
        </w:trPr>
        <w:tc>
          <w:tcPr>
            <w:tcW w:w="3983" w:type="dxa"/>
            <w:vAlign w:val="center"/>
          </w:tcPr>
          <w:p w:rsidR="00BB4879" w:rsidRPr="00985162" w:rsidRDefault="00BB4879" w:rsidP="0068526F">
            <w:pPr>
              <w:pStyle w:val="Pamattekststabul"/>
              <w:rPr>
                <w:b/>
              </w:rPr>
            </w:pPr>
            <w:r w:rsidRPr="00936F54">
              <w:rPr>
                <w:noProof/>
              </w:rPr>
              <w:lastRenderedPageBreak/>
              <w:drawing>
                <wp:inline distT="0" distB="0" distL="0" distR="0">
                  <wp:extent cx="790575" cy="238125"/>
                  <wp:effectExtent l="0" t="0" r="0" b="0"/>
                  <wp:docPr id="2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p>
        </w:tc>
        <w:tc>
          <w:tcPr>
            <w:tcW w:w="4352" w:type="dxa"/>
            <w:vAlign w:val="center"/>
          </w:tcPr>
          <w:p w:rsidR="00BB4879" w:rsidRPr="00F658B8" w:rsidRDefault="00BB4879" w:rsidP="0068526F">
            <w:pPr>
              <w:pStyle w:val="Pamattekststabul"/>
            </w:pPr>
            <w:r>
              <w:t>Svarīgs paskaidrojums, kas jāievēro sistēmas lietotājam, veicot kādas konkrētas darbības sistēmā.</w:t>
            </w:r>
          </w:p>
        </w:tc>
      </w:tr>
      <w:tr w:rsidR="00BB4879" w:rsidRPr="00F658B8" w:rsidTr="0068526F">
        <w:trPr>
          <w:trHeight w:val="900"/>
        </w:trPr>
        <w:tc>
          <w:tcPr>
            <w:tcW w:w="3983" w:type="dxa"/>
            <w:vAlign w:val="center"/>
          </w:tcPr>
          <w:p w:rsidR="00BB4879" w:rsidRDefault="00BB4879" w:rsidP="0068526F">
            <w:pPr>
              <w:pStyle w:val="Pamattekststabul"/>
            </w:pPr>
            <w:r>
              <w:t>Informācijas, vai brīdinājuma ziņojumi</w:t>
            </w:r>
          </w:p>
        </w:tc>
        <w:tc>
          <w:tcPr>
            <w:tcW w:w="4352" w:type="dxa"/>
          </w:tcPr>
          <w:p w:rsidR="00BB4879" w:rsidRPr="005B32FB" w:rsidRDefault="00BB4879" w:rsidP="0068526F">
            <w:pPr>
              <w:pStyle w:val="Pamattekststabul"/>
            </w:pPr>
            <w:r>
              <w:t>Teksts displeja ekrānā, kas attēlo sistēmas lietotājam par kļūdām vai brīdina par veikto darbību iespējamām sekām</w:t>
            </w:r>
            <w:r w:rsidRPr="002B4F3F">
              <w:t>.</w:t>
            </w:r>
            <w:r>
              <w:t xml:space="preserve"> Tā ir programmatūras reakcija uz lietotāja darbību, kas</w:t>
            </w:r>
            <w:r w:rsidRPr="009F6F8E">
              <w:t xml:space="preserve"> informē par notikumiem programmatūrā.</w:t>
            </w:r>
          </w:p>
        </w:tc>
      </w:tr>
    </w:tbl>
    <w:p w:rsidR="00BB4879" w:rsidRPr="003571A1" w:rsidRDefault="00BB4879" w:rsidP="00BB4879">
      <w:pPr>
        <w:pStyle w:val="Heading2"/>
        <w:numPr>
          <w:ilvl w:val="1"/>
          <w:numId w:val="3"/>
        </w:numPr>
        <w:ind w:left="862" w:hanging="578"/>
      </w:pPr>
      <w:bookmarkStart w:id="51" w:name="_d2h_bmk__Toc311211218_495"/>
      <w:bookmarkStart w:id="52" w:name="_D2HTopic_1653"/>
      <w:bookmarkStart w:id="53" w:name="_Toc179879005"/>
      <w:r>
        <w:t>I</w:t>
      </w:r>
      <w:r w:rsidRPr="0056493C">
        <w:t>erosinājumu un priekšlikumu iesniegšana</w:t>
      </w:r>
      <w:r>
        <w:t>, p</w:t>
      </w:r>
      <w:r w:rsidRPr="003571A1">
        <w:t>roblēmu ziņošana</w:t>
      </w:r>
      <w:bookmarkEnd w:id="51"/>
      <w:bookmarkEnd w:id="52"/>
      <w:bookmarkEnd w:id="53"/>
    </w:p>
    <w:bookmarkEnd w:id="14"/>
    <w:bookmarkEnd w:id="15"/>
    <w:bookmarkEnd w:id="16"/>
    <w:bookmarkEnd w:id="17"/>
    <w:p w:rsidR="00BB4879" w:rsidRPr="00A70C5D" w:rsidRDefault="00BB4879" w:rsidP="00C1516A">
      <w:pPr>
        <w:pStyle w:val="Pamatteksts1"/>
      </w:pPr>
      <w:r w:rsidRPr="00242469">
        <w:t xml:space="preserve">Priekšlikumu un ierosinājumu iesniegšanai sistēmas </w:t>
      </w:r>
      <w:r>
        <w:t>‘Pieteikumu’</w:t>
      </w:r>
      <w:r w:rsidRPr="00242469">
        <w:t xml:space="preserve"> blok</w:t>
      </w:r>
      <w:r>
        <w:t>ā</w:t>
      </w:r>
      <w:r w:rsidRPr="00242469">
        <w:t xml:space="preserve"> ir paredzēta funkcionalitāte </w:t>
      </w:r>
      <w:r w:rsidRPr="00242469">
        <w:rPr>
          <w:rStyle w:val="Hipersaite"/>
        </w:rPr>
        <w:t>Izveidot ieteikumu</w:t>
      </w:r>
      <w:r w:rsidRPr="00242469">
        <w:t xml:space="preserve"> </w:t>
      </w:r>
      <w:r w:rsidRPr="00A70C5D">
        <w:t xml:space="preserve">(skat. aprakstu </w:t>
      </w:r>
      <w:r w:rsidRPr="00BB4879">
        <w:t>Ieteikuma izveide</w:t>
      </w:r>
      <w:r w:rsidRPr="00A70C5D">
        <w:t>), kuru var izmantot gan informējot EIS uzturētāju par ieteikumiem, kas ir saistīti ar sistēmas funkcionalitāti, gan arī par priekšlikumiem juridiskā un organizatoriskā rakstura pilnveidošanai.</w:t>
      </w:r>
    </w:p>
    <w:p w:rsidR="00BB4879" w:rsidRDefault="00BB4879" w:rsidP="00C1516A">
      <w:pPr>
        <w:pStyle w:val="Pamatteksts1"/>
      </w:pPr>
      <w:r w:rsidRPr="00A70C5D">
        <w:t xml:space="preserve">Ja ir radušās sadarbības problēmas ar kādu no EIS uzturētāja noslēgto vispārīgo vienošanos dalībniekiem, tad ir iespējams iesniegt sūdzību par attiecīgo organizāciju, izmantojot sistēmas ‘Pieteikumu’ blokā paredzēto funkcionalitāti </w:t>
      </w:r>
      <w:r w:rsidRPr="00A70C5D">
        <w:rPr>
          <w:rStyle w:val="Hipersaite"/>
        </w:rPr>
        <w:t>Izveidot sūdzību</w:t>
      </w:r>
      <w:r w:rsidRPr="00A70C5D">
        <w:t xml:space="preserve"> (skat. aprakstu </w:t>
      </w:r>
      <w:r w:rsidRPr="00BB4879">
        <w:t>Sūdzības izveide</w:t>
      </w:r>
      <w:r w:rsidRPr="00A70C5D">
        <w:t>), kur EIS uzturētājs izskatīs iesniegtās sūdzības pamatotību un nepieciešamības</w:t>
      </w:r>
      <w:r>
        <w:t xml:space="preserve"> gadījumā piemēros soda sankcijas pret vispārīgās vienošanās teksta pārkāpēju, kas varētu būt pat līgumattiecību izbeigšanai.</w:t>
      </w:r>
    </w:p>
    <w:p w:rsidR="00BB4879" w:rsidRDefault="00BB4879" w:rsidP="00C1516A">
      <w:pPr>
        <w:pStyle w:val="Pamatteksts1"/>
      </w:pPr>
      <w:r>
        <w:t>Ja darbā ar sistēmu ir radušās kādas problēmas, vai arī ir nepieciešamas konsultācijas par sistēmas lietošanu, tad sistēmas lietotājam ir iespējams sazināties ar EIS lietotāju atbalstu:</w:t>
      </w:r>
    </w:p>
    <w:p w:rsidR="00BB4879" w:rsidRPr="00EA7E99" w:rsidRDefault="00BB4879" w:rsidP="00E70652">
      <w:pPr>
        <w:pStyle w:val="Pamatteksts"/>
      </w:pPr>
      <w:r>
        <w:t xml:space="preserve">Andris </w:t>
      </w:r>
      <w:proofErr w:type="spellStart"/>
      <w:r>
        <w:t>Brikšķis</w:t>
      </w:r>
      <w:proofErr w:type="spellEnd"/>
      <w:r>
        <w:t xml:space="preserve"> - 67350638, e-pasts: </w:t>
      </w:r>
      <w:hyperlink r:id="rId14" w:history="1">
        <w:r w:rsidRPr="00B40EBA">
          <w:rPr>
            <w:rStyle w:val="Hyperlink"/>
            <w:rFonts w:ascii="Arial" w:hAnsi="Arial"/>
          </w:rPr>
          <w:t>Andris.Brikskis@vraa.gov.lv</w:t>
        </w:r>
      </w:hyperlink>
      <w:r>
        <w:rPr>
          <w:rStyle w:val="Hipersaite"/>
        </w:rPr>
        <w:t>;</w:t>
      </w:r>
    </w:p>
    <w:p w:rsidR="00BB4879" w:rsidRPr="00BC3F06" w:rsidRDefault="00BB4879" w:rsidP="00E70652">
      <w:pPr>
        <w:pStyle w:val="Pamatteksts"/>
      </w:pPr>
      <w:r w:rsidRPr="00A7584B">
        <w:t xml:space="preserve">Laima Pujāte - 67350625, e-pasts: </w:t>
      </w:r>
      <w:hyperlink r:id="rId15" w:history="1">
        <w:r w:rsidRPr="00A7584B">
          <w:rPr>
            <w:color w:val="0000FF"/>
            <w:u w:val="single"/>
          </w:rPr>
          <w:t>Laima.Pujate@vraa.gov.lv</w:t>
        </w:r>
      </w:hyperlink>
      <w:r>
        <w:t>.</w:t>
      </w:r>
    </w:p>
    <w:p w:rsidR="00BB4879" w:rsidRDefault="00BB4879" w:rsidP="00BB4879">
      <w:pPr>
        <w:pStyle w:val="Heading1"/>
        <w:numPr>
          <w:ilvl w:val="0"/>
          <w:numId w:val="3"/>
        </w:numPr>
      </w:pPr>
      <w:bookmarkStart w:id="54" w:name="_d2h_bmk__Ref241480003_15"/>
      <w:bookmarkStart w:id="55" w:name="_D2HTopic_16"/>
      <w:bookmarkStart w:id="56" w:name="_Toc179879006"/>
      <w:r w:rsidRPr="00F658B8">
        <w:lastRenderedPageBreak/>
        <w:t>Vispārējs sistēmas darbības apraksts</w:t>
      </w:r>
      <w:bookmarkEnd w:id="54"/>
      <w:bookmarkEnd w:id="55"/>
      <w:bookmarkEnd w:id="56"/>
    </w:p>
    <w:p w:rsidR="00BB4879" w:rsidRDefault="00BB4879" w:rsidP="00C1516A">
      <w:pPr>
        <w:pStyle w:val="Apaknodaas"/>
      </w:pPr>
      <w:r w:rsidRPr="00F658B8">
        <w:t>Apraksts</w:t>
      </w:r>
    </w:p>
    <w:p w:rsidR="00BB4879" w:rsidRPr="00C84527" w:rsidRDefault="00BB4879" w:rsidP="00C1516A">
      <w:pPr>
        <w:pStyle w:val="Pamatteksts1"/>
      </w:pPr>
      <w:r w:rsidRPr="00C84527">
        <w:t>2004.gada 27.janvārī Ministru kabinets pieņēma koncepciju „Informācijas tehnoloģiju izmantošana sabiedrisko iepirkumu sistēmas pilnveidošanā.” Šīs koncepcijas ietvaros tika izveidots elektroniskā iepirkuma realizāci</w:t>
      </w:r>
      <w:r w:rsidR="00BA5D48">
        <w:t>jas instruments </w:t>
      </w:r>
      <w:r w:rsidRPr="00C84527">
        <w:t xml:space="preserve">– elektroniskā iepirkuma </w:t>
      </w:r>
      <w:r>
        <w:t>sistēma (turpmāk – EIS).</w:t>
      </w:r>
    </w:p>
    <w:p w:rsidR="00BB4879" w:rsidRPr="00C84527" w:rsidRDefault="00BB4879" w:rsidP="00C1516A">
      <w:pPr>
        <w:pStyle w:val="Pamatteksts1"/>
      </w:pPr>
      <w:r w:rsidRPr="00C84527">
        <w:t xml:space="preserve">Dokumentā aprakstītā EIS pilnveidotā versija ir tapusi ar Eiropas Reģionālās attīstības fonda atbalstu (ERAF) atbalstu. </w:t>
      </w:r>
    </w:p>
    <w:p w:rsidR="00BB4879" w:rsidRPr="00C84527" w:rsidRDefault="00BB4879" w:rsidP="00C1516A">
      <w:pPr>
        <w:pStyle w:val="Pamatteksts1"/>
      </w:pPr>
      <w:r w:rsidRPr="00C84527">
        <w:t xml:space="preserve">EIS </w:t>
      </w:r>
      <w:r>
        <w:t>(</w:t>
      </w:r>
      <w:hyperlink r:id="rId16" w:history="1">
        <w:r w:rsidRPr="007566E7">
          <w:rPr>
            <w:rStyle w:val="Hipersaite"/>
          </w:rPr>
          <w:t>www.eiepirkumi.gov.lv</w:t>
        </w:r>
      </w:hyperlink>
      <w:r>
        <w:t xml:space="preserve">) </w:t>
      </w:r>
      <w:r w:rsidRPr="00C84527">
        <w:t>ir informācijas sistēma, kurā pircēji (valsts un pašvaldību iestādes) un piegādātāji var noslēgt darījumus par standartizētu preču piegādi vispārīgās vienošanās</w:t>
      </w:r>
      <w:r w:rsidRPr="00623FFC">
        <w:rPr>
          <w:rStyle w:val="FootnoteReference"/>
        </w:rPr>
        <w:footnoteReference w:id="1"/>
      </w:r>
      <w:r w:rsidRPr="00C84527">
        <w:t xml:space="preserve"> ietvaros. </w:t>
      </w:r>
    </w:p>
    <w:p w:rsidR="00BB4879" w:rsidRPr="00C84527" w:rsidRDefault="00BB4879" w:rsidP="00C1516A">
      <w:pPr>
        <w:pStyle w:val="Pamatteksts1"/>
      </w:pPr>
      <w:r w:rsidRPr="00C84527">
        <w:t>EIS izmantošanu reglamentē arī sekojošie likumi:</w:t>
      </w:r>
    </w:p>
    <w:p w:rsidR="00BB4879" w:rsidRPr="00C84527" w:rsidRDefault="00BB4879" w:rsidP="00E70652">
      <w:pPr>
        <w:pStyle w:val="Pamatteksts"/>
      </w:pPr>
      <w:r w:rsidRPr="00C84527">
        <w:t>likums „Par iepirkumu valsts vai pašvaldību vajadzībām”;</w:t>
      </w:r>
    </w:p>
    <w:p w:rsidR="00BB4879" w:rsidRPr="00C84527" w:rsidRDefault="00BB4879" w:rsidP="00E70652">
      <w:pPr>
        <w:pStyle w:val="Pamatteksts"/>
      </w:pPr>
      <w:r w:rsidRPr="00C84527">
        <w:t xml:space="preserve">likums „Par iepirkumu sabiedrisko pakalpojumu sniedzēju vajadzībām”; </w:t>
      </w:r>
    </w:p>
    <w:p w:rsidR="00BB4879" w:rsidRPr="00C84527" w:rsidRDefault="00BB4879" w:rsidP="00E70652">
      <w:pPr>
        <w:pStyle w:val="Pamatteksts"/>
      </w:pPr>
      <w:r w:rsidRPr="00C84527">
        <w:t>likums „Par invalīdu biedrību uzņēmumiem, kuriem nepiemēro likumā noteiktās iepirkuma procedūras”.</w:t>
      </w:r>
    </w:p>
    <w:p w:rsidR="00BB4879" w:rsidRPr="00C84527" w:rsidRDefault="00BB4879" w:rsidP="00C1516A">
      <w:pPr>
        <w:pStyle w:val="Pamatteksts1"/>
      </w:pPr>
      <w:r w:rsidRPr="00C84527">
        <w:t xml:space="preserve">E-iepirkuma sistēmai ilgtermiņā jāaptver </w:t>
      </w:r>
      <w:r w:rsidRPr="009D384D">
        <w:t>visas valsts</w:t>
      </w:r>
      <w:r w:rsidRPr="00C84527">
        <w:t xml:space="preserve"> un pašvaldību institūcijas Latvijā. Tajā pašā laikā preču piegādātājs var būt jebkurš uzņēmums Latvijā vai Eiropas Savienības valstīs, ja attiecīgā publiskā iepirkuma procedūras veicējs būs to kvalificējis kā uzticamu, atzinis to par vienu no iepirkuma uzvarētājiem un noslēdzis ar visiem pretendentiem piegādes līgumu – vispārējo vienošanos.</w:t>
      </w:r>
    </w:p>
    <w:p w:rsidR="00BB4879" w:rsidRPr="00C84527" w:rsidRDefault="00BB4879" w:rsidP="00C1516A">
      <w:pPr>
        <w:pStyle w:val="Pamatteksts1"/>
      </w:pPr>
      <w:r w:rsidRPr="00C84527">
        <w:t>Piegādātāji savus piedāvātos produktus izvieto EIS E-katalogos (standarta preču un/vai pakalpojumu specifikāciju saraksts), kas tiek uzturēts ar elektronisku līdzekļu palīdzību, ņemot vērā iepriekš noteiktus Vispārējo vienošanos nosacījumus. Savukārt pircēji var izvēlēties tiem nepieciešamajām tehniskajām prasībām (specifikācijām) atbilstošās lētākās preces, lai veidotu konkrēto pasūtījumu.</w:t>
      </w:r>
    </w:p>
    <w:p w:rsidR="00BB4879" w:rsidRDefault="00BB4879" w:rsidP="00C1516A">
      <w:pPr>
        <w:pStyle w:val="Pamatteksts1"/>
      </w:pPr>
      <w:r w:rsidRPr="00C84527">
        <w:t xml:space="preserve">Veicot pasūtījumu veidošanu, saskaņošanu un akceptēšanu, visi procesi veicami elektroniski EIS izmantojot Interneta vidi. </w:t>
      </w:r>
    </w:p>
    <w:p w:rsidR="00BB4879" w:rsidRPr="00C84527" w:rsidRDefault="00BB4879" w:rsidP="00C1516A">
      <w:pPr>
        <w:pStyle w:val="Pamatteksts1"/>
      </w:pPr>
      <w:r>
        <w:t>EIS izmantošanas g</w:t>
      </w:r>
      <w:r w:rsidRPr="00C84527">
        <w:t>alvenie ieguvumi</w:t>
      </w:r>
      <w:r>
        <w:t xml:space="preserve"> ir</w:t>
      </w:r>
      <w:r w:rsidRPr="00C84527">
        <w:t>:</w:t>
      </w:r>
    </w:p>
    <w:p w:rsidR="00BB4879" w:rsidRPr="00C84527" w:rsidRDefault="00BB4879" w:rsidP="00E70652">
      <w:pPr>
        <w:pStyle w:val="Pamatteksts"/>
      </w:pPr>
      <w:r w:rsidRPr="00C84527">
        <w:t xml:space="preserve">tiek paātrināts iepirkuma process - saīsināts laiks no vajadzības apzināšanās līdz preces vai pakalpojuma piegādei; </w:t>
      </w:r>
    </w:p>
    <w:p w:rsidR="00BB4879" w:rsidRPr="00C84527" w:rsidRDefault="00BB4879" w:rsidP="00E70652">
      <w:pPr>
        <w:pStyle w:val="Pamatteksts"/>
      </w:pPr>
      <w:r w:rsidRPr="00C84527">
        <w:t xml:space="preserve">pasūtītājam nav jāveic formālās procedūras saistībā ar iepirkuma organizēšanu, to </w:t>
      </w:r>
      <w:r>
        <w:t>tā</w:t>
      </w:r>
      <w:r w:rsidRPr="00C84527">
        <w:t xml:space="preserve"> vietā </w:t>
      </w:r>
      <w:r>
        <w:t>veic</w:t>
      </w:r>
      <w:r w:rsidRPr="00C84527">
        <w:t xml:space="preserve"> </w:t>
      </w:r>
      <w:r>
        <w:t>EIS uzturētājs</w:t>
      </w:r>
      <w:r w:rsidRPr="00C84527">
        <w:t xml:space="preserve">; </w:t>
      </w:r>
    </w:p>
    <w:p w:rsidR="00BB4879" w:rsidRPr="00C84527" w:rsidRDefault="00BB4879" w:rsidP="00E70652">
      <w:pPr>
        <w:pStyle w:val="Pamatteksts"/>
      </w:pPr>
      <w:r w:rsidRPr="00C84527">
        <w:t xml:space="preserve">centralizēti iepirkumi apvieno vairākus pasūtījumus, kā rezultātā arī maziem iepirkumiem tiek iegūtas </w:t>
      </w:r>
      <w:r>
        <w:t>zemākas</w:t>
      </w:r>
      <w:r w:rsidRPr="00C84527">
        <w:t xml:space="preserve"> cenas;</w:t>
      </w:r>
    </w:p>
    <w:p w:rsidR="00BB4879" w:rsidRPr="00C84527" w:rsidRDefault="00BB4879" w:rsidP="00E70652">
      <w:pPr>
        <w:pStyle w:val="Pamatteksts"/>
      </w:pPr>
      <w:r w:rsidRPr="00C84527">
        <w:t xml:space="preserve">tiek nodrošināta racionāla pasūtītāju līdzekļu izmantošana; </w:t>
      </w:r>
    </w:p>
    <w:p w:rsidR="00BB4879" w:rsidRDefault="00BB4879" w:rsidP="00E70652">
      <w:pPr>
        <w:pStyle w:val="Pamatteksts"/>
      </w:pPr>
      <w:r w:rsidRPr="00C84527">
        <w:t xml:space="preserve">tiek palielināta iepirkumu procesa caurskatāmība, atklātība un informācijas pieejamība; </w:t>
      </w:r>
    </w:p>
    <w:p w:rsidR="00BB4879" w:rsidRDefault="00BB4879" w:rsidP="00E70652">
      <w:pPr>
        <w:pStyle w:val="Pamatteksts"/>
      </w:pPr>
      <w:r w:rsidRPr="00C84527">
        <w:t>samazinātu birokrātiju un korupcijas risku;</w:t>
      </w:r>
    </w:p>
    <w:p w:rsidR="00BB4879" w:rsidRPr="00C84527" w:rsidRDefault="00BB4879" w:rsidP="00E70652">
      <w:pPr>
        <w:pStyle w:val="Pamatteksts"/>
      </w:pPr>
      <w:r>
        <w:t xml:space="preserve">tiek </w:t>
      </w:r>
      <w:r w:rsidRPr="00C84527">
        <w:t>nodrošinātu efektīvāku sadarbību starp publisko un privāto sektoru.</w:t>
      </w:r>
    </w:p>
    <w:p w:rsidR="00BB4879" w:rsidRPr="00F658B8" w:rsidRDefault="00BB4879" w:rsidP="00E70652">
      <w:pPr>
        <w:pStyle w:val="Pamatteksts"/>
      </w:pPr>
      <w:r w:rsidRPr="00C84527">
        <w:t>pilnā mērā (arī praksē) tiek ieviests EK direktīvā paredzētais E-iepirkums un izmantota ES valstu pozitīvā pieredze.</w:t>
      </w:r>
    </w:p>
    <w:p w:rsidR="00BB4879" w:rsidRDefault="00BB4879" w:rsidP="00BB4879">
      <w:pPr>
        <w:pStyle w:val="Heading1"/>
        <w:pageBreakBefore w:val="0"/>
        <w:numPr>
          <w:ilvl w:val="0"/>
          <w:numId w:val="3"/>
        </w:numPr>
      </w:pPr>
      <w:bookmarkStart w:id="57" w:name="_D2HTopic_990"/>
      <w:bookmarkStart w:id="58" w:name="_Toc179879007"/>
      <w:bookmarkStart w:id="59" w:name="_Ref241481290"/>
      <w:bookmarkStart w:id="60" w:name="_Ref241481292"/>
      <w:bookmarkStart w:id="61" w:name="_d2h_bmk__Ref241481290_498"/>
      <w:bookmarkStart w:id="62" w:name="_d2h_bmk__Ref241481292_498"/>
      <w:r>
        <w:lastRenderedPageBreak/>
        <w:t>Neparedzētu gadījumu apstrāde</w:t>
      </w:r>
      <w:bookmarkEnd w:id="57"/>
      <w:bookmarkEnd w:id="58"/>
    </w:p>
    <w:p w:rsidR="00BB4879" w:rsidRDefault="00BB4879" w:rsidP="00C1516A">
      <w:pPr>
        <w:pStyle w:val="Apaknodaas"/>
      </w:pPr>
      <w:r>
        <w:t>Apraksts</w:t>
      </w:r>
    </w:p>
    <w:bookmarkEnd w:id="59"/>
    <w:bookmarkEnd w:id="60"/>
    <w:bookmarkEnd w:id="61"/>
    <w:bookmarkEnd w:id="62"/>
    <w:p w:rsidR="00BB4879" w:rsidRDefault="00BB4879" w:rsidP="00C1516A">
      <w:pPr>
        <w:pStyle w:val="Pamatteksts1"/>
      </w:pPr>
      <w:r w:rsidRPr="00FC4B2C">
        <w:t xml:space="preserve">Nepareizu darbību rezultātā, vai arī, ja norādītā informācija nav korekta, sistēma </w:t>
      </w:r>
      <w:r>
        <w:t>attēlo brīdinājuma</w:t>
      </w:r>
      <w:r w:rsidRPr="00FC4B2C">
        <w:t xml:space="preserve"> paziņojumus:</w:t>
      </w:r>
    </w:p>
    <w:p w:rsidR="00BB4879" w:rsidRDefault="00BB4879" w:rsidP="0068526F">
      <w:pPr>
        <w:pStyle w:val="Picture"/>
      </w:pPr>
      <w:r w:rsidRPr="00936F54">
        <w:rPr>
          <w:noProof/>
        </w:rPr>
        <w:drawing>
          <wp:inline distT="0" distB="0" distL="0" distR="0">
            <wp:extent cx="5943600" cy="533400"/>
            <wp:effectExtent l="0" t="0" r="0" b="0"/>
            <wp:docPr id="2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33400"/>
                    </a:xfrm>
                    <a:prstGeom prst="rect">
                      <a:avLst/>
                    </a:prstGeom>
                    <a:noFill/>
                    <a:ln>
                      <a:noFill/>
                    </a:ln>
                  </pic:spPr>
                </pic:pic>
              </a:graphicData>
            </a:graphic>
          </wp:inline>
        </w:drawing>
      </w:r>
    </w:p>
    <w:p w:rsidR="00BB4879" w:rsidRPr="003D3A6A" w:rsidRDefault="00BB4879" w:rsidP="00B958A9">
      <w:pPr>
        <w:pStyle w:val="Caption"/>
      </w:pPr>
      <w:r>
        <w:t xml:space="preserve">Paziņojums </w:t>
      </w:r>
      <w:fldSimple w:instr=" SEQ Paziņojums \* ARABIC ">
        <w:r w:rsidR="00760291">
          <w:rPr>
            <w:noProof/>
          </w:rPr>
          <w:t>1</w:t>
        </w:r>
      </w:fldSimple>
      <w:r>
        <w:t>. Brīdinājuma paziņojuma piemērs</w:t>
      </w:r>
    </w:p>
    <w:p w:rsidR="00BB4879" w:rsidRDefault="00BB4879" w:rsidP="00C1516A">
      <w:pPr>
        <w:pStyle w:val="Pamatteksts1"/>
      </w:pPr>
      <w:r>
        <w:t>Veicot kādas darbības sistēmā, kura r</w:t>
      </w:r>
      <w:r w:rsidRPr="00153CC9">
        <w:t>ezultātā</w:t>
      </w:r>
      <w:r>
        <w:t xml:space="preserve"> </w:t>
      </w:r>
      <w:r w:rsidRPr="008157A9">
        <w:t>sistēma</w:t>
      </w:r>
      <w:r>
        <w:t xml:space="preserve"> neatrod </w:t>
      </w:r>
      <w:r w:rsidRPr="008157A9">
        <w:t>vai nevar</w:t>
      </w:r>
      <w:r>
        <w:t xml:space="preserve"> veikt kādas noteiktas darbības, sistēma attēlo lietotājam informācijas paziņojumus:</w:t>
      </w:r>
    </w:p>
    <w:p w:rsidR="00BB4879" w:rsidRDefault="00BB4879" w:rsidP="0068526F">
      <w:pPr>
        <w:pStyle w:val="Picture"/>
      </w:pPr>
      <w:r w:rsidRPr="00936F54">
        <w:rPr>
          <w:noProof/>
        </w:rPr>
        <w:drawing>
          <wp:inline distT="0" distB="0" distL="0" distR="0">
            <wp:extent cx="5934075" cy="428625"/>
            <wp:effectExtent l="0" t="0" r="0" b="0"/>
            <wp:docPr id="2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28625"/>
                    </a:xfrm>
                    <a:prstGeom prst="rect">
                      <a:avLst/>
                    </a:prstGeom>
                    <a:noFill/>
                    <a:ln>
                      <a:noFill/>
                    </a:ln>
                  </pic:spPr>
                </pic:pic>
              </a:graphicData>
            </a:graphic>
          </wp:inline>
        </w:drawing>
      </w:r>
    </w:p>
    <w:p w:rsidR="00BB4879" w:rsidRDefault="00BB4879" w:rsidP="00B958A9">
      <w:pPr>
        <w:pStyle w:val="Caption"/>
      </w:pPr>
      <w:r>
        <w:t xml:space="preserve">Paziņojums </w:t>
      </w:r>
      <w:fldSimple w:instr=" SEQ Paziņojums \* ARABIC ">
        <w:r w:rsidR="00760291">
          <w:rPr>
            <w:noProof/>
          </w:rPr>
          <w:t>2</w:t>
        </w:r>
      </w:fldSimple>
      <w:r>
        <w:t>. Informācijas paziņojuma piemērs</w:t>
      </w:r>
    </w:p>
    <w:p w:rsidR="00BB4879" w:rsidRDefault="00BB4879" w:rsidP="00C1516A">
      <w:pPr>
        <w:pStyle w:val="Pamatteksts1"/>
      </w:pPr>
      <w:r>
        <w:t>Sistēmas lietotājam veicot kādas noteiktas darbības, kuras sistēma nevar apstrādāt, attēlo kļūdas paziņojumu:</w:t>
      </w:r>
    </w:p>
    <w:p w:rsidR="00BB4879" w:rsidRDefault="00BB4879" w:rsidP="0068526F">
      <w:pPr>
        <w:pStyle w:val="Picture"/>
      </w:pPr>
      <w:r w:rsidRPr="00936F54">
        <w:rPr>
          <w:noProof/>
        </w:rPr>
        <w:drawing>
          <wp:inline distT="0" distB="0" distL="0" distR="0">
            <wp:extent cx="5905500" cy="590550"/>
            <wp:effectExtent l="0" t="0" r="0" b="0"/>
            <wp:docPr id="217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590550"/>
                    </a:xfrm>
                    <a:prstGeom prst="rect">
                      <a:avLst/>
                    </a:prstGeom>
                    <a:noFill/>
                    <a:ln>
                      <a:noFill/>
                    </a:ln>
                  </pic:spPr>
                </pic:pic>
              </a:graphicData>
            </a:graphic>
          </wp:inline>
        </w:drawing>
      </w:r>
    </w:p>
    <w:p w:rsidR="00BB4879" w:rsidRPr="00C2199B" w:rsidRDefault="00BB4879" w:rsidP="00B958A9">
      <w:pPr>
        <w:pStyle w:val="Caption"/>
      </w:pPr>
      <w:r>
        <w:t xml:space="preserve">Paziņojums </w:t>
      </w:r>
      <w:fldSimple w:instr=" SEQ Paziņojums \* ARABIC ">
        <w:r w:rsidR="00760291">
          <w:rPr>
            <w:noProof/>
          </w:rPr>
          <w:t>3</w:t>
        </w:r>
      </w:fldSimple>
      <w:r>
        <w:t>. Kļūdas paziņojuma piemērs</w:t>
      </w:r>
    </w:p>
    <w:p w:rsidR="00BB4879" w:rsidRDefault="00BB4879" w:rsidP="00C1516A">
      <w:pPr>
        <w:pStyle w:val="Pamatteksts1"/>
      </w:pPr>
      <w:r>
        <w:t>Sistēmā brīdinājuma paziņojumi var tikt attēloti arī ar tālāku sistēmas lietotājam veicamu darbību:</w:t>
      </w:r>
    </w:p>
    <w:p w:rsidR="00BB4879" w:rsidRPr="00C72E26" w:rsidRDefault="00BB4879" w:rsidP="0068526F">
      <w:pPr>
        <w:pStyle w:val="Picture"/>
        <w:rPr>
          <w:bdr w:val="single" w:sz="4" w:space="0" w:color="D9D9D9"/>
        </w:rPr>
      </w:pPr>
      <w:r w:rsidRPr="00936F54">
        <w:rPr>
          <w:noProof/>
        </w:rPr>
        <w:drawing>
          <wp:inline distT="0" distB="0" distL="0" distR="0">
            <wp:extent cx="3095625" cy="1028700"/>
            <wp:effectExtent l="0" t="0" r="0" b="0"/>
            <wp:docPr id="217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5625" cy="1028700"/>
                    </a:xfrm>
                    <a:prstGeom prst="rect">
                      <a:avLst/>
                    </a:prstGeom>
                    <a:noFill/>
                    <a:ln>
                      <a:noFill/>
                    </a:ln>
                  </pic:spPr>
                </pic:pic>
              </a:graphicData>
            </a:graphic>
          </wp:inline>
        </w:drawing>
      </w:r>
    </w:p>
    <w:p w:rsidR="00BB4879" w:rsidRDefault="00BB4879" w:rsidP="00B958A9">
      <w:pPr>
        <w:pStyle w:val="Caption"/>
      </w:pPr>
      <w:r>
        <w:t xml:space="preserve">Paziņojums </w:t>
      </w:r>
      <w:fldSimple w:instr=" SEQ Paziņojums \* ARABIC ">
        <w:r w:rsidR="00760291">
          <w:rPr>
            <w:noProof/>
          </w:rPr>
          <w:t>4</w:t>
        </w:r>
      </w:fldSimple>
      <w:r>
        <w:t>. Brīdinājuma paziņojums ar darbības izvēli</w:t>
      </w:r>
    </w:p>
    <w:p w:rsidR="00BB4879" w:rsidRDefault="00BB4879" w:rsidP="00C1516A">
      <w:pPr>
        <w:pStyle w:val="Pamatteksts1"/>
      </w:pPr>
      <w:r w:rsidRPr="009D35AB">
        <w:t xml:space="preserve">Lai turpinātu darbu, nepieciešams iepazīties ar </w:t>
      </w:r>
      <w:r>
        <w:t xml:space="preserve">brīdinājuma vai informācijas </w:t>
      </w:r>
      <w:r w:rsidRPr="009D35AB">
        <w:t>paziņojuma tekstu un veikt turpmākās darbības</w:t>
      </w:r>
      <w:r>
        <w:t>, vadoties</w:t>
      </w:r>
      <w:r w:rsidRPr="009D35AB">
        <w:t xml:space="preserve"> pēc </w:t>
      </w:r>
      <w:r>
        <w:t>paziņojumā vai lietotāja rokasgrāmatā</w:t>
      </w:r>
      <w:r w:rsidRPr="009D35AB">
        <w:t xml:space="preserve"> esošās informācijas.</w:t>
      </w:r>
    </w:p>
    <w:p w:rsidR="00BB4879" w:rsidRDefault="00BB4879" w:rsidP="00C1516A">
      <w:pPr>
        <w:pStyle w:val="Pamatteksts1"/>
      </w:pPr>
      <w:r w:rsidRPr="009D35AB">
        <w:t xml:space="preserve">Ja, aizpildot </w:t>
      </w:r>
      <w:r>
        <w:t>ekrānformas datus,</w:t>
      </w:r>
      <w:r w:rsidRPr="009D35AB">
        <w:t xml:space="preserve"> netiek pilnīgi ievadīta visa obligāti norādāmā informācija, sistēma p</w:t>
      </w:r>
      <w:r>
        <w:t>ie</w:t>
      </w:r>
      <w:r w:rsidRPr="009D35AB">
        <w:t xml:space="preserve"> datu saglabāšanas mēģinājuma izvada paziņojumu par katru </w:t>
      </w:r>
      <w:r>
        <w:t>ievad</w:t>
      </w:r>
      <w:r w:rsidRPr="009D35AB">
        <w:t>lauku, kurā obligāti norādāma informācija</w:t>
      </w:r>
      <w:r>
        <w:t>:</w:t>
      </w:r>
    </w:p>
    <w:p w:rsidR="00BB4879" w:rsidRDefault="00BB4879" w:rsidP="0068526F">
      <w:pPr>
        <w:pStyle w:val="Picture"/>
      </w:pPr>
      <w:r w:rsidRPr="00BB4879">
        <w:rPr>
          <w:noProof/>
          <w:bdr w:val="single" w:sz="4" w:space="0" w:color="D9D9D9"/>
        </w:rPr>
        <w:drawing>
          <wp:inline distT="0" distB="0" distL="0" distR="0">
            <wp:extent cx="2695575" cy="304800"/>
            <wp:effectExtent l="19050" t="19050" r="9525" b="0"/>
            <wp:docPr id="21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5575" cy="304800"/>
                    </a:xfrm>
                    <a:prstGeom prst="rect">
                      <a:avLst/>
                    </a:prstGeom>
                    <a:noFill/>
                    <a:ln w="6350" cmpd="sng">
                      <a:solidFill>
                        <a:srgbClr val="D9D9D9"/>
                      </a:solidFill>
                      <a:miter lim="800000"/>
                      <a:headEnd/>
                      <a:tailEnd/>
                    </a:ln>
                    <a:effectLst/>
                  </pic:spPr>
                </pic:pic>
              </a:graphicData>
            </a:graphic>
          </wp:inline>
        </w:drawing>
      </w:r>
    </w:p>
    <w:p w:rsidR="00BB4879" w:rsidRPr="00DB395E" w:rsidRDefault="00BB4879" w:rsidP="00B958A9">
      <w:pPr>
        <w:pStyle w:val="Caption"/>
      </w:pPr>
      <w:r>
        <w:t xml:space="preserve">Paziņojums </w:t>
      </w:r>
      <w:fldSimple w:instr=" SEQ Paziņojums \* ARABIC ">
        <w:r w:rsidR="00760291">
          <w:rPr>
            <w:noProof/>
          </w:rPr>
          <w:t>5</w:t>
        </w:r>
      </w:fldSimple>
      <w:r>
        <w:t>. Paziņojums par obligātiem ievadlaukiem</w:t>
      </w:r>
    </w:p>
    <w:p w:rsidR="00BB4879" w:rsidRDefault="00BB4879" w:rsidP="00C1516A">
      <w:pPr>
        <w:pStyle w:val="Piezme"/>
      </w:pPr>
      <w:r w:rsidRPr="00D05037">
        <w:rPr>
          <w:b/>
        </w:rPr>
        <w:t>Piezīme</w:t>
      </w:r>
      <w:r w:rsidRPr="00D05037">
        <w:rPr>
          <w:b/>
          <w:color w:val="FF0000"/>
        </w:rPr>
        <w:t>!</w:t>
      </w:r>
      <w:r>
        <w:t xml:space="preserve"> Obligāti aizpildāmiem ievadlaukiem klāt tiek attēlota sarkana zvaigznīte.</w:t>
      </w:r>
    </w:p>
    <w:p w:rsidR="00BB4879" w:rsidRDefault="00BB4879" w:rsidP="00C1516A">
      <w:pPr>
        <w:pStyle w:val="Pamatteksts1"/>
      </w:pPr>
      <w:r w:rsidRPr="009D35AB">
        <w:lastRenderedPageBreak/>
        <w:t xml:space="preserve">Lai turpinātu darbu, nepieciešams aizpildīt visus obligātos </w:t>
      </w:r>
      <w:r>
        <w:t>ievad</w:t>
      </w:r>
      <w:r w:rsidRPr="009D35AB">
        <w:t>laukus un atkārtoti veikt informācijas saglabāšanu.</w:t>
      </w:r>
    </w:p>
    <w:p w:rsidR="00BB4879" w:rsidRDefault="00BB4879" w:rsidP="00C1516A">
      <w:pPr>
        <w:pStyle w:val="Pamatteksts1"/>
      </w:pPr>
      <w:r w:rsidRPr="009D35AB">
        <w:t>Ja</w:t>
      </w:r>
      <w:r>
        <w:t xml:space="preserve"> sistēmas darbības laikā </w:t>
      </w:r>
      <w:r w:rsidRPr="00D277A7">
        <w:t>AJAX pieprasījuma apstrādes gadījum</w:t>
      </w:r>
      <w:r>
        <w:t>ā notiek neparedzēta kļūda, tad lietotājam tiek attēlots sekojošs paziņojums:</w:t>
      </w:r>
    </w:p>
    <w:p w:rsidR="00BB4879" w:rsidRDefault="00BB4879" w:rsidP="0068526F">
      <w:pPr>
        <w:pStyle w:val="Picture"/>
      </w:pPr>
      <w:r w:rsidRPr="00BB4879">
        <w:rPr>
          <w:noProof/>
          <w:bdr w:val="single" w:sz="4" w:space="0" w:color="D9D9D9"/>
        </w:rPr>
        <w:drawing>
          <wp:inline distT="0" distB="0" distL="0" distR="0">
            <wp:extent cx="4505325" cy="1866900"/>
            <wp:effectExtent l="0" t="0" r="0" b="0"/>
            <wp:docPr id="21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5325" cy="1866900"/>
                    </a:xfrm>
                    <a:prstGeom prst="rect">
                      <a:avLst/>
                    </a:prstGeom>
                    <a:noFill/>
                    <a:ln>
                      <a:noFill/>
                    </a:ln>
                  </pic:spPr>
                </pic:pic>
              </a:graphicData>
            </a:graphic>
          </wp:inline>
        </w:drawing>
      </w:r>
    </w:p>
    <w:p w:rsidR="00BB4879" w:rsidRPr="00DB395E" w:rsidRDefault="00BB4879" w:rsidP="00B958A9">
      <w:pPr>
        <w:pStyle w:val="Caption"/>
      </w:pPr>
      <w:r>
        <w:t xml:space="preserve">Paziņojums </w:t>
      </w:r>
      <w:fldSimple w:instr=" SEQ Paziņojums \* ARABIC ">
        <w:r w:rsidR="00760291">
          <w:rPr>
            <w:noProof/>
          </w:rPr>
          <w:t>6</w:t>
        </w:r>
      </w:fldSimple>
      <w:r>
        <w:t>. Paziņojums par kļūdu AJAX apstrādes laikā</w:t>
      </w:r>
    </w:p>
    <w:p w:rsidR="00BB4879" w:rsidRPr="00D277A7" w:rsidRDefault="00BB4879" w:rsidP="00C1516A">
      <w:pPr>
        <w:pStyle w:val="Pamatteksts1"/>
      </w:pPr>
      <w:r w:rsidRPr="009D35AB">
        <w:t>Lai turpinātu darbu, nepieciešams</w:t>
      </w:r>
      <w:r>
        <w:t xml:space="preserve"> apstiprināt paziņojumu un attiecīgi mēģināt veikt darbību vēlreiz vai ziņot par problēmu sistēmas uzturētājiem, ja kļūda atkārtojas </w:t>
      </w:r>
      <w:r w:rsidRPr="00D7205B">
        <w:t>(skat</w:t>
      </w:r>
      <w:r>
        <w:t xml:space="preserve">. aprakstu </w:t>
      </w:r>
      <w:hyperlink w:anchor="_D2HTopic_1653" w:history="1">
        <w:r w:rsidRPr="00841A30">
          <w:rPr>
            <w:rStyle w:val="Hyperlink"/>
          </w:rPr>
          <w:t>Ierosinājumu un priekšlikumu iesniegšana, problēmu ziņošana</w:t>
        </w:r>
      </w:hyperlink>
      <w:r>
        <w:t>).</w:t>
      </w:r>
    </w:p>
    <w:p w:rsidR="00BB4879" w:rsidRPr="008A59E2" w:rsidRDefault="00BB4879" w:rsidP="00C1516A">
      <w:pPr>
        <w:pStyle w:val="Apaknodaas"/>
      </w:pPr>
      <w:r w:rsidRPr="008A59E2">
        <w:t>Piekļūšana</w:t>
      </w:r>
    </w:p>
    <w:p w:rsidR="00BB4879" w:rsidRPr="009D35AB" w:rsidRDefault="00BB4879" w:rsidP="00C1516A">
      <w:pPr>
        <w:pStyle w:val="Pamatteksts1"/>
      </w:pPr>
      <w:r w:rsidRPr="009D35AB">
        <w:t>Ja lietotājam sistēmā nav pieejama informācija, piemēram, nav iespēja</w:t>
      </w:r>
      <w:r>
        <w:t>ms</w:t>
      </w:r>
      <w:r w:rsidRPr="009D35AB">
        <w:t xml:space="preserve"> veikt </w:t>
      </w:r>
      <w:r>
        <w:t>preces</w:t>
      </w:r>
      <w:r w:rsidRPr="009D35AB">
        <w:t xml:space="preserve"> pievienošanu </w:t>
      </w:r>
      <w:r>
        <w:t>Grozam</w:t>
      </w:r>
      <w:r w:rsidRPr="009D35AB">
        <w:t>, visdrīzāk tas ir tādēļ, ka liet</w:t>
      </w:r>
      <w:r>
        <w:t>otājam nav piešķirtas atbilstoša</w:t>
      </w:r>
      <w:r w:rsidRPr="009D35AB">
        <w:t xml:space="preserve">s tiesības. </w:t>
      </w:r>
      <w:r w:rsidRPr="00FC4B2C">
        <w:t xml:space="preserve">Lai konsultētos par tiesībām vai piešķirtu tās, nepieciešams sazināties ar </w:t>
      </w:r>
      <w:r w:rsidRPr="00A23C3E">
        <w:t>sistēmas administratoru</w:t>
      </w:r>
      <w:r w:rsidRPr="00FC4B2C">
        <w:t>.</w:t>
      </w:r>
    </w:p>
    <w:p w:rsidR="00BB4879" w:rsidRPr="009D35AB" w:rsidRDefault="00BB4879" w:rsidP="00C1516A">
      <w:pPr>
        <w:pStyle w:val="Pamatteksts1"/>
      </w:pPr>
      <w:r w:rsidRPr="00FC4B2C">
        <w:t xml:space="preserve">Gadījumos, ja sistēmā notiek neparedzēta situācija un tās darbība tiek pilnībā </w:t>
      </w:r>
      <w:r w:rsidRPr="00D7205B">
        <w:t>pārtraukta, vai arī kļūdas paziņojums nav saprotams, nepieciešams sazināties ar sistēmas administratoru, vai arī sistēmas uzturētājiem (skat</w:t>
      </w:r>
      <w:r>
        <w:t xml:space="preserve">. aprakstu </w:t>
      </w:r>
      <w:hyperlink w:anchor="_D2HTopic_1653" w:history="1">
        <w:r w:rsidRPr="00841A30">
          <w:rPr>
            <w:rStyle w:val="Hyperlink"/>
          </w:rPr>
          <w:t>Ierosinājumu un priekšlikumu iesniegšana, problēmu ziņošana</w:t>
        </w:r>
      </w:hyperlink>
      <w:r>
        <w:t>)</w:t>
      </w:r>
      <w:r w:rsidRPr="00FC4B2C">
        <w:t>.</w:t>
      </w:r>
    </w:p>
    <w:p w:rsidR="00BB4879" w:rsidRDefault="00BB4879" w:rsidP="00BB4879">
      <w:pPr>
        <w:pStyle w:val="Heading1"/>
        <w:pageBreakBefore w:val="0"/>
        <w:numPr>
          <w:ilvl w:val="0"/>
          <w:numId w:val="3"/>
        </w:numPr>
      </w:pPr>
      <w:bookmarkStart w:id="63" w:name="_d2h_bmk__Ref241481290_499"/>
      <w:bookmarkStart w:id="64" w:name="_d2h_bmk__Ref241481292_499"/>
      <w:bookmarkStart w:id="65" w:name="_D2HTopic_992"/>
      <w:bookmarkStart w:id="66" w:name="_Toc179879008"/>
      <w:r>
        <w:t xml:space="preserve">Darba </w:t>
      </w:r>
      <w:r w:rsidRPr="00D229D6">
        <w:t>sākšana</w:t>
      </w:r>
      <w:r>
        <w:t xml:space="preserve"> ar sistēmu</w:t>
      </w:r>
      <w:bookmarkEnd w:id="63"/>
      <w:bookmarkEnd w:id="64"/>
      <w:bookmarkEnd w:id="65"/>
      <w:bookmarkEnd w:id="66"/>
    </w:p>
    <w:p w:rsidR="00BB4879" w:rsidRPr="00275FB5" w:rsidRDefault="00BB4879" w:rsidP="00C1516A">
      <w:pPr>
        <w:pStyle w:val="Apaknodaas"/>
      </w:pPr>
      <w:r>
        <w:t>A</w:t>
      </w:r>
      <w:r w:rsidRPr="00275FB5">
        <w:t>praksts</w:t>
      </w:r>
    </w:p>
    <w:p w:rsidR="00BB4879" w:rsidRDefault="00BB4879" w:rsidP="00C1516A">
      <w:pPr>
        <w:pStyle w:val="Pamatteksts1"/>
      </w:pPr>
      <w:r>
        <w:t>D</w:t>
      </w:r>
      <w:r w:rsidRPr="00E1111E">
        <w:t xml:space="preserve">arbu </w:t>
      </w:r>
      <w:r>
        <w:t>ar Elektronisko Iepirkumu Sistēmu var uzsākt gan kā viesis, kuram ir ierobežotas tiesības, gan kā reģistrēts lietotājs un darboties tajā ar lietotājam atbilstoši piešķirtajām tiesībām</w:t>
      </w:r>
      <w:r w:rsidRPr="00E1111E">
        <w:t>.</w:t>
      </w:r>
    </w:p>
    <w:p w:rsidR="00BB4879" w:rsidRDefault="00BB4879" w:rsidP="00C1516A">
      <w:pPr>
        <w:pStyle w:val="Apaknodaas"/>
      </w:pPr>
      <w:r>
        <w:t xml:space="preserve">Piekļūšanas nosacījumi </w:t>
      </w:r>
    </w:p>
    <w:p w:rsidR="00BB4879" w:rsidRDefault="00BB4879" w:rsidP="00C1516A">
      <w:pPr>
        <w:pStyle w:val="Pamatteksts1"/>
      </w:pPr>
      <w:r>
        <w:t>Elektronisko iepirkumu sistēma ir pieejama visiem sistēmas lietotājiem, taču darboties tajā var tikai atbilstoši lietotājam piešķirtai lomai un tiesībām.</w:t>
      </w:r>
    </w:p>
    <w:p w:rsidR="00BB4879" w:rsidRDefault="00BB4879" w:rsidP="00C1516A">
      <w:pPr>
        <w:pStyle w:val="Pamatteksts1"/>
      </w:pPr>
      <w:r>
        <w:t>Lietotāja lomas un tai atbilstošās tiesības piešķir lietotāja organizācijas administratori – lietotāji attiecīgi ar lomu Pircēja administrators vai Piegādātāja administrators - vai Sistēmas administrators.</w:t>
      </w:r>
    </w:p>
    <w:p w:rsidR="00BB4879" w:rsidRDefault="00BB4879" w:rsidP="00C1516A">
      <w:pPr>
        <w:pStyle w:val="Pamatteksts1"/>
      </w:pPr>
      <w:r>
        <w:t>Lomas: Iepircējs,</w:t>
      </w:r>
      <w:r w:rsidRPr="00E96D18">
        <w:t xml:space="preserve"> </w:t>
      </w:r>
      <w:r>
        <w:t>Apstiprinātājs, S</w:t>
      </w:r>
      <w:r w:rsidRPr="00254B0B">
        <w:t xml:space="preserve">aņēmējs </w:t>
      </w:r>
      <w:r>
        <w:t>un Pircēja administrators organizācijas ietvaros var piešķirt lietotājs ar šīs organizācijas Pircēja administrators lomu vai Sistēmas administrators. Savukārt, lomas: Piegādātājs un Piegādātāja administrators organizācijas ietvaros var piešķirt lietotājs ar šīs organizācijas Piegādātāja administrators lomu vai Sistēmas administrators. Pārējās lomas sistēmā: Nozares eksperts, Kataloga vadītājs, Kataloga administrators, Publikāciju redaktors un Sistēmas administrators vai piešķirt tikai lietotājs ar Sistēmas administratora lomu.</w:t>
      </w:r>
    </w:p>
    <w:p w:rsidR="00BB4879" w:rsidRPr="00B146AF" w:rsidRDefault="00BB4879" w:rsidP="00C1516A">
      <w:pPr>
        <w:pStyle w:val="Pamatteksts1"/>
      </w:pPr>
      <w:r>
        <w:lastRenderedPageBreak/>
        <w:t>Lai veiktu darbības, atbilstoši lietotājam piešķirtajai(-</w:t>
      </w:r>
      <w:proofErr w:type="spellStart"/>
      <w:r>
        <w:t>ām</w:t>
      </w:r>
      <w:proofErr w:type="spellEnd"/>
      <w:r>
        <w:t>) lomai(-</w:t>
      </w:r>
      <w:proofErr w:type="spellStart"/>
      <w:r>
        <w:t>ām</w:t>
      </w:r>
      <w:proofErr w:type="spellEnd"/>
      <w:r>
        <w:t xml:space="preserve">), lietotājam ir jāsaņem autentifikācijai sistēmā nepieciešamā informācija – lietotājvārds un parole un/vai </w:t>
      </w:r>
      <w:r w:rsidRPr="00B146AF">
        <w:t xml:space="preserve">lietotājam ir jābūt Latvijas pasta viedkartei vai jābūt kādas bankas, kas nodrošina autentificēšanās pakalpojumu EIS, internetbankas lietotājam (skat. aprakstu </w:t>
      </w:r>
      <w:hyperlink w:anchor="_D2HTopic_1934" w:history="1">
        <w:r w:rsidRPr="00924945">
          <w:rPr>
            <w:rStyle w:val="Hyperlink"/>
          </w:rPr>
          <w:t>Autentifikācija sistēmā</w:t>
        </w:r>
      </w:hyperlink>
      <w:r w:rsidRPr="00B146AF">
        <w:t>).</w:t>
      </w:r>
    </w:p>
    <w:p w:rsidR="00BB4879" w:rsidRPr="00B146AF" w:rsidRDefault="00BB4879" w:rsidP="00C1516A">
      <w:pPr>
        <w:pStyle w:val="Pamatteksts1"/>
      </w:pPr>
      <w:r w:rsidRPr="00B146AF">
        <w:t xml:space="preserve">Ja lietotājam tiek atļauta pieslēgšanās sistēmai ar lietotājvārdu un paroli, sistēma nodrošina šo pieslēgšanās parametru nosūtīšanu uz lietotāja e-pasta adresi, pēc tam, kad sistēmas lietotājs ar administratora lomu sistēmā ir izveidojis jaunā lietotāja kontu (skat. aprakstu </w:t>
      </w:r>
      <w:bookmarkStart w:id="67" w:name="_Ref241397665"/>
      <w:bookmarkStart w:id="68" w:name="_d2h_bmk__Ref241397665_499"/>
      <w:r w:rsidRPr="00BB4879">
        <w:t>Autentifikācija ar lietotāja rekvizītiem</w:t>
      </w:r>
      <w:bookmarkEnd w:id="67"/>
      <w:bookmarkEnd w:id="68"/>
      <w:r w:rsidRPr="00B146AF">
        <w:t>).</w:t>
      </w:r>
    </w:p>
    <w:p w:rsidR="00BB4879" w:rsidRDefault="00BB4879" w:rsidP="00C1516A">
      <w:pPr>
        <w:pStyle w:val="Pamatteksts1"/>
      </w:pPr>
      <w:r w:rsidRPr="00B146AF">
        <w:t>Savukārt, lai lietotājs varētu autorizēties sistēmā, izmantojot kādu izvēlētu ārējo autentificēšanās pakalpojumu sniedzēju, lietotājam pašam ir jānodrošina savas viedkartes vai kādas bankas internetbankas pieslēgšanās parametru saņemšan</w:t>
      </w:r>
      <w:r>
        <w:t>a</w:t>
      </w:r>
      <w:r w:rsidRPr="00B146AF">
        <w:t xml:space="preserve"> (skat. aprakstu </w:t>
      </w:r>
      <w:bookmarkStart w:id="69" w:name="_Ref241397680"/>
      <w:bookmarkStart w:id="70" w:name="_d2h_bmk__Ref241397680_499"/>
      <w:r>
        <w:fldChar w:fldCharType="begin"/>
      </w:r>
      <w:r>
        <w:instrText>HYPERLINK ""\l"_D2HTopic_1936"</w:instrText>
      </w:r>
      <w:r>
        <w:fldChar w:fldCharType="separate"/>
      </w:r>
      <w:r w:rsidRPr="00924945">
        <w:rPr>
          <w:rStyle w:val="Hyperlink"/>
        </w:rPr>
        <w:t xml:space="preserve">Autentificēšanās </w:t>
      </w:r>
      <w:bookmarkEnd w:id="69"/>
      <w:bookmarkEnd w:id="70"/>
      <w:r w:rsidRPr="00924945">
        <w:rPr>
          <w:rStyle w:val="Hyperlink"/>
        </w:rPr>
        <w:t>ar ārējiem autentifikācijas pakalpojumu sniedzējiem</w:t>
      </w:r>
      <w:r>
        <w:fldChar w:fldCharType="end"/>
      </w:r>
      <w:r w:rsidRPr="00B146AF">
        <w:t>).</w:t>
      </w:r>
    </w:p>
    <w:p w:rsidR="00BB4879" w:rsidRPr="00275FB5" w:rsidRDefault="00BB4879" w:rsidP="00C1516A">
      <w:pPr>
        <w:pStyle w:val="Apaknodaas"/>
      </w:pPr>
      <w:r w:rsidRPr="00275FB5">
        <w:t>Piekļūšana</w:t>
      </w:r>
    </w:p>
    <w:p w:rsidR="00BB4879" w:rsidRDefault="00BB4879" w:rsidP="00C1516A">
      <w:pPr>
        <w:pStyle w:val="Pamatteksts1"/>
      </w:pPr>
      <w:r>
        <w:t xml:space="preserve">Darba uzsākšanai ar EIS, lietotājs, pārlūkprogrammas adrešu laukā ieraksta sistēmas adresi: </w:t>
      </w:r>
      <w:hyperlink r:id="rId23" w:history="1">
        <w:r w:rsidRPr="00B40F60">
          <w:rPr>
            <w:rStyle w:val="Hyperlink"/>
          </w:rPr>
          <w:t>https://www.eis.gov.lv/</w:t>
        </w:r>
      </w:hyperlink>
    </w:p>
    <w:p w:rsidR="00BB4879" w:rsidRDefault="00BB4879" w:rsidP="00C1516A">
      <w:pPr>
        <w:pStyle w:val="Pamatteksts1"/>
      </w:pPr>
      <w:r>
        <w:t xml:space="preserve">Rezultātā tiek atvērta sākumlapas ekrānforma (skat. aprakstu </w:t>
      </w:r>
      <w:hyperlink r:id="rId24" w:anchor="S_Lapa" w:history="1">
        <w:r w:rsidRPr="0053443D">
          <w:rPr>
            <w:rStyle w:val="Hyperlink"/>
          </w:rPr>
          <w:t>Sistēmas sākumlapa</w:t>
        </w:r>
      </w:hyperlink>
      <w:r>
        <w:t>).</w:t>
      </w:r>
    </w:p>
    <w:p w:rsidR="00BB4879" w:rsidRDefault="00BB4879" w:rsidP="00C1516A">
      <w:pPr>
        <w:pStyle w:val="Pamatteksts1"/>
      </w:pPr>
      <w:r>
        <w:t>Lai veiktu darbības, atbilstoši lietotājam piešķirtajai(-</w:t>
      </w:r>
      <w:proofErr w:type="spellStart"/>
      <w:r>
        <w:t>ām</w:t>
      </w:r>
      <w:proofErr w:type="spellEnd"/>
      <w:r>
        <w:t>) lomai(-</w:t>
      </w:r>
      <w:proofErr w:type="spellStart"/>
      <w:r>
        <w:t>ām</w:t>
      </w:r>
      <w:proofErr w:type="spellEnd"/>
      <w:r>
        <w:t xml:space="preserve">), lietotājam ir jāveic autorizēšanās sistēmā ar lietotājam piešķirto lietotājvārdu un paroli, vai viedkarti </w:t>
      </w:r>
      <w:r w:rsidRPr="006E2FBD">
        <w:t xml:space="preserve">(skat. aprakstu </w:t>
      </w:r>
      <w:hyperlink w:anchor="_D2HTopic_1934" w:history="1">
        <w:r w:rsidRPr="00924945">
          <w:rPr>
            <w:rStyle w:val="Hyperlink"/>
          </w:rPr>
          <w:t>Autentifikācija sistēmā</w:t>
        </w:r>
      </w:hyperlink>
      <w:r>
        <w:t>).</w:t>
      </w:r>
    </w:p>
    <w:p w:rsidR="00BB4879" w:rsidRDefault="00BB4879" w:rsidP="00C1516A">
      <w:pPr>
        <w:pStyle w:val="Pamatteksts1"/>
      </w:pPr>
      <w:r>
        <w:t xml:space="preserve">Piekļūšana sistēmai var tikt iniciēta arī lietotājam atverot Elektronisko iepirkumu sistēmu no kādas citas sistēmas, piemēram, uzklikšķinot EIS bannerim portālā </w:t>
      </w:r>
      <w:hyperlink r:id="rId25" w:history="1">
        <w:r w:rsidRPr="00456B63">
          <w:rPr>
            <w:rStyle w:val="Hyperlink"/>
          </w:rPr>
          <w:t>Latvija.lv</w:t>
        </w:r>
      </w:hyperlink>
      <w:r>
        <w:t xml:space="preserve">. Uzklikšķinot šādam bannerim vai saitei (URL), tiek attēlota EIS ekrānforma, kurā ir veicama lietotāja autorizēšanās sistēmā </w:t>
      </w:r>
      <w:r w:rsidRPr="00B146AF">
        <w:t xml:space="preserve">(skat. aprakstu </w:t>
      </w:r>
      <w:hyperlink w:anchor="_D2HTopic_1934" w:history="1">
        <w:r w:rsidRPr="00924945">
          <w:rPr>
            <w:rStyle w:val="Hyperlink"/>
          </w:rPr>
          <w:t>Autentifikācija sistēmā</w:t>
        </w:r>
      </w:hyperlink>
      <w:r w:rsidRPr="00B146AF">
        <w:t>).</w:t>
      </w:r>
      <w:r>
        <w:t xml:space="preserve"> Taču, ja </w:t>
      </w:r>
      <w:r w:rsidRPr="000F0EE3">
        <w:t>lietotājs</w:t>
      </w:r>
      <w:r>
        <w:t xml:space="preserve"> sistēmā</w:t>
      </w:r>
      <w:r w:rsidRPr="000F0EE3">
        <w:t xml:space="preserve"> jau ir autentificējies, tad</w:t>
      </w:r>
      <w:r>
        <w:t>,</w:t>
      </w:r>
      <w:r w:rsidRPr="000F0EE3">
        <w:t xml:space="preserve"> </w:t>
      </w:r>
      <w:r>
        <w:t>no bannera vai saites EIS izsaukuma gadījumā, tiek atvērta sistēmas</w:t>
      </w:r>
      <w:r w:rsidRPr="000F0EE3">
        <w:t xml:space="preserve"> sākumlapa bez autentifikācijas</w:t>
      </w:r>
      <w:r>
        <w:t xml:space="preserve"> (skat. aprakstu </w:t>
      </w:r>
      <w:hyperlink r:id="rId26" w:anchor="S_Lapa" w:history="1">
        <w:r w:rsidRPr="0053443D">
          <w:rPr>
            <w:rStyle w:val="Hyperlink"/>
          </w:rPr>
          <w:t>Sistēmas sākumlapa</w:t>
        </w:r>
      </w:hyperlink>
      <w:r>
        <w:t>).</w:t>
      </w:r>
    </w:p>
    <w:p w:rsidR="00BB4879" w:rsidRDefault="00BB4879" w:rsidP="00C1516A">
      <w:pPr>
        <w:pStyle w:val="Apaknodaas"/>
      </w:pPr>
      <w:r>
        <w:t>Izpildes scenārijs</w:t>
      </w:r>
    </w:p>
    <w:p w:rsidR="00BB4879" w:rsidRDefault="00BB4879" w:rsidP="00C1516A">
      <w:pPr>
        <w:pStyle w:val="Pamatteksts1"/>
      </w:pPr>
      <w:r>
        <w:t xml:space="preserve">Sākot darbu ar EIS, sākotnēji visi lietotāji ir kā sistēmas Viesis. Turpmākās veicamās darbības sistēmā ir atkarīgas no sistēmas lietotāja lomas un tam piešķirtām tiesībām (skat. aprakstu </w:t>
      </w:r>
      <w:hyperlink w:anchor="_D2HTopic_2810" w:history="1">
        <w:r w:rsidRPr="00924945">
          <w:rPr>
            <w:rStyle w:val="Hyperlink"/>
          </w:rPr>
          <w:t>Sistēmas sākumlapa lomai Viesis</w:t>
        </w:r>
      </w:hyperlink>
      <w:r>
        <w:t>).</w:t>
      </w:r>
    </w:p>
    <w:p w:rsidR="00BB4879" w:rsidRDefault="00BB4879" w:rsidP="00C1516A">
      <w:pPr>
        <w:pStyle w:val="Piezme"/>
      </w:pPr>
      <w:r w:rsidRPr="002B7526">
        <w:rPr>
          <w:b/>
          <w:bCs/>
          <w:iCs/>
        </w:rPr>
        <w:t>Piezīme</w:t>
      </w:r>
      <w:r w:rsidRPr="002B7526">
        <w:rPr>
          <w:b/>
          <w:bCs/>
          <w:iCs/>
          <w:color w:val="FF0000"/>
        </w:rPr>
        <w:t>!</w:t>
      </w:r>
      <w:r w:rsidRPr="002B7526">
        <w:t xml:space="preserve"> </w:t>
      </w:r>
      <w:r>
        <w:t>Lietotājam izmantojot sistēmu, ekrānformas, kas tiek attēlotas jaunā, modālā sistēmas logā,</w:t>
      </w:r>
      <w:r w:rsidRPr="00E32EAB">
        <w:t xml:space="preserve"> </w:t>
      </w:r>
      <w:r>
        <w:t xml:space="preserve">var tik attēlotas ar dažādiem </w:t>
      </w:r>
      <w:r w:rsidRPr="00E32EAB">
        <w:t>vertikāl</w:t>
      </w:r>
      <w:r>
        <w:t>ajiem,</w:t>
      </w:r>
      <w:r w:rsidRPr="00E32EAB">
        <w:t xml:space="preserve"> maksimāl</w:t>
      </w:r>
      <w:r>
        <w:t>ajiem</w:t>
      </w:r>
      <w:r w:rsidRPr="00E32EAB">
        <w:t xml:space="preserve"> izmēr</w:t>
      </w:r>
      <w:r>
        <w:t>iem, kas sistēmā tiek</w:t>
      </w:r>
      <w:r w:rsidRPr="00E32EAB">
        <w:t xml:space="preserve"> noteikt</w:t>
      </w:r>
      <w:r>
        <w:t>i</w:t>
      </w:r>
      <w:r w:rsidRPr="00E32EAB">
        <w:t xml:space="preserve"> atkarībā no lietotāja monitora izšķirtspējas</w:t>
      </w:r>
      <w:r w:rsidRPr="002B7526">
        <w:t>.</w:t>
      </w:r>
      <w:r>
        <w:t xml:space="preserve"> Tādejādi, lietotājam lietojot sistēmu uz dažādām darbstacijām ar dažādas izšķirtspējas monitoriem, noteiktu ekrānformu attēlojums var atšķirties.</w:t>
      </w:r>
    </w:p>
    <w:p w:rsidR="00BB4879" w:rsidRDefault="00BB4879" w:rsidP="00BB4879">
      <w:pPr>
        <w:pStyle w:val="Heading1"/>
        <w:pageBreakBefore w:val="0"/>
        <w:numPr>
          <w:ilvl w:val="0"/>
          <w:numId w:val="3"/>
        </w:numPr>
      </w:pPr>
      <w:bookmarkStart w:id="71" w:name="_d2h_bmk__Ref241481290_1536"/>
      <w:bookmarkStart w:id="72" w:name="_d2h_bmk__Ref241481292_1536"/>
      <w:bookmarkStart w:id="73" w:name="_D2HTopic_2511"/>
      <w:bookmarkStart w:id="74" w:name="_Toc179879009"/>
      <w:r>
        <w:t>Darba beigšana ar sistēmu</w:t>
      </w:r>
      <w:bookmarkEnd w:id="71"/>
      <w:bookmarkEnd w:id="72"/>
      <w:bookmarkEnd w:id="73"/>
      <w:bookmarkEnd w:id="74"/>
    </w:p>
    <w:p w:rsidR="00BB4879" w:rsidRPr="00275FB5" w:rsidRDefault="00BB4879" w:rsidP="00C1516A">
      <w:pPr>
        <w:pStyle w:val="Apaknodaas"/>
      </w:pPr>
      <w:r>
        <w:t>A</w:t>
      </w:r>
      <w:r w:rsidRPr="00275FB5">
        <w:t>praksts</w:t>
      </w:r>
    </w:p>
    <w:p w:rsidR="00BB4879" w:rsidRDefault="00BB4879" w:rsidP="00C1516A">
      <w:pPr>
        <w:pStyle w:val="Pamatteksts1"/>
      </w:pPr>
      <w:r>
        <w:t>D</w:t>
      </w:r>
      <w:r w:rsidRPr="00E1111E">
        <w:t>arb</w:t>
      </w:r>
      <w:r>
        <w:t>a beigšana ar sistēmu ir lietotāja, kurš lieto sistēmu ar noteiktu reģistrēta lietotāja lomu, šai lomai pieejamo aktivitāšu izbeigšana</w:t>
      </w:r>
      <w:r w:rsidRPr="00E1111E">
        <w:t>.</w:t>
      </w:r>
    </w:p>
    <w:p w:rsidR="00BB4879" w:rsidRDefault="00BB4879" w:rsidP="00C1516A">
      <w:pPr>
        <w:pStyle w:val="Apaknodaas"/>
      </w:pPr>
      <w:r>
        <w:t xml:space="preserve">Piekļūšanas nosacījumi </w:t>
      </w:r>
    </w:p>
    <w:p w:rsidR="00BB4879" w:rsidRDefault="00BB4879" w:rsidP="00C1516A">
      <w:pPr>
        <w:pStyle w:val="Pamatteksts1"/>
      </w:pPr>
      <w:r>
        <w:t>Darba beigšana ar Elektronisko iepirkumu sistēmu ir pieejama visiem reģistrētiem sistēmas lietotājiem, t.i., Iepircējs,</w:t>
      </w:r>
      <w:r w:rsidRPr="00E96D18">
        <w:t xml:space="preserve"> </w:t>
      </w:r>
      <w:r>
        <w:t>Apstiprinātājs, Saņēmējs, Pircēja administrators, Piegādātājs, Piegādātāja administrators, Nozares eksperts, Kataloga vadītājs, Kataloga administrators, Publikāciju redaktors un Sistēmas administrators.</w:t>
      </w:r>
    </w:p>
    <w:p w:rsidR="00BB4879" w:rsidRDefault="00BB4879" w:rsidP="00C1516A">
      <w:pPr>
        <w:pStyle w:val="Pamatteksts1"/>
      </w:pPr>
      <w:r>
        <w:lastRenderedPageBreak/>
        <w:t xml:space="preserve">Lai beigtu darbu ar sistēmu, lietotājam ir jābūt autorizētam sistēmā ar noteiktu, reģistrēta lietotāja lomu </w:t>
      </w:r>
      <w:r w:rsidRPr="00B146AF">
        <w:t xml:space="preserve">(skat. aprakstu </w:t>
      </w:r>
      <w:hyperlink w:anchor="_D2HTopic_1934" w:history="1">
        <w:r w:rsidRPr="00BD4423">
          <w:rPr>
            <w:rStyle w:val="Hyperlink"/>
          </w:rPr>
          <w:t>Autentifikācija sistēmā</w:t>
        </w:r>
      </w:hyperlink>
      <w:r w:rsidRPr="00B146AF">
        <w:t>).</w:t>
      </w:r>
    </w:p>
    <w:p w:rsidR="00BB4879" w:rsidRDefault="00BB4879" w:rsidP="00C1516A">
      <w:pPr>
        <w:pStyle w:val="Pamatteksts1"/>
      </w:pPr>
      <w:r>
        <w:t>Sistēmas lietotājam ar sistēmas nereģistrēta lietotāja lomu – Viesis – darbība ‘Beigt darbu’ nav pieejama.</w:t>
      </w:r>
    </w:p>
    <w:p w:rsidR="00BB4879" w:rsidRDefault="00BB4879" w:rsidP="00C1516A">
      <w:pPr>
        <w:pStyle w:val="Pamatteksts1"/>
      </w:pPr>
      <w:r>
        <w:t>Reģistrēta un autorizēta sistēmas lietotāja darba pārtraukšanu vai iniciēt arī:</w:t>
      </w:r>
    </w:p>
    <w:p w:rsidR="00BB4879" w:rsidRDefault="00BB4879" w:rsidP="00E70652">
      <w:pPr>
        <w:pStyle w:val="Pamatteksts"/>
      </w:pPr>
      <w:r>
        <w:t>sistēma, ja lietotājam ir konstatēta ilgstoša dīkstāve sistēmā;</w:t>
      </w:r>
    </w:p>
    <w:p w:rsidR="00BB4879" w:rsidRPr="009F0B0C" w:rsidRDefault="00BB4879" w:rsidP="00E70652">
      <w:pPr>
        <w:pStyle w:val="Pamatteksts"/>
      </w:pPr>
      <w:r>
        <w:t xml:space="preserve">lietotāja organizācijas administrators (attiecīgi lietotājs ar lomu Pircēja administrators vai Piegādātāja administrators) vai Sistēmas administrators, ja sistēmas lietotāja konts tiek bloķēts </w:t>
      </w:r>
      <w:r w:rsidRPr="009F0B0C">
        <w:t xml:space="preserve">(skat. aprakstu </w:t>
      </w:r>
      <w:r w:rsidRPr="00BB4879">
        <w:t>Lietotāja bloķēšana</w:t>
      </w:r>
      <w:r w:rsidRPr="009F0B0C">
        <w:t>);</w:t>
      </w:r>
    </w:p>
    <w:p w:rsidR="00BB4879" w:rsidRPr="009F0B0C" w:rsidRDefault="00BB4879" w:rsidP="00E70652">
      <w:pPr>
        <w:pStyle w:val="Pamatteksts"/>
      </w:pPr>
      <w:r>
        <w:t xml:space="preserve">sistēma, ja lietotāja konts tiek bloķēts, beidzoties konta aktivitātes </w:t>
      </w:r>
      <w:r w:rsidRPr="009F0B0C">
        <w:t xml:space="preserve">termiņam (skat. aprakstu </w:t>
      </w:r>
      <w:r w:rsidRPr="00BB4879">
        <w:t>Lietotāja bloķēšana</w:t>
      </w:r>
      <w:r w:rsidRPr="009F0B0C">
        <w:t>).</w:t>
      </w:r>
    </w:p>
    <w:p w:rsidR="00BB4879" w:rsidRPr="00275FB5" w:rsidRDefault="00BB4879" w:rsidP="00C1516A">
      <w:pPr>
        <w:pStyle w:val="Apaknodaas"/>
      </w:pPr>
      <w:r w:rsidRPr="00275FB5">
        <w:t>Piekļūšana</w:t>
      </w:r>
    </w:p>
    <w:p w:rsidR="00BB4879" w:rsidRDefault="00BB4879" w:rsidP="00C1516A">
      <w:pPr>
        <w:pStyle w:val="Pamatteksts1"/>
        <w:rPr>
          <w:bCs/>
        </w:rPr>
      </w:pPr>
      <w:r>
        <w:t xml:space="preserve">Reģistrētam un autorizētam sistēmas lietotājam darbība ‘Beigt darbu’ ir pieejama no jebkuras vietas sistēmā autentifikācijas blokā </w:t>
      </w:r>
      <w:r w:rsidRPr="00B146AF">
        <w:t xml:space="preserve">(skat. aprakstu </w:t>
      </w:r>
      <w:hyperlink w:anchor="_D2HTopic_1934" w:history="1">
        <w:r w:rsidRPr="00BD4423">
          <w:rPr>
            <w:rStyle w:val="Hyperlink"/>
          </w:rPr>
          <w:t>Autentifikācija sistēmā</w:t>
        </w:r>
      </w:hyperlink>
      <w:r w:rsidRPr="00B146AF">
        <w:t>)</w:t>
      </w:r>
      <w:r>
        <w:t xml:space="preserve">, uzklikšķinot spiedpogai </w:t>
      </w:r>
      <w:r w:rsidRPr="00936F54">
        <w:rPr>
          <w:noProof/>
          <w:lang w:eastAsia="lv-LV"/>
        </w:rPr>
        <w:drawing>
          <wp:inline distT="0" distB="0" distL="0" distR="0">
            <wp:extent cx="219075" cy="238125"/>
            <wp:effectExtent l="0" t="0" r="0" b="0"/>
            <wp:docPr id="21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w:t>
      </w:r>
      <w:r>
        <w:rPr>
          <w:bCs/>
        </w:rPr>
        <w:t xml:space="preserve"> ‘Beigt darbu’.</w:t>
      </w:r>
    </w:p>
    <w:p w:rsidR="00BB4879" w:rsidRDefault="00BB4879" w:rsidP="00C1516A">
      <w:pPr>
        <w:pStyle w:val="Apaknodaas"/>
      </w:pPr>
      <w:r>
        <w:t>Izpildes scenārijs</w:t>
      </w:r>
    </w:p>
    <w:p w:rsidR="00BB4879" w:rsidRDefault="00BB4879" w:rsidP="00C1516A">
      <w:pPr>
        <w:pStyle w:val="Pamatteksts1"/>
      </w:pPr>
      <w:r>
        <w:t xml:space="preserve">Ja darba beigšanu ar sistēmu iniciē reģistrēts un sistēmā autorizēts lietotājs, tad darba ar reģistrēta lietotāja lomu beigšanas rezultātā, reģistrēta lietotāja sesija tiek pārtraukta, un lietotājam tiek atvērta sākumlapas ekrānforma kā nereģistrētam lietotājam (skat. aprakstu </w:t>
      </w:r>
      <w:hyperlink w:anchor="_D2HTopic_2810" w:history="1">
        <w:r w:rsidRPr="00BD4423">
          <w:rPr>
            <w:rStyle w:val="Hyperlink"/>
          </w:rPr>
          <w:t>Sistēmas sākumlapa lomai Viesis</w:t>
        </w:r>
      </w:hyperlink>
      <w:r>
        <w:t>).</w:t>
      </w:r>
    </w:p>
    <w:p w:rsidR="00BB4879" w:rsidRDefault="00BB4879" w:rsidP="00C1516A">
      <w:pPr>
        <w:pStyle w:val="Pamatteksts1"/>
      </w:pPr>
      <w:r>
        <w:t xml:space="preserve">Ja darba beigšanu iniciē sistēma, konstatējot reģistrēta un autorizēta lietotāja dīkstāvi sistēmā, kas ir ilgāka par 15 minūtēm, sistēma </w:t>
      </w:r>
      <w:r w:rsidRPr="004A687A">
        <w:t>veic lietotāja sesijas pārtraukšanu</w:t>
      </w:r>
      <w:r>
        <w:t xml:space="preserve">. Lietotājam mēģinot turpināt darbu pēc tam, kad sistēma jau ir konstatējusi dīkstāvi, lietotājam tiek attēlota sākumlapas ekrānforma kā nereģistrētam lietotājam (skat. aprakstu </w:t>
      </w:r>
      <w:hyperlink w:anchor="_D2HTopic_2810" w:history="1">
        <w:r w:rsidRPr="00BD4423">
          <w:rPr>
            <w:rStyle w:val="Hyperlink"/>
          </w:rPr>
          <w:t>Sistēmas sākumlapa lomai Viesis</w:t>
        </w:r>
      </w:hyperlink>
      <w:r>
        <w:t>) un paziņojums par iepriekšējās darba sesijas pārtraukšanu:</w:t>
      </w:r>
    </w:p>
    <w:p w:rsidR="00BB4879" w:rsidRDefault="00BB4879" w:rsidP="0068526F">
      <w:pPr>
        <w:pStyle w:val="Picture"/>
      </w:pPr>
      <w:r w:rsidRPr="00936F54">
        <w:rPr>
          <w:noProof/>
        </w:rPr>
        <w:drawing>
          <wp:inline distT="0" distB="0" distL="0" distR="0">
            <wp:extent cx="4152900" cy="542925"/>
            <wp:effectExtent l="0" t="0" r="0" b="0"/>
            <wp:docPr id="21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2900" cy="542925"/>
                    </a:xfrm>
                    <a:prstGeom prst="rect">
                      <a:avLst/>
                    </a:prstGeom>
                    <a:noFill/>
                    <a:ln>
                      <a:noFill/>
                    </a:ln>
                  </pic:spPr>
                </pic:pic>
              </a:graphicData>
            </a:graphic>
          </wp:inline>
        </w:drawing>
      </w:r>
    </w:p>
    <w:p w:rsidR="00BB4879" w:rsidRDefault="00BB4879" w:rsidP="00B958A9">
      <w:pPr>
        <w:pStyle w:val="Caption"/>
      </w:pPr>
      <w:r>
        <w:t xml:space="preserve">Paziņojums </w:t>
      </w:r>
      <w:fldSimple w:instr=" SEQ Paziņojums \* ARABIC ">
        <w:r w:rsidR="00760291">
          <w:rPr>
            <w:noProof/>
          </w:rPr>
          <w:t>7</w:t>
        </w:r>
      </w:fldSimple>
      <w:r>
        <w:t>. Paziņojums par darba pārtraukšanu dīkstāves dēļ</w:t>
      </w:r>
    </w:p>
    <w:p w:rsidR="00BB4879" w:rsidRDefault="00BB4879" w:rsidP="00C1516A">
      <w:pPr>
        <w:pStyle w:val="Piezme"/>
      </w:pPr>
      <w:r w:rsidRPr="002B7526">
        <w:rPr>
          <w:b/>
          <w:bCs/>
          <w:iCs/>
        </w:rPr>
        <w:t>Piezīme</w:t>
      </w:r>
      <w:r w:rsidRPr="002B7526">
        <w:rPr>
          <w:b/>
          <w:bCs/>
          <w:iCs/>
          <w:color w:val="FF0000"/>
        </w:rPr>
        <w:t>!</w:t>
      </w:r>
      <w:r w:rsidRPr="002B7526">
        <w:t xml:space="preserve"> </w:t>
      </w:r>
      <w:r w:rsidRPr="00CC3CC8">
        <w:t xml:space="preserve">Ja </w:t>
      </w:r>
      <w:r>
        <w:t xml:space="preserve">sistēma </w:t>
      </w:r>
      <w:r w:rsidRPr="00CC3CC8">
        <w:t>pārtrauc aktīvu lietotāja sesiju dīkstāves</w:t>
      </w:r>
      <w:r>
        <w:t xml:space="preserve"> </w:t>
      </w:r>
      <w:r w:rsidRPr="00CC3CC8">
        <w:t>dēļ, attiecīgā lietotāja darbs ar sistēmu tiek pārtraukts un lietotāja iesāktās, bet nesaglabātā</w:t>
      </w:r>
      <w:r>
        <w:t>s izmaiņas datos tiek atceltas.</w:t>
      </w:r>
    </w:p>
    <w:p w:rsidR="00BB4879" w:rsidRDefault="00BB4879" w:rsidP="00C1516A">
      <w:pPr>
        <w:pStyle w:val="Piezme"/>
      </w:pPr>
      <w:r>
        <w:t>L</w:t>
      </w:r>
      <w:r w:rsidRPr="00CC3CC8">
        <w:t>ai atsāktu darbu ar sistēmu, lietotājam jāveic autentificēšanās</w:t>
      </w:r>
      <w:r>
        <w:t xml:space="preserve"> sistēmā </w:t>
      </w:r>
      <w:r w:rsidRPr="00B146AF">
        <w:t xml:space="preserve">(skat. aprakstu </w:t>
      </w:r>
      <w:hyperlink w:anchor="_D2HTopic_1934" w:history="1">
        <w:r w:rsidRPr="00BD4423">
          <w:rPr>
            <w:rStyle w:val="Hyperlink"/>
          </w:rPr>
          <w:t>Autentifikācija sistēmā</w:t>
        </w:r>
      </w:hyperlink>
      <w:r w:rsidRPr="00B146AF">
        <w:t>)</w:t>
      </w:r>
      <w:r>
        <w:t>.</w:t>
      </w:r>
    </w:p>
    <w:p w:rsidR="00BB4879" w:rsidRDefault="00BB4879" w:rsidP="00C1516A">
      <w:pPr>
        <w:pStyle w:val="Pamatteksts1"/>
      </w:pPr>
      <w:r>
        <w:t>Ja darba beigšana tiek iniciēta</w:t>
      </w:r>
      <w:r w:rsidR="00BA367C">
        <w:t>,</w:t>
      </w:r>
      <w:r>
        <w:t xml:space="preserve"> bloķējot sistēmas lietotāja kontu, tad Sistēma </w:t>
      </w:r>
      <w:r w:rsidRPr="009B4243">
        <w:t xml:space="preserve">pārtrauc </w:t>
      </w:r>
      <w:r>
        <w:t>visas šī lietotāja aktīvās sesijas un bloķētajam sistēmas lietotājam tiek nosūtīts informatīvs e-pasts:</w:t>
      </w:r>
    </w:p>
    <w:p w:rsidR="00BB4879" w:rsidRDefault="00BB4879" w:rsidP="0068526F">
      <w:pPr>
        <w:pStyle w:val="Picture"/>
      </w:pPr>
      <w:r w:rsidRPr="00936F54">
        <w:rPr>
          <w:noProof/>
        </w:rPr>
        <w:lastRenderedPageBreak/>
        <w:drawing>
          <wp:inline distT="0" distB="0" distL="0" distR="0">
            <wp:extent cx="5372100" cy="2228850"/>
            <wp:effectExtent l="19050" t="19050" r="0" b="0"/>
            <wp:docPr id="2166" name="Picture 11" descr="LIET_e-pasts_b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ET_e-pasts_bl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2228850"/>
                    </a:xfrm>
                    <a:prstGeom prst="rect">
                      <a:avLst/>
                    </a:prstGeom>
                    <a:noFill/>
                    <a:ln w="6350" cmpd="sng">
                      <a:solidFill>
                        <a:srgbClr val="D9D9D9"/>
                      </a:solidFill>
                      <a:miter lim="800000"/>
                      <a:headEnd/>
                      <a:tailEnd/>
                    </a:ln>
                    <a:effectLst/>
                  </pic:spPr>
                </pic:pic>
              </a:graphicData>
            </a:graphic>
          </wp:inline>
        </w:drawing>
      </w:r>
    </w:p>
    <w:p w:rsidR="00BB4879" w:rsidRDefault="00BB4879" w:rsidP="00B958A9">
      <w:pPr>
        <w:pStyle w:val="Caption"/>
      </w:pPr>
      <w:r>
        <w:t>Pazi</w:t>
      </w:r>
      <w:r>
        <w:rPr>
          <w:rFonts w:hint="eastAsia"/>
        </w:rPr>
        <w:t>ņ</w:t>
      </w:r>
      <w:r>
        <w:t xml:space="preserve">ojums </w:t>
      </w:r>
      <w:fldSimple w:instr=" SEQ Paziņojums \* ARABIC ">
        <w:r w:rsidR="00760291">
          <w:rPr>
            <w:noProof/>
          </w:rPr>
          <w:t>8</w:t>
        </w:r>
      </w:fldSimple>
      <w:r>
        <w:t>. E-pasta ziņojums bloķētajam lietotājam</w:t>
      </w:r>
    </w:p>
    <w:p w:rsidR="00BB4879" w:rsidRDefault="00BB4879" w:rsidP="00C1516A">
      <w:pPr>
        <w:pStyle w:val="Pamatteksts1"/>
      </w:pPr>
      <w:r>
        <w:t xml:space="preserve">Sistēma izveido ziņojumu un nosūta e-pastu bloķētajam </w:t>
      </w:r>
      <w:r w:rsidRPr="009D37C5">
        <w:t>lietotājam piesaistītās organizācijas visiem aktīvajiem administratoriem, kas nav veikuši bloķēšanas darbību</w:t>
      </w:r>
      <w:r>
        <w:t>:</w:t>
      </w:r>
    </w:p>
    <w:p w:rsidR="00BB4879" w:rsidRDefault="00BB4879" w:rsidP="0068526F">
      <w:pPr>
        <w:pStyle w:val="Picture"/>
      </w:pPr>
      <w:r w:rsidRPr="00936F54">
        <w:rPr>
          <w:noProof/>
        </w:rPr>
        <w:drawing>
          <wp:inline distT="0" distB="0" distL="0" distR="0">
            <wp:extent cx="5381625" cy="2228850"/>
            <wp:effectExtent l="19050" t="19050" r="9525" b="0"/>
            <wp:docPr id="2164" name="Picture 12" descr="LIET_e-pasts_liet-b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ET_e-pasts_liet-bl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1625" cy="2228850"/>
                    </a:xfrm>
                    <a:prstGeom prst="rect">
                      <a:avLst/>
                    </a:prstGeom>
                    <a:noFill/>
                    <a:ln w="6350" cmpd="sng">
                      <a:solidFill>
                        <a:srgbClr val="D9D9D9"/>
                      </a:solidFill>
                      <a:miter lim="800000"/>
                      <a:headEnd/>
                      <a:tailEnd/>
                    </a:ln>
                    <a:effectLst/>
                  </pic:spPr>
                </pic:pic>
              </a:graphicData>
            </a:graphic>
          </wp:inline>
        </w:drawing>
      </w:r>
    </w:p>
    <w:p w:rsidR="00BB4879" w:rsidRDefault="00BB4879" w:rsidP="00B958A9">
      <w:pPr>
        <w:pStyle w:val="Caption"/>
      </w:pPr>
      <w:r>
        <w:t>Pazi</w:t>
      </w:r>
      <w:r>
        <w:rPr>
          <w:rFonts w:hint="eastAsia"/>
        </w:rPr>
        <w:t>ņ</w:t>
      </w:r>
      <w:r>
        <w:t xml:space="preserve">ojums </w:t>
      </w:r>
      <w:fldSimple w:instr=" SEQ Paziņojums \* ARABIC ">
        <w:r w:rsidR="00760291">
          <w:rPr>
            <w:noProof/>
          </w:rPr>
          <w:t>9</w:t>
        </w:r>
      </w:fldSimple>
      <w:r>
        <w:t>. E-pasta ziņojums administratoriem par lietotāja bloķēšanu</w:t>
      </w:r>
    </w:p>
    <w:p w:rsidR="00BB4879" w:rsidRDefault="00BB4879" w:rsidP="00C1516A">
      <w:pPr>
        <w:pStyle w:val="Pamatteksts1"/>
      </w:pPr>
      <w:r>
        <w:t>Papildus, ja lietotājs, kas tiek bloķēts, ir ar administratora lomu, sistēma izveido un nosūta ziņojumu uz organizācijai, kuras administrators tiek bloķēts, un sistēmas uzturētāja organizācijai uz šo organizāciju norādītajām e-pasta adresēm ziņojumiem:</w:t>
      </w:r>
    </w:p>
    <w:p w:rsidR="00BB4879" w:rsidRDefault="00BB4879" w:rsidP="0068526F">
      <w:pPr>
        <w:pStyle w:val="Picture"/>
      </w:pPr>
      <w:r w:rsidRPr="00936F54">
        <w:rPr>
          <w:noProof/>
        </w:rPr>
        <w:drawing>
          <wp:inline distT="0" distB="0" distL="0" distR="0">
            <wp:extent cx="5372100" cy="2238375"/>
            <wp:effectExtent l="19050" t="19050" r="0" b="9525"/>
            <wp:docPr id="2162" name="Picture 13" descr="LIET_e-pasts_admin_b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ET_e-pasts_admin_blo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2100" cy="2238375"/>
                    </a:xfrm>
                    <a:prstGeom prst="rect">
                      <a:avLst/>
                    </a:prstGeom>
                    <a:noFill/>
                    <a:ln w="6350" cmpd="sng">
                      <a:solidFill>
                        <a:srgbClr val="D9D9D9"/>
                      </a:solidFill>
                      <a:miter lim="800000"/>
                      <a:headEnd/>
                      <a:tailEnd/>
                    </a:ln>
                    <a:effectLst/>
                  </pic:spPr>
                </pic:pic>
              </a:graphicData>
            </a:graphic>
          </wp:inline>
        </w:drawing>
      </w:r>
    </w:p>
    <w:p w:rsidR="00BB4879" w:rsidRPr="00DE7E26" w:rsidRDefault="00BB4879" w:rsidP="00B958A9">
      <w:pPr>
        <w:pStyle w:val="Caption"/>
      </w:pPr>
      <w:r>
        <w:t>Pazi</w:t>
      </w:r>
      <w:r>
        <w:rPr>
          <w:rFonts w:hint="eastAsia"/>
        </w:rPr>
        <w:t>ņ</w:t>
      </w:r>
      <w:r>
        <w:t xml:space="preserve">ojums </w:t>
      </w:r>
      <w:fldSimple w:instr=" SEQ Paziņojums \* ARABIC ">
        <w:r w:rsidR="00760291">
          <w:rPr>
            <w:noProof/>
          </w:rPr>
          <w:t>10</w:t>
        </w:r>
      </w:fldSimple>
      <w:r>
        <w:t>. E-pasta ziņojums organizācijai par organizācijas administratora bloķēšanu</w:t>
      </w:r>
    </w:p>
    <w:p w:rsidR="00BB4879" w:rsidRPr="00CC2B2E" w:rsidRDefault="00BB4879" w:rsidP="00BB4879">
      <w:pPr>
        <w:pStyle w:val="Heading1"/>
        <w:numPr>
          <w:ilvl w:val="0"/>
          <w:numId w:val="3"/>
        </w:numPr>
      </w:pPr>
      <w:bookmarkStart w:id="75" w:name="_D2HTopic_2176"/>
      <w:bookmarkStart w:id="76" w:name="_Toc179879010"/>
      <w:r w:rsidRPr="00CC2B2E">
        <w:lastRenderedPageBreak/>
        <w:t>Lietotāja palīgs</w:t>
      </w:r>
      <w:bookmarkEnd w:id="75"/>
      <w:bookmarkEnd w:id="76"/>
    </w:p>
    <w:p w:rsidR="00BB4879" w:rsidRPr="00CC2B2E" w:rsidRDefault="00BB4879" w:rsidP="00C1516A">
      <w:pPr>
        <w:pStyle w:val="Apaknodaas"/>
      </w:pPr>
      <w:r w:rsidRPr="00CC2B2E">
        <w:t>Apraksts</w:t>
      </w:r>
    </w:p>
    <w:p w:rsidR="00BB4879" w:rsidRPr="00CC2B2E" w:rsidRDefault="00BB4879" w:rsidP="00C1516A">
      <w:pPr>
        <w:pStyle w:val="Pamatteksts1"/>
      </w:pPr>
      <w:r w:rsidRPr="00CC2B2E">
        <w:t xml:space="preserve">Sistēmā tiek nodrošināta pieeja lietotāja dokumentācijai, kas lietotājam ir pieejama kā sistēmā integrēta, </w:t>
      </w:r>
      <w:proofErr w:type="spellStart"/>
      <w:r w:rsidRPr="00CC2B2E">
        <w:t>kontekstjūtīga</w:t>
      </w:r>
      <w:proofErr w:type="spellEnd"/>
      <w:r w:rsidRPr="00CC2B2E">
        <w:t xml:space="preserve"> palīdzības informācija.</w:t>
      </w:r>
    </w:p>
    <w:p w:rsidR="00BB4879" w:rsidRPr="00CC2B2E" w:rsidRDefault="00BB4879" w:rsidP="00C1516A">
      <w:pPr>
        <w:pStyle w:val="Pamatteksts1"/>
      </w:pPr>
      <w:r w:rsidRPr="00CC2B2E">
        <w:t>Sistēmā pieejamā palīdzības informācija tiek nodrošināta pilnā apjomā, neierobežojot palīdzības aprakstus atbilstoši konkrētajai lietotāja lomai.</w:t>
      </w:r>
    </w:p>
    <w:p w:rsidR="00BB4879" w:rsidRPr="00CC2B2E" w:rsidRDefault="00BB4879" w:rsidP="00C1516A">
      <w:pPr>
        <w:pStyle w:val="Apaknodaas"/>
      </w:pPr>
      <w:r w:rsidRPr="00CC2B2E">
        <w:t xml:space="preserve">Piekļūšanas nosacījumi </w:t>
      </w:r>
    </w:p>
    <w:p w:rsidR="00BB4879" w:rsidRPr="00CC2B2E" w:rsidRDefault="00BB4879" w:rsidP="00C1516A">
      <w:pPr>
        <w:pStyle w:val="Pamatteksts1"/>
      </w:pPr>
      <w:r w:rsidRPr="00CC2B2E">
        <w:t>Lietotāja palīgs sistēmā ir pieejams visiem sistēmas lietotājiem, neatkarīgi no to lomas un tiesībām.</w:t>
      </w:r>
    </w:p>
    <w:p w:rsidR="00BB4879" w:rsidRPr="00CC2B2E" w:rsidRDefault="00BB4879" w:rsidP="00C1516A">
      <w:pPr>
        <w:pStyle w:val="Apaknodaas"/>
      </w:pPr>
      <w:r w:rsidRPr="00CC2B2E">
        <w:t>Piekļūšana</w:t>
      </w:r>
    </w:p>
    <w:p w:rsidR="00BB4879" w:rsidRPr="00CC2B2E" w:rsidRDefault="00BB4879" w:rsidP="00C1516A">
      <w:pPr>
        <w:pStyle w:val="Pamatteksts1"/>
      </w:pPr>
      <w:r w:rsidRPr="00CC2B2E">
        <w:t>Lietotāja palīgs ir pieejams no jebkuras vietas sistēmā, izvēloties ikonu ar hipersaiti</w:t>
      </w:r>
      <w:r>
        <w:t xml:space="preserve"> </w:t>
      </w:r>
      <w:r w:rsidRPr="00BB4879">
        <w:rPr>
          <w:rStyle w:val="Hipersaite"/>
          <w:noProof/>
          <w:lang w:eastAsia="lv-LV"/>
        </w:rPr>
        <w:drawing>
          <wp:inline distT="0" distB="0" distL="0" distR="0">
            <wp:extent cx="800100" cy="219075"/>
            <wp:effectExtent l="0" t="0" r="0" b="0"/>
            <wp:docPr id="21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CC2B2E">
        <w:t xml:space="preserve">. </w:t>
      </w:r>
    </w:p>
    <w:p w:rsidR="00BB4879" w:rsidRPr="00CC2B2E" w:rsidRDefault="00BB4879" w:rsidP="00C1516A">
      <w:pPr>
        <w:pStyle w:val="Apaknodaas"/>
      </w:pPr>
      <w:r w:rsidRPr="00CC2B2E">
        <w:t>Izpildes scenārijs</w:t>
      </w:r>
    </w:p>
    <w:p w:rsidR="00BB4879" w:rsidRPr="00CC2B2E" w:rsidRDefault="00BB4879" w:rsidP="00C1516A">
      <w:pPr>
        <w:pStyle w:val="Pamatteksts1"/>
      </w:pPr>
      <w:r w:rsidRPr="00CC2B2E">
        <w:t>Izsaucot sistēmā palīdzības informāciju, lietotāja palīgs tiek atvērts jaunā pārlūkprogrammas logā, kurā tiek attēlota lietotājam nepieciešamā palīdzības informācija.</w:t>
      </w:r>
    </w:p>
    <w:p w:rsidR="00BB4879" w:rsidRPr="00CC2B2E" w:rsidRDefault="00BB4879" w:rsidP="00C1516A">
      <w:pPr>
        <w:pStyle w:val="Pamatteksts1"/>
      </w:pPr>
      <w:r w:rsidRPr="00CC2B2E">
        <w:t>Sistēmas lietotājam atrodoties noteiktā sistēmas ekrānformā vai sistēmas izvēlnē, izsaucot sistēmas lietotāju palīgu, tiks attēlota tā sistēmas lietotāja palīga informācija, kas apraksta ekrānformu vai izvēlni, no kuras palīdzības informācija tika izsaukta.</w:t>
      </w:r>
    </w:p>
    <w:p w:rsidR="00BB4879" w:rsidRPr="00CC2B2E" w:rsidRDefault="00BB4879" w:rsidP="00C1516A">
      <w:pPr>
        <w:pStyle w:val="Apaknodaas"/>
      </w:pPr>
      <w:r w:rsidRPr="00CC2B2E">
        <w:t>Ekrānformas apraksts</w:t>
      </w:r>
    </w:p>
    <w:p w:rsidR="00BB4879" w:rsidRPr="00CC2B2E" w:rsidRDefault="00BB4879" w:rsidP="00C1516A">
      <w:pPr>
        <w:pStyle w:val="Pamatteksts1"/>
      </w:pPr>
      <w:r w:rsidRPr="00CC2B2E">
        <w:t>Atverot sistēmas lietotāja palīgu, tiek attēlota atbilstošā palīdzības informācija – apraksts, kas atvērts noteiktā satura rādītāja vietā.</w:t>
      </w:r>
    </w:p>
    <w:p w:rsidR="00BB4879" w:rsidRPr="00B90B98" w:rsidRDefault="00BB4879" w:rsidP="0068526F">
      <w:pPr>
        <w:pStyle w:val="Picture"/>
        <w:rPr>
          <w:bdr w:val="single" w:sz="4" w:space="0" w:color="D9D9D9"/>
        </w:rPr>
      </w:pPr>
      <w:r w:rsidRPr="00BB4879">
        <w:rPr>
          <w:noProof/>
          <w:bdr w:val="single" w:sz="4" w:space="0" w:color="D9D9D9"/>
        </w:rPr>
        <w:drawing>
          <wp:inline distT="0" distB="0" distL="0" distR="0">
            <wp:extent cx="5934075" cy="3257550"/>
            <wp:effectExtent l="0" t="0" r="0" b="0"/>
            <wp:docPr id="21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075" cy="3257550"/>
                    </a:xfrm>
                    <a:prstGeom prst="rect">
                      <a:avLst/>
                    </a:prstGeom>
                    <a:noFill/>
                    <a:ln>
                      <a:noFill/>
                    </a:ln>
                  </pic:spPr>
                </pic:pic>
              </a:graphicData>
            </a:graphic>
          </wp:inline>
        </w:drawing>
      </w:r>
    </w:p>
    <w:p w:rsidR="00BB4879" w:rsidRPr="00CC2B2E" w:rsidRDefault="00BB4879" w:rsidP="00B958A9">
      <w:pPr>
        <w:pStyle w:val="Caption"/>
      </w:pPr>
      <w:bookmarkStart w:id="77" w:name="_Toc179879106"/>
      <w:r w:rsidRPr="00B90B98">
        <w:t>Ekr</w:t>
      </w:r>
      <w:r w:rsidRPr="00B90B98">
        <w:rPr>
          <w:rFonts w:hint="eastAsia"/>
        </w:rPr>
        <w:t>ā</w:t>
      </w:r>
      <w:r w:rsidRPr="00B90B98">
        <w:t xml:space="preserve">nforma </w:t>
      </w:r>
      <w:fldSimple w:instr=" SEQ Ekrānforma \* ARABIC ">
        <w:r w:rsidR="00760291">
          <w:rPr>
            <w:noProof/>
          </w:rPr>
          <w:t>1</w:t>
        </w:r>
      </w:fldSimple>
      <w:r w:rsidRPr="00B90B98">
        <w:t>. Lietotāja palīgs</w:t>
      </w:r>
      <w:bookmarkEnd w:id="77"/>
    </w:p>
    <w:p w:rsidR="00BB4879" w:rsidRPr="00CC2B2E" w:rsidRDefault="00BB4879" w:rsidP="00C1516A">
      <w:pPr>
        <w:pStyle w:val="Pamatteksts1"/>
      </w:pPr>
      <w:r w:rsidRPr="00CC2B2E">
        <w:lastRenderedPageBreak/>
        <w:t>Ja palīdzības informācijā ir nepieciešams – ir iekļautas ekrānformas vai to fragmenti, sistēmas izvēlnes vai kādi citi attēli sistēmas darbības vai tās iespēju labākai izskaidrošanai.</w:t>
      </w:r>
    </w:p>
    <w:p w:rsidR="00BB4879" w:rsidRPr="00CC2B2E" w:rsidRDefault="00BB4879" w:rsidP="00C1516A">
      <w:pPr>
        <w:pStyle w:val="Pamatteksts1"/>
      </w:pPr>
      <w:r w:rsidRPr="00CC2B2E">
        <w:t>Sistēmas lietotāja palīga tekstā ir iestrādātas hipersaites, kas nodrošinās pāreju no vienas lappuses uz citu vai uz saistītajām lietotāja palīga sadaļām.</w:t>
      </w:r>
    </w:p>
    <w:p w:rsidR="00BB4879" w:rsidRPr="00CC2B2E" w:rsidRDefault="00BB4879" w:rsidP="0068526F">
      <w:pPr>
        <w:pStyle w:val="Blokuapraksts"/>
      </w:pPr>
      <w:r w:rsidRPr="00CC2B2E">
        <w:t>Sistēmas lietotāja palīga satura rādītājs</w:t>
      </w:r>
    </w:p>
    <w:p w:rsidR="00BB4879" w:rsidRDefault="00BB4879" w:rsidP="00C1516A">
      <w:pPr>
        <w:pStyle w:val="Pamatteksts1"/>
      </w:pPr>
      <w:r w:rsidRPr="00CC2B2E">
        <w:t xml:space="preserve">Palīdzības informācijas kreisajā pusē ir izvietots sistēmas lietotāja palīga satura rādītājs, kas kokveida struktūrā attēlo lietotāja palīga lappuses. </w:t>
      </w:r>
    </w:p>
    <w:p w:rsidR="00BB4879" w:rsidRDefault="00BB4879" w:rsidP="00C1516A">
      <w:pPr>
        <w:pStyle w:val="Pamatteksts1"/>
      </w:pPr>
      <w:r>
        <w:t xml:space="preserve">Izsaucot palīdzības sistēmu, Sistēmas lietotāja palīga satura rādītājs tiek attēlots aktivizēts pēc noklusējuma. Ja lietotājs ir izvēlējies kādu citu lietotāja palīdzības informācijas sadaļu, tad pārslēgties uz satura rādītāju ir iespējams, uzklikšķinot spiedpogai </w:t>
      </w:r>
      <w:r w:rsidRPr="00936F54">
        <w:rPr>
          <w:noProof/>
          <w:lang w:eastAsia="lv-LV"/>
        </w:rPr>
        <w:drawing>
          <wp:inline distT="0" distB="0" distL="0" distR="0">
            <wp:extent cx="561975" cy="180975"/>
            <wp:effectExtent l="19050" t="19050" r="9525" b="9525"/>
            <wp:docPr id="2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w="6350" cmpd="sng">
                      <a:solidFill>
                        <a:srgbClr val="D9D9D9"/>
                      </a:solidFill>
                      <a:miter lim="800000"/>
                      <a:headEnd/>
                      <a:tailEnd/>
                    </a:ln>
                    <a:effectLst/>
                  </pic:spPr>
                </pic:pic>
              </a:graphicData>
            </a:graphic>
          </wp:inline>
        </w:drawing>
      </w:r>
      <w:r>
        <w:t>.</w:t>
      </w:r>
    </w:p>
    <w:p w:rsidR="00BB4879" w:rsidRPr="00CC2B2E" w:rsidRDefault="00BB4879" w:rsidP="00C1516A">
      <w:pPr>
        <w:pStyle w:val="Pamatteksts1"/>
      </w:pPr>
      <w:r w:rsidRPr="00CC2B2E">
        <w:t xml:space="preserve">Informācija </w:t>
      </w:r>
      <w:r>
        <w:t xml:space="preserve">sistēmas lietotāja palīga satura rādītājā </w:t>
      </w:r>
      <w:r w:rsidRPr="00CC2B2E">
        <w:t>ir sakārtota par tēmām, un lietotājs var veikt nepieciešamās informācijas meklēšanu, pārlūkojot palīdzības informācijas saturu.</w:t>
      </w:r>
    </w:p>
    <w:p w:rsidR="00BB4879" w:rsidRPr="00CC2B2E" w:rsidRDefault="00BB4879" w:rsidP="00C1516A">
      <w:pPr>
        <w:pStyle w:val="Pamatteksts1"/>
      </w:pPr>
      <w:r w:rsidRPr="00CC2B2E">
        <w:t xml:space="preserve">Pārvietošanos pa palīdzības informācijas tēmām un aprakstiem var veikt arī, izmantojot bultiņas uz priekšu un atpakaļ - </w:t>
      </w:r>
      <w:r w:rsidRPr="00936F54">
        <w:rPr>
          <w:noProof/>
          <w:lang w:eastAsia="lv-LV"/>
        </w:rPr>
        <w:drawing>
          <wp:inline distT="0" distB="0" distL="0" distR="0">
            <wp:extent cx="409575" cy="190500"/>
            <wp:effectExtent l="0" t="0" r="0" b="0"/>
            <wp:docPr id="21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CC2B2E">
        <w:t xml:space="preserve"> - kas attiecīgi attēlo nākošo vai iepriekšējo lietotāja palīga aprakstu no kokveida struktūras.</w:t>
      </w:r>
    </w:p>
    <w:p w:rsidR="00BB4879" w:rsidRPr="00CC2B2E" w:rsidRDefault="00BB4879" w:rsidP="0068526F">
      <w:pPr>
        <w:pStyle w:val="Blokuapraksts"/>
      </w:pPr>
      <w:r w:rsidRPr="00CC2B2E">
        <w:t>Sistēmas lietotāja palīga indekss</w:t>
      </w:r>
    </w:p>
    <w:p w:rsidR="00BB4879" w:rsidRPr="00CC2B2E" w:rsidRDefault="00BB4879" w:rsidP="00C1516A">
      <w:pPr>
        <w:pStyle w:val="Pamatteksts1"/>
      </w:pPr>
      <w:r w:rsidRPr="00CC2B2E">
        <w:t xml:space="preserve">Izsaucot sistēmas lietotāja palīgu, tiek nodrošināts palīdzības tekstā izmantoto atslēgvārdu, terminu un jēdzienu indekss, kuru var apskatīt, uzklikšķinot spiedpogai </w:t>
      </w:r>
      <w:r w:rsidRPr="00936F54">
        <w:rPr>
          <w:noProof/>
          <w:lang w:eastAsia="lv-LV"/>
        </w:rPr>
        <w:drawing>
          <wp:inline distT="0" distB="0" distL="0" distR="0">
            <wp:extent cx="619125" cy="190500"/>
            <wp:effectExtent l="19050" t="19050" r="9525" b="0"/>
            <wp:docPr id="21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w="6350" cmpd="sng">
                      <a:solidFill>
                        <a:srgbClr val="D9D9D9"/>
                      </a:solidFill>
                      <a:miter lim="800000"/>
                      <a:headEnd/>
                      <a:tailEnd/>
                    </a:ln>
                    <a:effectLst/>
                  </pic:spPr>
                </pic:pic>
              </a:graphicData>
            </a:graphic>
          </wp:inline>
        </w:drawing>
      </w:r>
      <w:r w:rsidRPr="00CC2B2E">
        <w:t>. Indeksu saraksts tiek sakārtots alfabēta secībā.</w:t>
      </w:r>
    </w:p>
    <w:p w:rsidR="00BB4879" w:rsidRPr="00CC2B2E" w:rsidRDefault="00BB4879" w:rsidP="00C1516A">
      <w:pPr>
        <w:pStyle w:val="Pamatteksts1"/>
      </w:pPr>
      <w:r w:rsidRPr="00CC2B2E">
        <w:t>Piedāvātais indeksu saraksts tiek attēlots lietotāja palīdzības informācijas kreisajā pusē, aizstājot satura pārlūkošanas koku.</w:t>
      </w:r>
    </w:p>
    <w:p w:rsidR="00BB4879" w:rsidRPr="00CC2B2E" w:rsidRDefault="00BB4879" w:rsidP="0068526F">
      <w:pPr>
        <w:pStyle w:val="Picture"/>
        <w:rPr>
          <w:bdr w:val="single" w:sz="4" w:space="0" w:color="D9D9D9"/>
        </w:rPr>
      </w:pPr>
      <w:r w:rsidRPr="00BB4879">
        <w:rPr>
          <w:noProof/>
          <w:bdr w:val="single" w:sz="4" w:space="0" w:color="D9D9D9"/>
        </w:rPr>
        <w:drawing>
          <wp:inline distT="0" distB="0" distL="0" distR="0">
            <wp:extent cx="3190875" cy="1457325"/>
            <wp:effectExtent l="19050" t="19050" r="9525" b="9525"/>
            <wp:docPr id="21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0875" cy="1457325"/>
                    </a:xfrm>
                    <a:prstGeom prst="rect">
                      <a:avLst/>
                    </a:prstGeom>
                    <a:noFill/>
                    <a:ln w="6350" cmpd="sng">
                      <a:solidFill>
                        <a:srgbClr val="D9D9D9"/>
                      </a:solidFill>
                      <a:miter lim="800000"/>
                      <a:headEnd/>
                      <a:tailEnd/>
                    </a:ln>
                    <a:effectLst/>
                  </pic:spPr>
                </pic:pic>
              </a:graphicData>
            </a:graphic>
          </wp:inline>
        </w:drawing>
      </w:r>
    </w:p>
    <w:p w:rsidR="00BB4879" w:rsidRPr="00CC2B2E" w:rsidRDefault="00BB4879" w:rsidP="00B958A9">
      <w:pPr>
        <w:pStyle w:val="Caption"/>
      </w:pPr>
      <w:r w:rsidRPr="00CC2B2E">
        <w:t xml:space="preserve">Ekrānformas bloks </w:t>
      </w:r>
      <w:fldSimple w:instr=" SEQ Ekrānformas_bloks \* ARABIC ">
        <w:r w:rsidR="00760291">
          <w:rPr>
            <w:noProof/>
          </w:rPr>
          <w:t>1</w:t>
        </w:r>
      </w:fldSimple>
      <w:r>
        <w:t>.</w:t>
      </w:r>
      <w:r w:rsidRPr="00CC2B2E">
        <w:t xml:space="preserve"> Indekss lietotāja palīgā</w:t>
      </w:r>
    </w:p>
    <w:p w:rsidR="00BB4879" w:rsidRPr="00CC2B2E" w:rsidRDefault="00BB4879" w:rsidP="00C1516A">
      <w:pPr>
        <w:pStyle w:val="Pamatteksts1"/>
      </w:pPr>
      <w:r w:rsidRPr="00CC2B2E">
        <w:t>Lietotāja palīga indeksā ievadlaukā ‘</w:t>
      </w:r>
      <w:r>
        <w:t>Meklēt</w:t>
      </w:r>
      <w:r w:rsidRPr="00CC2B2E">
        <w:t>’ ir iespēja norādīt meklējamo vārdu vai tā sākuma daļu, pēc kuras sistēma attiecīgi pārvieto lietotājam attēlojamo indeksu sarakstu.</w:t>
      </w:r>
    </w:p>
    <w:p w:rsidR="00BB4879" w:rsidRPr="00CC2B2E" w:rsidRDefault="00BB4879" w:rsidP="00C1516A">
      <w:pPr>
        <w:pStyle w:val="Pamatteksts1"/>
      </w:pPr>
      <w:r w:rsidRPr="00CC2B2E">
        <w:t>Attēlotajā indeksu sarakstā izvēloties kādu piedāvāto atslēgvārdu, labajā pusē tiek attēlots konkrēts apraksts, kas atbilst izvēlētajam jēdzienam, ja jēdziens ir attiecināms tikai uz vienu aprakstu, vai arī tiek piedāvāts izvēlēties konkrētu aprakstu no saraksta, ja izvēlētajam jēdzienam sistēmas lietotāja palīgā atbilst vairāki apraksti.</w:t>
      </w:r>
    </w:p>
    <w:p w:rsidR="00BB4879" w:rsidRPr="00CC2B2E" w:rsidRDefault="00BB4879" w:rsidP="0068526F">
      <w:pPr>
        <w:pStyle w:val="Blokuapraksts"/>
      </w:pPr>
      <w:r w:rsidRPr="00CC2B2E">
        <w:t>Meklēšana palīdzības tekstā</w:t>
      </w:r>
    </w:p>
    <w:p w:rsidR="00BB4879" w:rsidRPr="00CC2B2E" w:rsidRDefault="00BB4879" w:rsidP="00C1516A">
      <w:pPr>
        <w:pStyle w:val="Pamatteksts1"/>
      </w:pPr>
      <w:r w:rsidRPr="00CC2B2E">
        <w:lastRenderedPageBreak/>
        <w:t xml:space="preserve">Sistēmas lietotāja palīgā tiek nodrošināta meklēšana palīdzības tekstā, kuru var izsaukt, uzklikšķinot spiedpogai </w:t>
      </w:r>
      <w:r w:rsidRPr="00936F54">
        <w:rPr>
          <w:noProof/>
          <w:lang w:eastAsia="lv-LV"/>
        </w:rPr>
        <w:drawing>
          <wp:inline distT="0" distB="0" distL="0" distR="0">
            <wp:extent cx="581025" cy="180975"/>
            <wp:effectExtent l="19050" t="19050" r="9525" b="9525"/>
            <wp:docPr id="21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w="6350" cmpd="sng">
                      <a:solidFill>
                        <a:srgbClr val="D9D9D9"/>
                      </a:solidFill>
                      <a:miter lim="800000"/>
                      <a:headEnd/>
                      <a:tailEnd/>
                    </a:ln>
                    <a:effectLst/>
                  </pic:spPr>
                </pic:pic>
              </a:graphicData>
            </a:graphic>
          </wp:inline>
        </w:drawing>
      </w:r>
      <w:r w:rsidRPr="00CC2B2E">
        <w:t>. Meklēšanas iespēja un rezultātu saraksts tiek attēlots lietotāja palīdzības informācijas kreisajā pusē, aizstājot satura pārlūkošanas koku.</w:t>
      </w:r>
    </w:p>
    <w:p w:rsidR="00BB4879" w:rsidRPr="00CC2B2E" w:rsidRDefault="00BB4879" w:rsidP="00C1516A">
      <w:pPr>
        <w:pStyle w:val="Pamatteksts1"/>
      </w:pPr>
      <w:r w:rsidRPr="00CC2B2E">
        <w:t xml:space="preserve">Meklēšanu var veikt pēc tekstā iestrādātajiem atslēgvārdiem vai pēc vairākiem norādītajiem vārdiem, </w:t>
      </w:r>
      <w:r>
        <w:t xml:space="preserve">savstarpēji atdalītus ar atstarpi, </w:t>
      </w:r>
      <w:r w:rsidRPr="00CC2B2E">
        <w:t xml:space="preserve">norādot tos ievadlaukā un uzklikšķinot spiedpogai </w:t>
      </w:r>
      <w:r w:rsidRPr="00936F54">
        <w:rPr>
          <w:noProof/>
          <w:lang w:eastAsia="lv-LV"/>
        </w:rPr>
        <w:drawing>
          <wp:inline distT="0" distB="0" distL="0" distR="0">
            <wp:extent cx="571500" cy="228600"/>
            <wp:effectExtent l="0" t="0" r="0" b="0"/>
            <wp:docPr id="21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CC2B2E">
        <w:t>.</w:t>
      </w:r>
      <w:r>
        <w:t xml:space="preserve"> Meklēšana pēc norādītajiem vārdiem tiek meklēta pēc pilnas norādīto vārdu sakritības.</w:t>
      </w:r>
    </w:p>
    <w:p w:rsidR="00BB4879" w:rsidRPr="0008149B" w:rsidRDefault="00BB4879" w:rsidP="00C1516A">
      <w:pPr>
        <w:pStyle w:val="Pamatteksts1"/>
      </w:pPr>
      <w:r w:rsidRPr="00CC2B2E">
        <w:t xml:space="preserve">Papildus, lietotājam ir iespēja izvēle atzīmēt – vai attēlot tekstā meklēto vārdu </w:t>
      </w:r>
      <w:r w:rsidRPr="0008149B">
        <w:t xml:space="preserve">vai frāzi kā iezīmētu (ieķeksējot izvēles rūtiņā </w:t>
      </w:r>
      <w:r w:rsidRPr="00936F54">
        <w:rPr>
          <w:noProof/>
          <w:lang w:eastAsia="lv-LV"/>
        </w:rPr>
        <w:drawing>
          <wp:inline distT="0" distB="0" distL="0" distR="0">
            <wp:extent cx="1114425" cy="171450"/>
            <wp:effectExtent l="19050" t="19050" r="9525" b="0"/>
            <wp:docPr id="21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4425" cy="171450"/>
                    </a:xfrm>
                    <a:prstGeom prst="rect">
                      <a:avLst/>
                    </a:prstGeom>
                    <a:noFill/>
                    <a:ln w="6350" cmpd="sng">
                      <a:solidFill>
                        <a:srgbClr val="D9D9D9"/>
                      </a:solidFill>
                      <a:miter lim="800000"/>
                      <a:headEnd/>
                      <a:tailEnd/>
                    </a:ln>
                    <a:effectLst/>
                  </pic:spPr>
                </pic:pic>
              </a:graphicData>
            </a:graphic>
          </wp:inline>
        </w:drawing>
      </w:r>
      <w:r w:rsidRPr="0008149B">
        <w:t>).</w:t>
      </w:r>
    </w:p>
    <w:p w:rsidR="00BB4879" w:rsidRPr="0008149B" w:rsidRDefault="00BB4879" w:rsidP="0068526F">
      <w:pPr>
        <w:pStyle w:val="Picture"/>
        <w:rPr>
          <w:bdr w:val="single" w:sz="4" w:space="0" w:color="D9D9D9"/>
        </w:rPr>
      </w:pPr>
      <w:r w:rsidRPr="00BB4879">
        <w:rPr>
          <w:noProof/>
          <w:bdr w:val="single" w:sz="4" w:space="0" w:color="D9D9D9"/>
        </w:rPr>
        <w:drawing>
          <wp:inline distT="0" distB="0" distL="0" distR="0">
            <wp:extent cx="2828925" cy="1704975"/>
            <wp:effectExtent l="0" t="0" r="0" b="0"/>
            <wp:docPr id="21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8925" cy="1704975"/>
                    </a:xfrm>
                    <a:prstGeom prst="rect">
                      <a:avLst/>
                    </a:prstGeom>
                    <a:noFill/>
                    <a:ln>
                      <a:noFill/>
                    </a:ln>
                  </pic:spPr>
                </pic:pic>
              </a:graphicData>
            </a:graphic>
          </wp:inline>
        </w:drawing>
      </w:r>
    </w:p>
    <w:p w:rsidR="00BB4879" w:rsidRPr="00CC2B2E" w:rsidRDefault="00BB4879" w:rsidP="00B958A9">
      <w:pPr>
        <w:pStyle w:val="Caption"/>
      </w:pPr>
      <w:r w:rsidRPr="0008149B">
        <w:t xml:space="preserve">Ekrānformas bloks </w:t>
      </w:r>
      <w:fldSimple w:instr=" SEQ Ekrānformas_bloks \* ARABIC ">
        <w:r w:rsidR="00760291">
          <w:rPr>
            <w:noProof/>
          </w:rPr>
          <w:t>2</w:t>
        </w:r>
      </w:fldSimple>
      <w:r>
        <w:t>.</w:t>
      </w:r>
      <w:r w:rsidRPr="0008149B">
        <w:t xml:space="preserve"> Meklēšana lietotāja palīgā</w:t>
      </w:r>
    </w:p>
    <w:p w:rsidR="00BB4879" w:rsidRPr="00CC2B2E" w:rsidRDefault="00BB4879" w:rsidP="00C1516A">
      <w:pPr>
        <w:pStyle w:val="Pamatteksts1"/>
      </w:pPr>
      <w:r w:rsidRPr="00CC2B2E">
        <w:t>Pēc meklēšanas veikšanas, sistēmas lietotāja palīgā atrasto palīdzības tekstu lapas tiek attēlotas saraksta veidā, sakārtotas alfabēta secībā.</w:t>
      </w:r>
    </w:p>
    <w:p w:rsidR="00BB4879" w:rsidRPr="00CC2B2E" w:rsidRDefault="00BB4879" w:rsidP="00C1516A">
      <w:pPr>
        <w:pStyle w:val="Pamatteksts1"/>
      </w:pPr>
      <w:r w:rsidRPr="00CC2B2E">
        <w:t>Lietotājs var izvēlēties nepieciešamo palīdzības teksta lapu un atvērt to palīdzības informācijas apskatei.</w:t>
      </w:r>
    </w:p>
    <w:p w:rsidR="00BB4879" w:rsidRPr="00CC2B2E" w:rsidRDefault="00BB4879" w:rsidP="0068526F">
      <w:pPr>
        <w:pStyle w:val="Blokuapraksts"/>
      </w:pPr>
      <w:r w:rsidRPr="00CC2B2E">
        <w:t>Palīdzības tekstu lapu pievienošana bieži izmantojamiem aprakstiem</w:t>
      </w:r>
    </w:p>
    <w:p w:rsidR="00BB4879" w:rsidRPr="00CC2B2E" w:rsidRDefault="00BB4879" w:rsidP="00C1516A">
      <w:pPr>
        <w:pStyle w:val="Pamatteksts1"/>
      </w:pPr>
      <w:r w:rsidRPr="00CC2B2E">
        <w:t>Sistēmas lietotāja palīgā tiek nodrošināta iespēja pievienot kādu palīdzības teksta lapu pie bieži izmantojamo aprakstu saraksta</w:t>
      </w:r>
      <w:r>
        <w:t xml:space="preserve"> (izlases)</w:t>
      </w:r>
      <w:r w:rsidRPr="00CC2B2E">
        <w:t xml:space="preserve">, uzklikšķinot izvēlētajam un attēlotajam palīdzības tekstam ikonai </w:t>
      </w:r>
      <w:r w:rsidRPr="00936F54">
        <w:rPr>
          <w:noProof/>
          <w:lang w:eastAsia="lv-LV"/>
        </w:rPr>
        <w:drawing>
          <wp:inline distT="0" distB="0" distL="0" distR="0">
            <wp:extent cx="228600" cy="190500"/>
            <wp:effectExtent l="0" t="0" r="0" b="0"/>
            <wp:docPr id="21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CC2B2E">
        <w:t xml:space="preserve"> ‘</w:t>
      </w:r>
      <w:r>
        <w:t>Pievienot izlasei</w:t>
      </w:r>
      <w:r w:rsidRPr="00CC2B2E">
        <w:t>’.</w:t>
      </w:r>
    </w:p>
    <w:p w:rsidR="00BB4879" w:rsidRPr="0008149B" w:rsidRDefault="00BB4879" w:rsidP="00C1516A">
      <w:pPr>
        <w:pStyle w:val="Pamatteksts1"/>
      </w:pPr>
      <w:r w:rsidRPr="00CC2B2E">
        <w:t xml:space="preserve">Visu biežāk izmantoto palīdzības tekstu sarakstu var apskatīt uzklikšķinot </w:t>
      </w:r>
      <w:r w:rsidRPr="0008149B">
        <w:t xml:space="preserve">spiedpogai </w:t>
      </w:r>
      <w:r w:rsidRPr="00936F54">
        <w:rPr>
          <w:noProof/>
          <w:lang w:eastAsia="lv-LV"/>
        </w:rPr>
        <w:drawing>
          <wp:inline distT="0" distB="0" distL="0" distR="0">
            <wp:extent cx="571500" cy="200025"/>
            <wp:effectExtent l="19050" t="19050" r="0" b="9525"/>
            <wp:docPr id="21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w="6350" cmpd="sng">
                      <a:solidFill>
                        <a:srgbClr val="D9D9D9"/>
                      </a:solidFill>
                      <a:miter lim="800000"/>
                      <a:headEnd/>
                      <a:tailEnd/>
                    </a:ln>
                    <a:effectLst/>
                  </pic:spPr>
                </pic:pic>
              </a:graphicData>
            </a:graphic>
          </wp:inline>
        </w:drawing>
      </w:r>
      <w:r w:rsidRPr="0008149B">
        <w:t xml:space="preserve">. </w:t>
      </w:r>
    </w:p>
    <w:p w:rsidR="00BB4879" w:rsidRPr="00E75758" w:rsidRDefault="00BB4879" w:rsidP="0068526F">
      <w:pPr>
        <w:pStyle w:val="Picture"/>
        <w:rPr>
          <w:bdr w:val="single" w:sz="4" w:space="0" w:color="D9D9D9"/>
        </w:rPr>
      </w:pPr>
      <w:r w:rsidRPr="00BB4879">
        <w:rPr>
          <w:noProof/>
          <w:bdr w:val="single" w:sz="4" w:space="0" w:color="D9D9D9"/>
        </w:rPr>
        <w:drawing>
          <wp:inline distT="0" distB="0" distL="0" distR="0">
            <wp:extent cx="2543175" cy="638175"/>
            <wp:effectExtent l="0" t="0" r="0" b="0"/>
            <wp:docPr id="21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3175" cy="638175"/>
                    </a:xfrm>
                    <a:prstGeom prst="rect">
                      <a:avLst/>
                    </a:prstGeom>
                    <a:noFill/>
                    <a:ln>
                      <a:noFill/>
                    </a:ln>
                  </pic:spPr>
                </pic:pic>
              </a:graphicData>
            </a:graphic>
          </wp:inline>
        </w:drawing>
      </w:r>
    </w:p>
    <w:p w:rsidR="00BB4879" w:rsidRPr="00CC2B2E" w:rsidRDefault="00BB4879" w:rsidP="00B958A9">
      <w:pPr>
        <w:pStyle w:val="Caption"/>
      </w:pPr>
      <w:r w:rsidRPr="00E75758">
        <w:t xml:space="preserve">Ekrānformas bloks </w:t>
      </w:r>
      <w:fldSimple w:instr=" SEQ Ekrānformas_bloks \* ARABIC ">
        <w:r w:rsidR="00760291">
          <w:rPr>
            <w:noProof/>
          </w:rPr>
          <w:t>3</w:t>
        </w:r>
      </w:fldSimple>
      <w:r>
        <w:t>.</w:t>
      </w:r>
      <w:r w:rsidRPr="00E75758">
        <w:t xml:space="preserve"> Biežāk izmantotie apraksti lietotāja palīgā</w:t>
      </w:r>
    </w:p>
    <w:p w:rsidR="00BB4879" w:rsidRPr="00CC2B2E" w:rsidRDefault="00BB4879" w:rsidP="00C1516A">
      <w:pPr>
        <w:pStyle w:val="Pamatteksts1"/>
      </w:pPr>
      <w:r w:rsidRPr="00CC2B2E">
        <w:t xml:space="preserve">Katram sarakstā attēlotajam aprakstam pretī tiek attēlota hipersaite </w:t>
      </w:r>
      <w:r w:rsidRPr="00CC2B2E">
        <w:rPr>
          <w:rStyle w:val="Hipersaite"/>
        </w:rPr>
        <w:t>D</w:t>
      </w:r>
      <w:r>
        <w:rPr>
          <w:rStyle w:val="Hipersaite"/>
        </w:rPr>
        <w:t>zēst</w:t>
      </w:r>
      <w:r w:rsidRPr="00CC2B2E">
        <w:t>, kurai uzklikšķinot izvēlētais apraksts no biežāk izmantoto palīdzības tekstu saraksta tiek dzēsts.</w:t>
      </w:r>
    </w:p>
    <w:p w:rsidR="00BB4879" w:rsidRPr="00CC2B2E" w:rsidRDefault="00BB4879" w:rsidP="0068526F">
      <w:r w:rsidRPr="00CC2B2E">
        <w:t>Pieejamās darbības</w:t>
      </w:r>
    </w:p>
    <w:p w:rsidR="00BB4879" w:rsidRPr="00CC2B2E" w:rsidRDefault="00BB4879" w:rsidP="00C1516A">
      <w:pPr>
        <w:pStyle w:val="Pamatteksts1"/>
      </w:pPr>
      <w:r w:rsidRPr="00CC2B2E">
        <w:t>Papildus lietotāju palīgā ir pieejamas šādas darbības:</w:t>
      </w:r>
    </w:p>
    <w:p w:rsidR="00BB4879" w:rsidRPr="00CC2B2E" w:rsidRDefault="00BB4879" w:rsidP="00E70652">
      <w:pPr>
        <w:pStyle w:val="Pamatteksts"/>
      </w:pPr>
      <w:r w:rsidRPr="00936F54">
        <w:rPr>
          <w:noProof/>
          <w:lang w:eastAsia="lv-LV"/>
        </w:rPr>
        <w:drawing>
          <wp:inline distT="0" distB="0" distL="0" distR="0">
            <wp:extent cx="219075" cy="190500"/>
            <wp:effectExtent l="0" t="0" r="0" b="0"/>
            <wp:docPr id="21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CC2B2E">
        <w:t xml:space="preserve"> ‘</w:t>
      </w:r>
      <w:r>
        <w:t>Drukāt</w:t>
      </w:r>
      <w:r w:rsidRPr="00CC2B2E">
        <w:t>’ – uzklikšķinot ikonai tiek iniciēta izvēlētās palīdzības teksta lapas izdrukāšana;</w:t>
      </w:r>
    </w:p>
    <w:p w:rsidR="00BB4879" w:rsidRPr="00CC2B2E" w:rsidRDefault="00BB4879" w:rsidP="00E70652">
      <w:pPr>
        <w:pStyle w:val="Pamatteksts"/>
      </w:pPr>
      <w:r w:rsidRPr="00936F54">
        <w:rPr>
          <w:noProof/>
          <w:lang w:eastAsia="lv-LV"/>
        </w:rPr>
        <w:lastRenderedPageBreak/>
        <w:drawing>
          <wp:inline distT="0" distB="0" distL="0" distR="0">
            <wp:extent cx="228600" cy="200025"/>
            <wp:effectExtent l="0" t="0" r="0" b="0"/>
            <wp:docPr id="21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CC2B2E">
        <w:t xml:space="preserve"> ‘E</w:t>
      </w:r>
      <w:r>
        <w:t>-pasts</w:t>
      </w:r>
      <w:r w:rsidRPr="00CC2B2E">
        <w:t>’ – uzklikšķinot ikonai tiek iniciēta e-pasta sagatavošana par lietotāja izvēlēto palīdzības teksta lapu, iekļaujot šīs teksta lapas nosaukumu kā e-pasta tēmu un pievienojot saiti uz konkrēto lapu:</w:t>
      </w:r>
    </w:p>
    <w:p w:rsidR="00BB4879" w:rsidRPr="00CC2B2E" w:rsidRDefault="00BB4879" w:rsidP="0068526F">
      <w:pPr>
        <w:pStyle w:val="Picture"/>
      </w:pPr>
      <w:r w:rsidRPr="00BB4879">
        <w:rPr>
          <w:noProof/>
          <w:bdr w:val="single" w:sz="4" w:space="0" w:color="D9D9D9"/>
        </w:rPr>
        <w:drawing>
          <wp:inline distT="0" distB="0" distL="0" distR="0">
            <wp:extent cx="3752850" cy="2381250"/>
            <wp:effectExtent l="0" t="0" r="0" b="0"/>
            <wp:docPr id="21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52850" cy="2381250"/>
                    </a:xfrm>
                    <a:prstGeom prst="rect">
                      <a:avLst/>
                    </a:prstGeom>
                    <a:noFill/>
                    <a:ln>
                      <a:noFill/>
                    </a:ln>
                  </pic:spPr>
                </pic:pic>
              </a:graphicData>
            </a:graphic>
          </wp:inline>
        </w:drawing>
      </w:r>
    </w:p>
    <w:p w:rsidR="00BB4879" w:rsidRPr="003B3B65" w:rsidRDefault="00BB4879" w:rsidP="00B958A9">
      <w:pPr>
        <w:pStyle w:val="Caption"/>
      </w:pPr>
      <w:r w:rsidRPr="00CC2B2E">
        <w:t xml:space="preserve">Paziņojums </w:t>
      </w:r>
      <w:fldSimple w:instr=" SEQ Paziņojums \* ARABIC ">
        <w:r w:rsidR="00760291">
          <w:rPr>
            <w:noProof/>
          </w:rPr>
          <w:t>11</w:t>
        </w:r>
      </w:fldSimple>
      <w:r w:rsidRPr="00CC2B2E">
        <w:t>. E-pasta ziņojuma izveidošana sistēmas uzturētājam par lietotāja palīgu</w:t>
      </w:r>
    </w:p>
    <w:p w:rsidR="00BB4879" w:rsidRPr="00791DD1" w:rsidRDefault="00BB4879" w:rsidP="00E70652">
      <w:pPr>
        <w:pStyle w:val="Pamatteksts"/>
      </w:pPr>
      <w:r w:rsidRPr="00791DD1">
        <w:t xml:space="preserve">Kā e-pasta adresāts tiek automātiski norādīts tās personas e-pasts, kam tiek adresēti sistēmas </w:t>
      </w:r>
      <w:proofErr w:type="spellStart"/>
      <w:r w:rsidRPr="00791DD1">
        <w:t>problēmziņojumi</w:t>
      </w:r>
      <w:proofErr w:type="spellEnd"/>
      <w:r w:rsidRPr="00791DD1">
        <w:t>.</w:t>
      </w:r>
    </w:p>
    <w:p w:rsidR="00BB4879" w:rsidRDefault="00BB4879" w:rsidP="00BB4879">
      <w:pPr>
        <w:pStyle w:val="Heading1"/>
        <w:numPr>
          <w:ilvl w:val="0"/>
          <w:numId w:val="3"/>
        </w:numPr>
      </w:pPr>
      <w:bookmarkStart w:id="78" w:name="_D2HTopic_2809"/>
      <w:bookmarkStart w:id="79" w:name="_Toc179879011"/>
      <w:bookmarkStart w:id="80" w:name="_Ref241637619"/>
      <w:bookmarkStart w:id="81" w:name="S_Lapa"/>
      <w:bookmarkStart w:id="82" w:name="_d2h_bmk__Ref241637619_1671"/>
      <w:bookmarkStart w:id="83" w:name="_d2h_bmk_S_Lapa_1671"/>
      <w:r>
        <w:lastRenderedPageBreak/>
        <w:t>Sistēmas sākumlapa</w:t>
      </w:r>
      <w:bookmarkEnd w:id="78"/>
      <w:bookmarkEnd w:id="79"/>
    </w:p>
    <w:p w:rsidR="00BB4879" w:rsidRDefault="00BB4879" w:rsidP="00BB4879">
      <w:pPr>
        <w:pStyle w:val="Heading2"/>
        <w:numPr>
          <w:ilvl w:val="1"/>
          <w:numId w:val="3"/>
        </w:numPr>
      </w:pPr>
      <w:bookmarkStart w:id="84" w:name="_D2HTopic_2810"/>
      <w:bookmarkStart w:id="85" w:name="_Toc179879012"/>
      <w:r>
        <w:t>Sistēmas sākumlapa</w:t>
      </w:r>
      <w:bookmarkEnd w:id="80"/>
      <w:bookmarkEnd w:id="81"/>
      <w:bookmarkEnd w:id="82"/>
      <w:bookmarkEnd w:id="83"/>
      <w:r>
        <w:t xml:space="preserve"> lomai Viesis</w:t>
      </w:r>
      <w:bookmarkEnd w:id="84"/>
      <w:bookmarkEnd w:id="85"/>
    </w:p>
    <w:p w:rsidR="00BB4879" w:rsidRDefault="00BB4879" w:rsidP="00C1516A">
      <w:pPr>
        <w:pStyle w:val="Apaknodaas"/>
      </w:pPr>
      <w:r w:rsidRPr="009C46C4">
        <w:t>Apraksts</w:t>
      </w:r>
    </w:p>
    <w:p w:rsidR="00BB4879" w:rsidRPr="007A6AD6" w:rsidRDefault="00BB4879" w:rsidP="00C1516A">
      <w:pPr>
        <w:pStyle w:val="Pamatteksts1"/>
      </w:pPr>
      <w:r>
        <w:t xml:space="preserve">Pārlūkprogrammas adrešu ievadlaukā ierakstot </w:t>
      </w:r>
      <w:r w:rsidRPr="001D5069">
        <w:t xml:space="preserve">EIS </w:t>
      </w:r>
      <w:r>
        <w:t>adresi, tiek atvērta sistēmas sākumlapa:</w:t>
      </w:r>
    </w:p>
    <w:p w:rsidR="00BB4879" w:rsidRDefault="00BB4879" w:rsidP="0068526F">
      <w:pPr>
        <w:pStyle w:val="Picture"/>
      </w:pPr>
      <w:r w:rsidRPr="00BB4879">
        <w:rPr>
          <w:noProof/>
          <w:bdr w:val="single" w:sz="4" w:space="0" w:color="D9D9D9" w:frame="1"/>
        </w:rPr>
        <w:drawing>
          <wp:inline distT="0" distB="0" distL="0" distR="0">
            <wp:extent cx="5943600" cy="2047875"/>
            <wp:effectExtent l="0" t="0" r="0" b="0"/>
            <wp:docPr id="21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047875"/>
                    </a:xfrm>
                    <a:prstGeom prst="rect">
                      <a:avLst/>
                    </a:prstGeom>
                    <a:noFill/>
                    <a:ln>
                      <a:noFill/>
                    </a:ln>
                  </pic:spPr>
                </pic:pic>
              </a:graphicData>
            </a:graphic>
          </wp:inline>
        </w:drawing>
      </w:r>
    </w:p>
    <w:p w:rsidR="00BB4879" w:rsidRDefault="00BB4879" w:rsidP="00B958A9">
      <w:pPr>
        <w:pStyle w:val="Caption"/>
      </w:pPr>
      <w:bookmarkStart w:id="86" w:name="_Toc179879107"/>
      <w:r>
        <w:t>Ekr</w:t>
      </w:r>
      <w:r>
        <w:rPr>
          <w:rFonts w:hint="eastAsia"/>
        </w:rPr>
        <w:t>ā</w:t>
      </w:r>
      <w:r>
        <w:t xml:space="preserve">nforma </w:t>
      </w:r>
      <w:fldSimple w:instr=" SEQ Ekrānforma \* ARABIC ">
        <w:r w:rsidR="00760291">
          <w:rPr>
            <w:noProof/>
          </w:rPr>
          <w:t>2</w:t>
        </w:r>
      </w:fldSimple>
      <w:r>
        <w:t>. Sākumlapa ar lomu ‘Viesis’</w:t>
      </w:r>
      <w:bookmarkEnd w:id="86"/>
    </w:p>
    <w:p w:rsidR="00BB4879" w:rsidRDefault="00BB4879" w:rsidP="00C1516A">
      <w:pPr>
        <w:pStyle w:val="Pamatteksts1"/>
      </w:pPr>
      <w:r>
        <w:t>Sākumlapā tiek attēloti publicētie informatīvie paziņojumi.</w:t>
      </w:r>
    </w:p>
    <w:p w:rsidR="00BB4879" w:rsidRDefault="00BB4879" w:rsidP="00C1516A">
      <w:pPr>
        <w:pStyle w:val="Pamatteksts1"/>
      </w:pPr>
      <w:r>
        <w:t>Sākumlapā lietotājam ar lomu ‘Viesis’ pieejami:</w:t>
      </w:r>
    </w:p>
    <w:p w:rsidR="00BB4879" w:rsidRPr="001A6FCD" w:rsidRDefault="00BB4879" w:rsidP="00E70652">
      <w:pPr>
        <w:pStyle w:val="Pamatteksts"/>
      </w:pPr>
      <w:r w:rsidRPr="00936F54">
        <w:rPr>
          <w:noProof/>
          <w:lang w:eastAsia="lv-LV"/>
        </w:rPr>
        <w:drawing>
          <wp:inline distT="0" distB="0" distL="0" distR="0">
            <wp:extent cx="504825" cy="495300"/>
            <wp:effectExtent l="0" t="0" r="0" b="0"/>
            <wp:docPr id="21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 cy="495300"/>
                    </a:xfrm>
                    <a:prstGeom prst="rect">
                      <a:avLst/>
                    </a:prstGeom>
                    <a:noFill/>
                    <a:ln>
                      <a:noFill/>
                    </a:ln>
                  </pic:spPr>
                </pic:pic>
              </a:graphicData>
            </a:graphic>
          </wp:inline>
        </w:drawing>
      </w:r>
      <w:r>
        <w:t xml:space="preserve"> – sistēmas logo, uz kura uzklikšķinot, lietotājam atrodoties jebkurā vietā sistēmā, tiek atvērta sistēmas sākumlapa;</w:t>
      </w:r>
    </w:p>
    <w:p w:rsidR="00BB4879" w:rsidRPr="008738D9" w:rsidRDefault="00BB4879" w:rsidP="00E70652">
      <w:pPr>
        <w:pStyle w:val="Pamatteksts"/>
      </w:pPr>
      <w:r w:rsidRPr="00936F54">
        <w:rPr>
          <w:noProof/>
          <w:lang w:eastAsia="lv-LV"/>
        </w:rPr>
        <w:drawing>
          <wp:inline distT="0" distB="0" distL="0" distR="0">
            <wp:extent cx="704850" cy="200025"/>
            <wp:effectExtent l="0" t="0" r="0" b="0"/>
            <wp:docPr id="21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r>
        <w:t xml:space="preserve"> – mainīt attēlojamo teksta izmēru sistēmā, norādot ar peles kreiso taustiņu uz atbilstoša burta A lielumu;</w:t>
      </w:r>
    </w:p>
    <w:p w:rsidR="00BB4879" w:rsidRDefault="00BB4879" w:rsidP="00E70652">
      <w:pPr>
        <w:pStyle w:val="Pamatteksts"/>
      </w:pPr>
      <w:r w:rsidRPr="00936F54">
        <w:rPr>
          <w:noProof/>
          <w:lang w:eastAsia="lv-LV"/>
        </w:rPr>
        <w:drawing>
          <wp:inline distT="0" distB="0" distL="0" distR="0">
            <wp:extent cx="600075" cy="190500"/>
            <wp:effectExtent l="0" t="0" r="0" b="0"/>
            <wp:docPr id="21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t xml:space="preserve"> – izvēlēties valodu kādā vēlas darboties sistēmā, uzklikšķinot uz atbilstošas hipersaites:</w:t>
      </w:r>
    </w:p>
    <w:p w:rsidR="00BB4879" w:rsidRDefault="00BB4879" w:rsidP="00C1516A">
      <w:pPr>
        <w:pStyle w:val="Pakrtots"/>
      </w:pPr>
      <w:r w:rsidRPr="00D74B5C">
        <w:rPr>
          <w:rStyle w:val="Hipersaite"/>
        </w:rPr>
        <w:t>EN</w:t>
      </w:r>
      <w:r>
        <w:t xml:space="preserve"> – angļu valoda;</w:t>
      </w:r>
    </w:p>
    <w:p w:rsidR="00BB4879" w:rsidRDefault="00BB4879" w:rsidP="00C1516A">
      <w:pPr>
        <w:pStyle w:val="Pakrtots"/>
      </w:pPr>
      <w:r w:rsidRPr="00D74B5C">
        <w:rPr>
          <w:rStyle w:val="Hipersaite"/>
        </w:rPr>
        <w:t>LV</w:t>
      </w:r>
      <w:r>
        <w:t xml:space="preserve"> – latviešu valoda.</w:t>
      </w:r>
    </w:p>
    <w:p w:rsidR="00BB4879" w:rsidRDefault="00BB4879" w:rsidP="0068526F">
      <w:pPr>
        <w:pStyle w:val="Blokuapraksts"/>
      </w:pPr>
      <w:r>
        <w:t>Apakšsistēmu bloks</w:t>
      </w:r>
    </w:p>
    <w:p w:rsidR="00BB4879" w:rsidRDefault="00BB4879" w:rsidP="00C1516A">
      <w:pPr>
        <w:pStyle w:val="Pamatteksts1"/>
      </w:pPr>
      <w:r>
        <w:t>EIS sastāv no vairākām apakšsistēmām, kuras lietotājs var atvērt, uzklikšķinot uz apakšsistēmas nosaukuma:</w:t>
      </w:r>
    </w:p>
    <w:p w:rsidR="00BB4879" w:rsidRDefault="00BB4879" w:rsidP="0068526F">
      <w:pPr>
        <w:pStyle w:val="Picture"/>
      </w:pPr>
      <w:r w:rsidRPr="00936F54">
        <w:rPr>
          <w:noProof/>
        </w:rPr>
        <w:lastRenderedPageBreak/>
        <w:drawing>
          <wp:inline distT="0" distB="0" distL="0" distR="0">
            <wp:extent cx="2562225" cy="1285875"/>
            <wp:effectExtent l="0" t="0" r="0" b="0"/>
            <wp:docPr id="21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62225" cy="1285875"/>
                    </a:xfrm>
                    <a:prstGeom prst="rect">
                      <a:avLst/>
                    </a:prstGeom>
                    <a:noFill/>
                    <a:ln>
                      <a:noFill/>
                    </a:ln>
                  </pic:spPr>
                </pic:pic>
              </a:graphicData>
            </a:graphic>
          </wp:inline>
        </w:drawing>
      </w:r>
    </w:p>
    <w:p w:rsidR="00BB4879" w:rsidRPr="003D7296" w:rsidRDefault="00BB4879" w:rsidP="00B958A9">
      <w:pPr>
        <w:pStyle w:val="Caption"/>
        <w:rPr>
          <w:rFonts w:ascii="Calibri" w:hAnsi="Calibri"/>
        </w:rPr>
      </w:pPr>
      <w:bookmarkStart w:id="87" w:name="_Toc179879108"/>
      <w:r>
        <w:t>Ekr</w:t>
      </w:r>
      <w:r>
        <w:rPr>
          <w:rFonts w:hint="eastAsia"/>
        </w:rPr>
        <w:t>ā</w:t>
      </w:r>
      <w:r>
        <w:t xml:space="preserve">nforma </w:t>
      </w:r>
      <w:fldSimple w:instr=" SEQ Ekrānforma \* ARABIC ">
        <w:r w:rsidR="00760291">
          <w:rPr>
            <w:noProof/>
          </w:rPr>
          <w:t>3</w:t>
        </w:r>
      </w:fldSimple>
      <w:r>
        <w:t xml:space="preserve">. </w:t>
      </w:r>
      <w:r w:rsidRPr="00BF0E70">
        <w:t>Apakšsistēmu bloks</w:t>
      </w:r>
      <w:bookmarkEnd w:id="87"/>
    </w:p>
    <w:p w:rsidR="00BB4879" w:rsidRDefault="00BB4879" w:rsidP="00C1516A">
      <w:pPr>
        <w:pStyle w:val="Piezme"/>
      </w:pPr>
      <w:r w:rsidRPr="00023FF7">
        <w:rPr>
          <w:b/>
          <w:bCs/>
          <w:iCs/>
        </w:rPr>
        <w:t>Piezīme</w:t>
      </w:r>
      <w:r w:rsidRPr="00023FF7">
        <w:rPr>
          <w:b/>
          <w:bCs/>
          <w:iCs/>
          <w:color w:val="FF0000"/>
        </w:rPr>
        <w:t>!</w:t>
      </w:r>
      <w:r>
        <w:t xml:space="preserve"> Pieejamais informācijas apjoms un darbības katrā apakšsistēmā atkarīgas no lietotājam piešķirtajām tiesībām.</w:t>
      </w:r>
    </w:p>
    <w:p w:rsidR="00BB4879" w:rsidRPr="00981D96" w:rsidRDefault="00BB4879" w:rsidP="00E70652">
      <w:pPr>
        <w:pStyle w:val="Pamatteksts"/>
      </w:pPr>
      <w:r w:rsidRPr="00C27C3D">
        <w:rPr>
          <w:b/>
        </w:rPr>
        <w:t>E-</w:t>
      </w:r>
      <w:r>
        <w:rPr>
          <w:b/>
        </w:rPr>
        <w:t>pasūtījumi</w:t>
      </w:r>
      <w:r>
        <w:t xml:space="preserve"> – uzklikšķinot tiek atvērta e-pasūtījumu apakšsistēmas sākumlapa.</w:t>
      </w:r>
    </w:p>
    <w:p w:rsidR="00BB4879" w:rsidRPr="00981D96" w:rsidRDefault="00BB4879" w:rsidP="00E70652">
      <w:pPr>
        <w:pStyle w:val="Pamatteksts"/>
      </w:pPr>
      <w:r w:rsidRPr="00C27C3D">
        <w:rPr>
          <w:b/>
        </w:rPr>
        <w:t>E-izsoles</w:t>
      </w:r>
      <w:r>
        <w:t xml:space="preserve"> – uzklikšķinot tiek atvērta e-katalogu apakšsistēmas sākumlapa.</w:t>
      </w:r>
    </w:p>
    <w:p w:rsidR="00BB4879" w:rsidRPr="00C71513" w:rsidRDefault="00BB4879" w:rsidP="00E70652">
      <w:pPr>
        <w:pStyle w:val="Pamatteksts"/>
      </w:pPr>
      <w:r w:rsidRPr="00C27C3D">
        <w:rPr>
          <w:b/>
        </w:rPr>
        <w:t>E-konkursi</w:t>
      </w:r>
      <w:r>
        <w:t xml:space="preserve"> – uzklikšķinot tiek atvērta e-konkursu apakšsistēmas sākumlapa.</w:t>
      </w:r>
    </w:p>
    <w:p w:rsidR="00BB4879" w:rsidRPr="00C71513" w:rsidRDefault="00BB4879" w:rsidP="00E70652">
      <w:pPr>
        <w:pStyle w:val="Pamatteksts"/>
      </w:pPr>
      <w:r w:rsidRPr="00C27C3D">
        <w:rPr>
          <w:b/>
        </w:rPr>
        <w:t>E-izziņas</w:t>
      </w:r>
      <w:r>
        <w:t xml:space="preserve"> – uzklikšķinot tiek atvērta e-izziņu apakšsistēmas sākumlapa.</w:t>
      </w:r>
    </w:p>
    <w:p w:rsidR="00BB4879" w:rsidRDefault="00BB4879" w:rsidP="0068526F">
      <w:pPr>
        <w:pStyle w:val="Blokuapraksts"/>
      </w:pPr>
      <w:r>
        <w:t>Autentifikācijas bloks</w:t>
      </w:r>
    </w:p>
    <w:p w:rsidR="00BB4879" w:rsidRPr="00656003" w:rsidRDefault="00BB4879" w:rsidP="00C1516A">
      <w:pPr>
        <w:pStyle w:val="Pamatteksts1"/>
      </w:pPr>
      <w:r>
        <w:t xml:space="preserve">Reģistrēta lietotāja autentifikācija sistēmā ir aprakstīta nodaļā </w:t>
      </w:r>
      <w:r w:rsidRPr="00BB4879">
        <w:t>Autentifikācija ar lietotāja rekvizītiem</w:t>
      </w:r>
      <w:r>
        <w:t>.</w:t>
      </w:r>
    </w:p>
    <w:p w:rsidR="00BB4879" w:rsidRDefault="00BB4879" w:rsidP="0068526F">
      <w:pPr>
        <w:pStyle w:val="Picture"/>
      </w:pPr>
      <w:r w:rsidRPr="00BB4879">
        <w:rPr>
          <w:noProof/>
          <w:bdr w:val="single" w:sz="4" w:space="0" w:color="D9D9D9" w:frame="1"/>
        </w:rPr>
        <w:drawing>
          <wp:inline distT="0" distB="0" distL="0" distR="0">
            <wp:extent cx="2400300" cy="295275"/>
            <wp:effectExtent l="0" t="0" r="0" b="0"/>
            <wp:docPr id="84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0300" cy="295275"/>
                    </a:xfrm>
                    <a:prstGeom prst="rect">
                      <a:avLst/>
                    </a:prstGeom>
                    <a:noFill/>
                    <a:ln>
                      <a:noFill/>
                    </a:ln>
                  </pic:spPr>
                </pic:pic>
              </a:graphicData>
            </a:graphic>
          </wp:inline>
        </w:drawing>
      </w:r>
    </w:p>
    <w:p w:rsidR="00BB4879" w:rsidRPr="00D641CE" w:rsidRDefault="00BB4879" w:rsidP="00B958A9">
      <w:pPr>
        <w:pStyle w:val="Caption"/>
      </w:pPr>
      <w:r>
        <w:t xml:space="preserve">Ekrānformas bloks </w:t>
      </w:r>
      <w:fldSimple w:instr=" SEQ Ekrānformas_bloks \* ARABIC ">
        <w:r w:rsidR="00760291">
          <w:rPr>
            <w:noProof/>
          </w:rPr>
          <w:t>4</w:t>
        </w:r>
      </w:fldSimple>
      <w:r>
        <w:t>. Autentifikācijas bloks</w:t>
      </w:r>
    </w:p>
    <w:p w:rsidR="00BB4879" w:rsidRDefault="00BB4879" w:rsidP="00E70652">
      <w:pPr>
        <w:pStyle w:val="Pamatteksts"/>
      </w:pPr>
      <w:r w:rsidRPr="001C3462">
        <w:rPr>
          <w:b/>
        </w:rPr>
        <w:t>Viesis</w:t>
      </w:r>
      <w:r>
        <w:t xml:space="preserve"> – tiek attēlots, ja lietotājs nav autentificējies, vai lietotāja vārds uzvārds, ja lietotājs ir autentificējies. Uzklikšķinot uz lietotāja vārda, uzvārda, tiek attēlota lietotāja informācija.</w:t>
      </w:r>
    </w:p>
    <w:p w:rsidR="00BB4879" w:rsidRDefault="00BB4879" w:rsidP="00E70652">
      <w:pPr>
        <w:pStyle w:val="Pamatteksts"/>
      </w:pPr>
      <w:bookmarkStart w:id="88" w:name="Pieslēgties"/>
      <w:bookmarkStart w:id="89" w:name="_d2h_bmk_Pieslēgties_1671"/>
      <w:r w:rsidRPr="00936F54">
        <w:rPr>
          <w:noProof/>
          <w:lang w:eastAsia="lv-LV"/>
        </w:rPr>
        <w:drawing>
          <wp:inline distT="0" distB="0" distL="0" distR="0" wp14:anchorId="2C3C5C09" wp14:editId="22A3876F">
            <wp:extent cx="200025" cy="266700"/>
            <wp:effectExtent l="0" t="0" r="0" b="0"/>
            <wp:docPr id="8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 uzklikšķinot sistēma piedāvā autentificēties sistēmā kā reģistrētam sistēmas lietotājam, atverot autentifikācijas ekrānformu </w:t>
      </w:r>
      <w:bookmarkEnd w:id="88"/>
      <w:bookmarkEnd w:id="89"/>
      <w:r>
        <w:t xml:space="preserve">(skat. aprakstu </w:t>
      </w:r>
      <w:hyperlink w:anchor="_D2HTopic_1934" w:history="1">
        <w:r w:rsidRPr="00165BE7">
          <w:rPr>
            <w:rStyle w:val="Hyperlink"/>
          </w:rPr>
          <w:t>Autentifikācija sistēmā</w:t>
        </w:r>
      </w:hyperlink>
      <w:r>
        <w:t>).</w:t>
      </w:r>
    </w:p>
    <w:p w:rsidR="00BB4879" w:rsidRDefault="00BB4879" w:rsidP="0068526F">
      <w:pPr>
        <w:pStyle w:val="Blokuapraksts"/>
      </w:pPr>
      <w:r>
        <w:t>Publikāciju bloks</w:t>
      </w:r>
    </w:p>
    <w:p w:rsidR="00BB4879" w:rsidRDefault="00BB4879" w:rsidP="0068526F">
      <w:pPr>
        <w:pStyle w:val="Picture"/>
      </w:pPr>
      <w:r w:rsidRPr="00936F54">
        <w:rPr>
          <w:noProof/>
        </w:rPr>
        <w:drawing>
          <wp:inline distT="0" distB="0" distL="0" distR="0" wp14:anchorId="768F6FB5" wp14:editId="77BD7068">
            <wp:extent cx="2381250" cy="1628775"/>
            <wp:effectExtent l="0" t="0" r="0" b="0"/>
            <wp:docPr id="8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1250" cy="1628775"/>
                    </a:xfrm>
                    <a:prstGeom prst="rect">
                      <a:avLst/>
                    </a:prstGeom>
                    <a:noFill/>
                    <a:ln>
                      <a:noFill/>
                    </a:ln>
                  </pic:spPr>
                </pic:pic>
              </a:graphicData>
            </a:graphic>
          </wp:inline>
        </w:drawing>
      </w:r>
    </w:p>
    <w:p w:rsidR="00BB4879" w:rsidRPr="00C41365" w:rsidRDefault="00BB4879" w:rsidP="00B958A9">
      <w:pPr>
        <w:pStyle w:val="Caption"/>
      </w:pPr>
      <w:r>
        <w:t xml:space="preserve">Ekrānformas bloks </w:t>
      </w:r>
      <w:fldSimple w:instr=" SEQ Ekrānformas_bloks \* ARABIC ">
        <w:r w:rsidR="00760291">
          <w:rPr>
            <w:noProof/>
          </w:rPr>
          <w:t>5</w:t>
        </w:r>
      </w:fldSimple>
      <w:r>
        <w:t>. Publikācijas</w:t>
      </w:r>
    </w:p>
    <w:p w:rsidR="00BB4879" w:rsidRPr="0019032A" w:rsidRDefault="00BB4879" w:rsidP="00E70652">
      <w:pPr>
        <w:pStyle w:val="Pamatteksts"/>
      </w:pPr>
      <w:r w:rsidRPr="00BC37FF">
        <w:rPr>
          <w:rStyle w:val="Hipersaite"/>
        </w:rPr>
        <w:t>Publikācija</w:t>
      </w:r>
      <w:r>
        <w:rPr>
          <w:rStyle w:val="Hipersaite"/>
        </w:rPr>
        <w:t xml:space="preserve"> </w:t>
      </w:r>
      <w:r>
        <w:t>– tiek attēlotas sistēmā reģistrētas publikācijas nosaukums, kas ir kā hipersaite. Uzklikšķinot uz hipersaites, tiek atvērta ekrānforma publikācijas apskatei (</w:t>
      </w:r>
      <w:r w:rsidRPr="0019032A">
        <w:t xml:space="preserve">skat. aprakstu </w:t>
      </w:r>
      <w:r w:rsidRPr="00BB4879">
        <w:t>Publikācijas apskate</w:t>
      </w:r>
      <w:r w:rsidRPr="0019032A">
        <w:t>).</w:t>
      </w:r>
    </w:p>
    <w:p w:rsidR="00BB4879" w:rsidRDefault="00BB4879" w:rsidP="00C1516A">
      <w:pPr>
        <w:pStyle w:val="Piezme"/>
      </w:pPr>
      <w:r w:rsidRPr="00D05037">
        <w:rPr>
          <w:b/>
        </w:rPr>
        <w:lastRenderedPageBreak/>
        <w:t>Piezīme</w:t>
      </w:r>
      <w:r w:rsidRPr="00D05037">
        <w:rPr>
          <w:b/>
          <w:color w:val="FF0000"/>
        </w:rPr>
        <w:t>!</w:t>
      </w:r>
      <w:r>
        <w:t xml:space="preserve"> Šajā datu blokā tiek attēlotas jaunākās</w:t>
      </w:r>
      <w:r w:rsidRPr="00D05037">
        <w:t xml:space="preserve"> </w:t>
      </w:r>
      <w:r>
        <w:t>publikācijas.</w:t>
      </w:r>
    </w:p>
    <w:p w:rsidR="00BB4879" w:rsidRDefault="00BB4879" w:rsidP="0068526F">
      <w:pPr>
        <w:pStyle w:val="Blokuapraksts"/>
      </w:pPr>
      <w:r>
        <w:t>Pieejamie šķirkļi sistēmas sākumlapā</w:t>
      </w:r>
    </w:p>
    <w:p w:rsidR="00BB4879" w:rsidRDefault="00BB4879" w:rsidP="00E70652">
      <w:pPr>
        <w:pStyle w:val="Pamatteksts"/>
      </w:pPr>
      <w:r>
        <w:rPr>
          <w:b/>
        </w:rPr>
        <w:t>Statistika</w:t>
      </w:r>
      <w:r w:rsidRPr="001D2A19">
        <w:t xml:space="preserve"> – lietotājam</w:t>
      </w:r>
      <w:r>
        <w:t xml:space="preserve"> iespējams apskatīt sistēmā publicētās statistiskās atskaites,</w:t>
      </w:r>
      <w:r w:rsidRPr="00DC6910">
        <w:t xml:space="preserve"> </w:t>
      </w:r>
      <w:r>
        <w:t>uzklikšķinot uz šķirkļa ‘Statistika (</w:t>
      </w:r>
      <w:r w:rsidRPr="0019032A">
        <w:t xml:space="preserve">skat. aprakstu </w:t>
      </w:r>
      <w:hyperlink w:anchor="_D2HTopic_2178" w:history="1">
        <w:r w:rsidRPr="00165BE7">
          <w:rPr>
            <w:rStyle w:val="Hyperlink"/>
          </w:rPr>
          <w:t>Atskaišu saraksts</w:t>
        </w:r>
      </w:hyperlink>
      <w:r>
        <w:t>).</w:t>
      </w:r>
    </w:p>
    <w:p w:rsidR="00BB4879" w:rsidRDefault="00BB4879" w:rsidP="0068526F">
      <w:pPr>
        <w:pStyle w:val="Blokuapraksts"/>
      </w:pPr>
      <w:r>
        <w:t>Navigācijas rinda</w:t>
      </w:r>
    </w:p>
    <w:p w:rsidR="00BB4879" w:rsidRDefault="00BB4879" w:rsidP="00E70652">
      <w:pPr>
        <w:pStyle w:val="Pamatteksts"/>
      </w:pPr>
      <w:r>
        <w:t>veicot kādas darbības izvēli sistēmā, zem šķirkļiem tiek attēlota Navigācijas rinda, kas attēlo lietotāja veikto navigāciju un atļauj pārslēgties uz iepriekšējo lapu:</w:t>
      </w:r>
    </w:p>
    <w:p w:rsidR="00BB4879" w:rsidRPr="00D204EF" w:rsidRDefault="00BB4879" w:rsidP="0068526F">
      <w:pPr>
        <w:pStyle w:val="Picture"/>
        <w:rPr>
          <w:bdr w:val="single" w:sz="4" w:space="0" w:color="D9D9D9"/>
        </w:rPr>
      </w:pPr>
      <w:r w:rsidRPr="00BB4879">
        <w:rPr>
          <w:noProof/>
          <w:bdr w:val="single" w:sz="4" w:space="0" w:color="D9D9D9"/>
        </w:rPr>
        <w:drawing>
          <wp:inline distT="0" distB="0" distL="0" distR="0" wp14:anchorId="398E3726" wp14:editId="1FE67FE7">
            <wp:extent cx="5381625" cy="209550"/>
            <wp:effectExtent l="0" t="0" r="0" b="0"/>
            <wp:docPr id="8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81625" cy="209550"/>
                    </a:xfrm>
                    <a:prstGeom prst="rect">
                      <a:avLst/>
                    </a:prstGeom>
                    <a:noFill/>
                    <a:ln>
                      <a:noFill/>
                    </a:ln>
                  </pic:spPr>
                </pic:pic>
              </a:graphicData>
            </a:graphic>
          </wp:inline>
        </w:drawing>
      </w:r>
    </w:p>
    <w:p w:rsidR="00BB4879" w:rsidRPr="00F60039" w:rsidRDefault="00BB4879" w:rsidP="00B958A9">
      <w:pPr>
        <w:pStyle w:val="Caption"/>
      </w:pPr>
      <w:r>
        <w:t xml:space="preserve">Ekrānformas bloks </w:t>
      </w:r>
      <w:fldSimple w:instr=" SEQ Ekrānformas_bloks \* ARABIC ">
        <w:r w:rsidR="00760291">
          <w:rPr>
            <w:noProof/>
          </w:rPr>
          <w:t>6</w:t>
        </w:r>
      </w:fldSimple>
      <w:r>
        <w:t>. Navigācijas rinda</w:t>
      </w:r>
    </w:p>
    <w:p w:rsidR="00BB4879" w:rsidRDefault="00BB4879" w:rsidP="0068526F">
      <w:pPr>
        <w:pStyle w:val="Blokuapraksts"/>
      </w:pPr>
      <w:r>
        <w:t>Pieejamais atbalsts</w:t>
      </w:r>
    </w:p>
    <w:p w:rsidR="00BB4879" w:rsidRDefault="00BB4879" w:rsidP="00E70652">
      <w:pPr>
        <w:pStyle w:val="Pamatteksts"/>
      </w:pPr>
      <w:r>
        <w:t xml:space="preserve">Uzklikšķinot uz </w:t>
      </w:r>
      <w:r w:rsidRPr="00921EBD">
        <w:t>hipersaite</w:t>
      </w:r>
      <w:r>
        <w:t xml:space="preserve">s </w:t>
      </w:r>
      <w:r w:rsidRPr="00BB4879">
        <w:rPr>
          <w:rStyle w:val="Hipersaite"/>
          <w:noProof/>
          <w:lang w:eastAsia="lv-LV"/>
        </w:rPr>
        <w:drawing>
          <wp:inline distT="0" distB="0" distL="0" distR="0" wp14:anchorId="68C58540" wp14:editId="7C95DB43">
            <wp:extent cx="800100" cy="219075"/>
            <wp:effectExtent l="0" t="0" r="0" b="0"/>
            <wp:docPr id="8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921EBD">
        <w:t xml:space="preserve">, tiek atvērta elektroniska lietotāja rokasgrāmata ar atvērtu atbilstošu nodaļas aprakstu atvērtajai </w:t>
      </w:r>
      <w:proofErr w:type="spellStart"/>
      <w:r w:rsidRPr="00921EBD">
        <w:t>ekrānformai</w:t>
      </w:r>
      <w:proofErr w:type="spellEnd"/>
      <w:r>
        <w:t>.</w:t>
      </w:r>
    </w:p>
    <w:p w:rsidR="00BB4879" w:rsidRDefault="00BB4879" w:rsidP="00BB4879">
      <w:pPr>
        <w:pStyle w:val="Heading2"/>
        <w:numPr>
          <w:ilvl w:val="1"/>
          <w:numId w:val="3"/>
        </w:numPr>
      </w:pPr>
      <w:bookmarkStart w:id="90" w:name="_d2h_bmk__Ref241637619_1928"/>
      <w:bookmarkStart w:id="91" w:name="_d2h_bmk_S_Lapa_1928"/>
      <w:bookmarkStart w:id="92" w:name="_D2HTopic_3040"/>
      <w:bookmarkStart w:id="93" w:name="_Toc179879013"/>
      <w:r>
        <w:t>Sistēmas sākumlapa</w:t>
      </w:r>
      <w:bookmarkEnd w:id="90"/>
      <w:bookmarkEnd w:id="91"/>
      <w:r>
        <w:t xml:space="preserve"> e-pasūtījumu apakšsistēmai</w:t>
      </w:r>
      <w:bookmarkEnd w:id="92"/>
      <w:bookmarkEnd w:id="93"/>
    </w:p>
    <w:p w:rsidR="00BB4879" w:rsidRDefault="00BB4879" w:rsidP="00C1516A">
      <w:pPr>
        <w:pStyle w:val="Apaknodaas"/>
      </w:pPr>
      <w:r w:rsidRPr="009C46C4">
        <w:t>Apraksts</w:t>
      </w:r>
    </w:p>
    <w:p w:rsidR="00BB4879" w:rsidRPr="007A6AD6" w:rsidRDefault="00BB4879" w:rsidP="00C1516A">
      <w:pPr>
        <w:pStyle w:val="Pamatteksts1"/>
      </w:pPr>
      <w:r>
        <w:t>Sistēmas sākumlapas augšējā kreisajā blokā uzklikšķinot saitei „e-pasūtījumi”, tiek atvērta e-pasūtījumu apakšsistēmas sākumlapa:</w:t>
      </w:r>
    </w:p>
    <w:p w:rsidR="00BB4879" w:rsidRDefault="00BB4879" w:rsidP="0068526F">
      <w:pPr>
        <w:pStyle w:val="Picture"/>
      </w:pPr>
      <w:r w:rsidRPr="00936F54">
        <w:rPr>
          <w:noProof/>
        </w:rPr>
        <w:drawing>
          <wp:inline distT="0" distB="0" distL="0" distR="0" wp14:anchorId="1C099294" wp14:editId="3648E759">
            <wp:extent cx="5943600" cy="2524125"/>
            <wp:effectExtent l="0" t="0" r="0" b="0"/>
            <wp:docPr id="83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524125"/>
                    </a:xfrm>
                    <a:prstGeom prst="rect">
                      <a:avLst/>
                    </a:prstGeom>
                    <a:noFill/>
                    <a:ln>
                      <a:noFill/>
                    </a:ln>
                  </pic:spPr>
                </pic:pic>
              </a:graphicData>
            </a:graphic>
          </wp:inline>
        </w:drawing>
      </w:r>
    </w:p>
    <w:p w:rsidR="00BB4879" w:rsidRPr="00AC02D0" w:rsidRDefault="00BB4879" w:rsidP="00B958A9">
      <w:pPr>
        <w:pStyle w:val="Caption"/>
        <w:rPr>
          <w:rFonts w:ascii="Calibri" w:hAnsi="Calibri"/>
        </w:rPr>
      </w:pPr>
      <w:bookmarkStart w:id="94" w:name="_Toc179879109"/>
      <w:r w:rsidRPr="004A07FC">
        <w:t>Ekr</w:t>
      </w:r>
      <w:r w:rsidRPr="004A07FC">
        <w:rPr>
          <w:rFonts w:hint="eastAsia"/>
        </w:rPr>
        <w:t>ā</w:t>
      </w:r>
      <w:r w:rsidRPr="004A07FC">
        <w:t xml:space="preserve">nforma </w:t>
      </w:r>
      <w:fldSimple w:instr=" SEQ Ekrānforma \* ARABIC ">
        <w:r w:rsidR="00760291">
          <w:rPr>
            <w:noProof/>
          </w:rPr>
          <w:t>4</w:t>
        </w:r>
      </w:fldSimple>
      <w:r w:rsidRPr="004A07FC">
        <w:t>. E-</w:t>
      </w:r>
      <w:r w:rsidRPr="009B0917">
        <w:t>pasūtījumu</w:t>
      </w:r>
      <w:r w:rsidRPr="004A07FC">
        <w:t xml:space="preserve"> apakšsistēmas sākumlapa ar lomu ‘Viesis’</w:t>
      </w:r>
      <w:bookmarkEnd w:id="94"/>
    </w:p>
    <w:p w:rsidR="00BB4879" w:rsidRPr="007A6AD6" w:rsidRDefault="00BB4879" w:rsidP="00C1516A">
      <w:pPr>
        <w:pStyle w:val="Pamatteksts1"/>
      </w:pPr>
      <w:r>
        <w:t>Sistēmas sākumlapas vispārīgo elementu aprakstu sk. Sistēmas sākumlapa lomai ‘Viesis’.</w:t>
      </w:r>
    </w:p>
    <w:p w:rsidR="00BB4879" w:rsidRDefault="00BB4879" w:rsidP="0068526F">
      <w:pPr>
        <w:pStyle w:val="Blokuapraksts"/>
      </w:pPr>
      <w:r>
        <w:t>Meklēšanas bloks „e-pasūtījumu” apakšsistēmā</w:t>
      </w:r>
    </w:p>
    <w:p w:rsidR="00BB4879" w:rsidRDefault="00BB4879" w:rsidP="0068526F">
      <w:pPr>
        <w:pStyle w:val="Picture"/>
      </w:pPr>
      <w:r w:rsidRPr="00936F54">
        <w:rPr>
          <w:noProof/>
        </w:rPr>
        <w:lastRenderedPageBreak/>
        <w:drawing>
          <wp:inline distT="0" distB="0" distL="0" distR="0" wp14:anchorId="25E001EC" wp14:editId="1DB6843E">
            <wp:extent cx="2533650" cy="1000125"/>
            <wp:effectExtent l="0" t="0" r="0" b="0"/>
            <wp:docPr id="83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33650" cy="1000125"/>
                    </a:xfrm>
                    <a:prstGeom prst="rect">
                      <a:avLst/>
                    </a:prstGeom>
                    <a:noFill/>
                    <a:ln>
                      <a:noFill/>
                    </a:ln>
                  </pic:spPr>
                </pic:pic>
              </a:graphicData>
            </a:graphic>
          </wp:inline>
        </w:drawing>
      </w:r>
    </w:p>
    <w:p w:rsidR="00BB4879" w:rsidRPr="00F60039" w:rsidRDefault="00BB4879" w:rsidP="00B958A9">
      <w:pPr>
        <w:pStyle w:val="Caption"/>
      </w:pPr>
      <w:r>
        <w:t xml:space="preserve">Ekrānformas bloks </w:t>
      </w:r>
      <w:fldSimple w:instr=" SEQ Ekrānformas_bloks \* ARABIC ">
        <w:r w:rsidR="00760291">
          <w:rPr>
            <w:noProof/>
          </w:rPr>
          <w:t>7</w:t>
        </w:r>
      </w:fldSimple>
      <w:r>
        <w:t>. Meklēšanas bloks</w:t>
      </w:r>
    </w:p>
    <w:p w:rsidR="00BB4879" w:rsidRDefault="00BB4879" w:rsidP="00E70652">
      <w:pPr>
        <w:pStyle w:val="Pamatteksts"/>
      </w:pPr>
      <w:r w:rsidRPr="009C46C4">
        <w:t>Meklēšana</w:t>
      </w:r>
      <w:r>
        <w:rPr>
          <w:shd w:val="clear" w:color="auto" w:fill="FFFFFF"/>
        </w:rPr>
        <w:fldChar w:fldCharType="begin"/>
      </w:r>
      <w:r>
        <w:instrText xml:space="preserve"> XE "</w:instrText>
      </w:r>
      <w:r w:rsidRPr="003D5441">
        <w:rPr>
          <w:shd w:val="clear" w:color="auto" w:fill="FFFFFF"/>
        </w:rPr>
        <w:instrText>Meklēšana</w:instrText>
      </w:r>
      <w:r>
        <w:instrText xml:space="preserve">" </w:instrText>
      </w:r>
      <w:r>
        <w:rPr>
          <w:shd w:val="clear" w:color="auto" w:fill="FFFFFF"/>
        </w:rPr>
        <w:fldChar w:fldCharType="end"/>
      </w:r>
      <w:r w:rsidRPr="009C46C4">
        <w:t xml:space="preserve"> nodrošina sistēmas lietotājam veikt interesējošās Kategorijas meklēšanu</w:t>
      </w:r>
      <w:r>
        <w:rPr>
          <w:shd w:val="clear" w:color="auto" w:fill="FFFFFF"/>
        </w:rPr>
        <w:fldChar w:fldCharType="begin"/>
      </w:r>
      <w:r>
        <w:instrText xml:space="preserve"> XE "</w:instrText>
      </w:r>
      <w:r w:rsidRPr="00574191">
        <w:rPr>
          <w:shd w:val="clear" w:color="auto" w:fill="FFFFFF"/>
        </w:rPr>
        <w:instrText>Kategorijas meklēšana</w:instrText>
      </w:r>
      <w:r>
        <w:instrText xml:space="preserve">" </w:instrText>
      </w:r>
      <w:r>
        <w:rPr>
          <w:shd w:val="clear" w:color="auto" w:fill="FFFFFF"/>
        </w:rPr>
        <w:fldChar w:fldCharType="end"/>
      </w:r>
      <w:r w:rsidRPr="009C46C4">
        <w:t xml:space="preserve"> un iespēju veikt VV pozīciju meklēšanu</w:t>
      </w:r>
      <w:r>
        <w:rPr>
          <w:shd w:val="clear" w:color="auto" w:fill="FFFFFF"/>
        </w:rPr>
        <w:fldChar w:fldCharType="begin"/>
      </w:r>
      <w:r>
        <w:instrText xml:space="preserve"> XE "</w:instrText>
      </w:r>
      <w:r w:rsidRPr="00473416">
        <w:rPr>
          <w:shd w:val="clear" w:color="auto" w:fill="FFFFFF"/>
        </w:rPr>
        <w:instrText>VV pozīciju meklēšana</w:instrText>
      </w:r>
      <w:r>
        <w:instrText xml:space="preserve">" </w:instrText>
      </w:r>
      <w:r>
        <w:rPr>
          <w:shd w:val="clear" w:color="auto" w:fill="FFFFFF"/>
        </w:rPr>
        <w:fldChar w:fldCharType="end"/>
      </w:r>
      <w:r>
        <w:t xml:space="preserve"> (skat. aprakstu </w:t>
      </w:r>
      <w:r w:rsidRPr="00BB4879">
        <w:t>Meklēšana</w:t>
      </w:r>
      <w:r>
        <w:t>).</w:t>
      </w:r>
    </w:p>
    <w:p w:rsidR="00BB4879" w:rsidRDefault="00BB4879" w:rsidP="0068526F">
      <w:pPr>
        <w:pStyle w:val="Blokuapraksts"/>
      </w:pPr>
      <w:r>
        <w:t>Pieejamie šķirkļi „e-pasūtījumu” apakšsistēmā</w:t>
      </w:r>
    </w:p>
    <w:p w:rsidR="00BB4879" w:rsidRDefault="00BB4879" w:rsidP="00E70652">
      <w:pPr>
        <w:pStyle w:val="Pamatteksts"/>
      </w:pPr>
      <w:r>
        <w:rPr>
          <w:b/>
        </w:rPr>
        <w:t>Preces un pakalpojumi</w:t>
      </w:r>
      <w:r w:rsidRPr="001D2A19">
        <w:t xml:space="preserve"> – lietotājam </w:t>
      </w:r>
      <w:r>
        <w:t xml:space="preserve">iespējams apskatīt Katalogu sarakstu, uzklikšķinot uz šķirkļa ‘Preces un pakalpojumi’ (skat. aprakstu </w:t>
      </w:r>
      <w:r w:rsidRPr="00BB4879">
        <w:t>Katalogu saraksta apskatīšana</w:t>
      </w:r>
      <w:r>
        <w:t>). Šķirklis tiek atvērts automātiski, atverot apakšsistēmu.</w:t>
      </w:r>
    </w:p>
    <w:p w:rsidR="00BB4879" w:rsidRDefault="00BB4879" w:rsidP="00BB4879">
      <w:pPr>
        <w:pStyle w:val="Heading2"/>
        <w:numPr>
          <w:ilvl w:val="1"/>
          <w:numId w:val="3"/>
        </w:numPr>
      </w:pPr>
      <w:bookmarkStart w:id="95" w:name="_d2h_bmk__Ref241637619_507"/>
      <w:bookmarkStart w:id="96" w:name="_d2h_bmk_S_Lapa_507"/>
      <w:bookmarkStart w:id="97" w:name="_D2HTopic_2997"/>
      <w:bookmarkStart w:id="98" w:name="_Toc179879014"/>
      <w:r>
        <w:t>Sistēmas sākumlapa</w:t>
      </w:r>
      <w:bookmarkEnd w:id="95"/>
      <w:bookmarkEnd w:id="96"/>
      <w:r>
        <w:t xml:space="preserve"> autentificētam lietotājam</w:t>
      </w:r>
      <w:bookmarkEnd w:id="97"/>
      <w:bookmarkEnd w:id="98"/>
    </w:p>
    <w:p w:rsidR="00BB4879" w:rsidRDefault="00BB4879" w:rsidP="00C1516A">
      <w:pPr>
        <w:pStyle w:val="Apaknodaas"/>
      </w:pPr>
      <w:r>
        <w:t>Apraksts</w:t>
      </w:r>
    </w:p>
    <w:p w:rsidR="00BB4879" w:rsidRPr="007A6AD6" w:rsidRDefault="00BB4879" w:rsidP="00C1516A">
      <w:pPr>
        <w:pStyle w:val="Pamatteksts1"/>
      </w:pPr>
      <w:r>
        <w:t>Autorizējoties sistēmā, tiek attēlota šāda sākumlapa:</w:t>
      </w:r>
    </w:p>
    <w:p w:rsidR="00BB4879" w:rsidRDefault="00BB4879" w:rsidP="0068526F">
      <w:pPr>
        <w:pStyle w:val="Picture"/>
      </w:pPr>
      <w:r w:rsidRPr="00936F54">
        <w:rPr>
          <w:noProof/>
        </w:rPr>
        <w:drawing>
          <wp:inline distT="0" distB="0" distL="0" distR="0" wp14:anchorId="7DFBF944" wp14:editId="46968F21">
            <wp:extent cx="5943600" cy="2371725"/>
            <wp:effectExtent l="0" t="0" r="0" b="0"/>
            <wp:docPr id="83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inline>
        </w:drawing>
      </w:r>
    </w:p>
    <w:p w:rsidR="00BB4879" w:rsidRDefault="00BB4879" w:rsidP="00B958A9">
      <w:pPr>
        <w:pStyle w:val="Caption"/>
      </w:pPr>
      <w:bookmarkStart w:id="99" w:name="_Toc179879110"/>
      <w:r>
        <w:t>Ekr</w:t>
      </w:r>
      <w:r>
        <w:rPr>
          <w:rFonts w:hint="eastAsia"/>
        </w:rPr>
        <w:t>ā</w:t>
      </w:r>
      <w:r>
        <w:t xml:space="preserve">nforma </w:t>
      </w:r>
      <w:fldSimple w:instr=" SEQ Ekrānforma \* ARABIC ">
        <w:r w:rsidR="00760291">
          <w:rPr>
            <w:noProof/>
          </w:rPr>
          <w:t>5</w:t>
        </w:r>
      </w:fldSimple>
      <w:r>
        <w:t xml:space="preserve">. Sākumlapa </w:t>
      </w:r>
      <w:r w:rsidRPr="00F5051B">
        <w:t>autentificētam lietotājam</w:t>
      </w:r>
      <w:bookmarkEnd w:id="99"/>
    </w:p>
    <w:p w:rsidR="00BB4879" w:rsidRDefault="00BB4879" w:rsidP="00C1516A">
      <w:pPr>
        <w:pStyle w:val="Pamatteksts1"/>
      </w:pPr>
      <w:r>
        <w:t xml:space="preserve">Pēc autentificēšanās sākumlapā attēloti vispārīgie elementi (sk. aprakstu </w:t>
      </w:r>
      <w:hyperlink w:anchor="_D2HTopic_2809" w:history="1">
        <w:r w:rsidRPr="00340827">
          <w:rPr>
            <w:rStyle w:val="Hyperlink"/>
          </w:rPr>
          <w:t>Sistēmas sākumlapa lomai 'Viesis’</w:t>
        </w:r>
      </w:hyperlink>
      <w:r>
        <w:t>) un arī autentificēta lietotāja lomai atbilstošā informācija un darbības.</w:t>
      </w:r>
    </w:p>
    <w:p w:rsidR="00BB4879" w:rsidRDefault="00BB4879" w:rsidP="0068526F">
      <w:pPr>
        <w:pStyle w:val="Blokuapraksts"/>
      </w:pPr>
      <w:r>
        <w:t>Lietotāja darbību bloks</w:t>
      </w:r>
    </w:p>
    <w:p w:rsidR="00BB4879" w:rsidRPr="0006056B" w:rsidRDefault="00BB4879" w:rsidP="00C1516A">
      <w:pPr>
        <w:pStyle w:val="Pamatteksts1"/>
      </w:pPr>
      <w:r>
        <w:t>Sistēmas kreisajā sānu panelī pēc autentificēšanās tiek attēlots lietotāja darbību bloks:</w:t>
      </w:r>
    </w:p>
    <w:p w:rsidR="00BB4879" w:rsidRDefault="00BB4879" w:rsidP="0068526F">
      <w:pPr>
        <w:pStyle w:val="Picture"/>
      </w:pPr>
      <w:r w:rsidRPr="00936F54">
        <w:rPr>
          <w:noProof/>
        </w:rPr>
        <w:lastRenderedPageBreak/>
        <w:drawing>
          <wp:inline distT="0" distB="0" distL="0" distR="0" wp14:anchorId="18FDAE59" wp14:editId="57163923">
            <wp:extent cx="2371725" cy="1257300"/>
            <wp:effectExtent l="0" t="0" r="0" b="0"/>
            <wp:docPr id="8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1725" cy="1257300"/>
                    </a:xfrm>
                    <a:prstGeom prst="rect">
                      <a:avLst/>
                    </a:prstGeom>
                    <a:noFill/>
                    <a:ln>
                      <a:noFill/>
                    </a:ln>
                  </pic:spPr>
                </pic:pic>
              </a:graphicData>
            </a:graphic>
          </wp:inline>
        </w:drawing>
      </w:r>
    </w:p>
    <w:p w:rsidR="00BB4879" w:rsidRPr="00B57A1F" w:rsidRDefault="00BB4879" w:rsidP="00B958A9">
      <w:pPr>
        <w:pStyle w:val="Caption"/>
      </w:pPr>
      <w:r w:rsidRPr="00B57A1F">
        <w:t xml:space="preserve">Ekrānformas bloks </w:t>
      </w:r>
      <w:fldSimple w:instr=" SEQ Ekrānformas_bloks \* ARABIC ">
        <w:r w:rsidR="00760291">
          <w:rPr>
            <w:noProof/>
          </w:rPr>
          <w:t>8</w:t>
        </w:r>
      </w:fldSimple>
      <w:r w:rsidRPr="00B57A1F">
        <w:t>. Lietotāja darbību bloks</w:t>
      </w:r>
    </w:p>
    <w:p w:rsidR="00BB4879" w:rsidRPr="0037667F" w:rsidRDefault="00BB4879" w:rsidP="00E70652">
      <w:pPr>
        <w:pStyle w:val="Pamatteksts"/>
      </w:pPr>
      <w:r w:rsidRPr="00B57A1F">
        <w:rPr>
          <w:b/>
        </w:rPr>
        <w:t>Skatīt lietotāja profilu</w:t>
      </w:r>
      <w:r>
        <w:t xml:space="preserve"> – uzklikšķinot tiek attēlota lietotāja informācija, kur pieejamas darbības paroles un kodu kartes maiņai (skat. aprakstu </w:t>
      </w:r>
      <w:r w:rsidRPr="00BB4879">
        <w:t>Lietotāja datu apskatīšana</w:t>
      </w:r>
      <w:r>
        <w:t>);</w:t>
      </w:r>
    </w:p>
    <w:p w:rsidR="00BB4879" w:rsidRPr="00E54767" w:rsidRDefault="00BB4879" w:rsidP="00E70652">
      <w:pPr>
        <w:pStyle w:val="Pamatteksts"/>
      </w:pPr>
      <w:r>
        <w:rPr>
          <w:b/>
        </w:rPr>
        <w:t xml:space="preserve">Skatīt dalībnieka profilu </w:t>
      </w:r>
      <w:r>
        <w:t xml:space="preserve">– uzklikšķinot tiek attēlota lietotāja pārstāvētās organizācijas informācija (skat. aprakstu </w:t>
      </w:r>
      <w:hyperlink w:anchor="_D2HTopic_1426" w:history="1">
        <w:r w:rsidRPr="00340827">
          <w:rPr>
            <w:rStyle w:val="Hyperlink"/>
            <w:bCs w:val="0"/>
          </w:rPr>
          <w:t>Organizācijas apskate)</w:t>
        </w:r>
      </w:hyperlink>
      <w:r>
        <w:t>;</w:t>
      </w:r>
    </w:p>
    <w:p w:rsidR="00BB4879" w:rsidRPr="00E54767" w:rsidRDefault="00BB4879" w:rsidP="00E70652">
      <w:pPr>
        <w:pStyle w:val="Pamatteksts"/>
      </w:pPr>
      <w:r>
        <w:rPr>
          <w:b/>
        </w:rPr>
        <w:t xml:space="preserve">Izveidot ieteikumu </w:t>
      </w:r>
      <w:r>
        <w:t xml:space="preserve">– uzklikšķinot tiek atvērta forma ieteikuma izveidei (skat. aprakstu </w:t>
      </w:r>
      <w:hyperlink w:anchor="_D2HTopic_3143" w:history="1">
        <w:r w:rsidRPr="00340827">
          <w:rPr>
            <w:rStyle w:val="Hyperlink"/>
            <w:bCs w:val="0"/>
          </w:rPr>
          <w:t>Ieteikuma izveide</w:t>
        </w:r>
      </w:hyperlink>
      <w:r>
        <w:t>);</w:t>
      </w:r>
    </w:p>
    <w:p w:rsidR="00BB4879" w:rsidRPr="00E54767" w:rsidRDefault="00BB4879" w:rsidP="00E70652">
      <w:pPr>
        <w:pStyle w:val="Pamatteksts"/>
      </w:pPr>
      <w:r>
        <w:rPr>
          <w:b/>
        </w:rPr>
        <w:t xml:space="preserve">Izveidot sūdzību </w:t>
      </w:r>
      <w:r>
        <w:t xml:space="preserve">– uzklikšķinot tiek atvērta forma sūdzības izveidei (skat. aprakstu </w:t>
      </w:r>
      <w:hyperlink w:anchor="_D2HTopic_3144" w:history="1">
        <w:r w:rsidRPr="00340827">
          <w:rPr>
            <w:rStyle w:val="Hyperlink"/>
            <w:bCs w:val="0"/>
          </w:rPr>
          <w:t>Sūdzības izveide</w:t>
        </w:r>
      </w:hyperlink>
      <w:r>
        <w:t>);</w:t>
      </w:r>
    </w:p>
    <w:p w:rsidR="00BB4879" w:rsidRDefault="00BB4879" w:rsidP="0068526F">
      <w:pPr>
        <w:pStyle w:val="Blokuapraksts"/>
      </w:pPr>
      <w:r>
        <w:t>Pieejamie šķirkļi</w:t>
      </w:r>
    </w:p>
    <w:p w:rsidR="00BB4879" w:rsidRPr="00064BFF" w:rsidRDefault="00BB4879" w:rsidP="00E70652">
      <w:pPr>
        <w:pStyle w:val="Pamatteksts"/>
      </w:pPr>
      <w:r>
        <w:rPr>
          <w:b/>
        </w:rPr>
        <w:t>Paziņojumi</w:t>
      </w:r>
      <w:r>
        <w:t xml:space="preserve"> – lietotājam uzdotie uzdevumi un sistēmas paziņojumi </w:t>
      </w:r>
      <w:r w:rsidRPr="00064BFF">
        <w:t xml:space="preserve">(skat. aprakstu </w:t>
      </w:r>
      <w:r w:rsidRPr="00BB4879">
        <w:t>Paziņojumi</w:t>
      </w:r>
      <w:r w:rsidRPr="00064BFF">
        <w:t>);</w:t>
      </w:r>
      <w:r>
        <w:t xml:space="preserve"> </w:t>
      </w:r>
    </w:p>
    <w:p w:rsidR="00BB4879" w:rsidRPr="001438D9" w:rsidRDefault="00BB4879" w:rsidP="00E70652">
      <w:pPr>
        <w:pStyle w:val="Pamatteksts"/>
      </w:pPr>
      <w:r>
        <w:rPr>
          <w:b/>
        </w:rPr>
        <w:t>Statistika</w:t>
      </w:r>
      <w:r w:rsidRPr="001D2A19">
        <w:t xml:space="preserve"> – lietotājam</w:t>
      </w:r>
      <w:r>
        <w:t xml:space="preserve"> iespējams apskatīt sistēmā publicētās statistikas atskaites (</w:t>
      </w:r>
      <w:r w:rsidRPr="0019032A">
        <w:t xml:space="preserve">skat. aprakstu </w:t>
      </w:r>
      <w:hyperlink w:anchor="_D2HTopic_2178" w:history="1">
        <w:r w:rsidRPr="00340827">
          <w:rPr>
            <w:rStyle w:val="Hyperlink"/>
          </w:rPr>
          <w:t>Atskaišu saraksts</w:t>
        </w:r>
      </w:hyperlink>
      <w:r>
        <w:t>).</w:t>
      </w:r>
    </w:p>
    <w:p w:rsidR="00BB4879" w:rsidRDefault="00BB4879" w:rsidP="00BB4879">
      <w:pPr>
        <w:pStyle w:val="Heading1"/>
        <w:numPr>
          <w:ilvl w:val="0"/>
          <w:numId w:val="3"/>
        </w:numPr>
      </w:pPr>
      <w:bookmarkStart w:id="100" w:name="_Ref241400103"/>
      <w:bookmarkStart w:id="101" w:name="_d2h_bmk__Ref241400103_70"/>
      <w:bookmarkStart w:id="102" w:name="_D2HTopic_1934"/>
      <w:bookmarkStart w:id="103" w:name="_Toc179879015"/>
      <w:r w:rsidRPr="00D8579B">
        <w:lastRenderedPageBreak/>
        <w:t>Autentifikācija</w:t>
      </w:r>
      <w:r>
        <w:t xml:space="preserve"> sistēmā</w:t>
      </w:r>
      <w:bookmarkEnd w:id="100"/>
      <w:bookmarkEnd w:id="101"/>
      <w:bookmarkEnd w:id="102"/>
      <w:bookmarkEnd w:id="103"/>
    </w:p>
    <w:p w:rsidR="00BB4879" w:rsidRPr="00583F78" w:rsidRDefault="00BB4879" w:rsidP="0068526F">
      <w:pPr>
        <w:rPr>
          <w:vanish/>
        </w:rPr>
      </w:pPr>
      <w:r>
        <w:fldChar w:fldCharType="begin"/>
      </w:r>
      <w:r>
        <w:instrText xml:space="preserve"> XE "Autentifikācija" </w:instrText>
      </w:r>
      <w:r>
        <w:fldChar w:fldCharType="end"/>
      </w:r>
    </w:p>
    <w:p w:rsidR="00BB4879" w:rsidRDefault="00BB4879" w:rsidP="00C1516A">
      <w:pPr>
        <w:pStyle w:val="Apaknodaas"/>
      </w:pPr>
      <w:r w:rsidRPr="008A59E2">
        <w:t>Apraksts</w:t>
      </w:r>
    </w:p>
    <w:p w:rsidR="00BB4879" w:rsidRPr="008A59E2" w:rsidRDefault="00BB4879" w:rsidP="00C1516A">
      <w:pPr>
        <w:pStyle w:val="Pamatteksts1"/>
      </w:pPr>
      <w:r>
        <w:t>Autentificējoties sistēmā, lietotājam pieejamas piešķirtajai lomai(-</w:t>
      </w:r>
      <w:proofErr w:type="spellStart"/>
      <w:r>
        <w:t>ām</w:t>
      </w:r>
      <w:proofErr w:type="spellEnd"/>
      <w:r>
        <w:t>) atbilstošs informācijas apjoms un darbības.</w:t>
      </w:r>
    </w:p>
    <w:p w:rsidR="00BB4879" w:rsidRPr="008A59E2" w:rsidRDefault="00BB4879" w:rsidP="00C1516A">
      <w:pPr>
        <w:pStyle w:val="Apaknodaas"/>
      </w:pPr>
      <w:r w:rsidRPr="008A59E2">
        <w:t>Piekļūšanas nosacījumi</w:t>
      </w:r>
    </w:p>
    <w:p w:rsidR="00BB4879" w:rsidRDefault="00BB4879" w:rsidP="00C1516A">
      <w:pPr>
        <w:pStyle w:val="Pamatteksts1"/>
      </w:pPr>
      <w:r>
        <w:t xml:space="preserve">Autentificēšanās sistēmā ir pieejama visiem tās </w:t>
      </w:r>
      <w:r w:rsidRPr="001C0B45">
        <w:t>lietotājiem</w:t>
      </w:r>
      <w:r>
        <w:t xml:space="preserve">, kuri reģistrēti kā sistēmas lietotāji. </w:t>
      </w:r>
    </w:p>
    <w:p w:rsidR="00BB4879" w:rsidRPr="008A59E2" w:rsidRDefault="00BB4879" w:rsidP="00C1516A">
      <w:pPr>
        <w:pStyle w:val="Apaknodaas"/>
      </w:pPr>
      <w:r w:rsidRPr="008A59E2">
        <w:t>Piekļūšana</w:t>
      </w:r>
    </w:p>
    <w:p w:rsidR="00BB4879" w:rsidRDefault="00BB4879" w:rsidP="00C1516A">
      <w:pPr>
        <w:pStyle w:val="Pamatteksts1"/>
      </w:pPr>
      <w:r w:rsidRPr="001077FE">
        <w:t>Autentifikācija sistēmā</w:t>
      </w:r>
      <w:r>
        <w:t xml:space="preserve"> tiek veikta sākumlapā Autentifikācijas blokā (skat. aprakstu </w:t>
      </w:r>
      <w:hyperlink w:anchor="_D2HTopic_2810" w:history="1">
        <w:r w:rsidRPr="00583F78">
          <w:rPr>
            <w:rStyle w:val="Hyperlink"/>
          </w:rPr>
          <w:t>Sistēmas sākumlapa lomai Viesis</w:t>
        </w:r>
      </w:hyperlink>
      <w:r>
        <w:t>).</w:t>
      </w:r>
    </w:p>
    <w:p w:rsidR="00BB4879" w:rsidRPr="008A59E2" w:rsidRDefault="00BB4879" w:rsidP="00C1516A">
      <w:pPr>
        <w:pStyle w:val="Apaknodaas"/>
      </w:pPr>
      <w:r w:rsidRPr="008A59E2">
        <w:t>Izpildes scenārijs</w:t>
      </w:r>
    </w:p>
    <w:p w:rsidR="00BB4879" w:rsidRDefault="00BB4879" w:rsidP="00C1516A">
      <w:pPr>
        <w:pStyle w:val="Pamatteksts1"/>
      </w:pPr>
      <w:r>
        <w:t>Sistēmā autentificēties iespējams divos veidos, ar:</w:t>
      </w:r>
    </w:p>
    <w:p w:rsidR="00BB4879" w:rsidRDefault="00BB4879" w:rsidP="00E70652">
      <w:pPr>
        <w:pStyle w:val="Pamatteksts"/>
        <w:numPr>
          <w:ilvl w:val="0"/>
          <w:numId w:val="18"/>
        </w:numPr>
      </w:pPr>
      <w:r w:rsidRPr="00E70652">
        <w:rPr>
          <w:b/>
        </w:rPr>
        <w:t>lietotāja rekvizītiem</w:t>
      </w:r>
      <w:r>
        <w:t xml:space="preserve"> – lietotājam nepieciešams lietotāja vārds, parole un sistēmas pieprasītais kods no kodu kartes (skat. aprakstu </w:t>
      </w:r>
      <w:r w:rsidRPr="00BB4879">
        <w:t>Autentifikācija ar lietotāja rekvizītiem</w:t>
      </w:r>
      <w:r>
        <w:t>);</w:t>
      </w:r>
    </w:p>
    <w:p w:rsidR="00BB4879" w:rsidRDefault="00BB4879" w:rsidP="00E70652">
      <w:pPr>
        <w:pStyle w:val="Pamatteksts"/>
        <w:numPr>
          <w:ilvl w:val="0"/>
          <w:numId w:val="18"/>
        </w:numPr>
      </w:pPr>
      <w:r w:rsidRPr="00E70652">
        <w:rPr>
          <w:b/>
        </w:rPr>
        <w:t>ārējiem autentifikācijas pakalpojumu sniedzējiem</w:t>
      </w:r>
      <w:r>
        <w:t xml:space="preserve"> – lietotājam nepieciešama Latvijas Pasta izsniegta viedkarte vai internetbankas </w:t>
      </w:r>
      <w:proofErr w:type="spellStart"/>
      <w:r>
        <w:t>pieslēgums</w:t>
      </w:r>
      <w:proofErr w:type="spellEnd"/>
      <w:r>
        <w:t xml:space="preserve"> bankā, kas nodrošina autentifikācijas pakalpojumu EIS </w:t>
      </w:r>
      <w:r w:rsidRPr="00914705">
        <w:t xml:space="preserve">(skat. aprakstu </w:t>
      </w:r>
      <w:hyperlink w:anchor="_D2HTopic_1936" w:history="1">
        <w:r w:rsidRPr="00583F78">
          <w:rPr>
            <w:rStyle w:val="Hyperlink"/>
          </w:rPr>
          <w:t>Autentificēšanās ar ārējiem autentifikācijas pakalpojumu sniedzējiem</w:t>
        </w:r>
      </w:hyperlink>
      <w:r w:rsidRPr="00914705">
        <w:t>).</w:t>
      </w:r>
    </w:p>
    <w:p w:rsidR="00BB4879" w:rsidRDefault="00BB4879" w:rsidP="00C1516A">
      <w:pPr>
        <w:pStyle w:val="Apaknodaas"/>
      </w:pPr>
      <w:r>
        <w:t>Ekrānformas apraksts</w:t>
      </w:r>
    </w:p>
    <w:p w:rsidR="00BB4879" w:rsidRDefault="00BB4879" w:rsidP="00C1516A">
      <w:pPr>
        <w:pStyle w:val="Pamatteksts1"/>
      </w:pPr>
      <w:r>
        <w:t xml:space="preserve">Autentifikācija sistēmā tiek uzsākta, autentifikācijas blokā uzklikšķinot uz spiedpogas </w:t>
      </w:r>
      <w:r w:rsidRPr="00936F54">
        <w:rPr>
          <w:noProof/>
          <w:lang w:eastAsia="lv-LV"/>
        </w:rPr>
        <w:drawing>
          <wp:inline distT="0" distB="0" distL="0" distR="0" wp14:anchorId="0A9AE562" wp14:editId="735EA921">
            <wp:extent cx="247650" cy="266700"/>
            <wp:effectExtent l="0" t="0" r="0" b="0"/>
            <wp:docPr id="83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w:t>
      </w:r>
    </w:p>
    <w:p w:rsidR="00BB4879" w:rsidRDefault="00BB4879" w:rsidP="0068526F">
      <w:pPr>
        <w:pStyle w:val="Picture"/>
      </w:pPr>
      <w:r w:rsidRPr="00936F54">
        <w:rPr>
          <w:noProof/>
        </w:rPr>
        <w:drawing>
          <wp:inline distT="0" distB="0" distL="0" distR="0" wp14:anchorId="118B509A" wp14:editId="289FCFEE">
            <wp:extent cx="2505075" cy="323850"/>
            <wp:effectExtent l="0" t="0" r="0" b="0"/>
            <wp:docPr id="82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05075" cy="323850"/>
                    </a:xfrm>
                    <a:prstGeom prst="rect">
                      <a:avLst/>
                    </a:prstGeom>
                    <a:noFill/>
                    <a:ln>
                      <a:noFill/>
                    </a:ln>
                  </pic:spPr>
                </pic:pic>
              </a:graphicData>
            </a:graphic>
          </wp:inline>
        </w:drawing>
      </w:r>
    </w:p>
    <w:p w:rsidR="00BB4879" w:rsidRDefault="00BB4879" w:rsidP="00B958A9">
      <w:pPr>
        <w:pStyle w:val="Caption"/>
      </w:pPr>
      <w:r>
        <w:t xml:space="preserve">Ekrānformas bloks </w:t>
      </w:r>
      <w:fldSimple w:instr=" SEQ Ekrānformas_bloks \* ARABIC ">
        <w:r w:rsidR="00760291">
          <w:rPr>
            <w:noProof/>
          </w:rPr>
          <w:t>9</w:t>
        </w:r>
      </w:fldSimple>
      <w:r>
        <w:t>. Autentifikācijas bloks</w:t>
      </w:r>
    </w:p>
    <w:p w:rsidR="00BB4879" w:rsidRDefault="00BB4879" w:rsidP="00C1516A">
      <w:pPr>
        <w:pStyle w:val="Pamatteksts1"/>
      </w:pPr>
      <w:r>
        <w:t>Tiek atvērta Paroles ievadīšanas ekrānforma:</w:t>
      </w:r>
    </w:p>
    <w:p w:rsidR="00BB4879" w:rsidRDefault="005F7F28" w:rsidP="0068526F">
      <w:pPr>
        <w:pStyle w:val="Picture"/>
      </w:pPr>
      <w:r>
        <w:rPr>
          <w:noProof/>
        </w:rPr>
        <w:drawing>
          <wp:inline distT="0" distB="0" distL="0" distR="0" wp14:anchorId="07036065" wp14:editId="2795BD96">
            <wp:extent cx="4514850" cy="24098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14850" cy="2409825"/>
                    </a:xfrm>
                    <a:prstGeom prst="rect">
                      <a:avLst/>
                    </a:prstGeom>
                    <a:noFill/>
                    <a:ln>
                      <a:noFill/>
                    </a:ln>
                  </pic:spPr>
                </pic:pic>
              </a:graphicData>
            </a:graphic>
          </wp:inline>
        </w:drawing>
      </w:r>
    </w:p>
    <w:p w:rsidR="00BB4879" w:rsidRDefault="00BB4879" w:rsidP="00B958A9">
      <w:pPr>
        <w:pStyle w:val="Caption"/>
      </w:pPr>
      <w:bookmarkStart w:id="104" w:name="_Toc179879111"/>
      <w:r>
        <w:t xml:space="preserve">Ekrānforma </w:t>
      </w:r>
      <w:fldSimple w:instr=" SEQ Ekrānforma \* ARABIC ">
        <w:r w:rsidR="00760291">
          <w:rPr>
            <w:noProof/>
          </w:rPr>
          <w:t>6</w:t>
        </w:r>
      </w:fldSimple>
      <w:r>
        <w:t>. Autentifikācija sistēmā</w:t>
      </w:r>
      <w:bookmarkEnd w:id="104"/>
    </w:p>
    <w:p w:rsidR="00BB4879" w:rsidRDefault="00BB4879" w:rsidP="00C1516A">
      <w:pPr>
        <w:pStyle w:val="Pamatteksts1"/>
      </w:pPr>
      <w:r>
        <w:lastRenderedPageBreak/>
        <w:t xml:space="preserve">Lai veiktu lietotāja autentifikāciju ar lietotāja vārdu un paroli, lietotājam ir jāievada nepieciešamā informācija datu blokā ‘Autentifikācija ar paroli un kodu </w:t>
      </w:r>
      <w:r w:rsidRPr="00CE1B72">
        <w:t xml:space="preserve">karti’ (skat. </w:t>
      </w:r>
      <w:r w:rsidRPr="00914792">
        <w:t xml:space="preserve">aprakstu </w:t>
      </w:r>
      <w:bookmarkStart w:id="105" w:name="_D2HCharStyle29_1"/>
      <w:r w:rsidRPr="004B1D4A">
        <w:t>Autentifikācija ar lietotāja rekvizītiem</w:t>
      </w:r>
      <w:r w:rsidRPr="004B1D4A">
        <w:rPr>
          <w:vanish/>
        </w:rPr>
        <w:t>|topic=Autentifikācija ar lietotāja rekvizītiem</w:t>
      </w:r>
      <w:bookmarkEnd w:id="105"/>
      <w:r>
        <w:t>)</w:t>
      </w:r>
      <w:r w:rsidRPr="00CE1B72">
        <w:t>.</w:t>
      </w:r>
    </w:p>
    <w:p w:rsidR="00BB4879" w:rsidRDefault="0078771F" w:rsidP="00C1516A">
      <w:pPr>
        <w:pStyle w:val="Pamatteksts1"/>
      </w:pPr>
      <w:r>
        <w:t xml:space="preserve">Savukārt, lai veiktu lietotāja autentifikāciju, izmantojot latvija.lv iespējas (ar Latvijas Pasta izsniegtu viedkarti, ID karti vai izmantojot bankas internetbankas pieslēgšanās datus), uzklikšķina šķirklim </w:t>
      </w:r>
      <w:r>
        <w:rPr>
          <w:noProof/>
          <w:lang w:eastAsia="lv-LV"/>
        </w:rPr>
        <w:drawing>
          <wp:inline distT="0" distB="0" distL="0" distR="0" wp14:anchorId="32020663" wp14:editId="12BBC59B">
            <wp:extent cx="1885950" cy="285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85950" cy="285750"/>
                    </a:xfrm>
                    <a:prstGeom prst="rect">
                      <a:avLst/>
                    </a:prstGeom>
                    <a:noFill/>
                    <a:ln>
                      <a:noFill/>
                    </a:ln>
                  </pic:spPr>
                </pic:pic>
              </a:graphicData>
            </a:graphic>
          </wp:inline>
        </w:drawing>
      </w:r>
      <w:r>
        <w:t xml:space="preserve"> </w:t>
      </w:r>
      <w:r w:rsidR="00BB4879" w:rsidRPr="00CE1B72">
        <w:t>(skat. aprakstu</w:t>
      </w:r>
      <w:r w:rsidR="00BB4879">
        <w:t xml:space="preserve"> </w:t>
      </w:r>
      <w:bookmarkStart w:id="106" w:name="_D2HCharStyle29_2"/>
      <w:r w:rsidR="00BB4879" w:rsidRPr="004B1D4A">
        <w:t>Autentificēšanās ar ārējiem autentifikācijas pakalpojumu sniedzējiem</w:t>
      </w:r>
      <w:r w:rsidR="00BB4879" w:rsidRPr="004B1D4A">
        <w:rPr>
          <w:vanish/>
        </w:rPr>
        <w:t>|topic=Autentificēšanās ar ārējiem autentifikācijas pakalpojumu sniedzējiem</w:t>
      </w:r>
      <w:bookmarkEnd w:id="106"/>
      <w:r w:rsidR="00BB4879">
        <w:t>).</w:t>
      </w:r>
    </w:p>
    <w:p w:rsidR="00BB4879" w:rsidRDefault="00BB4879" w:rsidP="00BB4879">
      <w:pPr>
        <w:pStyle w:val="Heading2"/>
        <w:numPr>
          <w:ilvl w:val="1"/>
          <w:numId w:val="3"/>
        </w:numPr>
      </w:pPr>
      <w:bookmarkStart w:id="107" w:name="_Autentifikācija_ar_lietotāja"/>
      <w:bookmarkStart w:id="108" w:name="_d2h_bmk__Ref241397665_68"/>
      <w:bookmarkStart w:id="109" w:name="_D2HTopic_3114"/>
      <w:bookmarkStart w:id="110" w:name="_Toc179879016"/>
      <w:bookmarkEnd w:id="107"/>
      <w:r w:rsidRPr="004726C4">
        <w:t>Autentifikācija ar lietotāja rekvizītiem</w:t>
      </w:r>
      <w:bookmarkEnd w:id="108"/>
      <w:bookmarkEnd w:id="109"/>
      <w:bookmarkEnd w:id="110"/>
    </w:p>
    <w:p w:rsidR="00BB4879" w:rsidRDefault="00BB4879" w:rsidP="00C1516A">
      <w:pPr>
        <w:pStyle w:val="Apaknodaas"/>
      </w:pPr>
      <w:r>
        <w:t>Apraksts</w:t>
      </w:r>
    </w:p>
    <w:p w:rsidR="00BB4879" w:rsidRDefault="00BB4879" w:rsidP="00C1516A">
      <w:pPr>
        <w:pStyle w:val="Pamatteksts1"/>
      </w:pPr>
      <w:r>
        <w:t>Autentifikācijas ekrānformas datu blokā ‘</w:t>
      </w:r>
      <w:r w:rsidRPr="00E1564F">
        <w:t>Autentifikācija ar paroli un koda karti</w:t>
      </w:r>
      <w:r>
        <w:t xml:space="preserve">’ notiek lietotāja autentificēšanās sistēmā izmantojot lietotāja rekvizītus: Lietotāja vārds, parole un sistēmas pieprasītais kods no kodu kartes. </w:t>
      </w:r>
    </w:p>
    <w:p w:rsidR="00324668" w:rsidRDefault="00324668" w:rsidP="00C1516A">
      <w:pPr>
        <w:pStyle w:val="Piezme"/>
      </w:pPr>
      <w:bookmarkStart w:id="111" w:name="_Hlk151025849"/>
      <w:r w:rsidRPr="00CA550C">
        <w:rPr>
          <w:b/>
          <w:bCs/>
          <w:iCs/>
        </w:rPr>
        <w:t>Piezīme</w:t>
      </w:r>
      <w:r w:rsidRPr="00CA550C">
        <w:rPr>
          <w:b/>
          <w:bCs/>
          <w:iCs/>
          <w:color w:val="FF0000"/>
        </w:rPr>
        <w:t>!</w:t>
      </w:r>
      <w:r>
        <w:t xml:space="preserve"> Autentifikācijas ar paroli un kodu karti risinājums ir novecojis un tas no 2024. gada aizstāts ar divfaktoru autentifikāciju.</w:t>
      </w:r>
    </w:p>
    <w:bookmarkEnd w:id="111"/>
    <w:p w:rsidR="00BB4879" w:rsidRDefault="00BB4879" w:rsidP="00C1516A">
      <w:pPr>
        <w:pStyle w:val="Apaknodaas"/>
      </w:pPr>
      <w:r>
        <w:t>Piekļūšanas nosacījumi</w:t>
      </w:r>
    </w:p>
    <w:p w:rsidR="00BB4879" w:rsidRDefault="00BB4879" w:rsidP="00C1516A">
      <w:pPr>
        <w:pStyle w:val="Pamatteksts1"/>
      </w:pPr>
      <w:r>
        <w:t>Autentifikācija ar lietotāja rekvizītiem</w:t>
      </w:r>
      <w:r>
        <w:fldChar w:fldCharType="begin"/>
      </w:r>
      <w:r>
        <w:instrText xml:space="preserve"> XE "</w:instrText>
      </w:r>
      <w:r w:rsidRPr="000331D2">
        <w:instrText>Autentifikācija ar lietotāja rekvizītiem</w:instrText>
      </w:r>
      <w:r>
        <w:instrText xml:space="preserve">" </w:instrText>
      </w:r>
      <w:r>
        <w:fldChar w:fldCharType="end"/>
      </w:r>
      <w:r>
        <w:t xml:space="preserve"> ir pieejama jebkuram sistēmas lietotājam, kuram sistēmā ir izveidots reģistrēta lietotāja konts ar iespēju veikt autentifikāciju sistēmā ar lietotāja paroli.</w:t>
      </w:r>
    </w:p>
    <w:p w:rsidR="00BB4879" w:rsidRDefault="00BB4879" w:rsidP="00C1516A">
      <w:pPr>
        <w:pStyle w:val="Pamatteksts1"/>
      </w:pPr>
      <w:r>
        <w:t xml:space="preserve">Lietotājs informāciju par saviem sistēmā reģistrētajiem datiem, tajā skaitā, informāciju par tam pieejamajiem pieslēgšanās veidiem var apskatīt e-pasta vēstulē, ko lietotājs saņem, kad tiek izveidots lietotāja konts sistēmā, kā arī pēc autorizēšanās sistēmā, veicot lietotāja datu </w:t>
      </w:r>
      <w:r w:rsidRPr="00765C0F">
        <w:t xml:space="preserve">apskati (skat. aprakstu </w:t>
      </w:r>
      <w:r w:rsidRPr="00BB4879">
        <w:t>Lietotāja datu apskatīšana</w:t>
      </w:r>
      <w:r w:rsidRPr="00765C0F">
        <w:t>).</w:t>
      </w:r>
    </w:p>
    <w:p w:rsidR="00BB4879" w:rsidRDefault="00BB4879" w:rsidP="00C1516A">
      <w:pPr>
        <w:pStyle w:val="Apaknodaas"/>
      </w:pPr>
      <w:r>
        <w:t>Piekļūšana</w:t>
      </w:r>
    </w:p>
    <w:p w:rsidR="00BB4879" w:rsidRDefault="00BB4879" w:rsidP="00C1516A">
      <w:pPr>
        <w:pStyle w:val="Pamatteksts1"/>
      </w:pPr>
      <w:r>
        <w:t>Autentifikācija</w:t>
      </w:r>
      <w:r>
        <w:fldChar w:fldCharType="begin"/>
      </w:r>
      <w:r>
        <w:instrText xml:space="preserve"> XE "</w:instrText>
      </w:r>
      <w:r w:rsidRPr="0066569B">
        <w:instrText>Autentifikācija</w:instrText>
      </w:r>
      <w:r>
        <w:instrText xml:space="preserve">" </w:instrText>
      </w:r>
      <w:r>
        <w:fldChar w:fldCharType="end"/>
      </w:r>
      <w:r>
        <w:t xml:space="preserve"> sistēmā tiek uzsākta sākumlapā Autentifikācijas blokā (skat. aprakstu </w:t>
      </w:r>
      <w:hyperlink w:anchor="_D2HTopic_2810" w:history="1">
        <w:r w:rsidRPr="007A0DB6">
          <w:rPr>
            <w:rStyle w:val="Hyperlink"/>
          </w:rPr>
          <w:t>Sistēmas sākumlapa lomai Viesis</w:t>
        </w:r>
      </w:hyperlink>
      <w:r>
        <w:t xml:space="preserve">). </w:t>
      </w:r>
    </w:p>
    <w:p w:rsidR="00BB4879" w:rsidRDefault="00BB4879" w:rsidP="00C1516A">
      <w:pPr>
        <w:pStyle w:val="Apaknodaas"/>
      </w:pPr>
      <w:r>
        <w:t>Izpildes scenārijs</w:t>
      </w:r>
    </w:p>
    <w:p w:rsidR="00BB4879" w:rsidRDefault="00BB4879" w:rsidP="00C1516A">
      <w:pPr>
        <w:pStyle w:val="Pamatteksts1"/>
      </w:pPr>
      <w:r>
        <w:t>Autentifikācija ar lietotāja rekvizītiem notiek divos soļos:</w:t>
      </w:r>
    </w:p>
    <w:p w:rsidR="00BB4879" w:rsidRDefault="00BB4879" w:rsidP="00E70652">
      <w:pPr>
        <w:pStyle w:val="Pamatteksts"/>
      </w:pPr>
      <w:r>
        <w:t>l</w:t>
      </w:r>
      <w:r w:rsidRPr="0084521D">
        <w:t>ietotājs ievada</w:t>
      </w:r>
      <w:r>
        <w:t xml:space="preserve"> lietotāja vārdu un paroli;</w:t>
      </w:r>
    </w:p>
    <w:p w:rsidR="00BB4879" w:rsidRDefault="00BB4879" w:rsidP="00E70652">
      <w:pPr>
        <w:pStyle w:val="Pamatteksts"/>
      </w:pPr>
      <w:r>
        <w:t>ja korekti tiek ievadīts lietotāja vārds un parole, tad sistēma piedāvā ievadīt konkrētu kodu no lietotājam izsniegtās kodu kartes.</w:t>
      </w:r>
    </w:p>
    <w:p w:rsidR="00BB4879" w:rsidRPr="001C3761" w:rsidRDefault="00BB4879" w:rsidP="00C1516A">
      <w:pPr>
        <w:pStyle w:val="Pamatteksts1"/>
      </w:pPr>
      <w:r>
        <w:t xml:space="preserve">Veiksmīgas autentificēšanās gadījumā, sistēmas </w:t>
      </w:r>
      <w:r w:rsidRPr="00C4594A">
        <w:t>lietotājam tiek piešķirtas tiesības</w:t>
      </w:r>
      <w:r>
        <w:t xml:space="preserve">, kuras </w:t>
      </w:r>
      <w:r w:rsidRPr="00C4594A">
        <w:t>pirms tam</w:t>
      </w:r>
      <w:r>
        <w:t xml:space="preserve"> ir lietotājam piesaistītas,</w:t>
      </w:r>
      <w:r w:rsidRPr="00C4594A">
        <w:t xml:space="preserve"> </w:t>
      </w:r>
      <w:r>
        <w:t>un atbilstoši tām lietotājs var veikt noteiktas darbības sistēmā</w:t>
      </w:r>
      <w:r w:rsidRPr="00C4594A">
        <w:t>.</w:t>
      </w:r>
    </w:p>
    <w:p w:rsidR="00BB4879" w:rsidRPr="00F9589A" w:rsidRDefault="00BB4879" w:rsidP="00C1516A">
      <w:pPr>
        <w:pStyle w:val="Apaknodaas"/>
      </w:pPr>
      <w:r w:rsidRPr="00F9589A">
        <w:t>Ekrānformas apraksts</w:t>
      </w:r>
    </w:p>
    <w:p w:rsidR="00BB4879" w:rsidRDefault="00BB4879" w:rsidP="00C1516A">
      <w:pPr>
        <w:pStyle w:val="Pamatteksts1"/>
      </w:pPr>
      <w:r>
        <w:t>Informācija, kas nepieciešama, lai lietotājs varētu autorizēties sistēmā pirmo reizi, tiek nosūtīta lietotājam uz e-pastu:</w:t>
      </w:r>
    </w:p>
    <w:p w:rsidR="00BB4879" w:rsidRDefault="00BB4879" w:rsidP="0068526F">
      <w:pPr>
        <w:pStyle w:val="Picture"/>
      </w:pPr>
      <w:r w:rsidRPr="00936F54">
        <w:rPr>
          <w:noProof/>
        </w:rPr>
        <w:lastRenderedPageBreak/>
        <w:drawing>
          <wp:inline distT="0" distB="0" distL="0" distR="0" wp14:anchorId="55CD7C6F" wp14:editId="472B80F8">
            <wp:extent cx="5219700" cy="3648075"/>
            <wp:effectExtent l="0" t="0" r="0" b="0"/>
            <wp:docPr id="824" name="Picture 47"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ild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9700" cy="3648075"/>
                    </a:xfrm>
                    <a:prstGeom prst="rect">
                      <a:avLst/>
                    </a:prstGeom>
                    <a:noFill/>
                    <a:ln>
                      <a:noFill/>
                    </a:ln>
                  </pic:spPr>
                </pic:pic>
              </a:graphicData>
            </a:graphic>
          </wp:inline>
        </w:drawing>
      </w:r>
    </w:p>
    <w:p w:rsidR="00BB4879" w:rsidRDefault="00BB4879" w:rsidP="00B958A9">
      <w:pPr>
        <w:pStyle w:val="Caption"/>
      </w:pPr>
      <w:r>
        <w:t xml:space="preserve">Paziņojums </w:t>
      </w:r>
      <w:fldSimple w:instr=" SEQ Paziņojums \* ARABIC ">
        <w:r w:rsidR="00760291">
          <w:rPr>
            <w:noProof/>
          </w:rPr>
          <w:t>12</w:t>
        </w:r>
      </w:fldSimple>
      <w:r>
        <w:t>. E-pasta ziņojums par lietotāja pieslēgšanās parametriem - piemērs</w:t>
      </w:r>
    </w:p>
    <w:p w:rsidR="00BB4879" w:rsidRPr="00B37437" w:rsidRDefault="00BB4879" w:rsidP="00C1516A">
      <w:pPr>
        <w:pStyle w:val="Piezme"/>
      </w:pPr>
      <w:r w:rsidRPr="001C1669">
        <w:rPr>
          <w:b/>
        </w:rPr>
        <w:t>Piezīme</w:t>
      </w:r>
      <w:r w:rsidRPr="00566B13">
        <w:rPr>
          <w:b/>
          <w:color w:val="FF0000"/>
        </w:rPr>
        <w:t>!</w:t>
      </w:r>
      <w:r>
        <w:t xml:space="preserve"> E-pastā tiek nosūtīta lietotāja </w:t>
      </w:r>
      <w:r w:rsidRPr="00882A2E">
        <w:t xml:space="preserve">pieslēgšanās ar lietotāja rekvizītiem informācija, kuru lietotājs var mainīt (skat. </w:t>
      </w:r>
      <w:r>
        <w:t xml:space="preserve">aprakstu </w:t>
      </w:r>
      <w:r w:rsidRPr="00B26D82">
        <w:t>Paroles maiņa</w:t>
      </w:r>
      <w:r>
        <w:t xml:space="preserve">) un </w:t>
      </w:r>
      <w:r w:rsidRPr="00882A2E">
        <w:t xml:space="preserve">(skat. </w:t>
      </w:r>
      <w:r>
        <w:t xml:space="preserve">aprakstu </w:t>
      </w:r>
      <w:r w:rsidRPr="00B26D82">
        <w:t>Kodu kartes ģenerēšana</w:t>
      </w:r>
      <w:r>
        <w:t>).</w:t>
      </w:r>
    </w:p>
    <w:p w:rsidR="00BB4879" w:rsidRDefault="00BB4879" w:rsidP="0068526F">
      <w:pPr>
        <w:pStyle w:val="Blokuapraksts"/>
      </w:pPr>
      <w:r>
        <w:t>Ekrānformas bloks lietotāja vārda un paroles norādīšanai</w:t>
      </w:r>
    </w:p>
    <w:p w:rsidR="00BB4879" w:rsidRDefault="00BB4879" w:rsidP="00C1516A">
      <w:pPr>
        <w:pStyle w:val="Pamatteksts1"/>
      </w:pPr>
      <w:r>
        <w:t>Autentifikācijai</w:t>
      </w:r>
      <w:r>
        <w:fldChar w:fldCharType="begin"/>
      </w:r>
      <w:r>
        <w:instrText xml:space="preserve"> XE "</w:instrText>
      </w:r>
      <w:r w:rsidRPr="005B1DCC">
        <w:instrText>Autentifikācija</w:instrText>
      </w:r>
      <w:r>
        <w:instrText xml:space="preserve">" </w:instrText>
      </w:r>
      <w:r>
        <w:fldChar w:fldCharType="end"/>
      </w:r>
      <w:r>
        <w:t xml:space="preserve"> ar lietotāja </w:t>
      </w:r>
      <w:r w:rsidRPr="00B000E6">
        <w:t>rekvizītiem</w:t>
      </w:r>
      <w:r>
        <w:t xml:space="preserve"> nepieciešams ievadīt:</w:t>
      </w:r>
    </w:p>
    <w:p w:rsidR="00BB4879" w:rsidRDefault="00B209D8" w:rsidP="0068526F">
      <w:pPr>
        <w:pStyle w:val="Picture"/>
      </w:pPr>
      <w:r w:rsidRPr="00481A75">
        <w:rPr>
          <w:noProof/>
        </w:rPr>
        <w:drawing>
          <wp:inline distT="0" distB="0" distL="0" distR="0" wp14:anchorId="272ADB3B" wp14:editId="322932B6">
            <wp:extent cx="4864100" cy="27114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64100" cy="2711450"/>
                    </a:xfrm>
                    <a:prstGeom prst="rect">
                      <a:avLst/>
                    </a:prstGeom>
                    <a:noFill/>
                    <a:ln>
                      <a:noFill/>
                    </a:ln>
                  </pic:spPr>
                </pic:pic>
              </a:graphicData>
            </a:graphic>
          </wp:inline>
        </w:drawing>
      </w:r>
    </w:p>
    <w:p w:rsidR="00BB4879" w:rsidRPr="005F22CD" w:rsidRDefault="00BB4879" w:rsidP="00B958A9">
      <w:pPr>
        <w:pStyle w:val="Caption"/>
      </w:pPr>
      <w:r>
        <w:t>Ekr</w:t>
      </w:r>
      <w:r>
        <w:rPr>
          <w:rFonts w:hint="eastAsia"/>
        </w:rPr>
        <w:t>ā</w:t>
      </w:r>
      <w:r>
        <w:t xml:space="preserve">nformas bloks </w:t>
      </w:r>
      <w:fldSimple w:instr=" SEQ Ekrānformas_bloks \* ARABIC ">
        <w:r w:rsidR="00760291">
          <w:rPr>
            <w:noProof/>
          </w:rPr>
          <w:t>10</w:t>
        </w:r>
      </w:fldSimple>
      <w:r>
        <w:t>. Autentifikācija ar paroli un kodu karti</w:t>
      </w:r>
    </w:p>
    <w:p w:rsidR="00BB4879" w:rsidRDefault="00BB4879" w:rsidP="00E70652">
      <w:pPr>
        <w:pStyle w:val="Pamatteksts"/>
      </w:pPr>
      <w:r w:rsidRPr="009B71FE">
        <w:rPr>
          <w:b/>
        </w:rPr>
        <w:t>Lietotāja vārds</w:t>
      </w:r>
      <w:r w:rsidRPr="00CA5612">
        <w:fldChar w:fldCharType="begin"/>
      </w:r>
      <w:r w:rsidRPr="00CA5612">
        <w:instrText xml:space="preserve"> XE "Lietotāja vārds" </w:instrText>
      </w:r>
      <w:r w:rsidRPr="00CA5612">
        <w:fldChar w:fldCharType="end"/>
      </w:r>
      <w:r>
        <w:t xml:space="preserve"> </w:t>
      </w:r>
      <w:r w:rsidRPr="002E693A">
        <w:t>– sistēmā reģistrētā lietotāja vārds;</w:t>
      </w:r>
    </w:p>
    <w:p w:rsidR="00BB4879" w:rsidRDefault="00BB4879" w:rsidP="00E70652">
      <w:pPr>
        <w:pStyle w:val="Pamatteksts"/>
      </w:pPr>
      <w:r w:rsidRPr="009B71FE">
        <w:rPr>
          <w:b/>
        </w:rPr>
        <w:t>Parole</w:t>
      </w:r>
      <w:r>
        <w:fldChar w:fldCharType="begin"/>
      </w:r>
      <w:r>
        <w:instrText xml:space="preserve"> XE "</w:instrText>
      </w:r>
      <w:r w:rsidRPr="00AC7B71">
        <w:instrText>Parole</w:instrText>
      </w:r>
      <w:r>
        <w:instrText xml:space="preserve">" </w:instrText>
      </w:r>
      <w:r>
        <w:fldChar w:fldCharType="end"/>
      </w:r>
      <w:r>
        <w:t xml:space="preserve"> </w:t>
      </w:r>
      <w:r w:rsidRPr="002E693A">
        <w:t>– sistēmā reģistrētā lietotāja parole</w:t>
      </w:r>
      <w:r w:rsidR="00B209D8">
        <w:t>;</w:t>
      </w:r>
    </w:p>
    <w:p w:rsidR="00B209D8" w:rsidRDefault="00B209D8" w:rsidP="00E70652">
      <w:pPr>
        <w:pStyle w:val="Pamatteksts"/>
      </w:pPr>
      <w:r w:rsidRPr="006349FC">
        <w:rPr>
          <w:rStyle w:val="Hyperlink"/>
        </w:rPr>
        <w:lastRenderedPageBreak/>
        <w:t>Aizmirsāt paroli?</w:t>
      </w:r>
      <w:r>
        <w:t xml:space="preserve"> – saite </w:t>
      </w:r>
      <w:hyperlink w:anchor="_Paroles_atjaunošana" w:history="1">
        <w:r w:rsidRPr="00476454">
          <w:rPr>
            <w:rStyle w:val="Hyperlink"/>
          </w:rPr>
          <w:t>paroles atjaunošanai</w:t>
        </w:r>
      </w:hyperlink>
      <w:r>
        <w:t>.</w:t>
      </w:r>
    </w:p>
    <w:p w:rsidR="00BB4879" w:rsidRDefault="00BB4879" w:rsidP="00C1516A">
      <w:pPr>
        <w:pStyle w:val="Pamatteksts1"/>
      </w:pPr>
      <w:r>
        <w:t xml:space="preserve">Lai turpinātu autentifikāciju sistēmā, uzklikšķina uz pogas </w:t>
      </w:r>
      <w:r w:rsidRPr="00936F54">
        <w:rPr>
          <w:noProof/>
          <w:lang w:eastAsia="lv-LV"/>
        </w:rPr>
        <w:drawing>
          <wp:inline distT="0" distB="0" distL="0" distR="0" wp14:anchorId="3267A108" wp14:editId="4C997B6F">
            <wp:extent cx="914400" cy="219075"/>
            <wp:effectExtent l="0" t="0" r="0" b="0"/>
            <wp:docPr id="8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r>
        <w:t>. Pie autentifikācijas sistēma pārbauda norādītos datus, vai tāds lietotājs eksistē. ja šāds lietotājs neeksistē vai ievadītā parole nav korekta, sistēma attēlo autentifikācijas kļūdas paziņojumu:</w:t>
      </w:r>
    </w:p>
    <w:p w:rsidR="00BB4879" w:rsidRDefault="00BB4879" w:rsidP="0068526F">
      <w:pPr>
        <w:pStyle w:val="Picture"/>
      </w:pPr>
      <w:r w:rsidRPr="00BB4879">
        <w:rPr>
          <w:noProof/>
          <w:bdr w:val="single" w:sz="4" w:space="0" w:color="A6A6A6"/>
        </w:rPr>
        <w:drawing>
          <wp:inline distT="0" distB="0" distL="0" distR="0" wp14:anchorId="37212EC3" wp14:editId="0F0BB5BA">
            <wp:extent cx="3495675" cy="447675"/>
            <wp:effectExtent l="19050" t="19050" r="9525" b="9525"/>
            <wp:docPr id="81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95675" cy="447675"/>
                    </a:xfrm>
                    <a:prstGeom prst="rect">
                      <a:avLst/>
                    </a:prstGeom>
                    <a:noFill/>
                    <a:ln w="6350" cmpd="sng">
                      <a:solidFill>
                        <a:srgbClr val="A6A6A6"/>
                      </a:solidFill>
                      <a:miter lim="800000"/>
                      <a:headEnd/>
                      <a:tailEnd/>
                    </a:ln>
                    <a:effectLst/>
                  </pic:spPr>
                </pic:pic>
              </a:graphicData>
            </a:graphic>
          </wp:inline>
        </w:drawing>
      </w:r>
    </w:p>
    <w:p w:rsidR="00BB4879" w:rsidRPr="002404F7" w:rsidRDefault="00BB4879" w:rsidP="00B958A9">
      <w:pPr>
        <w:pStyle w:val="Caption"/>
      </w:pPr>
      <w:r>
        <w:t xml:space="preserve">Paziņojums </w:t>
      </w:r>
      <w:fldSimple w:instr=" SEQ Paziņojums \* ARABIC ">
        <w:r w:rsidR="00760291">
          <w:rPr>
            <w:noProof/>
          </w:rPr>
          <w:t>13</w:t>
        </w:r>
      </w:fldSimple>
      <w:r>
        <w:t>. Autentifikācijas kļūdas paziņojums</w:t>
      </w:r>
    </w:p>
    <w:p w:rsidR="00BB4879" w:rsidRDefault="00BB4879" w:rsidP="00C1516A">
      <w:pPr>
        <w:pStyle w:val="Piezme"/>
      </w:pPr>
      <w:r w:rsidRPr="001C1669">
        <w:rPr>
          <w:b/>
        </w:rPr>
        <w:t>Piezīme</w:t>
      </w:r>
      <w:r w:rsidRPr="00566B13">
        <w:rPr>
          <w:b/>
          <w:color w:val="FF0000"/>
        </w:rPr>
        <w:t>!</w:t>
      </w:r>
      <w:r>
        <w:t xml:space="preserve"> P</w:t>
      </w:r>
      <w:r w:rsidRPr="00B37437">
        <w:t xml:space="preserve">ie </w:t>
      </w:r>
      <w:r>
        <w:t>nepareizas paroles ievades sistēma palielina pieļaujamo neveiksmīgo autentificēšanās skaitu par viens. Ja tā ir pēdējā pieļaujamā neveiksmīgā autentificēšanās, lietotājs tiek bloķēts.</w:t>
      </w:r>
    </w:p>
    <w:p w:rsidR="00BB4879" w:rsidRPr="00392068" w:rsidRDefault="00BB4879" w:rsidP="00C1516A">
      <w:pPr>
        <w:pStyle w:val="Piezme"/>
      </w:pPr>
      <w:r>
        <w:t>Sistēmā tiek pieļauti 5 neveiksmīgi autentificēšanās mēģinājumi</w:t>
      </w:r>
      <w:r w:rsidRPr="00392068">
        <w:t>.</w:t>
      </w:r>
    </w:p>
    <w:p w:rsidR="00BB4879" w:rsidRDefault="00BB4879" w:rsidP="00C1516A">
      <w:pPr>
        <w:pStyle w:val="Pamatteksts1"/>
      </w:pPr>
      <w:r>
        <w:t>Pirms pēdējā mēģinājuma pieslēgties sistēmai, ja iepriekš bijuši neveiksmīgi mēģinājumi, sistēma attēlo papildinātu kļūdas paziņojumu:</w:t>
      </w:r>
    </w:p>
    <w:p w:rsidR="00BB4879" w:rsidRDefault="00BB4879" w:rsidP="0068526F">
      <w:pPr>
        <w:pStyle w:val="Picture"/>
      </w:pPr>
      <w:r w:rsidRPr="00BB4879">
        <w:rPr>
          <w:noProof/>
          <w:bdr w:val="single" w:sz="4" w:space="0" w:color="A6A6A6"/>
        </w:rPr>
        <w:drawing>
          <wp:inline distT="0" distB="0" distL="0" distR="0" wp14:anchorId="4F474D9A" wp14:editId="7D78ED26">
            <wp:extent cx="4619625" cy="457200"/>
            <wp:effectExtent l="19050" t="19050" r="9525" b="0"/>
            <wp:docPr id="81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19625" cy="457200"/>
                    </a:xfrm>
                    <a:prstGeom prst="rect">
                      <a:avLst/>
                    </a:prstGeom>
                    <a:noFill/>
                    <a:ln w="6350" cmpd="sng">
                      <a:solidFill>
                        <a:srgbClr val="A6A6A6"/>
                      </a:solidFill>
                      <a:miter lim="800000"/>
                      <a:headEnd/>
                      <a:tailEnd/>
                    </a:ln>
                    <a:effectLst/>
                  </pic:spPr>
                </pic:pic>
              </a:graphicData>
            </a:graphic>
          </wp:inline>
        </w:drawing>
      </w:r>
    </w:p>
    <w:p w:rsidR="00BB4879" w:rsidRPr="002404F7" w:rsidRDefault="00BB4879" w:rsidP="00B958A9">
      <w:pPr>
        <w:pStyle w:val="Caption"/>
      </w:pPr>
      <w:r>
        <w:t xml:space="preserve">Paziņojums </w:t>
      </w:r>
      <w:fldSimple w:instr=" SEQ Paziņojums \* ARABIC ">
        <w:r w:rsidR="00760291">
          <w:rPr>
            <w:noProof/>
          </w:rPr>
          <w:t>14</w:t>
        </w:r>
      </w:fldSimple>
      <w:r>
        <w:t>. Autentifikācijas kļūdas paziņojums par pēdējo mēģinājumu</w:t>
      </w:r>
    </w:p>
    <w:p w:rsidR="00BB4879" w:rsidRDefault="00BB4879" w:rsidP="00C1516A">
      <w:pPr>
        <w:pStyle w:val="Pamatteksts1"/>
      </w:pPr>
      <w:r>
        <w:t>Ja tā ir pēdējā pieļaujamā sistēmā neveiksmīgā autentificēšanās, sistēma lietotāju bloķē, t.i., lietotājs vairs nevar pieslēgties sistēmai ar esošajiem lietotāja rekvizītiem. Lai lietotājs atkal varētu pieslēgties sistēmai, lietotāja organizācijas administratoram vai sistēmas administratoram ir jāveic lietotāja aktivizēšana (atbloķēšana) un, iespējams, arī lietotāja pieslēgšanās datu maiņa, ja lietotājs ir aizmirsis savus pieslēgšanās datus sistēmai.</w:t>
      </w:r>
    </w:p>
    <w:p w:rsidR="00BB4879" w:rsidRDefault="00BB4879" w:rsidP="00C1516A">
      <w:pPr>
        <w:pStyle w:val="Pamatteksts1"/>
      </w:pPr>
      <w:r>
        <w:t xml:space="preserve">Korekta lietotāja vārda un paroles ievades gadījumā, </w:t>
      </w:r>
      <w:r w:rsidRPr="00C4594A">
        <w:t xml:space="preserve">lietotājam tiek </w:t>
      </w:r>
      <w:r>
        <w:t>attēlots nākamais ekrānformas bloks kodu kartes koda norādīšanai.</w:t>
      </w:r>
    </w:p>
    <w:p w:rsidR="00BB4879" w:rsidRDefault="00BB4879" w:rsidP="0068526F">
      <w:pPr>
        <w:pStyle w:val="Blokuapraksts"/>
      </w:pPr>
      <w:r>
        <w:t>Ekrānformas bloks kodu kartes koda ievadīšanai</w:t>
      </w:r>
    </w:p>
    <w:p w:rsidR="00BB4879" w:rsidRDefault="00BB4879" w:rsidP="00C1516A">
      <w:pPr>
        <w:pStyle w:val="Pamatteksts1"/>
      </w:pPr>
      <w:r>
        <w:t>Ja lietotāja autentifikācijas norādītie dati – lietotāja vārds un parole - sistēmā ir korekti, tad tiek atvērta kodu kartes</w:t>
      </w:r>
      <w:r>
        <w:fldChar w:fldCharType="begin"/>
      </w:r>
      <w:r>
        <w:instrText xml:space="preserve"> XE "</w:instrText>
      </w:r>
      <w:r w:rsidRPr="00EC69B9">
        <w:instrText>Kodu karte</w:instrText>
      </w:r>
      <w:r>
        <w:instrText xml:space="preserve">" </w:instrText>
      </w:r>
      <w:r>
        <w:fldChar w:fldCharType="end"/>
      </w:r>
      <w:r>
        <w:t xml:space="preserve"> sistēmas prasītā koda ievadīšanas ekrānforma:</w:t>
      </w:r>
    </w:p>
    <w:p w:rsidR="00BB4879" w:rsidRDefault="005F7F28" w:rsidP="0068526F">
      <w:pPr>
        <w:pStyle w:val="Picture"/>
      </w:pPr>
      <w:r>
        <w:rPr>
          <w:noProof/>
        </w:rPr>
        <w:drawing>
          <wp:inline distT="0" distB="0" distL="0" distR="0" wp14:anchorId="4F71BB9E" wp14:editId="593777E2">
            <wp:extent cx="4410075" cy="15716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10075" cy="1571625"/>
                    </a:xfrm>
                    <a:prstGeom prst="rect">
                      <a:avLst/>
                    </a:prstGeom>
                    <a:noFill/>
                    <a:ln>
                      <a:noFill/>
                    </a:ln>
                  </pic:spPr>
                </pic:pic>
              </a:graphicData>
            </a:graphic>
          </wp:inline>
        </w:drawing>
      </w:r>
    </w:p>
    <w:p w:rsidR="00BB4879" w:rsidRDefault="00BB4879" w:rsidP="00B958A9">
      <w:pPr>
        <w:pStyle w:val="Caption"/>
      </w:pPr>
      <w:bookmarkStart w:id="112" w:name="A_kods"/>
      <w:r>
        <w:t>Ekr</w:t>
      </w:r>
      <w:r>
        <w:rPr>
          <w:rFonts w:hint="eastAsia"/>
        </w:rPr>
        <w:t>ā</w:t>
      </w:r>
      <w:r>
        <w:t xml:space="preserve">nformas bloks </w:t>
      </w:r>
      <w:fldSimple w:instr=" SEQ Ekrānformas_bloks \* ARABIC ">
        <w:r w:rsidR="00760291">
          <w:rPr>
            <w:noProof/>
          </w:rPr>
          <w:t>11</w:t>
        </w:r>
      </w:fldSimple>
      <w:r>
        <w:t>. Koda ievadīšana</w:t>
      </w:r>
      <w:bookmarkEnd w:id="112"/>
    </w:p>
    <w:p w:rsidR="00BB4879" w:rsidRDefault="00BB4879" w:rsidP="00C1516A">
      <w:pPr>
        <w:pStyle w:val="Pamatteksts1"/>
      </w:pPr>
      <w:r>
        <w:t>Turpinot lietotāja autentifikāciju sistēmā, lietotājam nepieciešams ievadīt sistēmas prasīto koda numuru no lietotāja kodu kartes (intervālā no 1 – 23).</w:t>
      </w:r>
    </w:p>
    <w:p w:rsidR="00BB4879" w:rsidRDefault="00BB4879" w:rsidP="00C1516A">
      <w:pPr>
        <w:pStyle w:val="Pamatteksts1"/>
      </w:pPr>
      <w:r>
        <w:lastRenderedPageBreak/>
        <w:t xml:space="preserve">Ievadot prasīto kodu no lietotāja kodu kartes un uzklikšķinot uz pogas </w:t>
      </w:r>
      <w:r w:rsidRPr="00936F54">
        <w:rPr>
          <w:noProof/>
          <w:lang w:eastAsia="lv-LV"/>
        </w:rPr>
        <w:drawing>
          <wp:inline distT="0" distB="0" distL="0" distR="0" wp14:anchorId="79DB46A1" wp14:editId="6C31840C">
            <wp:extent cx="1190625" cy="228600"/>
            <wp:effectExtent l="0" t="0" r="0" b="0"/>
            <wp:docPr id="81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t>, autentifikācija tiek turpināta.</w:t>
      </w:r>
    </w:p>
    <w:p w:rsidR="00BB4879" w:rsidRDefault="00BB4879" w:rsidP="00C1516A">
      <w:pPr>
        <w:pStyle w:val="Pamatteksts1"/>
      </w:pPr>
      <w:r>
        <w:t>Ja lietotāja norādītais kods neeksistē vai nav korekts, sistēma attēlo kļūdas paziņojumu:</w:t>
      </w:r>
    </w:p>
    <w:p w:rsidR="00BB4879" w:rsidRDefault="00BB4879" w:rsidP="0068526F">
      <w:pPr>
        <w:pStyle w:val="Picture"/>
      </w:pPr>
      <w:r w:rsidRPr="00BB4879">
        <w:rPr>
          <w:noProof/>
          <w:bdr w:val="single" w:sz="4" w:space="0" w:color="A6A6A6"/>
        </w:rPr>
        <w:drawing>
          <wp:inline distT="0" distB="0" distL="0" distR="0" wp14:anchorId="42A3C069" wp14:editId="1F196652">
            <wp:extent cx="3114675" cy="485775"/>
            <wp:effectExtent l="19050" t="19050" r="9525" b="9525"/>
            <wp:docPr id="81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14675" cy="485775"/>
                    </a:xfrm>
                    <a:prstGeom prst="rect">
                      <a:avLst/>
                    </a:prstGeom>
                    <a:noFill/>
                    <a:ln w="6350" cmpd="sng">
                      <a:solidFill>
                        <a:srgbClr val="A6A6A6"/>
                      </a:solidFill>
                      <a:miter lim="800000"/>
                      <a:headEnd/>
                      <a:tailEnd/>
                    </a:ln>
                    <a:effectLst/>
                  </pic:spPr>
                </pic:pic>
              </a:graphicData>
            </a:graphic>
          </wp:inline>
        </w:drawing>
      </w:r>
    </w:p>
    <w:p w:rsidR="00BB4879" w:rsidRPr="002404F7" w:rsidRDefault="00BB4879" w:rsidP="00B958A9">
      <w:pPr>
        <w:pStyle w:val="Caption"/>
      </w:pPr>
      <w:r>
        <w:t xml:space="preserve">Paziņojums </w:t>
      </w:r>
      <w:fldSimple w:instr=" SEQ Paziņojums \* ARABIC ">
        <w:r w:rsidR="00760291">
          <w:rPr>
            <w:noProof/>
          </w:rPr>
          <w:t>15</w:t>
        </w:r>
      </w:fldSimple>
      <w:r>
        <w:t>. Nekorekta kodu kartes koda kļūdas paziņojums</w:t>
      </w:r>
    </w:p>
    <w:p w:rsidR="00BB4879" w:rsidRDefault="00BB4879" w:rsidP="00C1516A">
      <w:pPr>
        <w:pStyle w:val="Piezme"/>
      </w:pPr>
      <w:r w:rsidRPr="001C1669">
        <w:rPr>
          <w:b/>
        </w:rPr>
        <w:t>Piezīme</w:t>
      </w:r>
      <w:r w:rsidRPr="001C1669">
        <w:rPr>
          <w:b/>
          <w:color w:val="FF0000"/>
        </w:rPr>
        <w:t>!</w:t>
      </w:r>
      <w:r>
        <w:t xml:space="preserve"> Pie nepareiza koda numura ievades sistēma palielina lietotāja pieļaujamo neveiksmīgo autentificēšanās skaitu par viens.</w:t>
      </w:r>
    </w:p>
    <w:p w:rsidR="00BB4879" w:rsidRPr="00392068" w:rsidRDefault="00BB4879" w:rsidP="00C1516A">
      <w:pPr>
        <w:pStyle w:val="Piezme"/>
      </w:pPr>
      <w:r>
        <w:t>Sistēmā tiek pieļauti 5 neveiksmīgi autentificēšanās mēģinājumi</w:t>
      </w:r>
      <w:r w:rsidRPr="00392068">
        <w:t>.</w:t>
      </w:r>
    </w:p>
    <w:p w:rsidR="00BB4879" w:rsidRDefault="00BB4879" w:rsidP="00C1516A">
      <w:pPr>
        <w:pStyle w:val="Piezme"/>
      </w:pPr>
      <w:r w:rsidRPr="001C1669">
        <w:rPr>
          <w:b/>
        </w:rPr>
        <w:t>Piezīme</w:t>
      </w:r>
      <w:r w:rsidRPr="001C1669">
        <w:rPr>
          <w:b/>
          <w:color w:val="FF0000"/>
        </w:rPr>
        <w:t>!</w:t>
      </w:r>
      <w:r>
        <w:t xml:space="preserve"> Ievadot nekorektu kodu kartes kodu, autentifikācija ir jāsāk no sākuma, t.i. ar lietotājvārda un paroles ievadīšanu. </w:t>
      </w:r>
    </w:p>
    <w:p w:rsidR="00BB4879" w:rsidRDefault="00BB4879" w:rsidP="00C1516A">
      <w:pPr>
        <w:pStyle w:val="Pamatteksts1"/>
      </w:pPr>
      <w:r>
        <w:t>Pirms pēdējā mēģinājuma pieslēgties sistēmai, ja iepriekš bijuši neveiksmīgi mēģinājumi, sistēma attēlo papildinātu kļūdas paziņojumu:</w:t>
      </w:r>
    </w:p>
    <w:p w:rsidR="00BB4879" w:rsidRDefault="00BB4879" w:rsidP="0068526F">
      <w:pPr>
        <w:pStyle w:val="Picture"/>
      </w:pPr>
      <w:r w:rsidRPr="00936F54">
        <w:rPr>
          <w:noProof/>
        </w:rPr>
        <w:drawing>
          <wp:inline distT="0" distB="0" distL="0" distR="0" wp14:anchorId="2C771A07" wp14:editId="702E47E5">
            <wp:extent cx="4181475" cy="495300"/>
            <wp:effectExtent l="0" t="0" r="0" b="0"/>
            <wp:docPr id="80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81475" cy="495300"/>
                    </a:xfrm>
                    <a:prstGeom prst="rect">
                      <a:avLst/>
                    </a:prstGeom>
                    <a:noFill/>
                    <a:ln>
                      <a:noFill/>
                    </a:ln>
                  </pic:spPr>
                </pic:pic>
              </a:graphicData>
            </a:graphic>
          </wp:inline>
        </w:drawing>
      </w:r>
    </w:p>
    <w:p w:rsidR="00BB4879" w:rsidRPr="002404F7" w:rsidRDefault="00BB4879" w:rsidP="00B958A9">
      <w:pPr>
        <w:pStyle w:val="Caption"/>
      </w:pPr>
      <w:r>
        <w:t xml:space="preserve">Paziņojums </w:t>
      </w:r>
      <w:fldSimple w:instr=" SEQ Paziņojums \* ARABIC ">
        <w:r w:rsidR="00760291">
          <w:rPr>
            <w:noProof/>
          </w:rPr>
          <w:t>16</w:t>
        </w:r>
      </w:fldSimple>
      <w:r>
        <w:t>. Kodu kartes koda kļūdas paziņojums par pēdējo mēģinājumu</w:t>
      </w:r>
    </w:p>
    <w:p w:rsidR="00BB4879" w:rsidRDefault="00BB4879" w:rsidP="0068526F">
      <w:pPr>
        <w:pStyle w:val="Blokuapraksts"/>
      </w:pPr>
      <w:r>
        <w:t>Ja autentifikācija ir neveiksmīga</w:t>
      </w:r>
    </w:p>
    <w:p w:rsidR="00BB4879" w:rsidRDefault="00BB4879" w:rsidP="00C1516A">
      <w:pPr>
        <w:pStyle w:val="Pamatteksts1"/>
      </w:pPr>
      <w:r>
        <w:t>Ja arī pēdējā pieļaujamā autentificēšanās reize ir neveiksmīga, sistēma lietotāju bloķē, t.i., lietotājs vairs nevar pieslēgties sistēmai ar esošajiem lietotāja rekvizītiem. Lai lietotājs atkal varētu pieslēgties sistēmai, lietotāja organizācijas administratoram vai sistēmas administratoram ir jāveic lietotāja aktivizēšana (atbloķēšana) un, iespējams, arī lietotāja pieslēgšanās datu maiņa, ja lietotājs ir aizmirsis savus pieslēgšanās datus sistēmai.</w:t>
      </w:r>
    </w:p>
    <w:p w:rsidR="00BB4879" w:rsidRDefault="00BB4879" w:rsidP="0068526F">
      <w:pPr>
        <w:pStyle w:val="Blokuapraksts"/>
      </w:pPr>
      <w:r>
        <w:t>Ja autentifikācija ir sekmīga</w:t>
      </w:r>
    </w:p>
    <w:p w:rsidR="00BB4879" w:rsidRDefault="00BB4879" w:rsidP="00C1516A">
      <w:pPr>
        <w:pStyle w:val="Pamatteksts1"/>
      </w:pPr>
      <w:r>
        <w:t xml:space="preserve">Ja lietotājs veic autentifikāciju sistēmā, uzsākot to </w:t>
      </w:r>
      <w:r w:rsidRPr="00931D7F">
        <w:t xml:space="preserve">sākumlapā (skat. </w:t>
      </w:r>
      <w:r>
        <w:t xml:space="preserve">aprakstu </w:t>
      </w:r>
      <w:bookmarkStart w:id="113" w:name="_D2HCharStyle29_3"/>
      <w:r w:rsidRPr="00F75D6D">
        <w:t>Sistēmas sākumlapa lomai Viesis</w:t>
      </w:r>
      <w:r w:rsidRPr="00F75D6D">
        <w:rPr>
          <w:vanish/>
        </w:rPr>
        <w:t>|topic=Sistēmas sākumlapa lomai Viesis</w:t>
      </w:r>
      <w:bookmarkEnd w:id="113"/>
      <w:r>
        <w:t>),</w:t>
      </w:r>
      <w:r w:rsidRPr="00931D7F">
        <w:t xml:space="preserve"> tad veiksmīgas sistēmas lietotāja autentificēšanās gadījumā, lietotājam tiek</w:t>
      </w:r>
      <w:r w:rsidRPr="00C4594A">
        <w:t xml:space="preserve"> piešķirtas atbilstoši pirms tam piesaistītas tiesības</w:t>
      </w:r>
      <w:r>
        <w:t>, un tiek attēlota sākumlapa, atbilstoši lietotāja lomai.</w:t>
      </w:r>
    </w:p>
    <w:p w:rsidR="00BB4879" w:rsidRDefault="00BB4879" w:rsidP="00C1516A">
      <w:pPr>
        <w:pStyle w:val="Pamatteksts1"/>
      </w:pPr>
      <w:r>
        <w:t>Savukārt, ja l</w:t>
      </w:r>
      <w:r w:rsidRPr="00FB3B69">
        <w:t xml:space="preserve">ietotājs </w:t>
      </w:r>
      <w:r>
        <w:t>veic</w:t>
      </w:r>
      <w:r w:rsidRPr="00FB3B69">
        <w:t xml:space="preserve"> autentifi</w:t>
      </w:r>
      <w:r>
        <w:t>kāciju, lai atvērtu tādu ekrānformu pēc URL, kura nav pieejama neautentificētiem lietotājiem un nav zināma iepriekšējā pārlūkotās lapas URL adrese (gadījumos, ja URL ir saņemts e-pastā vai ievadīts ar roku), tad pēc veiksmīgas autentifikācijas, lietotājam tiek attēlota pēc URL attēlojamā ekrānforma, ja lietotājam un tā lomai uz šo ekrānformu ir piešķirtas tiesības.</w:t>
      </w:r>
    </w:p>
    <w:p w:rsidR="00BB4879" w:rsidRDefault="00BB4879" w:rsidP="00C1516A">
      <w:pPr>
        <w:pStyle w:val="Piezme"/>
      </w:pPr>
      <w:r>
        <w:rPr>
          <w:b/>
          <w:bCs/>
          <w:iCs/>
        </w:rPr>
        <w:t>Piezīme</w:t>
      </w:r>
      <w:r w:rsidRPr="00BE6261">
        <w:rPr>
          <w:b/>
          <w:bCs/>
          <w:iCs/>
          <w:color w:val="FF0000"/>
        </w:rPr>
        <w:t>!</w:t>
      </w:r>
      <w:r>
        <w:t xml:space="preserve"> Ja lietotājs autorizējies sistēmā veiksmīgi, taču pirms tam ir bijušas neveiksmīgas autentificēšanās sistēmā, sistēma </w:t>
      </w:r>
      <w:proofErr w:type="spellStart"/>
      <w:r>
        <w:t>nonuļļo</w:t>
      </w:r>
      <w:proofErr w:type="spellEnd"/>
      <w:r>
        <w:t xml:space="preserve"> lietotāja neveiksmīgo autentifikāciju skaitu.</w:t>
      </w:r>
    </w:p>
    <w:p w:rsidR="00BB4879" w:rsidRDefault="00BB4879" w:rsidP="00C1516A">
      <w:pPr>
        <w:pStyle w:val="Pamatteksts1"/>
      </w:pPr>
      <w:r>
        <w:t xml:space="preserve">Ja lietotājs sistēmā autentificējas veiksmīgi, bet ir pagājis noteiktais paroles derīguma termiņš, tad pēc autentifikācijas sistēmā, sistēma iniciē lietotāja paroles maiņu (skat. aprakstu </w:t>
      </w:r>
      <w:bookmarkStart w:id="114" w:name="_D2HCharStyle29_4"/>
      <w:r w:rsidRPr="00F75D6D">
        <w:t>Paroles maiņa</w:t>
      </w:r>
      <w:r w:rsidRPr="00F75D6D">
        <w:rPr>
          <w:vanish/>
        </w:rPr>
        <w:t>|topic=Paroles maiņa</w:t>
      </w:r>
      <w:bookmarkEnd w:id="114"/>
      <w:r>
        <w:t>).</w:t>
      </w:r>
    </w:p>
    <w:p w:rsidR="00BB4879" w:rsidRDefault="00BB4879" w:rsidP="0068526F">
      <w:pPr>
        <w:pStyle w:val="Blokuapraksts"/>
      </w:pPr>
      <w:r>
        <w:t>Gadījumi, kuros sistēma neatļauj lietotāja autentifikāciju ar lietotāja rekvizītiem</w:t>
      </w:r>
    </w:p>
    <w:p w:rsidR="00BB4879" w:rsidRDefault="00BB4879" w:rsidP="00C1516A">
      <w:pPr>
        <w:pStyle w:val="Pamatteksts1"/>
      </w:pPr>
      <w:r>
        <w:lastRenderedPageBreak/>
        <w:t>Sistēma neļauj autentificēties lietotājam, attēlojot atbilstošu paziņojumu, ja:</w:t>
      </w:r>
    </w:p>
    <w:p w:rsidR="00BB4879" w:rsidRDefault="00BB4879" w:rsidP="00E70652">
      <w:pPr>
        <w:pStyle w:val="Pamatteksts"/>
      </w:pPr>
      <w:r>
        <w:t>ja lietotājam nav atļauta piekļuve sistēmai ar lietotāja paroli un kodu karti;</w:t>
      </w:r>
    </w:p>
    <w:p w:rsidR="00BB4879" w:rsidRDefault="00BB4879" w:rsidP="00E70652">
      <w:pPr>
        <w:pStyle w:val="Pamatteksts"/>
      </w:pPr>
      <w:r>
        <w:t>ja lietotāja kontam sistēmā ir beidzies norādītais lietotāja aktivitātes periods;</w:t>
      </w:r>
    </w:p>
    <w:p w:rsidR="00BB4879" w:rsidRDefault="00BB4879" w:rsidP="00E70652">
      <w:pPr>
        <w:pStyle w:val="Pamatteksts"/>
      </w:pPr>
      <w:r>
        <w:t>ja lietotāja organizācija sistēmā ir bloķēta, tad tiek attēlots kļūdas paziņojums, ka organizācija ir bloķēta;</w:t>
      </w:r>
    </w:p>
    <w:p w:rsidR="00BB4879" w:rsidRDefault="00BB4879" w:rsidP="00E70652">
      <w:pPr>
        <w:pStyle w:val="Pamatteksts"/>
      </w:pPr>
      <w:r>
        <w:t>ja lietotāja konts sistēmā ir bloķēts.</w:t>
      </w:r>
    </w:p>
    <w:p w:rsidR="00BB4879" w:rsidRDefault="00BB4879" w:rsidP="00BB4879">
      <w:pPr>
        <w:pStyle w:val="Heading2"/>
        <w:numPr>
          <w:ilvl w:val="1"/>
          <w:numId w:val="3"/>
        </w:numPr>
      </w:pPr>
      <w:bookmarkStart w:id="115" w:name="_d2h_bmk__Ref241397680_69"/>
      <w:bookmarkStart w:id="116" w:name="_D2HTopic_1936"/>
      <w:bookmarkStart w:id="117" w:name="_Toc179879017"/>
      <w:r>
        <w:t xml:space="preserve">Autentificēšanās </w:t>
      </w:r>
      <w:bookmarkEnd w:id="115"/>
      <w:r>
        <w:t>ar</w:t>
      </w:r>
      <w:r w:rsidRPr="00676790">
        <w:t xml:space="preserve"> </w:t>
      </w:r>
      <w:r>
        <w:t>ārējiem autentifikācijas pakalpojumu sniedzējiem</w:t>
      </w:r>
      <w:bookmarkEnd w:id="116"/>
      <w:bookmarkEnd w:id="117"/>
    </w:p>
    <w:p w:rsidR="00BB4879" w:rsidRDefault="00BB4879" w:rsidP="00C1516A">
      <w:pPr>
        <w:pStyle w:val="Apaknodaas"/>
      </w:pPr>
      <w:r>
        <w:t>Apraksts</w:t>
      </w:r>
    </w:p>
    <w:p w:rsidR="00BB4879" w:rsidRDefault="00BB4879" w:rsidP="00C1516A">
      <w:pPr>
        <w:pStyle w:val="Pamatteksts1"/>
      </w:pPr>
      <w:r>
        <w:t>EIS lietotājs var autentificēties ar lietotājvārdu, paroli un kodu karti, vai arī, izmantojot latvija.lv autentificēšanās iespējas – ar viedkarti ar elektronisko parakstu vai internet-bankas pieslēgšanās rekvizītus.</w:t>
      </w:r>
    </w:p>
    <w:p w:rsidR="00BB4879" w:rsidRDefault="00BB4879" w:rsidP="00C1516A">
      <w:pPr>
        <w:pStyle w:val="Apaknodaas"/>
      </w:pPr>
      <w:r>
        <w:t>Piekļūšanas nosacījumi</w:t>
      </w:r>
    </w:p>
    <w:p w:rsidR="00BB4879" w:rsidRDefault="00BB4879" w:rsidP="00C1516A">
      <w:pPr>
        <w:pStyle w:val="Pamatteksts1"/>
      </w:pPr>
      <w:r>
        <w:t xml:space="preserve">Autentifikācija, izmantojot ārējos autentifikācijas pakalpojumu sniedzējus </w:t>
      </w:r>
      <w:r>
        <w:fldChar w:fldCharType="begin"/>
      </w:r>
      <w:r>
        <w:instrText xml:space="preserve"> XE "Autentifikācija, izmantojot ārējos autentifikācijas pakalpojumu sniedzējus" </w:instrText>
      </w:r>
      <w:r>
        <w:fldChar w:fldCharType="end"/>
      </w:r>
      <w:r>
        <w:t xml:space="preserve"> ir pieejama jebkuram sistēmas lietotājam, kuram sistēmā ir izveidots reģistrēta lietotāja konts ar iespēju veikt autentifikāciju sistēmā, </w:t>
      </w:r>
      <w:r w:rsidRPr="00676790">
        <w:t xml:space="preserve">izmantojot </w:t>
      </w:r>
      <w:r>
        <w:t>viedkarti.</w:t>
      </w:r>
    </w:p>
    <w:p w:rsidR="00BB4879" w:rsidRDefault="00BB4879" w:rsidP="00C1516A">
      <w:pPr>
        <w:pStyle w:val="Pamatteksts1"/>
      </w:pPr>
      <w:r>
        <w:t xml:space="preserve">Lietotājs informāciju par saviem sistēmā </w:t>
      </w:r>
      <w:r w:rsidRPr="008E3C24">
        <w:t>reģistrētajiem</w:t>
      </w:r>
      <w:r>
        <w:t xml:space="preserve"> datiem, tajā skaitā, informāciju par tam pieejamajiem pieslēgšanās veidiem var apskatīt e-pasta vēstulē, ko lietotājs saņem, kad tiek izveidots lietotāja konts sistēmā, kā arī pēc autorizēšanās sistēmā, veicot lietotāja datu </w:t>
      </w:r>
      <w:r w:rsidRPr="00F73CD8">
        <w:t xml:space="preserve">apskati (skat. aprakstu </w:t>
      </w:r>
      <w:r w:rsidRPr="00BB4879">
        <w:t>Lietotāja datu apskatīšana</w:t>
      </w:r>
      <w:r w:rsidRPr="00F73CD8">
        <w:t>).</w:t>
      </w:r>
    </w:p>
    <w:p w:rsidR="00BB4879" w:rsidRDefault="00BB4879" w:rsidP="00C1516A">
      <w:pPr>
        <w:pStyle w:val="Apaknodaas"/>
      </w:pPr>
      <w:r>
        <w:t>Piekļūšana</w:t>
      </w:r>
    </w:p>
    <w:p w:rsidR="00BB4879" w:rsidRDefault="00BB4879" w:rsidP="00C1516A">
      <w:pPr>
        <w:pStyle w:val="Pamatteksts1"/>
      </w:pPr>
      <w:r>
        <w:t>Lai autentificētos sistēmā ar viedkarti vai internetbankas lietotāju, autentifikācijas formā jāuz</w:t>
      </w:r>
      <w:r w:rsidR="00BA5D48">
        <w:t>k</w:t>
      </w:r>
      <w:r>
        <w:t xml:space="preserve">likšķina saitei </w:t>
      </w:r>
      <w:r w:rsidRPr="00DA489A">
        <w:rPr>
          <w:rStyle w:val="Hipersaite"/>
        </w:rPr>
        <w:t>Pieslēgties</w:t>
      </w:r>
      <w:r>
        <w:rPr>
          <w:rStyle w:val="Hipersaite"/>
        </w:rPr>
        <w:t>,</w:t>
      </w:r>
      <w:r w:rsidRPr="00DA489A">
        <w:rPr>
          <w:rStyle w:val="Hipersaite"/>
        </w:rPr>
        <w:t xml:space="preserve"> izmantojot latvija.lv</w:t>
      </w:r>
      <w:r>
        <w:t>.</w:t>
      </w:r>
    </w:p>
    <w:p w:rsidR="00BB4879" w:rsidRDefault="00BB4879" w:rsidP="00C1516A">
      <w:pPr>
        <w:pStyle w:val="Apaknodaas"/>
      </w:pPr>
      <w:r>
        <w:t>Izpildes scenārijs</w:t>
      </w:r>
    </w:p>
    <w:p w:rsidR="00BB4879" w:rsidRDefault="00BB4879" w:rsidP="00C1516A">
      <w:pPr>
        <w:pStyle w:val="Pamatteksts1"/>
      </w:pPr>
      <w:r>
        <w:t>Autentifikācija ar lietotāja rekvizītiem notiek divos soļos:</w:t>
      </w:r>
    </w:p>
    <w:p w:rsidR="00BB4879" w:rsidRDefault="00BB4879" w:rsidP="00E70652">
      <w:pPr>
        <w:pStyle w:val="Pamatteksts"/>
      </w:pPr>
      <w:r>
        <w:t>l</w:t>
      </w:r>
      <w:r w:rsidRPr="0084521D">
        <w:t xml:space="preserve">ietotājs </w:t>
      </w:r>
      <w:r>
        <w:t>izvēlas autentifikācijas pakalpojumu sniedzēju, kura rekvizīti lietotājam ir pieejami;</w:t>
      </w:r>
    </w:p>
    <w:p w:rsidR="00BB4879" w:rsidRDefault="00BB4879" w:rsidP="00E70652">
      <w:pPr>
        <w:pStyle w:val="Pamatteksts"/>
      </w:pPr>
      <w:r>
        <w:t>ja lietotājs veiksmīgi norāda izvēlētā autentifikācijas pakalpojuma sniedzēja rekvizītus, sistēma piedāvā uzsākt darbu ar lietotāju, kuram atbilst autentifikācijas rekvizīti.</w:t>
      </w:r>
    </w:p>
    <w:p w:rsidR="00BB4879" w:rsidRPr="00CB4D6B" w:rsidRDefault="00BB4879" w:rsidP="00C1516A">
      <w:pPr>
        <w:pStyle w:val="Pamatteksts1"/>
      </w:pPr>
    </w:p>
    <w:p w:rsidR="00BB4879" w:rsidRDefault="00BB4879" w:rsidP="00C1516A">
      <w:pPr>
        <w:pStyle w:val="Apaknodaas"/>
      </w:pPr>
      <w:r>
        <w:t>Ekrānformas apraksts</w:t>
      </w:r>
    </w:p>
    <w:p w:rsidR="00BB4879" w:rsidRDefault="00BB4879" w:rsidP="00C1516A">
      <w:pPr>
        <w:pStyle w:val="Pamatteksts1"/>
      </w:pPr>
      <w:r>
        <w:t>Ja izveidojot lietotāju tam ir atļauta autorizācija ar viedkarti vai internetbankas rekvizītiem (izmantojot latvija.lv autentificēšanās mehānismu), tad lietotājam nosūtītajā e-pastā tiek norādīts, ka ir atļauta autorizēšanās ar viedkarti:</w:t>
      </w:r>
    </w:p>
    <w:p w:rsidR="00BB4879" w:rsidRDefault="00BB4879" w:rsidP="0068526F">
      <w:pPr>
        <w:pStyle w:val="Picture"/>
      </w:pPr>
      <w:r w:rsidRPr="00936F54">
        <w:rPr>
          <w:noProof/>
        </w:rPr>
        <w:lastRenderedPageBreak/>
        <w:drawing>
          <wp:inline distT="0" distB="0" distL="0" distR="0" wp14:anchorId="3A8915BA" wp14:editId="38134C06">
            <wp:extent cx="5219700" cy="3648075"/>
            <wp:effectExtent l="0" t="0" r="0" b="0"/>
            <wp:docPr id="806" name="Picture 56"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ild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9700" cy="3648075"/>
                    </a:xfrm>
                    <a:prstGeom prst="rect">
                      <a:avLst/>
                    </a:prstGeom>
                    <a:noFill/>
                    <a:ln>
                      <a:noFill/>
                    </a:ln>
                  </pic:spPr>
                </pic:pic>
              </a:graphicData>
            </a:graphic>
          </wp:inline>
        </w:drawing>
      </w:r>
    </w:p>
    <w:p w:rsidR="00BB4879" w:rsidRDefault="00BB4879" w:rsidP="00B958A9">
      <w:pPr>
        <w:pStyle w:val="Caption"/>
      </w:pPr>
      <w:r>
        <w:t xml:space="preserve">Paziņojums </w:t>
      </w:r>
      <w:fldSimple w:instr=" SEQ Paziņojums \* ARABIC ">
        <w:r w:rsidR="00760291">
          <w:rPr>
            <w:noProof/>
          </w:rPr>
          <w:t>17</w:t>
        </w:r>
      </w:fldSimple>
      <w:r>
        <w:t>. E-pasta ziņojums par lietotāja pieslēgšanās parametriem - piemērs</w:t>
      </w:r>
    </w:p>
    <w:p w:rsidR="00BB4879" w:rsidRDefault="00BB4879" w:rsidP="0068526F">
      <w:pPr>
        <w:pStyle w:val="Blokuapraksts"/>
      </w:pPr>
      <w:r>
        <w:t>Ekrānformas bloks ārējā autentificēšanās pakalpojumu sniedzēja izvēlei</w:t>
      </w:r>
    </w:p>
    <w:p w:rsidR="00BB4879" w:rsidRDefault="00BB4879" w:rsidP="00C1516A">
      <w:pPr>
        <w:pStyle w:val="Pamatteksts1"/>
      </w:pPr>
      <w:r>
        <w:t xml:space="preserve">Autentifikācija, izmantojot VISS, notiek izvēloties kādu no lietotājam pieejamiem ārējiem autentificēšanās pakalpojumu </w:t>
      </w:r>
      <w:r w:rsidRPr="00F47C9D">
        <w:t>sniedzējiem</w:t>
      </w:r>
      <w:r>
        <w:t>:</w:t>
      </w:r>
    </w:p>
    <w:p w:rsidR="00BB4879" w:rsidRPr="0081314B" w:rsidRDefault="00BB4879" w:rsidP="0068526F">
      <w:pPr>
        <w:pStyle w:val="Picture"/>
      </w:pPr>
      <w:r w:rsidRPr="00BB4879">
        <w:rPr>
          <w:noProof/>
          <w:bdr w:val="single" w:sz="4" w:space="0" w:color="A6A6A6"/>
        </w:rPr>
        <w:lastRenderedPageBreak/>
        <w:drawing>
          <wp:inline distT="0" distB="0" distL="0" distR="0" wp14:anchorId="575858A5" wp14:editId="734DA34E">
            <wp:extent cx="5943600" cy="5276850"/>
            <wp:effectExtent l="19050" t="19050" r="0" b="0"/>
            <wp:docPr id="80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5276850"/>
                    </a:xfrm>
                    <a:prstGeom prst="rect">
                      <a:avLst/>
                    </a:prstGeom>
                    <a:noFill/>
                    <a:ln w="6350" cmpd="sng">
                      <a:solidFill>
                        <a:srgbClr val="A6A6A6"/>
                      </a:solidFill>
                      <a:miter lim="800000"/>
                      <a:headEnd/>
                      <a:tailEnd/>
                    </a:ln>
                    <a:effectLst/>
                  </pic:spPr>
                </pic:pic>
              </a:graphicData>
            </a:graphic>
          </wp:inline>
        </w:drawing>
      </w:r>
    </w:p>
    <w:p w:rsidR="00BB4879" w:rsidRDefault="00BB4879" w:rsidP="00B958A9">
      <w:pPr>
        <w:pStyle w:val="Caption"/>
      </w:pPr>
      <w:bookmarkStart w:id="118" w:name="A_viedkarte"/>
      <w:r w:rsidRPr="008E1B46">
        <w:t>Ekr</w:t>
      </w:r>
      <w:r w:rsidRPr="008E1B46">
        <w:rPr>
          <w:rFonts w:hint="eastAsia"/>
        </w:rPr>
        <w:t>ā</w:t>
      </w:r>
      <w:r w:rsidRPr="008E1B46">
        <w:t xml:space="preserve">nformas bloks </w:t>
      </w:r>
      <w:fldSimple w:instr=" SEQ Ekrānformas_bloks \* ARABIC ">
        <w:r w:rsidR="00760291">
          <w:rPr>
            <w:noProof/>
          </w:rPr>
          <w:t>12</w:t>
        </w:r>
      </w:fldSimple>
      <w:r w:rsidRPr="008E1B46">
        <w:t xml:space="preserve">. </w:t>
      </w:r>
      <w:bookmarkEnd w:id="118"/>
      <w:r w:rsidRPr="008E1B46">
        <w:t>Autentifikācija ar ārējiem autentifikācijas pakalpojumu sniedzējiem</w:t>
      </w:r>
    </w:p>
    <w:p w:rsidR="00BB4879" w:rsidRDefault="00BB4879" w:rsidP="00C1516A">
      <w:pPr>
        <w:pStyle w:val="Pamatteksts1"/>
      </w:pPr>
      <w:r>
        <w:t>Lai uzsāktu autentifikāciju:</w:t>
      </w:r>
    </w:p>
    <w:p w:rsidR="00BB4879" w:rsidRPr="00700BB9" w:rsidRDefault="00BB4879" w:rsidP="00E70652">
      <w:pPr>
        <w:pStyle w:val="Pamatteksts"/>
      </w:pPr>
      <w:r>
        <w:t>Pēc iepazīšanās ar noteikumiem, atzīmē izvēles rūtiņu,</w:t>
      </w:r>
    </w:p>
    <w:p w:rsidR="00BB4879" w:rsidRPr="00191D36" w:rsidRDefault="00BB4879" w:rsidP="00E70652">
      <w:pPr>
        <w:pStyle w:val="Pamatteksts"/>
      </w:pPr>
      <w:r w:rsidRPr="00700BB9">
        <w:t>U</w:t>
      </w:r>
      <w:r>
        <w:t>zklikšķina uz autentifikācijas pakalpojuma sniedzēja logo – tiek uzsākta autentifikācija ar izvēlēto iespēju.</w:t>
      </w:r>
    </w:p>
    <w:p w:rsidR="00BB4879" w:rsidRDefault="00BB4879" w:rsidP="00C1516A">
      <w:pPr>
        <w:pStyle w:val="Pamatteksts1"/>
      </w:pPr>
      <w:r w:rsidRPr="00CB2BB0">
        <w:rPr>
          <w:u w:val="single"/>
        </w:rPr>
        <w:t>Ja sistēmā eksistē vairāki lietotāji ar norādīto personas kodu</w:t>
      </w:r>
      <w:r>
        <w:t>, tad pirms piekļuves sistēmai kā reģistrētam lietotājam, sistēma attēlo sarakstu ar visiem sistēmā reģistrētajiem lietotājiem ar norādīto personas kodu. Lai turpinātu autentifikāciju, izvēlas lietotāju. Bloķētie lietotāju konti attēloti kā teksts nevis hipersaite, un tos izvēlēties nav iespējams.</w:t>
      </w:r>
    </w:p>
    <w:p w:rsidR="00CB2BB0" w:rsidRDefault="00CB2BB0" w:rsidP="00C1516A">
      <w:pPr>
        <w:pStyle w:val="Pamatteksts1"/>
      </w:pPr>
      <w:r w:rsidRPr="00A43D66">
        <w:rPr>
          <w:u w:val="single"/>
        </w:rPr>
        <w:t>Ja sistēmā neeksistē lietotājs ar norādīto personas kodu</w:t>
      </w:r>
      <w:r>
        <w:t>, tiek atvērta lietotājvārda, paroles un kodu kartes koda ievades formas:</w:t>
      </w:r>
    </w:p>
    <w:p w:rsidR="00CB2BB0" w:rsidRDefault="00CB2BB0" w:rsidP="00CB2BB0">
      <w:pPr>
        <w:pStyle w:val="Picture"/>
      </w:pPr>
      <w:r>
        <w:rPr>
          <w:noProof/>
        </w:rPr>
        <w:lastRenderedPageBreak/>
        <w:drawing>
          <wp:inline distT="0" distB="0" distL="0" distR="0" wp14:anchorId="71B4BD0A" wp14:editId="3DC52769">
            <wp:extent cx="4524375" cy="36004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24375" cy="3600450"/>
                    </a:xfrm>
                    <a:prstGeom prst="rect">
                      <a:avLst/>
                    </a:prstGeom>
                    <a:noFill/>
                    <a:ln>
                      <a:noFill/>
                    </a:ln>
                  </pic:spPr>
                </pic:pic>
              </a:graphicData>
            </a:graphic>
          </wp:inline>
        </w:drawing>
      </w:r>
    </w:p>
    <w:p w:rsidR="00CB2BB0" w:rsidRDefault="00CB2BB0" w:rsidP="00B958A9">
      <w:pPr>
        <w:pStyle w:val="Caption"/>
      </w:pPr>
      <w:r>
        <w:t xml:space="preserve">Ekrānformas bloks </w:t>
      </w:r>
      <w:fldSimple w:instr=" SEQ Ekrānformas_bloks \* ARABIC ">
        <w:r w:rsidR="00760291">
          <w:rPr>
            <w:noProof/>
          </w:rPr>
          <w:t>13</w:t>
        </w:r>
      </w:fldSimple>
      <w:r>
        <w:t>. Lietotājvārda un paroles ievade, ja EIS nav reģistrēts personas kods</w:t>
      </w:r>
    </w:p>
    <w:p w:rsidR="00CB2BB0" w:rsidRDefault="00CB2BB0" w:rsidP="00C1516A">
      <w:pPr>
        <w:pStyle w:val="Pamatteksts1"/>
      </w:pPr>
      <w:r w:rsidRPr="00FB6AA7">
        <w:rPr>
          <w:u w:val="single"/>
        </w:rPr>
        <w:t>Ja autentifikācija ar lietotājvārdu un paroli ir veiksmīga</w:t>
      </w:r>
      <w:r>
        <w:t>, sistēma lietotāja datos ieraksta personas kodu un atzīmē pazīmi, ka lietotājs var autorizēties ar viedkarti. Savukārt, ja lietotājam ar ievadīto lietotājvārdu un paroli jau bija norādīts cits personas kods, lietotājam tiek piedāvāts (ja konfigurācijas parametra “</w:t>
      </w:r>
      <w:r w:rsidRPr="00A43D66">
        <w:t>Lietotājs drīkst nomainīt savu personas kodu pēc sekmīgas autentifikācijas ar eID.AS veidu” vērtība ir 1)</w:t>
      </w:r>
      <w:r>
        <w:t xml:space="preserve"> nomainīt EIS esošo personas kodu ar personas kodu, ar kuru lietotājs autentificējās. </w:t>
      </w:r>
    </w:p>
    <w:p w:rsidR="00CB2BB0" w:rsidRDefault="00CB2BB0" w:rsidP="00C1516A">
      <w:pPr>
        <w:pStyle w:val="Piezme"/>
      </w:pPr>
      <w:r w:rsidRPr="00A43D66">
        <w:rPr>
          <w:b/>
          <w:bCs/>
          <w:iCs/>
        </w:rPr>
        <w:t>Piezīme</w:t>
      </w:r>
      <w:r w:rsidRPr="00A43D66">
        <w:rPr>
          <w:b/>
          <w:bCs/>
          <w:iCs/>
          <w:color w:val="FF0000"/>
        </w:rPr>
        <w:t>!</w:t>
      </w:r>
      <w:r>
        <w:t xml:space="preserve"> Informācija par lietotāja personas koda neatbilstību tiek saglabāta audita datos. </w:t>
      </w:r>
    </w:p>
    <w:p w:rsidR="00BB4879" w:rsidRPr="003D719E" w:rsidRDefault="00BB4879" w:rsidP="0068526F">
      <w:pPr>
        <w:pStyle w:val="Blokuapraksts"/>
      </w:pPr>
      <w:r w:rsidRPr="003D719E">
        <w:t>Ja autentifikācija ir neveiksmīga</w:t>
      </w:r>
    </w:p>
    <w:p w:rsidR="00BB4879" w:rsidRPr="003D719E" w:rsidRDefault="00BB4879" w:rsidP="00C1516A">
      <w:pPr>
        <w:pStyle w:val="Pamatteksts1"/>
      </w:pPr>
      <w:r w:rsidRPr="003D719E">
        <w:t>Ja tā ir pēdējā pieļaujamā sistēmā neveiksmīgā autentificēšanās, sistēma lietotāju bloķē, t.i., lietotājs vairs nevar pieslēgties sistēmai ar esošajiem lietotāja rekvizītiem. Lai lietotājs atkal varētu pieslēgties sistēmai, lietotāja organizācijas administratoram vai sistēmas administratoram ir jāveic lietotāja aktivizēšana (atbloķēšana) un, iespējams, arī lietotāja pieslēgšanās datu maiņa, ja lietotājs ir aizmirsis savus pieslēgšanās datus sistēmai.</w:t>
      </w:r>
    </w:p>
    <w:p w:rsidR="00BB4879" w:rsidRPr="003D719E" w:rsidRDefault="00BB4879" w:rsidP="0068526F">
      <w:pPr>
        <w:pStyle w:val="Blokuapraksts"/>
      </w:pPr>
      <w:r w:rsidRPr="003D719E">
        <w:t>Ja autentifikācija ir sekmīga</w:t>
      </w:r>
    </w:p>
    <w:p w:rsidR="00BB4879" w:rsidRPr="003D719E" w:rsidRDefault="00BB4879" w:rsidP="00C1516A">
      <w:pPr>
        <w:pStyle w:val="Pamatteksts1"/>
      </w:pPr>
      <w:r w:rsidRPr="003D719E">
        <w:t>Ja lietotājs veic autentifikāciju sistēmā, uzsākot to sākumlapā, tad veiksmīgas sistēmas lietotāja autentificēšanās gadījumā, lietotājam tiek piešķirtas atbilstoši pirms tam piesaistītas tiesības, un tiek attēlota sākumlapa, atbilstoši lietotāja lomai.</w:t>
      </w:r>
    </w:p>
    <w:p w:rsidR="00BB4879" w:rsidRPr="003D719E" w:rsidRDefault="00BB4879" w:rsidP="00C1516A">
      <w:pPr>
        <w:pStyle w:val="Pamatteksts1"/>
      </w:pPr>
      <w:r w:rsidRPr="003D719E">
        <w:t>Savukārt, ja lietotājs veic autentifikāciju, lai atvērtu tādu ekrānformu pēc URL, kura nav pieejama neautentificētiem lietotājiem un nav zināma iepriekšējā pārlūkotās lapas URL adrese (gadījumos, ja URL ir saņemts e-pastā vai ievadīts ar roku), tad pēc veiksmīgas autentifikācijas, lietotājam tiek attēlota pēc URL attēlojamā ekrānforma, ja lietotājam un tā lomai uz šo ekrānformu ir piešķirtas tiesības.</w:t>
      </w:r>
    </w:p>
    <w:p w:rsidR="00BB4879" w:rsidRPr="003D719E" w:rsidRDefault="00BB4879" w:rsidP="00C1516A">
      <w:pPr>
        <w:pStyle w:val="Piezme"/>
      </w:pPr>
      <w:r w:rsidRPr="003D719E">
        <w:rPr>
          <w:b/>
          <w:bCs/>
          <w:iCs/>
        </w:rPr>
        <w:lastRenderedPageBreak/>
        <w:t>Piezīme</w:t>
      </w:r>
      <w:r w:rsidRPr="003D719E">
        <w:rPr>
          <w:b/>
          <w:bCs/>
          <w:iCs/>
          <w:color w:val="FF0000"/>
        </w:rPr>
        <w:t>!</w:t>
      </w:r>
      <w:r w:rsidRPr="003D719E">
        <w:t xml:space="preserve"> Ja lietotājs autorizējies sistēmā veiksmīgi, taču pirms tam ir bijušas neveiksmīgas autentificēšanās sistēmā, sistēma </w:t>
      </w:r>
      <w:proofErr w:type="spellStart"/>
      <w:r w:rsidRPr="003D719E">
        <w:t>nonuļļo</w:t>
      </w:r>
      <w:proofErr w:type="spellEnd"/>
      <w:r w:rsidRPr="003D719E">
        <w:t xml:space="preserve"> lietotāja neveiksmīgo autentifikāciju skaitu.</w:t>
      </w:r>
    </w:p>
    <w:p w:rsidR="00BB4879" w:rsidRPr="003D719E" w:rsidRDefault="00BB4879" w:rsidP="0068526F">
      <w:pPr>
        <w:pStyle w:val="Blokuapraksts"/>
      </w:pPr>
      <w:r w:rsidRPr="003D719E">
        <w:t>Gadījumi, kuros sistēma neatļauj lietotāja autentifikāciju, izmantojot ārēju autentificēšanās pakalpojumu sniedzēju</w:t>
      </w:r>
    </w:p>
    <w:p w:rsidR="00BB4879" w:rsidRPr="003D719E" w:rsidRDefault="00BB4879" w:rsidP="00C1516A">
      <w:pPr>
        <w:pStyle w:val="Pamatteksts1"/>
      </w:pPr>
      <w:r w:rsidRPr="003D719E">
        <w:t>Sistēma neļauj autentificēties lietotājam, ja:</w:t>
      </w:r>
    </w:p>
    <w:p w:rsidR="00BB4879" w:rsidRPr="003D719E" w:rsidRDefault="00BB4879" w:rsidP="00E70652">
      <w:pPr>
        <w:pStyle w:val="Pamatteksts"/>
      </w:pPr>
      <w:r w:rsidRPr="003D719E">
        <w:t>ja lietotājam nav atļauta piekļuve sistēmai, izmantojot ārēju autentificēšanās pakalpojumu sniedzēju</w:t>
      </w:r>
      <w:r>
        <w:t>;</w:t>
      </w:r>
    </w:p>
    <w:p w:rsidR="00BB4879" w:rsidRPr="003D719E" w:rsidRDefault="00BB4879" w:rsidP="00E70652">
      <w:pPr>
        <w:pStyle w:val="Pamatteksts"/>
      </w:pPr>
      <w:r w:rsidRPr="003D719E">
        <w:t>ja lietotāja kontam sistēmā ir beidzies norādītai</w:t>
      </w:r>
      <w:r>
        <w:t>s lietotāja aktivitātes periods;</w:t>
      </w:r>
    </w:p>
    <w:p w:rsidR="00BB4879" w:rsidRPr="003D719E" w:rsidRDefault="00BB4879" w:rsidP="00E70652">
      <w:pPr>
        <w:pStyle w:val="Pamatteksts"/>
      </w:pPr>
      <w:r w:rsidRPr="003D719E">
        <w:t>ja lietotāja organizācija sistēmā ir bloķēta, tad tiek attēlots kļūdas paziņoj</w:t>
      </w:r>
      <w:r>
        <w:t>ums, ka organizācija ir bloķēta;</w:t>
      </w:r>
    </w:p>
    <w:p w:rsidR="00BB4879" w:rsidRPr="0072265D" w:rsidRDefault="00BB4879" w:rsidP="00E70652">
      <w:pPr>
        <w:pStyle w:val="Pamatteksts"/>
      </w:pPr>
      <w:r w:rsidRPr="003D719E">
        <w:t>ja lie</w:t>
      </w:r>
      <w:r>
        <w:t>totāja konts sistēmā ir bloķēts.</w:t>
      </w:r>
    </w:p>
    <w:p w:rsidR="00BB4879" w:rsidRPr="003D719E" w:rsidRDefault="00BB4879" w:rsidP="00C1516A">
      <w:pPr>
        <w:pStyle w:val="Pamatteksts1"/>
      </w:pPr>
      <w:r>
        <w:t>Ja autentifikācija nav atļauta, tiek attēlots atbilstošs kļūdas paziņojums.</w:t>
      </w:r>
    </w:p>
    <w:p w:rsidR="00FF3DA1" w:rsidRDefault="00FF3DA1" w:rsidP="00FF3DA1">
      <w:pPr>
        <w:pStyle w:val="Heading2"/>
        <w:numPr>
          <w:ilvl w:val="1"/>
          <w:numId w:val="3"/>
        </w:numPr>
      </w:pPr>
      <w:bookmarkStart w:id="119" w:name="_Paroles_atjaunošana"/>
      <w:bookmarkStart w:id="120" w:name="_Ref171419512"/>
      <w:bookmarkStart w:id="121" w:name="_Ref171419514"/>
      <w:bookmarkStart w:id="122" w:name="_Toc179879018"/>
      <w:bookmarkStart w:id="123" w:name="_Hlk151016821"/>
      <w:bookmarkStart w:id="124" w:name="_Hlk151026338"/>
      <w:bookmarkStart w:id="125" w:name="_Hlk151025877"/>
      <w:bookmarkEnd w:id="119"/>
      <w:r>
        <w:t>Divfaktoru autentifikācija</w:t>
      </w:r>
      <w:bookmarkEnd w:id="120"/>
      <w:bookmarkEnd w:id="121"/>
      <w:bookmarkEnd w:id="122"/>
    </w:p>
    <w:p w:rsidR="00FF3DA1" w:rsidRDefault="00FF3DA1" w:rsidP="00C1516A">
      <w:pPr>
        <w:pStyle w:val="Apaknodaas"/>
      </w:pPr>
      <w:r>
        <w:t>Apraksts</w:t>
      </w:r>
    </w:p>
    <w:p w:rsidR="00FF3DA1" w:rsidRDefault="00FF3DA1" w:rsidP="00C1516A">
      <w:pPr>
        <w:pStyle w:val="Pamatteksts1"/>
      </w:pPr>
      <w:r>
        <w:t xml:space="preserve">Kad lietotāja  datos tiek uzstādīta pazīme, ka lietotājam autentificējoties jāizmanto divfaktoru autentifikācija, autentificējoties pirmo reizi, veicamas darbības divfaktoru autentifikācijas izveidošanai (sk. divfaktoru autentifikācijas izveidošanas aprakstu </w:t>
      </w:r>
      <w:r>
        <w:fldChar w:fldCharType="begin"/>
      </w:r>
      <w:r>
        <w:instrText xml:space="preserve"> REF _Ref150954208 \r \h </w:instrText>
      </w:r>
      <w:r>
        <w:fldChar w:fldCharType="separate"/>
      </w:r>
      <w:r w:rsidR="00760291">
        <w:t>8.4</w:t>
      </w:r>
      <w:r>
        <w:fldChar w:fldCharType="end"/>
      </w:r>
      <w:r>
        <w:t xml:space="preserve"> </w:t>
      </w:r>
      <w:r>
        <w:fldChar w:fldCharType="begin"/>
      </w:r>
      <w:r>
        <w:instrText xml:space="preserve"> REF _Ref150954208 \h </w:instrText>
      </w:r>
      <w:r>
        <w:fldChar w:fldCharType="separate"/>
      </w:r>
      <w:r w:rsidR="00760291">
        <w:t>Divfaktoru autentifikācijas izveidošana</w:t>
      </w:r>
      <w:r>
        <w:fldChar w:fldCharType="end"/>
      </w:r>
      <w:r>
        <w:t>).</w:t>
      </w:r>
    </w:p>
    <w:p w:rsidR="00E46616" w:rsidRDefault="00E46616" w:rsidP="00E46616">
      <w:pPr>
        <w:pStyle w:val="Piezme"/>
      </w:pPr>
      <w:r w:rsidRPr="00CA550C">
        <w:rPr>
          <w:b/>
          <w:bCs/>
          <w:iCs/>
        </w:rPr>
        <w:t>Piezīme</w:t>
      </w:r>
      <w:r w:rsidRPr="00CA550C">
        <w:rPr>
          <w:b/>
          <w:bCs/>
          <w:iCs/>
          <w:color w:val="FF0000"/>
        </w:rPr>
        <w:t>!</w:t>
      </w:r>
      <w:r>
        <w:t xml:space="preserve"> Pazīmi var uzstādīt sistēmas administrators.</w:t>
      </w:r>
    </w:p>
    <w:p w:rsidR="00FF3DA1" w:rsidRDefault="00FF3DA1" w:rsidP="00C1516A">
      <w:pPr>
        <w:pStyle w:val="Pamatteksts1"/>
      </w:pPr>
      <w:r>
        <w:t>Pēc autentificēšanās ar divfaktoru autentifikāciju, lietotājam turpmāk autentificēšanās ar kodu karti nebūs pieejama.</w:t>
      </w:r>
    </w:p>
    <w:p w:rsidR="00FF3DA1" w:rsidRDefault="00FF3DA1" w:rsidP="00C1516A">
      <w:pPr>
        <w:pStyle w:val="Apaknodaas"/>
      </w:pPr>
      <w:r>
        <w:t>Izpildes scenārijs</w:t>
      </w:r>
    </w:p>
    <w:p w:rsidR="00FF3DA1" w:rsidRDefault="00FF3DA1" w:rsidP="00C1516A">
      <w:pPr>
        <w:pStyle w:val="Pamatteksts1"/>
      </w:pPr>
      <w:r>
        <w:t>Uzsākot autentifikāciju, lietotājam jāievada lietotājvārds un parole:</w:t>
      </w:r>
    </w:p>
    <w:p w:rsidR="00FF3DA1" w:rsidRDefault="00FF3DA1" w:rsidP="00FF3DA1">
      <w:pPr>
        <w:pStyle w:val="Picture"/>
      </w:pPr>
      <w:r w:rsidRPr="00951A08">
        <w:rPr>
          <w:noProof/>
        </w:rPr>
        <w:drawing>
          <wp:inline distT="0" distB="0" distL="0" distR="0">
            <wp:extent cx="4997450" cy="2832100"/>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97450" cy="2832100"/>
                    </a:xfrm>
                    <a:prstGeom prst="rect">
                      <a:avLst/>
                    </a:prstGeom>
                    <a:noFill/>
                    <a:ln>
                      <a:noFill/>
                    </a:ln>
                  </pic:spPr>
                </pic:pic>
              </a:graphicData>
            </a:graphic>
          </wp:inline>
        </w:drawing>
      </w:r>
    </w:p>
    <w:p w:rsidR="00FF3DA1" w:rsidRPr="005F22CD" w:rsidRDefault="00FF3DA1" w:rsidP="00B958A9">
      <w:pPr>
        <w:pStyle w:val="Caption"/>
      </w:pPr>
      <w:r>
        <w:t>Ekr</w:t>
      </w:r>
      <w:r>
        <w:rPr>
          <w:rFonts w:hint="eastAsia"/>
        </w:rPr>
        <w:t>ā</w:t>
      </w:r>
      <w:r>
        <w:t xml:space="preserve">nformas bloks </w:t>
      </w:r>
      <w:fldSimple w:instr=" SEQ Ekrānformas_bloks \* ARABIC ">
        <w:r w:rsidR="00760291">
          <w:rPr>
            <w:noProof/>
          </w:rPr>
          <w:t>14</w:t>
        </w:r>
      </w:fldSimple>
      <w:r>
        <w:t>. Divfaktoru autentifikācijas – 1.solis</w:t>
      </w:r>
    </w:p>
    <w:p w:rsidR="00FF3DA1" w:rsidRDefault="00FF3DA1" w:rsidP="00C1516A">
      <w:pPr>
        <w:pStyle w:val="Pamatteksts1"/>
      </w:pPr>
      <w:r>
        <w:lastRenderedPageBreak/>
        <w:t xml:space="preserve">Nākamajā solī jāievada mobilajā lietotnē Google </w:t>
      </w:r>
      <w:proofErr w:type="spellStart"/>
      <w:r>
        <w:t>Atentifikatora</w:t>
      </w:r>
      <w:proofErr w:type="spellEnd"/>
      <w:r>
        <w:t xml:space="preserve"> ģenerētais kods:</w:t>
      </w:r>
    </w:p>
    <w:p w:rsidR="00FF3DA1" w:rsidRDefault="00FF3DA1" w:rsidP="00FF3DA1">
      <w:pPr>
        <w:pStyle w:val="Picture"/>
      </w:pPr>
      <w:r w:rsidRPr="00D05211">
        <w:rPr>
          <w:noProof/>
        </w:rPr>
        <w:drawing>
          <wp:inline distT="0" distB="0" distL="0" distR="0">
            <wp:extent cx="4959350" cy="25590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59350" cy="2559050"/>
                    </a:xfrm>
                    <a:prstGeom prst="rect">
                      <a:avLst/>
                    </a:prstGeom>
                    <a:noFill/>
                    <a:ln>
                      <a:noFill/>
                    </a:ln>
                  </pic:spPr>
                </pic:pic>
              </a:graphicData>
            </a:graphic>
          </wp:inline>
        </w:drawing>
      </w:r>
    </w:p>
    <w:p w:rsidR="00FF3DA1" w:rsidRDefault="00FF3DA1" w:rsidP="00B958A9">
      <w:pPr>
        <w:pStyle w:val="Caption"/>
      </w:pPr>
      <w:r>
        <w:t>Ekr</w:t>
      </w:r>
      <w:r>
        <w:rPr>
          <w:rFonts w:hint="eastAsia"/>
        </w:rPr>
        <w:t>ā</w:t>
      </w:r>
      <w:r>
        <w:t xml:space="preserve">nformas bloks </w:t>
      </w:r>
      <w:fldSimple w:instr=" SEQ Ekrānformas_bloks \* ARABIC ">
        <w:r w:rsidR="00760291">
          <w:rPr>
            <w:noProof/>
          </w:rPr>
          <w:t>15</w:t>
        </w:r>
      </w:fldSimple>
      <w:r>
        <w:t>. Divfaktoru autentifikācijas – 2.solis</w:t>
      </w:r>
    </w:p>
    <w:p w:rsidR="00FF3DA1" w:rsidRPr="00192F58" w:rsidRDefault="00FF3DA1" w:rsidP="00C1516A">
      <w:pPr>
        <w:pStyle w:val="Piezme"/>
      </w:pPr>
      <w:r w:rsidRPr="001C1669">
        <w:rPr>
          <w:b/>
        </w:rPr>
        <w:t>Piezīme</w:t>
      </w:r>
      <w:r w:rsidRPr="00566B13">
        <w:rPr>
          <w:b/>
          <w:color w:val="FF0000"/>
        </w:rPr>
        <w:t>!</w:t>
      </w:r>
      <w:r>
        <w:t xml:space="preserve"> Sešas reizes ievadot nepareizu kodu, lietotājs tiek bloķēts.</w:t>
      </w:r>
    </w:p>
    <w:p w:rsidR="00FF3DA1" w:rsidRDefault="00FF3DA1" w:rsidP="00FF3DA1">
      <w:pPr>
        <w:pStyle w:val="Heading2"/>
        <w:numPr>
          <w:ilvl w:val="1"/>
          <w:numId w:val="3"/>
        </w:numPr>
      </w:pPr>
      <w:bookmarkStart w:id="126" w:name="_Ref150954208"/>
      <w:bookmarkStart w:id="127" w:name="_Toc179879019"/>
      <w:bookmarkEnd w:id="123"/>
      <w:r>
        <w:t>Divfaktoru autentifikācijas izveidošana</w:t>
      </w:r>
      <w:bookmarkEnd w:id="126"/>
      <w:bookmarkEnd w:id="127"/>
    </w:p>
    <w:p w:rsidR="00FF3DA1" w:rsidRDefault="00FF3DA1" w:rsidP="00E70652">
      <w:pPr>
        <w:pStyle w:val="Pamatteksts"/>
        <w:numPr>
          <w:ilvl w:val="0"/>
          <w:numId w:val="0"/>
        </w:numPr>
        <w:ind w:left="360"/>
      </w:pPr>
      <w:r w:rsidRPr="00CA550C">
        <w:t xml:space="preserve">Ja lietotāja datos uzstādīta pazīme, ka autentifikācijai izmantojama divfaktoru autentifikācija, </w:t>
      </w:r>
      <w:r>
        <w:t xml:space="preserve">lietotājam </w:t>
      </w:r>
      <w:r w:rsidRPr="00CA550C">
        <w:t>pēc pieslēgšanās EIS tiek attēlots</w:t>
      </w:r>
      <w:r>
        <w:t xml:space="preserve"> </w:t>
      </w:r>
      <w:bookmarkStart w:id="128" w:name="_Hlk150957253"/>
      <w:r>
        <w:t>atbilstošs</w:t>
      </w:r>
      <w:r w:rsidRPr="00CA550C">
        <w:t xml:space="preserve"> paziņojums</w:t>
      </w:r>
      <w:r>
        <w:t xml:space="preserve"> par divfaktoru autentifikācijas izveidi.</w:t>
      </w:r>
    </w:p>
    <w:bookmarkEnd w:id="128"/>
    <w:p w:rsidR="00FF3DA1" w:rsidRDefault="00FF3DA1" w:rsidP="00C1516A">
      <w:pPr>
        <w:pStyle w:val="Piezme"/>
      </w:pPr>
      <w:r w:rsidRPr="00CA550C">
        <w:rPr>
          <w:b/>
          <w:bCs/>
          <w:iCs/>
        </w:rPr>
        <w:t>Piezīme</w:t>
      </w:r>
      <w:r w:rsidRPr="00CA550C">
        <w:rPr>
          <w:b/>
          <w:bCs/>
          <w:iCs/>
          <w:color w:val="FF0000"/>
        </w:rPr>
        <w:t>!</w:t>
      </w:r>
      <w:r>
        <w:t xml:space="preserve"> Pazīmi var uzstādīt sistēmas administrators.</w:t>
      </w:r>
    </w:p>
    <w:p w:rsidR="00FF3DA1" w:rsidRPr="0058093B" w:rsidRDefault="00897E4E" w:rsidP="00FF3DA1">
      <w:pPr>
        <w:pStyle w:val="Picture"/>
      </w:pPr>
      <w:r w:rsidRPr="001C6B5B">
        <w:rPr>
          <w:noProof/>
        </w:rPr>
        <w:lastRenderedPageBreak/>
        <w:drawing>
          <wp:inline distT="0" distB="0" distL="0" distR="0" wp14:anchorId="14350ABC" wp14:editId="51E98B83">
            <wp:extent cx="5944235" cy="5236845"/>
            <wp:effectExtent l="0" t="0" r="0" b="1905"/>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4235" cy="5236845"/>
                    </a:xfrm>
                    <a:prstGeom prst="rect">
                      <a:avLst/>
                    </a:prstGeom>
                  </pic:spPr>
                </pic:pic>
              </a:graphicData>
            </a:graphic>
          </wp:inline>
        </w:drawing>
      </w:r>
    </w:p>
    <w:p w:rsidR="00FF3DA1" w:rsidRDefault="00FF3DA1" w:rsidP="00B958A9">
      <w:pPr>
        <w:pStyle w:val="Caption"/>
      </w:pPr>
      <w:bookmarkStart w:id="129" w:name="_Toc179879112"/>
      <w:r>
        <w:t xml:space="preserve">Ekrānforma </w:t>
      </w:r>
      <w:fldSimple w:instr=" SEQ Ekrānforma \* ARABIC ">
        <w:r w:rsidR="00760291">
          <w:rPr>
            <w:noProof/>
          </w:rPr>
          <w:t>7</w:t>
        </w:r>
      </w:fldSimple>
      <w:r>
        <w:t>. Divfaktoru autentifikācijas izveide</w:t>
      </w:r>
      <w:bookmarkEnd w:id="129"/>
    </w:p>
    <w:p w:rsidR="00FF3DA1" w:rsidRPr="00CA550C" w:rsidRDefault="00FF3DA1" w:rsidP="00C1516A">
      <w:pPr>
        <w:pStyle w:val="Pamatteksts1"/>
      </w:pPr>
      <w:bookmarkStart w:id="130" w:name="_Hlk151108345"/>
      <w:r w:rsidRPr="00CA550C">
        <w:t>Divfaktoru autentifikācijai izmantojama mobilā lietotn</w:t>
      </w:r>
      <w:r w:rsidR="009C6F96">
        <w:t>e</w:t>
      </w:r>
      <w:r w:rsidRPr="00CA550C">
        <w:t xml:space="preserve"> </w:t>
      </w:r>
      <w:r w:rsidRPr="0058093B">
        <w:rPr>
          <w:b/>
        </w:rPr>
        <w:t>Google autentifikators</w:t>
      </w:r>
      <w:r w:rsidRPr="00CA550C">
        <w:t xml:space="preserve">. </w:t>
      </w:r>
    </w:p>
    <w:p w:rsidR="00FF3DA1" w:rsidRPr="00CA550C" w:rsidRDefault="00FF3DA1" w:rsidP="00C66E8E">
      <w:pPr>
        <w:pStyle w:val="Pamatteksts1-Soli"/>
      </w:pPr>
      <w:bookmarkStart w:id="131" w:name="_Hlk151106857"/>
      <w:r w:rsidRPr="00CA550C">
        <w:t>Ja tādas</w:t>
      </w:r>
      <w:r>
        <w:t xml:space="preserve"> lietotnes</w:t>
      </w:r>
      <w:r w:rsidRPr="00CA550C">
        <w:t xml:space="preserve"> lietotāja mobilajā ierīcē nav, to nepieciešams lejupielādēt no </w:t>
      </w:r>
      <w:r w:rsidR="00676A79">
        <w:t>“</w:t>
      </w:r>
      <w:proofErr w:type="spellStart"/>
      <w:r w:rsidRPr="00CA550C">
        <w:t>Android</w:t>
      </w:r>
      <w:proofErr w:type="spellEnd"/>
      <w:r w:rsidRPr="00CA550C">
        <w:t xml:space="preserve"> </w:t>
      </w:r>
      <w:proofErr w:type="spellStart"/>
      <w:r w:rsidRPr="00CA550C">
        <w:t>Play</w:t>
      </w:r>
      <w:proofErr w:type="spellEnd"/>
      <w:r w:rsidRPr="00CA550C">
        <w:t xml:space="preserve"> store</w:t>
      </w:r>
      <w:r w:rsidR="00676A79">
        <w:t>”</w:t>
      </w:r>
      <w:r w:rsidRPr="00CA550C">
        <w:t xml:space="preserve"> vai </w:t>
      </w:r>
      <w:r w:rsidR="00676A79">
        <w:t>“</w:t>
      </w:r>
      <w:proofErr w:type="spellStart"/>
      <w:r w:rsidRPr="00CA550C">
        <w:t>iPhone</w:t>
      </w:r>
      <w:proofErr w:type="spellEnd"/>
      <w:r w:rsidRPr="00CA550C">
        <w:t xml:space="preserve"> </w:t>
      </w:r>
      <w:proofErr w:type="spellStart"/>
      <w:r w:rsidRPr="00CA550C">
        <w:t>App</w:t>
      </w:r>
      <w:proofErr w:type="spellEnd"/>
      <w:r w:rsidRPr="00CA550C">
        <w:t xml:space="preserve"> store</w:t>
      </w:r>
      <w:r w:rsidR="00676A79">
        <w:t>”</w:t>
      </w:r>
      <w:r>
        <w:t>.</w:t>
      </w:r>
    </w:p>
    <w:p w:rsidR="00FF3DA1" w:rsidRDefault="00FF3DA1" w:rsidP="00C66E8E">
      <w:pPr>
        <w:pStyle w:val="Pamatteksts1-Soli"/>
      </w:pPr>
      <w:r>
        <w:t xml:space="preserve">Lietotnē </w:t>
      </w:r>
      <w:r w:rsidRPr="009C6F96">
        <w:rPr>
          <w:b/>
        </w:rPr>
        <w:t>Google autentifikators</w:t>
      </w:r>
      <w:r w:rsidR="0011294F">
        <w:t>:</w:t>
      </w:r>
    </w:p>
    <w:p w:rsidR="00FF3DA1" w:rsidRDefault="00FF3DA1" w:rsidP="00E70652">
      <w:pPr>
        <w:pStyle w:val="Pamatteksts"/>
      </w:pPr>
      <w:r>
        <w:t xml:space="preserve">pieskarieties pogai </w:t>
      </w:r>
      <w:r w:rsidR="000C26DD" w:rsidRPr="000C26DD">
        <w:rPr>
          <w:noProof/>
        </w:rPr>
        <w:drawing>
          <wp:inline distT="0" distB="0" distL="0" distR="0" wp14:anchorId="4CBBFEC5" wp14:editId="160C9E8A">
            <wp:extent cx="247685" cy="276264"/>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47685" cy="276264"/>
                    </a:xfrm>
                    <a:prstGeom prst="rect">
                      <a:avLst/>
                    </a:prstGeom>
                  </pic:spPr>
                </pic:pic>
              </a:graphicData>
            </a:graphic>
          </wp:inline>
        </w:drawing>
      </w:r>
      <w:r>
        <w:t>,</w:t>
      </w:r>
    </w:p>
    <w:p w:rsidR="00FF3DA1" w:rsidRDefault="00FF3DA1" w:rsidP="00E70652">
      <w:pPr>
        <w:pStyle w:val="Pamatteksts"/>
      </w:pPr>
      <w:r>
        <w:t xml:space="preserve">izvēlieties </w:t>
      </w:r>
      <w:r w:rsidRPr="000C26DD">
        <w:t>Skenēt kvadrātkodu</w:t>
      </w:r>
      <w:r w:rsidR="000C26DD">
        <w:t xml:space="preserve"> </w:t>
      </w:r>
      <w:r w:rsidR="000C26DD" w:rsidRPr="000C26DD">
        <w:rPr>
          <w:noProof/>
        </w:rPr>
        <w:drawing>
          <wp:inline distT="0" distB="0" distL="0" distR="0" wp14:anchorId="38188527" wp14:editId="3A0356BB">
            <wp:extent cx="285790" cy="257211"/>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5790" cy="257211"/>
                    </a:xfrm>
                    <a:prstGeom prst="rect">
                      <a:avLst/>
                    </a:prstGeom>
                  </pic:spPr>
                </pic:pic>
              </a:graphicData>
            </a:graphic>
          </wp:inline>
        </w:drawing>
      </w:r>
      <w:r>
        <w:t>,</w:t>
      </w:r>
    </w:p>
    <w:p w:rsidR="00FF3DA1" w:rsidRDefault="00FF3DA1" w:rsidP="00E70652">
      <w:pPr>
        <w:pStyle w:val="Pamatteksts"/>
      </w:pPr>
      <w:r>
        <w:t>noskenējiet norādīto kodu vai ievadiet manuālās ievades atslēgu,</w:t>
      </w:r>
    </w:p>
    <w:p w:rsidR="00FF3DA1" w:rsidRDefault="00FF3DA1" w:rsidP="00E70652">
      <w:pPr>
        <w:pStyle w:val="Pamatteksts"/>
      </w:pPr>
      <w:r>
        <w:t xml:space="preserve">ievadiet no </w:t>
      </w:r>
      <w:r w:rsidR="00576A8F">
        <w:t>mobilās</w:t>
      </w:r>
      <w:r w:rsidR="000C26DD">
        <w:t xml:space="preserve"> </w:t>
      </w:r>
      <w:r>
        <w:t xml:space="preserve">lietotnes iegūto ciparu virkni </w:t>
      </w:r>
      <w:r w:rsidR="000C26DD">
        <w:t xml:space="preserve">laukā </w:t>
      </w:r>
      <w:r w:rsidR="000C26DD" w:rsidRPr="000C26DD">
        <w:rPr>
          <w:b/>
        </w:rPr>
        <w:t>Ievadiet drošības kodu no lietotnes</w:t>
      </w:r>
      <w:r>
        <w:t>.</w:t>
      </w:r>
    </w:p>
    <w:p w:rsidR="00DA4558" w:rsidRDefault="000C26DD" w:rsidP="00C66E8E">
      <w:pPr>
        <w:pStyle w:val="Pamatteksts1-Soli"/>
      </w:pPr>
      <w:r>
        <w:t>Izveidojot d</w:t>
      </w:r>
      <w:r w:rsidR="00DA4558">
        <w:t>ivfaktoru autentifikācij</w:t>
      </w:r>
      <w:r>
        <w:t xml:space="preserve">u, </w:t>
      </w:r>
      <w:r w:rsidR="00DA4558">
        <w:t>lietotāja sesija tiek</w:t>
      </w:r>
      <w:r>
        <w:t xml:space="preserve"> automātiski</w:t>
      </w:r>
      <w:r w:rsidR="00DA4558">
        <w:t xml:space="preserve"> pārtraukta. </w:t>
      </w:r>
    </w:p>
    <w:p w:rsidR="00FF3DA1" w:rsidRDefault="000C26DD" w:rsidP="00C66E8E">
      <w:pPr>
        <w:pStyle w:val="Pamatteksts1-Soli"/>
      </w:pPr>
      <w:r>
        <w:t>Lai turpinātu darbu, a</w:t>
      </w:r>
      <w:r w:rsidR="00FF3DA1">
        <w:t xml:space="preserve">tkārtoti </w:t>
      </w:r>
      <w:r>
        <w:t>nepieciešams pieslēgties</w:t>
      </w:r>
      <w:r w:rsidR="00FF3DA1">
        <w:t xml:space="preserve"> sistēmai, izmantojot divfaktoru autentifikāciju. </w:t>
      </w:r>
    </w:p>
    <w:bookmarkEnd w:id="131"/>
    <w:p w:rsidR="00FF3DA1" w:rsidRDefault="00FF3DA1" w:rsidP="00C1516A">
      <w:pPr>
        <w:pStyle w:val="Pamatteksts1"/>
      </w:pPr>
      <w:r>
        <w:t>Pēc autentifikācijas veida maiņas, lietotājam tiek nosūtīts EIS paziņojums par lietotāja datu izmaiņām.</w:t>
      </w:r>
    </w:p>
    <w:p w:rsidR="00FF3DA1" w:rsidRDefault="00FF3DA1" w:rsidP="00C1516A">
      <w:pPr>
        <w:pStyle w:val="Pamatteksts1"/>
      </w:pPr>
      <w:r w:rsidRPr="00CA550C">
        <w:lastRenderedPageBreak/>
        <w:t>Informācija par lietotājam pieejamiem autentifikācijas veidiem, kā arī iespēja iniciēt divfaktoru autentifikācijas atjaunošanu, pieejama lietotāja datos.</w:t>
      </w:r>
    </w:p>
    <w:bookmarkEnd w:id="130"/>
    <w:p w:rsidR="00FF3DA1" w:rsidRDefault="00FF3DA1" w:rsidP="00C1516A">
      <w:pPr>
        <w:pStyle w:val="Piezme"/>
      </w:pPr>
      <w:r w:rsidRPr="00CA550C">
        <w:rPr>
          <w:b/>
          <w:bCs/>
          <w:iCs/>
        </w:rPr>
        <w:t>Piezīme</w:t>
      </w:r>
      <w:r w:rsidRPr="00CA550C">
        <w:rPr>
          <w:b/>
          <w:bCs/>
          <w:iCs/>
          <w:color w:val="FF0000"/>
        </w:rPr>
        <w:t>!</w:t>
      </w:r>
      <w:r>
        <w:t xml:space="preserve"> Ar divfaktoru autentifikāciju saistītie konfigurācijas parametri tiek uzturēti konfigurācijas parametru grupā </w:t>
      </w:r>
      <w:r>
        <w:rPr>
          <w:rStyle w:val="mr5"/>
        </w:rPr>
        <w:t>SCP_BLG_ADM.</w:t>
      </w:r>
    </w:p>
    <w:p w:rsidR="00FF3DA1" w:rsidRDefault="00FF3DA1" w:rsidP="00FF3DA1">
      <w:pPr>
        <w:pStyle w:val="Heading2"/>
        <w:numPr>
          <w:ilvl w:val="1"/>
          <w:numId w:val="3"/>
        </w:numPr>
      </w:pPr>
      <w:bookmarkStart w:id="132" w:name="_Ref170916701"/>
      <w:bookmarkStart w:id="133" w:name="_Ref170916704"/>
      <w:bookmarkStart w:id="134" w:name="_Toc179879020"/>
      <w:r>
        <w:t>Divfaktoru autentifikācijas atjaunošana</w:t>
      </w:r>
      <w:bookmarkEnd w:id="132"/>
      <w:bookmarkEnd w:id="133"/>
      <w:bookmarkEnd w:id="134"/>
    </w:p>
    <w:p w:rsidR="00FF3DA1" w:rsidRDefault="00FF3DA1" w:rsidP="00C1516A">
      <w:pPr>
        <w:pStyle w:val="Apaknodaas"/>
      </w:pPr>
      <w:r>
        <w:t>Apraksts</w:t>
      </w:r>
    </w:p>
    <w:p w:rsidR="00FF3DA1" w:rsidRDefault="00FF3DA1" w:rsidP="00C1516A">
      <w:pPr>
        <w:pStyle w:val="Pamatteksts1"/>
      </w:pPr>
      <w:r>
        <w:t xml:space="preserve">Lai saistītu lietotāja kontu ar citu viedierīci, piemēram, viedierīces maiņas gadījumā, veicama divfaktoru autentifikācijas atjaunošana. Atjaunošanu iniciēt var pats lietotājs vai arī organizācijas vai sistēmas administrators. </w:t>
      </w:r>
    </w:p>
    <w:p w:rsidR="00FF3DA1" w:rsidRDefault="00FF3DA1" w:rsidP="00C1516A">
      <w:pPr>
        <w:pStyle w:val="Piezme"/>
      </w:pPr>
      <w:r w:rsidRPr="00D03985">
        <w:rPr>
          <w:b/>
          <w:bCs/>
          <w:iCs/>
        </w:rPr>
        <w:t>Piezīme</w:t>
      </w:r>
      <w:r w:rsidRPr="00D03985">
        <w:rPr>
          <w:b/>
          <w:bCs/>
          <w:iCs/>
          <w:color w:val="FF0000"/>
        </w:rPr>
        <w:t>!</w:t>
      </w:r>
      <w:r>
        <w:t xml:space="preserve"> Divfaktoru autentifikācijas atjaunošanu lietotājs var veikt vienu reizi noteiktā laika periodā (laika periods definēts sistēmas konfigurācijas parametru grupā </w:t>
      </w:r>
      <w:r w:rsidRPr="00D539D4">
        <w:rPr>
          <w:b/>
        </w:rPr>
        <w:t>SCP_BLG_ADM</w:t>
      </w:r>
      <w:r w:rsidRPr="00B80509">
        <w:t xml:space="preserve"> </w:t>
      </w:r>
      <w:r>
        <w:t xml:space="preserve"> parametrā “</w:t>
      </w:r>
      <w:r w:rsidRPr="00986462">
        <w:t>Paroles atjaunošanas pieprasīšanas periods (m)</w:t>
      </w:r>
      <w:r>
        <w:t xml:space="preserve">”). </w:t>
      </w:r>
    </w:p>
    <w:p w:rsidR="00FF3DA1" w:rsidRDefault="00FF3DA1" w:rsidP="00C1516A">
      <w:pPr>
        <w:pStyle w:val="Apaknodaas"/>
      </w:pPr>
      <w:r>
        <w:t xml:space="preserve">Izpildes scenārijs </w:t>
      </w:r>
    </w:p>
    <w:p w:rsidR="00FF3DA1" w:rsidRDefault="00FF3DA1" w:rsidP="009225E0">
      <w:pPr>
        <w:pStyle w:val="Pamatteksts1"/>
      </w:pPr>
      <w:r>
        <w:t>Lai lietotājs pats iniciētu divfaktoru autentifikācijas atjaunošanu:</w:t>
      </w:r>
    </w:p>
    <w:p w:rsidR="00FF3DA1" w:rsidRDefault="00FF3DA1" w:rsidP="009225E0">
      <w:pPr>
        <w:pStyle w:val="Pamatteksts1-Soli"/>
        <w:numPr>
          <w:ilvl w:val="0"/>
          <w:numId w:val="46"/>
        </w:numPr>
        <w:ind w:left="993"/>
      </w:pPr>
      <w:r>
        <w:t>Atver lietotāja datus, klikšķinot uz hipersaites – vārda, uzvārda autentifikācijas panelī.</w:t>
      </w:r>
    </w:p>
    <w:p w:rsidR="00FF3DA1" w:rsidRPr="009225E0" w:rsidRDefault="00FF3DA1" w:rsidP="009225E0">
      <w:pPr>
        <w:pStyle w:val="Pamatteksts1-Soli"/>
      </w:pPr>
      <w:r>
        <w:t xml:space="preserve">Laukā </w:t>
      </w:r>
      <w:r w:rsidRPr="00CA550C">
        <w:t xml:space="preserve">Jālieto divfaktoru </w:t>
      </w:r>
      <w:r w:rsidRPr="009225E0">
        <w:t xml:space="preserve">autentifikācija nospiež pogu </w:t>
      </w:r>
      <w:r w:rsidRPr="009225E0">
        <w:rPr>
          <w:rStyle w:val="Poga"/>
        </w:rPr>
        <w:t>Sūtīt aicinājumu atjaunot</w:t>
      </w:r>
      <w:r w:rsidRPr="009225E0">
        <w:t>.</w:t>
      </w:r>
    </w:p>
    <w:p w:rsidR="00FF3DA1" w:rsidRDefault="00FF3DA1" w:rsidP="009225E0">
      <w:pPr>
        <w:pStyle w:val="Pamatteksts1-Soli"/>
      </w:pPr>
      <w:r w:rsidRPr="009225E0">
        <w:t>Ievada lietotājvārdu, e-pasta adres</w:t>
      </w:r>
      <w:r>
        <w:t xml:space="preserve">i un veic atzīmi laukā </w:t>
      </w:r>
      <w:r w:rsidRPr="00CA550C">
        <w:rPr>
          <w:b/>
        </w:rPr>
        <w:t>Pārbaude, ka neesat robots</w:t>
      </w:r>
      <w:r>
        <w:t>.</w:t>
      </w:r>
    </w:p>
    <w:p w:rsidR="00FF3DA1" w:rsidRDefault="00FF3DA1" w:rsidP="00C1516A">
      <w:pPr>
        <w:pStyle w:val="Piezme"/>
      </w:pPr>
      <w:r w:rsidRPr="00CA550C">
        <w:rPr>
          <w:b/>
        </w:rPr>
        <w:t>Piezīme</w:t>
      </w:r>
      <w:r w:rsidRPr="00CA550C">
        <w:rPr>
          <w:b/>
          <w:bCs/>
          <w:iCs/>
          <w:color w:val="FF0000"/>
        </w:rPr>
        <w:t>!</w:t>
      </w:r>
      <w:r>
        <w:t xml:space="preserve"> Kļūdaini ievadot lietotāja datus vairāk reizes kā noteikts sistēmas konfigurācijā, lietotājs tiek bloķēts. </w:t>
      </w:r>
    </w:p>
    <w:p w:rsidR="00FF3DA1" w:rsidRDefault="00FF3DA1" w:rsidP="00C1516A">
      <w:pPr>
        <w:pStyle w:val="Piezme"/>
      </w:pPr>
      <w:r>
        <w:rPr>
          <w:b/>
        </w:rPr>
        <w:t>Piezīme</w:t>
      </w:r>
      <w:r w:rsidRPr="00CA550C">
        <w:rPr>
          <w:b/>
          <w:bCs/>
          <w:iCs/>
          <w:color w:val="FF0000"/>
        </w:rPr>
        <w:t>!</w:t>
      </w:r>
      <w:r>
        <w:t xml:space="preserve"> Ja e-pasts sistēmā ir piesaistīts vairākiem lietotājiem, autentifikācijas atjaunošanu var veikt tikai sistēmas administrators.</w:t>
      </w:r>
    </w:p>
    <w:p w:rsidR="00FF3DA1" w:rsidRDefault="00FF3DA1" w:rsidP="00FF3DA1">
      <w:pPr>
        <w:pStyle w:val="Picture"/>
      </w:pPr>
      <w:r w:rsidRPr="00455A4F">
        <w:rPr>
          <w:noProof/>
        </w:rPr>
        <w:drawing>
          <wp:inline distT="0" distB="0" distL="0" distR="0">
            <wp:extent cx="4102100" cy="1778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02100" cy="1778000"/>
                    </a:xfrm>
                    <a:prstGeom prst="rect">
                      <a:avLst/>
                    </a:prstGeom>
                    <a:noFill/>
                    <a:ln>
                      <a:noFill/>
                    </a:ln>
                  </pic:spPr>
                </pic:pic>
              </a:graphicData>
            </a:graphic>
          </wp:inline>
        </w:drawing>
      </w:r>
    </w:p>
    <w:p w:rsidR="00FF3DA1" w:rsidRDefault="00FF3DA1" w:rsidP="00B958A9">
      <w:pPr>
        <w:pStyle w:val="Caption"/>
      </w:pPr>
      <w:bookmarkStart w:id="135" w:name="_Toc179879113"/>
      <w:r>
        <w:t xml:space="preserve">Ekrānforma </w:t>
      </w:r>
      <w:fldSimple w:instr=" SEQ Ekrānforma \* ARABIC ">
        <w:r w:rsidR="00760291">
          <w:rPr>
            <w:noProof/>
          </w:rPr>
          <w:t>8</w:t>
        </w:r>
      </w:fldSimple>
      <w:r>
        <w:t>. Divfaktoru autentifikācijas pieprasījuma iniciēšana</w:t>
      </w:r>
      <w:bookmarkEnd w:id="135"/>
    </w:p>
    <w:p w:rsidR="00FF3DA1" w:rsidRDefault="00FF3DA1" w:rsidP="00C1516A">
      <w:pPr>
        <w:pStyle w:val="Pamatteksts1"/>
      </w:pPr>
      <w:r>
        <w:t>Uz lietotāja e-pastu tiek nosūtīts paziņojums – EIS divfaktoru autentifikācijas atjaunošanas pieprasījums, kas ietver saiti autentifikācijas atjaunošanai.</w:t>
      </w:r>
    </w:p>
    <w:p w:rsidR="00FF3DA1" w:rsidRDefault="00FF3DA1" w:rsidP="00C1516A">
      <w:pPr>
        <w:pStyle w:val="Piezme"/>
      </w:pPr>
      <w:r>
        <w:rPr>
          <w:b/>
        </w:rPr>
        <w:t>Piezīme!</w:t>
      </w:r>
      <w:r>
        <w:t xml:space="preserve"> Saite divfaktoru autentifikācijas atjaunošanai pieejama ierobežotu laiku, šis laiks norādīts e-pastā.</w:t>
      </w:r>
    </w:p>
    <w:p w:rsidR="00FF3DA1" w:rsidRDefault="00FF3DA1" w:rsidP="00C1516A">
      <w:pPr>
        <w:pStyle w:val="Piezme"/>
      </w:pPr>
      <w:r w:rsidRPr="00CA550C">
        <w:rPr>
          <w:b/>
        </w:rPr>
        <w:t>Piezīme</w:t>
      </w:r>
      <w:r w:rsidRPr="00CA550C">
        <w:rPr>
          <w:b/>
          <w:bCs/>
          <w:iCs/>
          <w:color w:val="FF0000"/>
        </w:rPr>
        <w:t>!</w:t>
      </w:r>
      <w:r>
        <w:t xml:space="preserve"> Lai atjaunotu divfaktoru autentifikāciju, jāiziet no EIS. </w:t>
      </w:r>
    </w:p>
    <w:p w:rsidR="00FF3DA1" w:rsidRDefault="00FF3DA1" w:rsidP="00C1516A">
      <w:pPr>
        <w:pStyle w:val="Pamatteksts1-Soli"/>
      </w:pPr>
      <w:r>
        <w:lastRenderedPageBreak/>
        <w:t xml:space="preserve">Pieslēdzas sistēmai ar lietotāja vārdu un paroli un izgūst jaunu kvadrātkodu, klikšķinot uz </w:t>
      </w:r>
      <w:r w:rsidRPr="00CA550C">
        <w:rPr>
          <w:rStyle w:val="Hipersaite"/>
        </w:rPr>
        <w:t>Nevarat iegūt kodu</w:t>
      </w:r>
      <w:r>
        <w:t>?</w:t>
      </w:r>
    </w:p>
    <w:p w:rsidR="00FF3DA1" w:rsidRDefault="00FF3DA1" w:rsidP="00FF3DA1">
      <w:pPr>
        <w:pStyle w:val="Picture"/>
      </w:pPr>
      <w:r w:rsidRPr="008C7867">
        <w:rPr>
          <w:noProof/>
        </w:rPr>
        <w:drawing>
          <wp:inline distT="0" distB="0" distL="0" distR="0">
            <wp:extent cx="3956050" cy="2000250"/>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56050" cy="2000250"/>
                    </a:xfrm>
                    <a:prstGeom prst="rect">
                      <a:avLst/>
                    </a:prstGeom>
                    <a:noFill/>
                    <a:ln>
                      <a:noFill/>
                    </a:ln>
                  </pic:spPr>
                </pic:pic>
              </a:graphicData>
            </a:graphic>
          </wp:inline>
        </w:drawing>
      </w:r>
    </w:p>
    <w:p w:rsidR="00FF3DA1" w:rsidRDefault="00FF3DA1" w:rsidP="00B958A9">
      <w:pPr>
        <w:pStyle w:val="Caption"/>
      </w:pPr>
      <w:bookmarkStart w:id="136" w:name="_Toc179879114"/>
      <w:r>
        <w:t xml:space="preserve">Ekrānforma </w:t>
      </w:r>
      <w:fldSimple w:instr=" SEQ Ekrānforma \* ARABIC ">
        <w:r w:rsidR="00760291">
          <w:rPr>
            <w:noProof/>
          </w:rPr>
          <w:t>9</w:t>
        </w:r>
      </w:fldSimple>
      <w:r>
        <w:t>. . Divfaktoru autentifikācijas koda izgūšana</w:t>
      </w:r>
      <w:bookmarkEnd w:id="136"/>
    </w:p>
    <w:p w:rsidR="00FF3DA1" w:rsidRDefault="00FF3DA1" w:rsidP="009225E0">
      <w:pPr>
        <w:pStyle w:val="Pamatteksts1-Soli"/>
      </w:pPr>
      <w:r>
        <w:t xml:space="preserve">Noskenē </w:t>
      </w:r>
      <w:r w:rsidRPr="009225E0">
        <w:t>attēloto</w:t>
      </w:r>
      <w:r>
        <w:t xml:space="preserve"> kvadrātkodu vai ievada manuālas ievades atslēgu.</w:t>
      </w:r>
    </w:p>
    <w:p w:rsidR="00FF3DA1" w:rsidRDefault="00FF3DA1" w:rsidP="00C1516A">
      <w:pPr>
        <w:pStyle w:val="Pamatteksts1-Soli"/>
      </w:pPr>
      <w:r>
        <w:t>Autentifikācijas formā ievada viedierīces lietotnē attēloto 6 ciparu drošības kodu.</w:t>
      </w:r>
    </w:p>
    <w:p w:rsidR="00FF3DA1" w:rsidRDefault="00FF3DA1" w:rsidP="00C1516A">
      <w:pPr>
        <w:pStyle w:val="Pamatteksts1"/>
      </w:pPr>
      <w:r>
        <w:t>Pēc veiksmīgas divfaktoru autentifikācijas atjaunošanas uz lietotāja e-pastu tiek nosūtīts paziņojums par lietotāja datu izmaiņām.</w:t>
      </w:r>
    </w:p>
    <w:p w:rsidR="00E60563" w:rsidRDefault="00E60563" w:rsidP="00E60563">
      <w:pPr>
        <w:pStyle w:val="Heading2"/>
        <w:numPr>
          <w:ilvl w:val="1"/>
          <w:numId w:val="3"/>
        </w:numPr>
      </w:pPr>
      <w:bookmarkStart w:id="137" w:name="_Toc179879021"/>
      <w:bookmarkStart w:id="138" w:name="_D2HTopic_2986"/>
      <w:bookmarkEnd w:id="124"/>
      <w:bookmarkEnd w:id="125"/>
      <w:r>
        <w:t>Paroles atjaunošana</w:t>
      </w:r>
      <w:bookmarkEnd w:id="137"/>
    </w:p>
    <w:p w:rsidR="00E60563" w:rsidRDefault="00E60563" w:rsidP="00E60563">
      <w:pPr>
        <w:pStyle w:val="Pamatteksts1"/>
      </w:pPr>
      <w:r>
        <w:t xml:space="preserve">Paroles atjaunošanu lietotājs var veikt vienu reizi noteiktā laika periodā (laika periods definēts sistēmas konfigurācijā). </w:t>
      </w:r>
    </w:p>
    <w:p w:rsidR="00E60563" w:rsidRDefault="00E60563" w:rsidP="00E60563">
      <w:pPr>
        <w:pStyle w:val="Pamatteksts1"/>
      </w:pPr>
      <w:r>
        <w:t xml:space="preserve">Lai veiktu paroles atjaunošanu, autentifikācijas ar paroli un koda karti </w:t>
      </w:r>
      <w:hyperlink w:anchor="_Autentifikācija_ar_lietotāja" w:history="1">
        <w:r w:rsidRPr="00E9243B">
          <w:rPr>
            <w:rStyle w:val="Hyperlink"/>
          </w:rPr>
          <w:t>autentifikācijas formā</w:t>
        </w:r>
      </w:hyperlink>
      <w:r>
        <w:t xml:space="preserve"> uzklikšķina hipersaitei </w:t>
      </w:r>
      <w:r>
        <w:rPr>
          <w:rStyle w:val="Hyperlink"/>
        </w:rPr>
        <w:t>Aizmirsāt</w:t>
      </w:r>
      <w:r w:rsidRPr="00444996">
        <w:rPr>
          <w:rStyle w:val="Hyperlink"/>
        </w:rPr>
        <w:t xml:space="preserve"> paroli</w:t>
      </w:r>
      <w:r>
        <w:rPr>
          <w:rStyle w:val="Hyperlink"/>
        </w:rPr>
        <w:t>?</w:t>
      </w:r>
      <w:r>
        <w:t xml:space="preserve">. </w:t>
      </w:r>
    </w:p>
    <w:p w:rsidR="00E60563" w:rsidRDefault="00E60563" w:rsidP="00E60563">
      <w:pPr>
        <w:pStyle w:val="Picture"/>
        <w:rPr>
          <w:noProof/>
        </w:rPr>
      </w:pPr>
      <w:r w:rsidRPr="00481A75">
        <w:rPr>
          <w:noProof/>
        </w:rPr>
        <w:drawing>
          <wp:inline distT="0" distB="0" distL="0" distR="0" wp14:anchorId="424CD961" wp14:editId="193C3A1A">
            <wp:extent cx="5943600" cy="26098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rsidR="00E60563" w:rsidRDefault="00E60563" w:rsidP="00B958A9">
      <w:pPr>
        <w:pStyle w:val="Caption"/>
      </w:pPr>
      <w:r>
        <w:t>Ekr</w:t>
      </w:r>
      <w:r>
        <w:rPr>
          <w:rFonts w:hint="eastAsia"/>
        </w:rPr>
        <w:t>ā</w:t>
      </w:r>
      <w:r>
        <w:t xml:space="preserve">nformas bloks </w:t>
      </w:r>
      <w:fldSimple w:instr=" SEQ Ekrānformas_bloks \* ARABIC ">
        <w:r w:rsidR="00760291">
          <w:rPr>
            <w:noProof/>
          </w:rPr>
          <w:t>16</w:t>
        </w:r>
      </w:fldSimple>
      <w:r>
        <w:t>. Paroles maiņas pieprasījums</w:t>
      </w:r>
    </w:p>
    <w:p w:rsidR="00E60563" w:rsidRDefault="00E60563" w:rsidP="00E60563">
      <w:pPr>
        <w:pStyle w:val="Pamatteksts1"/>
      </w:pPr>
      <w:r>
        <w:t xml:space="preserve">Pēc formā prasītās informācijas norādīšanas un pogas </w:t>
      </w:r>
      <w:r>
        <w:rPr>
          <w:noProof/>
        </w:rPr>
        <w:drawing>
          <wp:inline distT="0" distB="0" distL="0" distR="0" wp14:anchorId="368DC572" wp14:editId="77DC839F">
            <wp:extent cx="781050" cy="18415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1050" cy="184150"/>
                    </a:xfrm>
                    <a:prstGeom prst="rect">
                      <a:avLst/>
                    </a:prstGeom>
                    <a:noFill/>
                    <a:ln>
                      <a:noFill/>
                    </a:ln>
                  </pic:spPr>
                </pic:pic>
              </a:graphicData>
            </a:graphic>
          </wp:inline>
        </w:drawing>
      </w:r>
      <w:r>
        <w:t xml:space="preserve"> nospiešanas, sistēma veic pārbaudes:</w:t>
      </w:r>
    </w:p>
    <w:p w:rsidR="00E60563" w:rsidRDefault="00E60563" w:rsidP="00E70652">
      <w:pPr>
        <w:pStyle w:val="Pamatteksts"/>
      </w:pPr>
      <w:r>
        <w:t>Vai sistēmā ir reģistrēts lietotājs ar norādīto lietotājvārdu un e-pasta adresi;</w:t>
      </w:r>
    </w:p>
    <w:p w:rsidR="00E60563" w:rsidRDefault="00E60563" w:rsidP="00E70652">
      <w:pPr>
        <w:pStyle w:val="Pamatteksts"/>
      </w:pPr>
      <w:r>
        <w:lastRenderedPageBreak/>
        <w:t>Vai lietotāja kontam nav beidzies konta derīguma termiņš;</w:t>
      </w:r>
    </w:p>
    <w:p w:rsidR="00E60563" w:rsidRDefault="00E60563" w:rsidP="00E70652">
      <w:pPr>
        <w:pStyle w:val="Pamatteksts"/>
      </w:pPr>
      <w:r>
        <w:t>Vai lietotājam atļauts pieslēgties no aktuālās IP adreses;</w:t>
      </w:r>
    </w:p>
    <w:p w:rsidR="00E60563" w:rsidRDefault="00E60563" w:rsidP="00E70652">
      <w:pPr>
        <w:pStyle w:val="Pamatteksts"/>
      </w:pPr>
      <w:r>
        <w:t>Vai lietotājs vai tā organizācija nav bloķēta;</w:t>
      </w:r>
    </w:p>
    <w:p w:rsidR="00E60563" w:rsidRDefault="00E60563" w:rsidP="00E70652">
      <w:pPr>
        <w:pStyle w:val="Pamatteksts"/>
      </w:pPr>
      <w:r>
        <w:t>Vai sistēmā reģistrēts tikai viens lietotājs ar ievadīto e-pasta adresi.</w:t>
      </w:r>
    </w:p>
    <w:p w:rsidR="00E60563" w:rsidRDefault="00E60563" w:rsidP="00E60563">
      <w:pPr>
        <w:pStyle w:val="Pamatteksts1"/>
      </w:pPr>
      <w:r>
        <w:t>Pēc pārbaudēm sistēma attēlo atbilstošu paziņojumu. Ja paroles atjaunošana ir atļauta, uz lietotāja e-pastu tiek nosūtīta saite paroles atjaunošanai. Saite derīga sistēmas konfigurācijā norādīto laiku.</w:t>
      </w:r>
    </w:p>
    <w:p w:rsidR="00E60563" w:rsidRDefault="00E60563" w:rsidP="00E60563">
      <w:pPr>
        <w:pStyle w:val="Pamatteksts1"/>
      </w:pPr>
      <w:r>
        <w:t>Uzklikšķinot saitei e-pastā, tiek atvērta forma paroles atjaunošanai.</w:t>
      </w:r>
    </w:p>
    <w:p w:rsidR="00E60563" w:rsidRDefault="00E60563" w:rsidP="00E60563">
      <w:pPr>
        <w:pStyle w:val="Picture"/>
      </w:pPr>
      <w:r w:rsidRPr="00DA7FB5">
        <w:rPr>
          <w:noProof/>
        </w:rPr>
        <w:drawing>
          <wp:inline distT="0" distB="0" distL="0" distR="0" wp14:anchorId="61B26977" wp14:editId="1484DA11">
            <wp:extent cx="4871085" cy="2627295"/>
            <wp:effectExtent l="0" t="0" r="5715"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82439" cy="2633419"/>
                    </a:xfrm>
                    <a:prstGeom prst="rect">
                      <a:avLst/>
                    </a:prstGeom>
                  </pic:spPr>
                </pic:pic>
              </a:graphicData>
            </a:graphic>
          </wp:inline>
        </w:drawing>
      </w:r>
    </w:p>
    <w:p w:rsidR="00E60563" w:rsidRDefault="00E60563" w:rsidP="00B958A9">
      <w:pPr>
        <w:pStyle w:val="Caption"/>
      </w:pPr>
      <w:r>
        <w:t>Ekr</w:t>
      </w:r>
      <w:r>
        <w:rPr>
          <w:rFonts w:hint="eastAsia"/>
        </w:rPr>
        <w:t>ā</w:t>
      </w:r>
      <w:r>
        <w:t xml:space="preserve">nformas bloks </w:t>
      </w:r>
      <w:fldSimple w:instr=" SEQ Ekrānformas_bloks \* ARABIC ">
        <w:r w:rsidR="00760291">
          <w:rPr>
            <w:noProof/>
          </w:rPr>
          <w:t>17</w:t>
        </w:r>
      </w:fldSimple>
      <w:r>
        <w:t>. Paroles atjaunošana</w:t>
      </w:r>
    </w:p>
    <w:p w:rsidR="00BB4879" w:rsidRDefault="00BB4879" w:rsidP="00BB4879">
      <w:pPr>
        <w:pStyle w:val="Heading1"/>
        <w:numPr>
          <w:ilvl w:val="0"/>
          <w:numId w:val="3"/>
        </w:numPr>
        <w:ind w:left="431" w:hanging="431"/>
      </w:pPr>
      <w:bookmarkStart w:id="139" w:name="_Toc179879022"/>
      <w:r>
        <w:lastRenderedPageBreak/>
        <w:t>Paziņojumi</w:t>
      </w:r>
      <w:bookmarkEnd w:id="138"/>
      <w:bookmarkEnd w:id="139"/>
    </w:p>
    <w:p w:rsidR="00BB4879" w:rsidRDefault="00BB4879" w:rsidP="00BB4879">
      <w:pPr>
        <w:pStyle w:val="Heading2"/>
        <w:numPr>
          <w:ilvl w:val="1"/>
          <w:numId w:val="3"/>
        </w:numPr>
      </w:pPr>
      <w:bookmarkStart w:id="140" w:name="_Uzdevumu_saraksta_apskatīšana"/>
      <w:bookmarkStart w:id="141" w:name="_d2h_bmk__Uzdevumu_saraksta_apskatīšana_"/>
      <w:bookmarkStart w:id="142" w:name="_D2HTopic_2987"/>
      <w:bookmarkStart w:id="143" w:name="_Toc179879023"/>
      <w:bookmarkEnd w:id="140"/>
      <w:bookmarkEnd w:id="141"/>
      <w:r>
        <w:t>Uzdevumu saraksta apskatīšana</w:t>
      </w:r>
      <w:bookmarkEnd w:id="142"/>
      <w:bookmarkEnd w:id="143"/>
    </w:p>
    <w:p w:rsidR="00BB4879" w:rsidRDefault="00BB4879" w:rsidP="00C1516A">
      <w:pPr>
        <w:pStyle w:val="Apaknodaas"/>
      </w:pPr>
      <w:r>
        <w:t>Apraksts</w:t>
      </w:r>
    </w:p>
    <w:p w:rsidR="00BB4879" w:rsidRDefault="00BB4879" w:rsidP="00C1516A">
      <w:pPr>
        <w:pStyle w:val="Pamatteksts1"/>
      </w:pPr>
      <w:r>
        <w:t>Lietotājam EIS ietvaros saistošie uzdevumi sistēmā strukturēti 2 sarakstos:</w:t>
      </w:r>
    </w:p>
    <w:p w:rsidR="00BB4879" w:rsidRDefault="00BB4879" w:rsidP="00E70652">
      <w:pPr>
        <w:pStyle w:val="Pamatteksts"/>
      </w:pPr>
      <w:r>
        <w:rPr>
          <w:b/>
        </w:rPr>
        <w:t>Man uzdotie aktuālie uzdevumi</w:t>
      </w:r>
      <w:r>
        <w:t xml:space="preserve"> – uzdevumi, kurus lietotājam nosūtījusi sistēma vai uzdevis administrators.</w:t>
      </w:r>
    </w:p>
    <w:p w:rsidR="00BB4879" w:rsidRDefault="00BB4879" w:rsidP="00E70652">
      <w:pPr>
        <w:pStyle w:val="Pamatteksts"/>
      </w:pPr>
      <w:r>
        <w:rPr>
          <w:b/>
        </w:rPr>
        <w:t>Mani izveidotie aktuālie uzdevumi</w:t>
      </w:r>
      <w:r>
        <w:t xml:space="preserve"> – uzdevumi, kurus lietotājs uzdevis.</w:t>
      </w:r>
    </w:p>
    <w:p w:rsidR="00BB4879" w:rsidRDefault="00BB4879" w:rsidP="00C1516A">
      <w:pPr>
        <w:pStyle w:val="Apaknodaas"/>
      </w:pPr>
      <w:r>
        <w:t>Piekļūšanas nosacījumi</w:t>
      </w:r>
    </w:p>
    <w:p w:rsidR="00BB4879" w:rsidRDefault="00BB4879" w:rsidP="00C1516A">
      <w:pPr>
        <w:pStyle w:val="Pamatteksts1"/>
      </w:pPr>
      <w:r>
        <w:t>Uzdevumu saraksts ir pieejams visiem autentificētiem sistēmas lietotājiem.</w:t>
      </w:r>
    </w:p>
    <w:p w:rsidR="00BB4879" w:rsidRDefault="00BB4879" w:rsidP="00C1516A">
      <w:pPr>
        <w:pStyle w:val="Apaknodaas"/>
      </w:pPr>
      <w:r>
        <w:t>Piekļūšana</w:t>
      </w:r>
    </w:p>
    <w:p w:rsidR="00BB4879" w:rsidRDefault="00BB4879" w:rsidP="00C1516A">
      <w:pPr>
        <w:pStyle w:val="Pamatteksts1"/>
      </w:pPr>
      <w:r>
        <w:t>Lai skatītu uzdevumu sarakstu, lietotājam jāuzklikšķina uz šķirkļa „</w:t>
      </w:r>
      <w:r>
        <w:rPr>
          <w:b/>
        </w:rPr>
        <w:t>Paziņojumi</w:t>
      </w:r>
      <w:r>
        <w:t>” sistēmas galvenajā izvēlnē.</w:t>
      </w:r>
    </w:p>
    <w:p w:rsidR="00BB4879" w:rsidRDefault="00BB4879" w:rsidP="00C1516A">
      <w:pPr>
        <w:pStyle w:val="Apaknodaas"/>
      </w:pPr>
      <w:r>
        <w:t>Izpildes scenārijs</w:t>
      </w:r>
    </w:p>
    <w:p w:rsidR="00BB4879" w:rsidRDefault="00BB4879" w:rsidP="00C1516A">
      <w:pPr>
        <w:pStyle w:val="Pamatteksts1"/>
      </w:pPr>
      <w:r>
        <w:t>Atkarīgā no izvēlētā šķirkļa tiek attēloti uzdevumi vai sistēmas ziņojumi (</w:t>
      </w:r>
      <w:proofErr w:type="spellStart"/>
      <w:r>
        <w:t>sk</w:t>
      </w:r>
      <w:proofErr w:type="spellEnd"/>
      <w:r>
        <w:t xml:space="preserve"> </w:t>
      </w:r>
      <w:hyperlink r:id="rId85" w:anchor="_Paziņojumu_saraksta_apskatīšana" w:history="1">
        <w:r>
          <w:rPr>
            <w:rStyle w:val="Hyperlink"/>
          </w:rPr>
          <w:t>Paziņojumu saraksta apskatīšana un apstrāde</w:t>
        </w:r>
      </w:hyperlink>
      <w:r>
        <w:t>).</w:t>
      </w:r>
    </w:p>
    <w:p w:rsidR="00BB4879" w:rsidRDefault="00BB4879" w:rsidP="00C1516A">
      <w:pPr>
        <w:pStyle w:val="Apaknodaas"/>
      </w:pPr>
      <w:r>
        <w:t>Ekrānformas apraksts</w:t>
      </w:r>
    </w:p>
    <w:p w:rsidR="00BB4879" w:rsidRDefault="00BB4879" w:rsidP="0068526F">
      <w:pPr>
        <w:pStyle w:val="Picture"/>
      </w:pPr>
      <w:r w:rsidRPr="00936F54">
        <w:rPr>
          <w:noProof/>
        </w:rPr>
        <w:drawing>
          <wp:inline distT="0" distB="0" distL="0" distR="0" wp14:anchorId="047EE0B9" wp14:editId="127FD694">
            <wp:extent cx="5934075" cy="3048000"/>
            <wp:effectExtent l="19050" t="19050" r="9525" b="0"/>
            <wp:docPr id="80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4075" cy="3048000"/>
                    </a:xfrm>
                    <a:prstGeom prst="rect">
                      <a:avLst/>
                    </a:prstGeom>
                    <a:noFill/>
                    <a:ln w="9525" cmpd="sng">
                      <a:solidFill>
                        <a:srgbClr val="BFBFBF"/>
                      </a:solidFill>
                      <a:miter lim="800000"/>
                      <a:headEnd/>
                      <a:tailEnd/>
                    </a:ln>
                    <a:effectLst/>
                  </pic:spPr>
                </pic:pic>
              </a:graphicData>
            </a:graphic>
          </wp:inline>
        </w:drawing>
      </w:r>
    </w:p>
    <w:p w:rsidR="00BB4879" w:rsidRDefault="00BB4879" w:rsidP="00B958A9">
      <w:pPr>
        <w:pStyle w:val="Caption"/>
      </w:pPr>
      <w:bookmarkStart w:id="144" w:name="_Toc179879115"/>
      <w:r>
        <w:t xml:space="preserve">Ekrānforma </w:t>
      </w:r>
      <w:fldSimple w:instr=" SEQ Ekrānforma \* ARABIC ">
        <w:r w:rsidR="00760291">
          <w:rPr>
            <w:noProof/>
          </w:rPr>
          <w:t>10</w:t>
        </w:r>
      </w:fldSimple>
      <w:r>
        <w:t>. Uzdevumu saraksts</w:t>
      </w:r>
      <w:bookmarkEnd w:id="144"/>
    </w:p>
    <w:p w:rsidR="00BB4879" w:rsidRDefault="00BB4879" w:rsidP="00C1516A">
      <w:pPr>
        <w:pStyle w:val="Pamatteksts1"/>
      </w:pPr>
      <w:r>
        <w:t xml:space="preserve">Aiz katra šķirkļa nosaukuma iekavās tiek attēlots visu uzdevumu skaits. Sākotnēji sarakstā tiek attēloti noteikta skaita aktuālākie uzdevumi. </w:t>
      </w:r>
    </w:p>
    <w:p w:rsidR="00BB4879" w:rsidRDefault="00BB4879" w:rsidP="00C1516A">
      <w:pPr>
        <w:pStyle w:val="Pamatteksts1"/>
      </w:pPr>
      <w:r>
        <w:t xml:space="preserve">Uzdevumi tiek kārtoti pēc to statusa, un katra statusa ietvaros – pēc kārtas numura. </w:t>
      </w:r>
    </w:p>
    <w:p w:rsidR="00BB4879" w:rsidRDefault="00BB4879" w:rsidP="00C1516A">
      <w:pPr>
        <w:pStyle w:val="Apaknodaas"/>
      </w:pPr>
      <w:r>
        <w:t>Pieejamās darbības:</w:t>
      </w:r>
    </w:p>
    <w:p w:rsidR="00BB4879" w:rsidRDefault="00BB4879" w:rsidP="00E70652">
      <w:pPr>
        <w:pStyle w:val="Pamatteksts"/>
      </w:pPr>
      <w:r>
        <w:lastRenderedPageBreak/>
        <w:t xml:space="preserve">Skatīt pilnu uzdevumu sarakstu – uzklikšķina spiedpogai </w:t>
      </w:r>
      <w:r w:rsidRPr="00936F54">
        <w:rPr>
          <w:noProof/>
          <w:lang w:eastAsia="lv-LV"/>
        </w:rPr>
        <w:drawing>
          <wp:inline distT="0" distB="0" distL="0" distR="0" wp14:anchorId="4D57962D" wp14:editId="34290ED8">
            <wp:extent cx="1409700" cy="228600"/>
            <wp:effectExtent l="0" t="0" r="0" b="0"/>
            <wp:docPr id="8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t>.</w:t>
      </w:r>
    </w:p>
    <w:p w:rsidR="00BB4879" w:rsidRDefault="00BB4879" w:rsidP="00E70652">
      <w:pPr>
        <w:pStyle w:val="Pamatteksts"/>
      </w:pPr>
      <w:r>
        <w:rPr>
          <w:b/>
        </w:rPr>
        <w:t>Atlasīt noteiktai apakšsistēmai atbilstošus uzdevumus</w:t>
      </w:r>
      <w:r>
        <w:t xml:space="preserve"> – uzklikšķina sistēmas nosaukumam vertikālajā filtra blokā saraksta labajā malā.</w:t>
      </w:r>
    </w:p>
    <w:p w:rsidR="00BB4879" w:rsidRDefault="00BB4879" w:rsidP="00E70652">
      <w:pPr>
        <w:pStyle w:val="Pamatteksts"/>
      </w:pPr>
      <w:r>
        <w:rPr>
          <w:b/>
        </w:rPr>
        <w:t>Skatīt, izpildīt, noraidīt vai atsaukt uzdevumu</w:t>
      </w:r>
      <w:r>
        <w:t xml:space="preserve"> – uzklikšķina uzdevuma ierakstam – tiek atvērts uzdevuma forma (sk. </w:t>
      </w:r>
      <w:hyperlink r:id="rId88" w:anchor="_Uzdevuma_apskate_un" w:history="1">
        <w:r>
          <w:rPr>
            <w:rStyle w:val="Hyperlink"/>
          </w:rPr>
          <w:t>Uzdevuma apskate un apstrāde</w:t>
        </w:r>
      </w:hyperlink>
      <w:r>
        <w:t>).</w:t>
      </w:r>
    </w:p>
    <w:p w:rsidR="00BB4879" w:rsidRDefault="00BB4879" w:rsidP="00BB4879">
      <w:pPr>
        <w:pStyle w:val="Heading2"/>
        <w:numPr>
          <w:ilvl w:val="1"/>
          <w:numId w:val="3"/>
        </w:numPr>
      </w:pPr>
      <w:bookmarkStart w:id="145" w:name="_Uzdevuma_apskate_un"/>
      <w:bookmarkStart w:id="146" w:name="_Paziņojumu_saraksta_apskatīšana"/>
      <w:bookmarkStart w:id="147" w:name="_d2h_bmk__Uzdevuma_apskate_un_1920"/>
      <w:bookmarkStart w:id="148" w:name="_d2h_bmk__Paziņojumu_saraksta_apskatīšan"/>
      <w:bookmarkStart w:id="149" w:name="_D2HTopic_2988"/>
      <w:bookmarkStart w:id="150" w:name="_Toc179879024"/>
      <w:bookmarkEnd w:id="145"/>
      <w:bookmarkEnd w:id="146"/>
      <w:bookmarkEnd w:id="147"/>
      <w:bookmarkEnd w:id="148"/>
      <w:r>
        <w:t>Paziņojumu saraksta apskatīšana un apstrāde</w:t>
      </w:r>
      <w:bookmarkEnd w:id="149"/>
      <w:bookmarkEnd w:id="150"/>
    </w:p>
    <w:p w:rsidR="00BB4879" w:rsidRDefault="00BB4879" w:rsidP="00C1516A">
      <w:pPr>
        <w:pStyle w:val="Apaknodaas"/>
      </w:pPr>
      <w:r>
        <w:t>Apraksts</w:t>
      </w:r>
    </w:p>
    <w:p w:rsidR="00BB4879" w:rsidRDefault="00BB4879" w:rsidP="00C1516A">
      <w:pPr>
        <w:pStyle w:val="Pamatteksts1"/>
      </w:pPr>
      <w:r>
        <w:t>Lietotājam EIS ietvaros saistošie paziņojumi tiek nosūtīti uz e-pastu un attēloti paziņojumu sarakstā.</w:t>
      </w:r>
    </w:p>
    <w:p w:rsidR="00BB4879" w:rsidRDefault="00BB4879" w:rsidP="00C1516A">
      <w:pPr>
        <w:pStyle w:val="Apaknodaas"/>
      </w:pPr>
      <w:r>
        <w:t>Piekļūšanas nosacījumi</w:t>
      </w:r>
    </w:p>
    <w:p w:rsidR="00BB4879" w:rsidRDefault="00BB4879" w:rsidP="00C1516A">
      <w:pPr>
        <w:pStyle w:val="Pamatteksts1"/>
      </w:pPr>
      <w:r>
        <w:t>Paziņojumu saraksts ir pieejams visiem autentificētiem sistēmas lietotājiem.</w:t>
      </w:r>
    </w:p>
    <w:p w:rsidR="00BB4879" w:rsidRDefault="00BB4879" w:rsidP="00C1516A">
      <w:pPr>
        <w:pStyle w:val="Apaknodaas"/>
      </w:pPr>
      <w:r>
        <w:t>Piekļūšana</w:t>
      </w:r>
    </w:p>
    <w:p w:rsidR="00BB4879" w:rsidRDefault="00BB4879" w:rsidP="00C1516A">
      <w:pPr>
        <w:pStyle w:val="Pamatteksts1"/>
      </w:pPr>
      <w:r>
        <w:t>Lai skatītu paziņojumu sarakstu, lietotājam jāuzklikšķina uz šķirkļa „</w:t>
      </w:r>
      <w:r>
        <w:rPr>
          <w:b/>
        </w:rPr>
        <w:t>Paziņojumi</w:t>
      </w:r>
      <w:r>
        <w:t>” sistēmas galvenajā izvēlnē un jāatver šķirklis „</w:t>
      </w:r>
      <w:r>
        <w:rPr>
          <w:b/>
        </w:rPr>
        <w:t>Sistēmas ziņojumi</w:t>
      </w:r>
      <w:r>
        <w:t>”.</w:t>
      </w:r>
    </w:p>
    <w:p w:rsidR="00BB4879" w:rsidRDefault="00BB4879" w:rsidP="00C1516A">
      <w:pPr>
        <w:pStyle w:val="Apaknodaas"/>
      </w:pPr>
      <w:r>
        <w:t>Ekrānformas apraksts</w:t>
      </w:r>
    </w:p>
    <w:p w:rsidR="00BB4879" w:rsidRDefault="00BB4879" w:rsidP="0068526F">
      <w:pPr>
        <w:pStyle w:val="Picture"/>
      </w:pPr>
      <w:r w:rsidRPr="00936F54">
        <w:rPr>
          <w:noProof/>
        </w:rPr>
        <w:drawing>
          <wp:inline distT="0" distB="0" distL="0" distR="0" wp14:anchorId="262B4DC9" wp14:editId="6653DF46">
            <wp:extent cx="5934075" cy="2409825"/>
            <wp:effectExtent l="19050" t="19050" r="9525" b="9525"/>
            <wp:docPr id="79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4075" cy="2409825"/>
                    </a:xfrm>
                    <a:prstGeom prst="rect">
                      <a:avLst/>
                    </a:prstGeom>
                    <a:noFill/>
                    <a:ln w="9525" cmpd="sng">
                      <a:solidFill>
                        <a:srgbClr val="BFBFBF"/>
                      </a:solidFill>
                      <a:miter lim="800000"/>
                      <a:headEnd/>
                      <a:tailEnd/>
                    </a:ln>
                    <a:effectLst/>
                  </pic:spPr>
                </pic:pic>
              </a:graphicData>
            </a:graphic>
          </wp:inline>
        </w:drawing>
      </w:r>
    </w:p>
    <w:p w:rsidR="00BB4879" w:rsidRDefault="00BB4879" w:rsidP="00B958A9">
      <w:pPr>
        <w:pStyle w:val="Caption"/>
      </w:pPr>
      <w:bookmarkStart w:id="151" w:name="_Toc179879116"/>
      <w:r>
        <w:t xml:space="preserve">Ekrānforma </w:t>
      </w:r>
      <w:fldSimple w:instr=" SEQ Ekrānforma \* ARABIC ">
        <w:r w:rsidR="00760291">
          <w:rPr>
            <w:noProof/>
          </w:rPr>
          <w:t>11</w:t>
        </w:r>
      </w:fldSimple>
      <w:r>
        <w:t>. Sistēmas ziņojumu saraksts</w:t>
      </w:r>
      <w:bookmarkEnd w:id="151"/>
    </w:p>
    <w:p w:rsidR="00BB4879" w:rsidRDefault="00BB4879" w:rsidP="00C1516A">
      <w:pPr>
        <w:pStyle w:val="Apaknodaas"/>
      </w:pPr>
      <w:r>
        <w:t>Pieejamās darbības:</w:t>
      </w:r>
    </w:p>
    <w:p w:rsidR="00BB4879" w:rsidRDefault="00BB4879" w:rsidP="00E70652">
      <w:pPr>
        <w:pStyle w:val="Pamatteksts"/>
      </w:pPr>
      <w:r>
        <w:t xml:space="preserve">Skatīt pilnu paziņojumu sarakstu – uzklikšķina spiedpogai </w:t>
      </w:r>
      <w:r w:rsidRPr="00936F54">
        <w:rPr>
          <w:noProof/>
          <w:lang w:eastAsia="lv-LV"/>
        </w:rPr>
        <w:drawing>
          <wp:inline distT="0" distB="0" distL="0" distR="0" wp14:anchorId="3AA976AB" wp14:editId="123A49BA">
            <wp:extent cx="1409700" cy="228600"/>
            <wp:effectExtent l="0" t="0" r="0" b="0"/>
            <wp:docPr id="79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t>.</w:t>
      </w:r>
    </w:p>
    <w:p w:rsidR="00BB4879" w:rsidRDefault="00BB4879" w:rsidP="00E70652">
      <w:pPr>
        <w:pStyle w:val="Pamatteksts"/>
      </w:pPr>
      <w:r>
        <w:rPr>
          <w:b/>
        </w:rPr>
        <w:t>Atlasīt noteiktai apakšsistēmai atbilstošus paziņojumus</w:t>
      </w:r>
      <w:r>
        <w:t xml:space="preserve"> – uzklikšķina sistēmas nosaukumam vertikālajā filtra blokā saraksta labajā malā.</w:t>
      </w:r>
    </w:p>
    <w:p w:rsidR="00BB4879" w:rsidRDefault="00BB4879" w:rsidP="00E70652">
      <w:pPr>
        <w:pStyle w:val="Pamatteksts"/>
      </w:pPr>
      <w:r>
        <w:rPr>
          <w:b/>
        </w:rPr>
        <w:t>Dzēst atsevišķus paziņojumus</w:t>
      </w:r>
      <w:r>
        <w:t xml:space="preserve"> – uzklikšķina ikonai </w:t>
      </w:r>
      <w:r w:rsidRPr="00936F54">
        <w:rPr>
          <w:noProof/>
          <w:lang w:eastAsia="lv-LV"/>
        </w:rPr>
        <w:drawing>
          <wp:inline distT="0" distB="0" distL="0" distR="0" wp14:anchorId="612B229C" wp14:editId="4EDBA3CC">
            <wp:extent cx="209550" cy="180975"/>
            <wp:effectExtent l="0" t="0" r="0" b="0"/>
            <wp:docPr id="79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t xml:space="preserve"> pie paziņojuma.</w:t>
      </w:r>
    </w:p>
    <w:p w:rsidR="00BB4879" w:rsidRDefault="00BB4879" w:rsidP="00E70652">
      <w:pPr>
        <w:pStyle w:val="Pamatteksts"/>
      </w:pPr>
      <w:r>
        <w:rPr>
          <w:b/>
        </w:rPr>
        <w:t>Dzēst vairākus paziņojumus</w:t>
      </w:r>
      <w:r>
        <w:t xml:space="preserve"> – atzīmē izvēles rūtiņu pirms dzēšamā paziņojuma vai zem saraksta, lai atzīmētu visus ierakstus, un uzklikšķina spiedpogai </w:t>
      </w:r>
      <w:r w:rsidRPr="00936F54">
        <w:rPr>
          <w:noProof/>
          <w:lang w:eastAsia="lv-LV"/>
        </w:rPr>
        <w:drawing>
          <wp:inline distT="0" distB="0" distL="0" distR="0" wp14:anchorId="5B279CE1" wp14:editId="19BA406D">
            <wp:extent cx="1447800" cy="247650"/>
            <wp:effectExtent l="0" t="0" r="0" b="0"/>
            <wp:docPr id="79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47800" cy="247650"/>
                    </a:xfrm>
                    <a:prstGeom prst="rect">
                      <a:avLst/>
                    </a:prstGeom>
                    <a:noFill/>
                    <a:ln>
                      <a:noFill/>
                    </a:ln>
                  </pic:spPr>
                </pic:pic>
              </a:graphicData>
            </a:graphic>
          </wp:inline>
        </w:drawing>
      </w:r>
      <w:r>
        <w:t>.</w:t>
      </w:r>
    </w:p>
    <w:p w:rsidR="00BB4879" w:rsidRDefault="00BB4879" w:rsidP="00BB4879">
      <w:pPr>
        <w:pStyle w:val="Heading2"/>
        <w:numPr>
          <w:ilvl w:val="1"/>
          <w:numId w:val="3"/>
        </w:numPr>
      </w:pPr>
      <w:bookmarkStart w:id="152" w:name="_D2HTopic_2989"/>
      <w:bookmarkStart w:id="153" w:name="_Toc179879025"/>
      <w:r>
        <w:lastRenderedPageBreak/>
        <w:t>Uzdevuma apskatīšana un apstrāde</w:t>
      </w:r>
      <w:bookmarkEnd w:id="152"/>
      <w:bookmarkEnd w:id="153"/>
    </w:p>
    <w:p w:rsidR="00BB4879" w:rsidRDefault="00BB4879" w:rsidP="00C1516A">
      <w:pPr>
        <w:pStyle w:val="Apaknodaas"/>
      </w:pPr>
      <w:r>
        <w:t>Apraksts</w:t>
      </w:r>
    </w:p>
    <w:p w:rsidR="00BB4879" w:rsidRDefault="00BB4879" w:rsidP="00C1516A">
      <w:pPr>
        <w:pStyle w:val="Pamatteksts1"/>
      </w:pPr>
      <w:r>
        <w:t>Uzdevuma formā tiek attēlota uzdevuma informācija, kā arī pieejamas darbības uzdevuma izpildes atzīmēšanai, noraidīšanai vai atsaukšanai.</w:t>
      </w:r>
    </w:p>
    <w:p w:rsidR="00BB4879" w:rsidRDefault="00BB4879" w:rsidP="00C1516A">
      <w:pPr>
        <w:pStyle w:val="Pamatteksts1"/>
      </w:pPr>
      <w:r>
        <w:t>Uzdevuma izpildītājs var:</w:t>
      </w:r>
    </w:p>
    <w:p w:rsidR="00BB4879" w:rsidRDefault="00BB4879" w:rsidP="00E70652">
      <w:pPr>
        <w:pStyle w:val="Pamatteksts"/>
      </w:pPr>
      <w:r>
        <w:t>Atzīmēt uzdevuma izpildi, pēc nepieciešamības pievienojot arī savu komentāru.</w:t>
      </w:r>
    </w:p>
    <w:p w:rsidR="00BB4879" w:rsidRDefault="00BB4879" w:rsidP="00E70652">
      <w:pPr>
        <w:pStyle w:val="Pamatteksts"/>
      </w:pPr>
      <w:r>
        <w:t>Noraidīt uzdevumu, pievienojot komentāru.</w:t>
      </w:r>
    </w:p>
    <w:p w:rsidR="00BB4879" w:rsidRDefault="00BB4879" w:rsidP="00C1516A">
      <w:pPr>
        <w:pStyle w:val="Pamatteksts1"/>
      </w:pPr>
      <w:r>
        <w:t>Uzdevuma uzdevējs var:</w:t>
      </w:r>
    </w:p>
    <w:p w:rsidR="00BB4879" w:rsidRDefault="00BB4879" w:rsidP="00E70652">
      <w:pPr>
        <w:pStyle w:val="Pamatteksts"/>
      </w:pPr>
      <w:r>
        <w:t>Atsaukt uzdoto uzdevumu</w:t>
      </w:r>
    </w:p>
    <w:p w:rsidR="00BB4879" w:rsidRDefault="00BB4879" w:rsidP="00C1516A">
      <w:pPr>
        <w:pStyle w:val="Apaknodaas"/>
      </w:pPr>
      <w:r>
        <w:t>Piekļūšanas nosacījumi</w:t>
      </w:r>
    </w:p>
    <w:p w:rsidR="00BB4879" w:rsidRDefault="00BB4879" w:rsidP="00C1516A">
      <w:pPr>
        <w:pStyle w:val="Pamatteksts1"/>
      </w:pPr>
      <w:r>
        <w:t>Autentificēts sistēmas lietotājs var atvērt savus uzdotos un sev adresētos uzdevumus un sistēmas paziņojumus.</w:t>
      </w:r>
    </w:p>
    <w:p w:rsidR="00BB4879" w:rsidRDefault="00BB4879" w:rsidP="00C1516A">
      <w:pPr>
        <w:pStyle w:val="Apaknodaas"/>
      </w:pPr>
      <w:r>
        <w:t>Piekļūšana</w:t>
      </w:r>
    </w:p>
    <w:p w:rsidR="00BB4879" w:rsidRDefault="00BB4879" w:rsidP="00C1516A">
      <w:pPr>
        <w:pStyle w:val="Pamatteksts1"/>
      </w:pPr>
      <w:r>
        <w:t xml:space="preserve">Lai skatītu uzdevumu, uzdevumu sarakstā (sk. </w:t>
      </w:r>
      <w:hyperlink r:id="rId92" w:anchor="_Uzdevumu_saraksta_apskatīšana" w:history="1">
        <w:r>
          <w:rPr>
            <w:rStyle w:val="Hyperlink"/>
          </w:rPr>
          <w:t>Uzdevumu saraksta apskatīšana</w:t>
        </w:r>
      </w:hyperlink>
      <w:r>
        <w:t>) uzklikšķina atbilstošajam ierakstam.</w:t>
      </w:r>
    </w:p>
    <w:p w:rsidR="00BB4879" w:rsidRDefault="00BB4879" w:rsidP="00C1516A">
      <w:pPr>
        <w:pStyle w:val="Apaknodaas"/>
      </w:pPr>
      <w:r>
        <w:t>Ekrānformas apraksts</w:t>
      </w:r>
    </w:p>
    <w:p w:rsidR="00BB4879" w:rsidRDefault="00BB4879" w:rsidP="0068526F">
      <w:pPr>
        <w:pStyle w:val="Picture"/>
      </w:pPr>
      <w:r w:rsidRPr="00936F54">
        <w:rPr>
          <w:noProof/>
        </w:rPr>
        <w:drawing>
          <wp:inline distT="0" distB="0" distL="0" distR="0" wp14:anchorId="19466387" wp14:editId="3C64E1EC">
            <wp:extent cx="5934075" cy="2457450"/>
            <wp:effectExtent l="0" t="0" r="0" b="0"/>
            <wp:docPr id="79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075" cy="2457450"/>
                    </a:xfrm>
                    <a:prstGeom prst="rect">
                      <a:avLst/>
                    </a:prstGeom>
                    <a:noFill/>
                    <a:ln>
                      <a:noFill/>
                    </a:ln>
                  </pic:spPr>
                </pic:pic>
              </a:graphicData>
            </a:graphic>
          </wp:inline>
        </w:drawing>
      </w:r>
    </w:p>
    <w:p w:rsidR="00BB4879" w:rsidRDefault="00BB4879" w:rsidP="00B958A9">
      <w:pPr>
        <w:pStyle w:val="Caption"/>
      </w:pPr>
      <w:bookmarkStart w:id="154" w:name="_Toc179879117"/>
      <w:r>
        <w:t xml:space="preserve">Ekrānforma </w:t>
      </w:r>
      <w:fldSimple w:instr=" SEQ Ekrānforma \* ARABIC ">
        <w:r w:rsidR="00760291">
          <w:rPr>
            <w:noProof/>
          </w:rPr>
          <w:t>12</w:t>
        </w:r>
      </w:fldSimple>
      <w:r>
        <w:t>. Uzdevums</w:t>
      </w:r>
      <w:bookmarkEnd w:id="154"/>
    </w:p>
    <w:p w:rsidR="00BB4879" w:rsidRDefault="00BB4879" w:rsidP="00C1516A">
      <w:pPr>
        <w:pStyle w:val="Pamatteksts1"/>
      </w:pPr>
      <w:r>
        <w:t>Par uzdevumu tiek attēlota informācija:</w:t>
      </w:r>
    </w:p>
    <w:p w:rsidR="00BB4879" w:rsidRDefault="00BB4879" w:rsidP="00E70652">
      <w:pPr>
        <w:pStyle w:val="Pamatteksts"/>
      </w:pPr>
      <w:r>
        <w:rPr>
          <w:b/>
        </w:rPr>
        <w:t>Uzdevuma pamatinformācija</w:t>
      </w:r>
      <w:r>
        <w:t xml:space="preserve"> – uzdevuma veids, uzdevējs, apakšsistēma, informācija par paziņojumu sūtīšanu, izpildes termiņš un uzdevuma statusa ikona.</w:t>
      </w:r>
    </w:p>
    <w:p w:rsidR="00BB4879" w:rsidRDefault="00BB4879" w:rsidP="00E70652">
      <w:pPr>
        <w:pStyle w:val="Pamatteksts"/>
      </w:pPr>
      <w:r>
        <w:rPr>
          <w:b/>
        </w:rPr>
        <w:t>Uzdevuma apraksts</w:t>
      </w:r>
      <w:r>
        <w:t xml:space="preserve"> – uzdevuma teksts un lietotājs, kurš izpildījos vai noraidījis uzdevumu.</w:t>
      </w:r>
    </w:p>
    <w:p w:rsidR="00BB4879" w:rsidRDefault="00BB4879" w:rsidP="00E70652">
      <w:pPr>
        <w:pStyle w:val="Pamatteksts"/>
      </w:pPr>
      <w:r>
        <w:rPr>
          <w:b/>
        </w:rPr>
        <w:t>Noraidīšanas vai izpildes komentārs</w:t>
      </w:r>
      <w:r>
        <w:t xml:space="preserve"> – apstrādājot uzdevumu, teksta laukā ieraksta uzdevuma izpildes vai noraidīšanas komentāru.</w:t>
      </w:r>
    </w:p>
    <w:p w:rsidR="00BB4879" w:rsidRDefault="00BB4879" w:rsidP="00C1516A">
      <w:pPr>
        <w:pStyle w:val="Apaknodaas"/>
      </w:pPr>
      <w:r>
        <w:t>Pieejamās darbības:</w:t>
      </w:r>
    </w:p>
    <w:p w:rsidR="00BB4879" w:rsidRDefault="00BB4879" w:rsidP="00E70652">
      <w:pPr>
        <w:pStyle w:val="Pamatteksts"/>
      </w:pPr>
      <w:r w:rsidRPr="00BB4879">
        <w:rPr>
          <w:b/>
          <w:noProof/>
          <w:lang w:eastAsia="lv-LV"/>
        </w:rPr>
        <w:lastRenderedPageBreak/>
        <w:drawing>
          <wp:inline distT="0" distB="0" distL="0" distR="0" wp14:anchorId="053BF733" wp14:editId="6887188C">
            <wp:extent cx="962025" cy="219075"/>
            <wp:effectExtent l="0" t="0" r="0" b="0"/>
            <wp:docPr id="78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r>
        <w:t xml:space="preserve"> – uzklikšķinot uzdevums tiek noraidīts. Lai uzdevumu noraidītu, laukā </w:t>
      </w:r>
      <w:r>
        <w:rPr>
          <w:b/>
        </w:rPr>
        <w:t>Noraidīšanas vai izpildes komentārs</w:t>
      </w:r>
      <w:r>
        <w:t xml:space="preserve">  jāieraksta noraidīšanas komentārs – uzdevuma statuss kļūst ‘Noraidīts’. Ja uzdevumam ir atzīmēta pazīme, ka nosūtāms paziņojums par izpildi, sistēma nosūta paziņojumu uzdevējam un citiem izpildītājiem.</w:t>
      </w:r>
    </w:p>
    <w:p w:rsidR="00BB4879" w:rsidRDefault="00BB4879" w:rsidP="00E70652">
      <w:pPr>
        <w:pStyle w:val="Pamatteksts"/>
      </w:pPr>
      <w:r w:rsidRPr="00BB4879">
        <w:rPr>
          <w:b/>
          <w:noProof/>
          <w:lang w:eastAsia="lv-LV"/>
        </w:rPr>
        <w:drawing>
          <wp:inline distT="0" distB="0" distL="0" distR="0" wp14:anchorId="21C59578" wp14:editId="3403D192">
            <wp:extent cx="1133475" cy="209550"/>
            <wp:effectExtent l="0" t="0" r="0" b="0"/>
            <wp:docPr id="78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33475" cy="209550"/>
                    </a:xfrm>
                    <a:prstGeom prst="rect">
                      <a:avLst/>
                    </a:prstGeom>
                    <a:noFill/>
                    <a:ln>
                      <a:noFill/>
                    </a:ln>
                  </pic:spPr>
                </pic:pic>
              </a:graphicData>
            </a:graphic>
          </wp:inline>
        </w:drawing>
      </w:r>
      <w:r>
        <w:t xml:space="preserve"> – uzklikšķinot sistēma attēlo </w:t>
      </w:r>
      <w:proofErr w:type="spellStart"/>
      <w:r>
        <w:t>veicājumu</w:t>
      </w:r>
      <w:proofErr w:type="spellEnd"/>
      <w:r>
        <w:t>, uz kuru atbildot apstiprinoši, uzdevums tiek atzīmēts kā izpildīts.</w:t>
      </w:r>
    </w:p>
    <w:p w:rsidR="00BB4879" w:rsidRDefault="00BB4879" w:rsidP="00C1516A">
      <w:pPr>
        <w:pStyle w:val="Piezme"/>
      </w:pPr>
      <w:r>
        <w:rPr>
          <w:b/>
          <w:bCs/>
          <w:iCs/>
        </w:rPr>
        <w:t>Piezīme</w:t>
      </w:r>
      <w:r>
        <w:rPr>
          <w:b/>
          <w:bCs/>
          <w:iCs/>
          <w:color w:val="FF0000"/>
        </w:rPr>
        <w:t>!</w:t>
      </w:r>
      <w:r>
        <w:t xml:space="preserve"> Ja izpildot nepieciešams pievienot komentāru, to dara pirms izpildes atzīmēšanas, ierakstot tekstu laukā </w:t>
      </w:r>
      <w:r>
        <w:rPr>
          <w:b/>
        </w:rPr>
        <w:t>Noraidīšanas vai izpildes komentārs</w:t>
      </w:r>
      <w:r>
        <w:t xml:space="preserve">. </w:t>
      </w:r>
    </w:p>
    <w:p w:rsidR="00BB4879" w:rsidRDefault="00BB4879" w:rsidP="00E70652">
      <w:pPr>
        <w:pStyle w:val="Pamatteksts"/>
      </w:pPr>
      <w:r w:rsidRPr="00BB4879">
        <w:rPr>
          <w:b/>
          <w:noProof/>
          <w:lang w:eastAsia="lv-LV"/>
        </w:rPr>
        <w:drawing>
          <wp:inline distT="0" distB="0" distL="0" distR="0" wp14:anchorId="118B91A1" wp14:editId="325E7AD2">
            <wp:extent cx="1533525" cy="209550"/>
            <wp:effectExtent l="0" t="0" r="0" b="0"/>
            <wp:docPr id="78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33525" cy="209550"/>
                    </a:xfrm>
                    <a:prstGeom prst="rect">
                      <a:avLst/>
                    </a:prstGeom>
                    <a:noFill/>
                    <a:ln>
                      <a:noFill/>
                    </a:ln>
                  </pic:spPr>
                </pic:pic>
              </a:graphicData>
            </a:graphic>
          </wp:inline>
        </w:drawing>
      </w:r>
      <w:r>
        <w:t xml:space="preserve"> – uzklikšķinot uzdevums tiek atcelts.</w:t>
      </w:r>
    </w:p>
    <w:p w:rsidR="00BB4879" w:rsidRDefault="00BB4879" w:rsidP="00C1516A">
      <w:pPr>
        <w:pStyle w:val="Piezme"/>
      </w:pPr>
      <w:r>
        <w:rPr>
          <w:b/>
          <w:bCs/>
          <w:iCs/>
        </w:rPr>
        <w:t>Piezīme</w:t>
      </w:r>
      <w:r>
        <w:rPr>
          <w:b/>
          <w:bCs/>
          <w:iCs/>
          <w:color w:val="FF0000"/>
        </w:rPr>
        <w:t>!</w:t>
      </w:r>
      <w:r>
        <w:t xml:space="preserve"> Darbība pieejama uzdevuma uzdevējam, ja uzdevums ir statusā ‘Uzdots’ vai ‘Steidzams’.</w:t>
      </w:r>
    </w:p>
    <w:p w:rsidR="00BB4879" w:rsidRDefault="00BB4879" w:rsidP="00E70652">
      <w:pPr>
        <w:pStyle w:val="Pamatteksts"/>
      </w:pPr>
      <w:r w:rsidRPr="00936F54">
        <w:rPr>
          <w:noProof/>
          <w:lang w:eastAsia="lv-LV"/>
        </w:rPr>
        <w:drawing>
          <wp:inline distT="0" distB="0" distL="0" distR="0" wp14:anchorId="6D9AA001" wp14:editId="5FF93EC5">
            <wp:extent cx="1657350" cy="247650"/>
            <wp:effectExtent l="0" t="0" r="0" b="0"/>
            <wp:docPr id="78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57350" cy="247650"/>
                    </a:xfrm>
                    <a:prstGeom prst="rect">
                      <a:avLst/>
                    </a:prstGeom>
                    <a:noFill/>
                    <a:ln>
                      <a:noFill/>
                    </a:ln>
                  </pic:spPr>
                </pic:pic>
              </a:graphicData>
            </a:graphic>
          </wp:inline>
        </w:drawing>
      </w:r>
      <w:r>
        <w:t xml:space="preserve"> – uzklikšķinot tiek atvērta ar uzdevumu saistīto paziņojumu informācija.</w:t>
      </w:r>
    </w:p>
    <w:p w:rsidR="00BB4879" w:rsidRDefault="00BB4879"/>
    <w:p w:rsidR="00BB4879" w:rsidRDefault="00BB4879" w:rsidP="00BB4879">
      <w:pPr>
        <w:pStyle w:val="Heading2"/>
        <w:numPr>
          <w:ilvl w:val="1"/>
          <w:numId w:val="3"/>
        </w:numPr>
      </w:pPr>
      <w:bookmarkStart w:id="155" w:name="_D2HTopic_3007"/>
      <w:bookmarkStart w:id="156" w:name="_Toc179879026"/>
      <w:r>
        <w:t>Uzdevuma izveidošana</w:t>
      </w:r>
      <w:bookmarkEnd w:id="155"/>
      <w:bookmarkEnd w:id="156"/>
    </w:p>
    <w:p w:rsidR="00BB4879" w:rsidRDefault="00BB4879" w:rsidP="00C1516A">
      <w:pPr>
        <w:pStyle w:val="Apaknodaas"/>
      </w:pPr>
      <w:r>
        <w:t>Apraksts</w:t>
      </w:r>
    </w:p>
    <w:p w:rsidR="00BB4879" w:rsidRDefault="00BB4879" w:rsidP="00C1516A">
      <w:pPr>
        <w:pStyle w:val="Pamatteksts1"/>
      </w:pPr>
      <w:r>
        <w:t xml:space="preserve">Jaunu uzdevumu sistēmas lietotājam uzdod sistēma automātiski, piemēram, ja lietotājam nepieciešams veikt pirkuma pieprasījuma apstrādi. Uzdevumu lietotājiem var arī manuāli uzdot administrators. </w:t>
      </w:r>
    </w:p>
    <w:p w:rsidR="00BB4879" w:rsidRDefault="00BB4879" w:rsidP="00C1516A">
      <w:pPr>
        <w:pStyle w:val="Apaknodaas"/>
      </w:pPr>
      <w:r>
        <w:t>Piekļūšanas nosacījumi</w:t>
      </w:r>
    </w:p>
    <w:p w:rsidR="00BB4879" w:rsidRDefault="00BB4879" w:rsidP="00C1516A">
      <w:pPr>
        <w:pStyle w:val="Pamatteksts1"/>
      </w:pPr>
      <w:r>
        <w:t xml:space="preserve">Organizācijas administrators var uzdot uzdevumus savas organizācijas lietotājiem. Sistēmas administrators var uzdot uzdevumus visiem sistēmas lietotājiem. </w:t>
      </w:r>
    </w:p>
    <w:p w:rsidR="00BB4879" w:rsidRDefault="00BB4879" w:rsidP="00C1516A">
      <w:pPr>
        <w:pStyle w:val="Apaknodaas"/>
      </w:pPr>
      <w:r>
        <w:t>Izpildes scenārijs</w:t>
      </w:r>
    </w:p>
    <w:p w:rsidR="00BB4879" w:rsidRDefault="00BB4879" w:rsidP="00C1516A">
      <w:pPr>
        <w:pStyle w:val="Pamatteksts1"/>
      </w:pPr>
      <w:r>
        <w:t xml:space="preserve">Lai administrators uzdotu uzdevumu </w:t>
      </w:r>
      <w:r>
        <w:rPr>
          <w:b/>
        </w:rPr>
        <w:t>lietotājam</w:t>
      </w:r>
      <w:r>
        <w:t>:</w:t>
      </w:r>
    </w:p>
    <w:p w:rsidR="00BB4879" w:rsidRDefault="00BB4879" w:rsidP="00C1516A">
      <w:pPr>
        <w:pStyle w:val="NumeringPamatteksts"/>
        <w:numPr>
          <w:ilvl w:val="0"/>
          <w:numId w:val="19"/>
        </w:numPr>
      </w:pPr>
      <w:r>
        <w:t xml:space="preserve">Atver sistēmas lietotāja datu formu (sk. </w:t>
      </w:r>
      <w:hyperlink r:id="rId98" w:anchor="_Lietotāja_datu_apskatīšana" w:history="1">
        <w:r>
          <w:rPr>
            <w:rStyle w:val="Hyperlink"/>
          </w:rPr>
          <w:t>Lietotāja datu apskatīšana</w:t>
        </w:r>
      </w:hyperlink>
      <w:r>
        <w:t>).</w:t>
      </w:r>
    </w:p>
    <w:p w:rsidR="00BB4879" w:rsidRDefault="00BB4879" w:rsidP="00C1516A">
      <w:pPr>
        <w:pStyle w:val="NumeringPamatteksts"/>
        <w:numPr>
          <w:ilvl w:val="0"/>
          <w:numId w:val="19"/>
        </w:numPr>
      </w:pPr>
      <w:r>
        <w:t xml:space="preserve">Uzklikšķina spiedpogai </w:t>
      </w:r>
      <w:r w:rsidRPr="00936F54">
        <w:rPr>
          <w:noProof/>
          <w:lang w:eastAsia="lv-LV"/>
        </w:rPr>
        <w:drawing>
          <wp:inline distT="0" distB="0" distL="0" distR="0" wp14:anchorId="77EA07DF" wp14:editId="683CDCF6">
            <wp:extent cx="1562100" cy="190500"/>
            <wp:effectExtent l="0" t="0" r="0" b="0"/>
            <wp:docPr id="78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62100" cy="190500"/>
                    </a:xfrm>
                    <a:prstGeom prst="rect">
                      <a:avLst/>
                    </a:prstGeom>
                    <a:noFill/>
                    <a:ln>
                      <a:noFill/>
                    </a:ln>
                  </pic:spPr>
                </pic:pic>
              </a:graphicData>
            </a:graphic>
          </wp:inline>
        </w:drawing>
      </w:r>
      <w:r>
        <w:t>.</w:t>
      </w:r>
    </w:p>
    <w:p w:rsidR="00BB4879" w:rsidRDefault="00BB4879" w:rsidP="00C1516A">
      <w:pPr>
        <w:pStyle w:val="NumeringPamatteksts"/>
        <w:numPr>
          <w:ilvl w:val="0"/>
          <w:numId w:val="19"/>
        </w:numPr>
      </w:pPr>
      <w:r>
        <w:t>Aizpilda uzdevuma informāciju.</w:t>
      </w:r>
    </w:p>
    <w:p w:rsidR="00BB4879" w:rsidRDefault="00BB4879" w:rsidP="00C1516A">
      <w:pPr>
        <w:pStyle w:val="NumeringPamatteksts"/>
        <w:numPr>
          <w:ilvl w:val="0"/>
          <w:numId w:val="19"/>
        </w:numPr>
      </w:pPr>
      <w:r>
        <w:t xml:space="preserve">Uzklikšķina spiedpogai </w:t>
      </w:r>
      <w:r w:rsidRPr="00936F54">
        <w:rPr>
          <w:noProof/>
          <w:lang w:eastAsia="lv-LV"/>
        </w:rPr>
        <w:drawing>
          <wp:inline distT="0" distB="0" distL="0" distR="0" wp14:anchorId="01F5B964" wp14:editId="4AD5D3A5">
            <wp:extent cx="1028700" cy="219075"/>
            <wp:effectExtent l="0" t="0" r="0" b="0"/>
            <wp:docPr id="77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28700" cy="219075"/>
                    </a:xfrm>
                    <a:prstGeom prst="rect">
                      <a:avLst/>
                    </a:prstGeom>
                    <a:noFill/>
                    <a:ln>
                      <a:noFill/>
                    </a:ln>
                  </pic:spPr>
                </pic:pic>
              </a:graphicData>
            </a:graphic>
          </wp:inline>
        </w:drawing>
      </w:r>
      <w:r>
        <w:t>.</w:t>
      </w:r>
    </w:p>
    <w:p w:rsidR="00BB4879" w:rsidRDefault="00BB4879" w:rsidP="00C1516A">
      <w:pPr>
        <w:pStyle w:val="Pamatteksts1"/>
      </w:pPr>
      <w:r>
        <w:t>Lai administrators uzdotu uzdevumu organizācijas lietotājam vai visiem noteiktas lomas lietotājiem, vai visiem organizācijas lietotājiem:</w:t>
      </w:r>
    </w:p>
    <w:p w:rsidR="00BB4879" w:rsidRDefault="00BB4879" w:rsidP="00C1516A">
      <w:pPr>
        <w:pStyle w:val="NumeringPamatteksts"/>
        <w:numPr>
          <w:ilvl w:val="0"/>
          <w:numId w:val="20"/>
        </w:numPr>
      </w:pPr>
      <w:r>
        <w:t xml:space="preserve">Atver organizācijas datu formu (sk. </w:t>
      </w:r>
      <w:hyperlink r:id="rId101" w:anchor="_Organizācijas_datu_apskatīšana" w:history="1">
        <w:r>
          <w:rPr>
            <w:rStyle w:val="Hyperlink"/>
          </w:rPr>
          <w:t>Organizācijas datu apskatīšana</w:t>
        </w:r>
      </w:hyperlink>
      <w:r>
        <w:t>).</w:t>
      </w:r>
    </w:p>
    <w:p w:rsidR="00BB4879" w:rsidRDefault="00BB4879" w:rsidP="00C1516A">
      <w:pPr>
        <w:pStyle w:val="NumeringPamatteksts"/>
        <w:numPr>
          <w:ilvl w:val="0"/>
          <w:numId w:val="20"/>
        </w:numPr>
      </w:pPr>
      <w:r>
        <w:t xml:space="preserve">Uzklikšķina spiedpogai </w:t>
      </w:r>
      <w:r w:rsidRPr="00936F54">
        <w:rPr>
          <w:noProof/>
          <w:lang w:eastAsia="lv-LV"/>
        </w:rPr>
        <w:drawing>
          <wp:inline distT="0" distB="0" distL="0" distR="0" wp14:anchorId="08254221" wp14:editId="1866A6A9">
            <wp:extent cx="1562100" cy="190500"/>
            <wp:effectExtent l="0" t="0" r="0" b="0"/>
            <wp:docPr id="77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62100" cy="190500"/>
                    </a:xfrm>
                    <a:prstGeom prst="rect">
                      <a:avLst/>
                    </a:prstGeom>
                    <a:noFill/>
                    <a:ln>
                      <a:noFill/>
                    </a:ln>
                  </pic:spPr>
                </pic:pic>
              </a:graphicData>
            </a:graphic>
          </wp:inline>
        </w:drawing>
      </w:r>
      <w:r>
        <w:t>.</w:t>
      </w:r>
    </w:p>
    <w:p w:rsidR="00BB4879" w:rsidRDefault="00BB4879" w:rsidP="00C1516A">
      <w:pPr>
        <w:pStyle w:val="NumeringPamatteksts"/>
        <w:numPr>
          <w:ilvl w:val="0"/>
          <w:numId w:val="20"/>
        </w:numPr>
      </w:pPr>
      <w:r>
        <w:t>Izvēlas noteiktu lietotāju vai lomu, vai neizpilda šos laukus, lai nosūtītu uzdevumu visiem organizācijas lietotājiem.</w:t>
      </w:r>
    </w:p>
    <w:p w:rsidR="00BB4879" w:rsidRDefault="00BB4879" w:rsidP="00C1516A">
      <w:pPr>
        <w:pStyle w:val="NumeringPamatteksts"/>
        <w:numPr>
          <w:ilvl w:val="0"/>
          <w:numId w:val="20"/>
        </w:numPr>
      </w:pPr>
      <w:r>
        <w:t>Aizpilda uzdevuma informāciju.</w:t>
      </w:r>
    </w:p>
    <w:p w:rsidR="00BB4879" w:rsidRDefault="00BB4879" w:rsidP="00C1516A">
      <w:pPr>
        <w:pStyle w:val="NumeringPamatteksts"/>
        <w:numPr>
          <w:ilvl w:val="0"/>
          <w:numId w:val="20"/>
        </w:numPr>
      </w:pPr>
      <w:r>
        <w:t xml:space="preserve">Uzklikšķina spiedpogai </w:t>
      </w:r>
      <w:r w:rsidRPr="00936F54">
        <w:rPr>
          <w:noProof/>
          <w:lang w:eastAsia="lv-LV"/>
        </w:rPr>
        <w:drawing>
          <wp:inline distT="0" distB="0" distL="0" distR="0" wp14:anchorId="35145D7D" wp14:editId="695351CF">
            <wp:extent cx="1028700" cy="219075"/>
            <wp:effectExtent l="0" t="0" r="0" b="0"/>
            <wp:docPr id="77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28700" cy="219075"/>
                    </a:xfrm>
                    <a:prstGeom prst="rect">
                      <a:avLst/>
                    </a:prstGeom>
                    <a:noFill/>
                    <a:ln>
                      <a:noFill/>
                    </a:ln>
                  </pic:spPr>
                </pic:pic>
              </a:graphicData>
            </a:graphic>
          </wp:inline>
        </w:drawing>
      </w:r>
      <w:r>
        <w:t>.</w:t>
      </w:r>
    </w:p>
    <w:p w:rsidR="00BB4879" w:rsidRDefault="00BB4879" w:rsidP="00C1516A">
      <w:pPr>
        <w:pStyle w:val="Apaknodaas"/>
      </w:pPr>
      <w:r>
        <w:lastRenderedPageBreak/>
        <w:t>Ekrānformas apraksts</w:t>
      </w:r>
    </w:p>
    <w:p w:rsidR="00BB4879" w:rsidRDefault="00BB4879" w:rsidP="0068526F">
      <w:pPr>
        <w:pStyle w:val="Picture"/>
      </w:pPr>
      <w:r w:rsidRPr="00936F54">
        <w:rPr>
          <w:noProof/>
        </w:rPr>
        <w:drawing>
          <wp:inline distT="0" distB="0" distL="0" distR="0" wp14:anchorId="3C766464" wp14:editId="24F62347">
            <wp:extent cx="5943600" cy="5305425"/>
            <wp:effectExtent l="0" t="0" r="0" b="0"/>
            <wp:docPr id="77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5305425"/>
                    </a:xfrm>
                    <a:prstGeom prst="rect">
                      <a:avLst/>
                    </a:prstGeom>
                    <a:noFill/>
                    <a:ln>
                      <a:noFill/>
                    </a:ln>
                  </pic:spPr>
                </pic:pic>
              </a:graphicData>
            </a:graphic>
          </wp:inline>
        </w:drawing>
      </w:r>
    </w:p>
    <w:p w:rsidR="00BB4879" w:rsidRDefault="00BB4879" w:rsidP="00B958A9">
      <w:pPr>
        <w:pStyle w:val="Caption"/>
      </w:pPr>
      <w:bookmarkStart w:id="157" w:name="_Toc179879118"/>
      <w:r>
        <w:t xml:space="preserve">Ekrānforma </w:t>
      </w:r>
      <w:fldSimple w:instr=" SEQ Ekrānforma \* ARABIC ">
        <w:r w:rsidR="00760291">
          <w:rPr>
            <w:noProof/>
          </w:rPr>
          <w:t>13</w:t>
        </w:r>
      </w:fldSimple>
      <w:r>
        <w:t>. Uzdevuma izveidošana noteiktam lietotājam</w:t>
      </w:r>
      <w:bookmarkEnd w:id="157"/>
    </w:p>
    <w:p w:rsidR="00BB4879" w:rsidRDefault="00BB4879" w:rsidP="00C1516A">
      <w:pPr>
        <w:pStyle w:val="Pamatteksts1"/>
      </w:pPr>
      <w:r>
        <w:t>Veidojot jaunu uzdevumu, norāda informāciju:</w:t>
      </w:r>
    </w:p>
    <w:p w:rsidR="00BB4879" w:rsidRDefault="00BB4879" w:rsidP="00C1516A">
      <w:pPr>
        <w:pStyle w:val="Piezme"/>
      </w:pPr>
      <w:r>
        <w:rPr>
          <w:b/>
          <w:bCs/>
          <w:iCs/>
        </w:rPr>
        <w:t>Piezīme</w:t>
      </w:r>
      <w:r>
        <w:rPr>
          <w:b/>
          <w:bCs/>
          <w:iCs/>
          <w:color w:val="FF0000"/>
        </w:rPr>
        <w:t>!</w:t>
      </w:r>
      <w:r>
        <w:t xml:space="preserve"> Ja uzdevums tiek veidots no organizācijas vai uzturēšanas sadaļas, tiek attēloti arī lauki lietotāja vai lietotāja lomas norādīšanai.</w:t>
      </w:r>
    </w:p>
    <w:p w:rsidR="00BB4879" w:rsidRDefault="00BB4879" w:rsidP="00E70652">
      <w:pPr>
        <w:pStyle w:val="Pamatteksts"/>
      </w:pPr>
      <w:r>
        <w:rPr>
          <w:b/>
        </w:rPr>
        <w:t>Uzdevuma nosaukums</w:t>
      </w:r>
      <w:r>
        <w:t xml:space="preserve"> – uzdevuma nosaukums, kas tiks attēlots uzdevumu sarakstā;</w:t>
      </w:r>
    </w:p>
    <w:p w:rsidR="00BB4879" w:rsidRDefault="00BB4879" w:rsidP="00E70652">
      <w:pPr>
        <w:pStyle w:val="Pamatteksts"/>
      </w:pPr>
      <w:r>
        <w:rPr>
          <w:b/>
        </w:rPr>
        <w:t>Uzdevuma saturs</w:t>
      </w:r>
      <w:r>
        <w:t xml:space="preserve"> – paplašināts uzdevuma apraksts;</w:t>
      </w:r>
    </w:p>
    <w:p w:rsidR="00BB4879" w:rsidRDefault="00BB4879" w:rsidP="00E70652">
      <w:pPr>
        <w:pStyle w:val="Pamatteksts"/>
      </w:pPr>
      <w:r>
        <w:rPr>
          <w:b/>
        </w:rPr>
        <w:t>Izpildes termiņš</w:t>
      </w:r>
      <w:r>
        <w:t xml:space="preserve"> – uzdevuma izpildes datums un laiks. Ja laiku nenorāda, sistēma kā uzdevuma izpildes laiku norāda 23:00;</w:t>
      </w:r>
    </w:p>
    <w:p w:rsidR="00BB4879" w:rsidRDefault="00BB4879" w:rsidP="00C1516A">
      <w:pPr>
        <w:pStyle w:val="Piezme"/>
      </w:pPr>
      <w:r>
        <w:rPr>
          <w:b/>
          <w:bCs/>
          <w:iCs/>
        </w:rPr>
        <w:t>Piezīme</w:t>
      </w:r>
      <w:r>
        <w:rPr>
          <w:b/>
          <w:bCs/>
          <w:iCs/>
          <w:color w:val="FF0000"/>
        </w:rPr>
        <w:t>!</w:t>
      </w:r>
      <w:r>
        <w:t xml:space="preserve"> Ja uzdevuma izpildes laiks norādīts šodiena, uzdevuma statuss pēc nosūtīšanas tiek noteikts ‘Steidzams’, citādi ‘Uzdots’.</w:t>
      </w:r>
    </w:p>
    <w:p w:rsidR="00BB4879" w:rsidRDefault="00BB4879" w:rsidP="00E70652">
      <w:pPr>
        <w:pStyle w:val="Pamatteksts"/>
      </w:pPr>
      <w:r>
        <w:rPr>
          <w:b/>
        </w:rPr>
        <w:t>Atgādinājuma termiņš</w:t>
      </w:r>
      <w:r>
        <w:t xml:space="preserve"> – datums un laiks, kad uzdevuma izpildītājam tiks nosūtīts atgādinājuma paziņojums par uzdoto uzdevumu;</w:t>
      </w:r>
    </w:p>
    <w:p w:rsidR="00BB4879" w:rsidRDefault="00BB4879" w:rsidP="00E70652">
      <w:pPr>
        <w:pStyle w:val="Pamatteksts"/>
      </w:pPr>
      <w:r>
        <w:rPr>
          <w:b/>
        </w:rPr>
        <w:t>Atgādinājuma teksts</w:t>
      </w:r>
      <w:r>
        <w:t xml:space="preserve"> – atgādinājuma paziņojuma teksts;</w:t>
      </w:r>
    </w:p>
    <w:p w:rsidR="00BB4879" w:rsidRDefault="00BB4879" w:rsidP="00C1516A">
      <w:pPr>
        <w:pStyle w:val="Piezme"/>
      </w:pPr>
      <w:r>
        <w:rPr>
          <w:b/>
        </w:rPr>
        <w:lastRenderedPageBreak/>
        <w:t>Piezīme</w:t>
      </w:r>
      <w:r>
        <w:rPr>
          <w:b/>
          <w:bCs/>
          <w:iCs/>
          <w:color w:val="FF0000"/>
        </w:rPr>
        <w:t>!</w:t>
      </w:r>
      <w:r>
        <w:t xml:space="preserve"> Jāaizpilda abi vai neviens no atgādinājuma laukiem.</w:t>
      </w:r>
    </w:p>
    <w:p w:rsidR="00BB4879" w:rsidRDefault="00BB4879" w:rsidP="00E70652">
      <w:pPr>
        <w:pStyle w:val="Pamatteksts"/>
      </w:pPr>
      <w:r>
        <w:rPr>
          <w:b/>
        </w:rPr>
        <w:t>Saņemt notifikāciju par izpildi</w:t>
      </w:r>
      <w:r>
        <w:t xml:space="preserve"> – izvēles rūtiņu atzīmē, lai uzdevuma uzdevējam sistēma nosūtītu paziņojumu, kad uzdevums tiks izpildīts vai noraidīts;</w:t>
      </w:r>
    </w:p>
    <w:p w:rsidR="00BB4879" w:rsidRDefault="00BB4879" w:rsidP="00E70652">
      <w:pPr>
        <w:pStyle w:val="Pamatteksts"/>
      </w:pPr>
      <w:r>
        <w:rPr>
          <w:b/>
        </w:rPr>
        <w:t>Iekļaut saiti uz sistēmas objektu</w:t>
      </w:r>
      <w:r>
        <w:t xml:space="preserve"> - izvēles rūtiņu atzīmē, lai uzdevumā iekļautu saiti uz sistēmas objektu;</w:t>
      </w:r>
    </w:p>
    <w:p w:rsidR="00BB4879" w:rsidRDefault="00BB4879" w:rsidP="00E70652">
      <w:pPr>
        <w:pStyle w:val="Pamatteksts"/>
      </w:pPr>
      <w:r>
        <w:rPr>
          <w:b/>
        </w:rPr>
        <w:t>Saite (URL)</w:t>
      </w:r>
      <w:r>
        <w:t xml:space="preserve"> – saite uz sistēmas objektu;</w:t>
      </w:r>
    </w:p>
    <w:p w:rsidR="00BB4879" w:rsidRDefault="00BB4879" w:rsidP="00E70652">
      <w:pPr>
        <w:pStyle w:val="Pamatteksts"/>
      </w:pPr>
      <w:r>
        <w:rPr>
          <w:b/>
        </w:rPr>
        <w:t>Apraksts (attēlošanai uzdevumā)</w:t>
      </w:r>
      <w:r>
        <w:t xml:space="preserve"> – teksts, kas uzdevuma formā tiek attēlots kā hipersaite uz sistēmas objektu.</w:t>
      </w:r>
    </w:p>
    <w:p w:rsidR="00BB4879" w:rsidRDefault="00BB4879" w:rsidP="00C1516A">
      <w:pPr>
        <w:pStyle w:val="Apaknodaas"/>
      </w:pPr>
      <w:r>
        <w:t>Pieejamās darbības:</w:t>
      </w:r>
    </w:p>
    <w:p w:rsidR="00BB4879" w:rsidRDefault="00BB4879" w:rsidP="00E70652">
      <w:pPr>
        <w:pStyle w:val="Pamatteksts"/>
      </w:pPr>
      <w:r w:rsidRPr="00BB4879">
        <w:rPr>
          <w:b/>
          <w:noProof/>
          <w:lang w:eastAsia="lv-LV"/>
        </w:rPr>
        <w:drawing>
          <wp:inline distT="0" distB="0" distL="0" distR="0" wp14:anchorId="11B41132" wp14:editId="440459B2">
            <wp:extent cx="1047750" cy="219075"/>
            <wp:effectExtent l="0" t="0" r="0" b="0"/>
            <wp:docPr id="77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t xml:space="preserve"> – uzklikšķinot uzdevuma izpildītājam tiek nosūtīts paziņojums uz e-pastu, kā arī attēlots sarakstā „</w:t>
      </w:r>
      <w:r>
        <w:rPr>
          <w:b/>
        </w:rPr>
        <w:t>Sistēmas ziņojumi</w:t>
      </w:r>
      <w:r>
        <w:t>”. Uzdevums izpildītājam tiek attēlots sarakstā „</w:t>
      </w:r>
      <w:r>
        <w:rPr>
          <w:b/>
        </w:rPr>
        <w:t>Man uzdotie aktuālie uzdevumi</w:t>
      </w:r>
      <w:r>
        <w:t>”. Uzdevuma uzdevējs savus uzdotos uzdevumus var skatīt sarakstā „</w:t>
      </w:r>
      <w:r>
        <w:rPr>
          <w:b/>
        </w:rPr>
        <w:t>Mani uzdotie uzdevumi</w:t>
      </w:r>
      <w:r>
        <w:t xml:space="preserve">” (sk. </w:t>
      </w:r>
      <w:hyperlink r:id="rId103" w:anchor="_Paziņojumi" w:history="1">
        <w:r>
          <w:rPr>
            <w:rStyle w:val="Hyperlink"/>
          </w:rPr>
          <w:t>Paziņojumi</w:t>
        </w:r>
      </w:hyperlink>
      <w:r>
        <w:t>).</w:t>
      </w:r>
    </w:p>
    <w:p w:rsidR="00BB4879" w:rsidRDefault="00BB4879"/>
    <w:p w:rsidR="00BB4879" w:rsidRPr="0096054C" w:rsidRDefault="00BB4879" w:rsidP="00BB4879">
      <w:pPr>
        <w:pStyle w:val="Heading1"/>
        <w:numPr>
          <w:ilvl w:val="0"/>
          <w:numId w:val="3"/>
        </w:numPr>
        <w:ind w:left="431" w:hanging="431"/>
      </w:pPr>
      <w:bookmarkStart w:id="158" w:name="_D2HTopic_3044"/>
      <w:bookmarkStart w:id="159" w:name="_Toc179879027"/>
      <w:r>
        <w:lastRenderedPageBreak/>
        <w:t>Preču un pakalpojumu pārlūkošana</w:t>
      </w:r>
      <w:bookmarkEnd w:id="158"/>
      <w:bookmarkEnd w:id="159"/>
    </w:p>
    <w:p w:rsidR="00BB4879" w:rsidRDefault="00BB4879" w:rsidP="00BB4879">
      <w:pPr>
        <w:pStyle w:val="Heading2"/>
        <w:numPr>
          <w:ilvl w:val="1"/>
          <w:numId w:val="3"/>
        </w:numPr>
      </w:pPr>
      <w:bookmarkStart w:id="160" w:name="_D2HTopic_3292"/>
      <w:bookmarkStart w:id="161" w:name="_Toc179879028"/>
      <w:r w:rsidRPr="000C1046">
        <w:t>Katalogu saraksta</w:t>
      </w:r>
      <w:r>
        <w:t xml:space="preserve"> apskatīšana</w:t>
      </w:r>
      <w:bookmarkEnd w:id="160"/>
      <w:bookmarkEnd w:id="161"/>
    </w:p>
    <w:p w:rsidR="00BB4879" w:rsidRPr="00994849" w:rsidRDefault="00BB4879" w:rsidP="0068526F">
      <w:pPr>
        <w:rPr>
          <w:vanish/>
        </w:rPr>
      </w:pPr>
      <w:r>
        <w:fldChar w:fldCharType="begin"/>
      </w:r>
      <w:r>
        <w:instrText xml:space="preserve"> XE "Katalogs" </w:instrText>
      </w:r>
      <w:r>
        <w:fldChar w:fldCharType="end"/>
      </w:r>
    </w:p>
    <w:p w:rsidR="00BB4879" w:rsidRPr="00AC348E" w:rsidRDefault="00BB4879" w:rsidP="00C1516A">
      <w:pPr>
        <w:pStyle w:val="Apaknodaas"/>
      </w:pPr>
      <w:r w:rsidRPr="00AC348E">
        <w:t>Apraksts</w:t>
      </w:r>
    </w:p>
    <w:p w:rsidR="00BB4879" w:rsidRPr="00C44D6D" w:rsidRDefault="00BB4879" w:rsidP="00C1516A">
      <w:pPr>
        <w:pStyle w:val="Pamatteksts1"/>
      </w:pPr>
      <w:r w:rsidRPr="00C44D6D">
        <w:t>Katalogu saraksts</w:t>
      </w:r>
      <w:r w:rsidRPr="00C44D6D">
        <w:rPr>
          <w:shd w:val="clear" w:color="auto" w:fill="FFFFFF"/>
        </w:rPr>
        <w:fldChar w:fldCharType="begin"/>
      </w:r>
      <w:r w:rsidRPr="00C44D6D">
        <w:instrText xml:space="preserve"> XE "</w:instrText>
      </w:r>
      <w:r w:rsidRPr="00C44D6D">
        <w:rPr>
          <w:shd w:val="clear" w:color="auto" w:fill="FFFFFF"/>
        </w:rPr>
        <w:instrText>Katalogu saraksts</w:instrText>
      </w:r>
      <w:r w:rsidRPr="00C44D6D">
        <w:instrText xml:space="preserve">" </w:instrText>
      </w:r>
      <w:r w:rsidRPr="00C44D6D">
        <w:rPr>
          <w:shd w:val="clear" w:color="auto" w:fill="FFFFFF"/>
        </w:rPr>
        <w:fldChar w:fldCharType="end"/>
      </w:r>
      <w:r w:rsidRPr="00C44D6D">
        <w:t xml:space="preserve"> ir augstākā līmeņa preču kategoriju saraksts, kas ļauj pārlūkot preces pa to kategorijām.</w:t>
      </w:r>
    </w:p>
    <w:p w:rsidR="00BB4879" w:rsidRPr="00AC348E" w:rsidRDefault="00BB4879" w:rsidP="00C1516A">
      <w:pPr>
        <w:pStyle w:val="Apaknodaas"/>
      </w:pPr>
      <w:r w:rsidRPr="00AC348E">
        <w:t>Piekļūšanas nosacījumi</w:t>
      </w:r>
    </w:p>
    <w:p w:rsidR="00BB4879" w:rsidRDefault="00BB4879" w:rsidP="00C1516A">
      <w:pPr>
        <w:pStyle w:val="Pamatteksts1"/>
      </w:pPr>
      <w:r>
        <w:t>Katalogu saraksts ir pieejams visiem sistēmas lietotājiem.</w:t>
      </w:r>
    </w:p>
    <w:p w:rsidR="00BB4879" w:rsidRPr="00AC348E" w:rsidRDefault="00BB4879" w:rsidP="00C1516A">
      <w:pPr>
        <w:pStyle w:val="Apaknodaas"/>
      </w:pPr>
      <w:r w:rsidRPr="00AC348E">
        <w:t>Piekļūšana</w:t>
      </w:r>
    </w:p>
    <w:p w:rsidR="00BB4879" w:rsidRDefault="00BB4879" w:rsidP="00C1516A">
      <w:pPr>
        <w:pStyle w:val="Pamatteksts1"/>
      </w:pPr>
      <w:r>
        <w:t>Katalogu sarakstu lietotājs var iegūt no jebkuras vietas sistēmā, uzklikšķinot uz šķirkļa „Preces un pakalpojumi”, kā rezultātā tiek attēlots katalogu saraksts.</w:t>
      </w:r>
    </w:p>
    <w:p w:rsidR="00BB4879" w:rsidRDefault="00BB4879" w:rsidP="00C1516A">
      <w:pPr>
        <w:pStyle w:val="Pamatteksts1"/>
      </w:pPr>
      <w:r>
        <w:t xml:space="preserve">Lietotājs Katalogu sarakstu var iegūt arī no Navigācijas rindas (skat. aprakstu </w:t>
      </w:r>
      <w:hyperlink w:anchor="_D2HTopic_2810" w:history="1">
        <w:r w:rsidRPr="00994849">
          <w:rPr>
            <w:rStyle w:val="Hyperlink"/>
          </w:rPr>
          <w:t>Sistēmas sākumlapa lomai Viesis</w:t>
        </w:r>
      </w:hyperlink>
      <w:r>
        <w:t xml:space="preserve">), izvēloties hipersaiti </w:t>
      </w:r>
      <w:r>
        <w:rPr>
          <w:rStyle w:val="Hipersaite"/>
        </w:rPr>
        <w:t>Preces un pakalpojumi</w:t>
      </w:r>
      <w:r>
        <w:t>, ja lietotājs sistēmā ir iepriekš veicis Katalogu un Kategoriju pārlūkošanu.</w:t>
      </w:r>
    </w:p>
    <w:p w:rsidR="00BB4879" w:rsidRPr="00AC348E" w:rsidRDefault="00BB4879" w:rsidP="00C1516A">
      <w:pPr>
        <w:pStyle w:val="Apaknodaas"/>
      </w:pPr>
      <w:r w:rsidRPr="00AC348E">
        <w:t>Izpildes scenārijs</w:t>
      </w:r>
    </w:p>
    <w:p w:rsidR="00BB4879" w:rsidRDefault="00BB4879" w:rsidP="00C1516A">
      <w:pPr>
        <w:pStyle w:val="Pamatteksts1"/>
      </w:pPr>
      <w:r>
        <w:t>Katalogu sarakstā tiek attēloti tikai aktīvie Katalogi.</w:t>
      </w:r>
    </w:p>
    <w:p w:rsidR="00BB4879" w:rsidRPr="001D5FAA" w:rsidRDefault="00BB4879" w:rsidP="00C1516A">
      <w:pPr>
        <w:pStyle w:val="Apaknodaas"/>
      </w:pPr>
      <w:r w:rsidRPr="001D5FAA">
        <w:t>Ekrānformas apraksts</w:t>
      </w:r>
    </w:p>
    <w:p w:rsidR="00BB4879" w:rsidRDefault="00BB4879" w:rsidP="0068526F">
      <w:pPr>
        <w:pStyle w:val="Picture"/>
      </w:pPr>
      <w:r w:rsidRPr="00936F54">
        <w:rPr>
          <w:noProof/>
        </w:rPr>
        <w:drawing>
          <wp:inline distT="0" distB="0" distL="0" distR="0" wp14:anchorId="75F1D3C8" wp14:editId="5956A2DB">
            <wp:extent cx="5943600" cy="1819275"/>
            <wp:effectExtent l="0" t="0" r="0" b="0"/>
            <wp:docPr id="76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1819275"/>
                    </a:xfrm>
                    <a:prstGeom prst="rect">
                      <a:avLst/>
                    </a:prstGeom>
                    <a:noFill/>
                    <a:ln>
                      <a:noFill/>
                    </a:ln>
                  </pic:spPr>
                </pic:pic>
              </a:graphicData>
            </a:graphic>
          </wp:inline>
        </w:drawing>
      </w:r>
    </w:p>
    <w:p w:rsidR="00BB4879" w:rsidRDefault="00BB4879" w:rsidP="00B958A9">
      <w:pPr>
        <w:pStyle w:val="Caption"/>
      </w:pPr>
      <w:bookmarkStart w:id="162" w:name="_Toc179879119"/>
      <w:r>
        <w:t xml:space="preserve">Ekrānforma </w:t>
      </w:r>
      <w:fldSimple w:instr=" SEQ Ekrānforma \* ARABIC ">
        <w:r w:rsidR="00760291">
          <w:rPr>
            <w:noProof/>
          </w:rPr>
          <w:t>14</w:t>
        </w:r>
      </w:fldSimple>
      <w:r>
        <w:t>. Katalogu saraksts</w:t>
      </w:r>
      <w:bookmarkEnd w:id="162"/>
    </w:p>
    <w:p w:rsidR="00BB4879" w:rsidRDefault="00BB4879" w:rsidP="00C1516A">
      <w:pPr>
        <w:pStyle w:val="Pamatteksts1"/>
      </w:pPr>
      <w:r>
        <w:t>Sarakstā par katru Katalogu tiek attēlots:</w:t>
      </w:r>
    </w:p>
    <w:p w:rsidR="00BB4879" w:rsidRDefault="00BB4879" w:rsidP="00E70652">
      <w:pPr>
        <w:pStyle w:val="Pamatteksts"/>
      </w:pPr>
      <w:r w:rsidRPr="00533B8A">
        <w:rPr>
          <w:rStyle w:val="Hipersaite"/>
        </w:rPr>
        <w:t>Kataloga numurs un Kataloga nosaukums</w:t>
      </w:r>
      <w:r w:rsidRPr="00937D9B">
        <w:t xml:space="preserve"> </w:t>
      </w:r>
      <w:r>
        <w:t xml:space="preserve">– kā vienota hipersaite </w:t>
      </w:r>
      <w:r w:rsidRPr="0026520A">
        <w:t>tiek attēlots kataloga numurs</w:t>
      </w:r>
      <w:r>
        <w:t xml:space="preserve"> un nosaukums, uz kura uzklikšķinot tiek atvērts Kategoriju saraksts</w:t>
      </w:r>
      <w:r>
        <w:fldChar w:fldCharType="begin"/>
      </w:r>
      <w:r>
        <w:instrText xml:space="preserve"> XE "</w:instrText>
      </w:r>
      <w:r w:rsidRPr="00371DE6">
        <w:instrText>Kategoriju saraksts</w:instrText>
      </w:r>
      <w:r>
        <w:instrText xml:space="preserve">" </w:instrText>
      </w:r>
      <w:r>
        <w:fldChar w:fldCharType="end"/>
      </w:r>
      <w:r>
        <w:t>, ja Katalogam sistēmā ir pakārtotas Kategorijas</w:t>
      </w:r>
      <w:r w:rsidRPr="003E3381">
        <w:rPr>
          <w:vanish/>
        </w:rPr>
        <w:t>|topic=Kategoriju saraksta apskatīšana</w:t>
      </w:r>
      <w:r>
        <w:t>, vai Lētāko preču saraksts</w:t>
      </w:r>
      <w:r>
        <w:fldChar w:fldCharType="begin"/>
      </w:r>
      <w:r>
        <w:instrText xml:space="preserve"> XE "</w:instrText>
      </w:r>
      <w:r w:rsidRPr="00B9755C">
        <w:instrText>Lētāko preču saraksts</w:instrText>
      </w:r>
      <w:r>
        <w:instrText xml:space="preserve">" </w:instrText>
      </w:r>
      <w:r>
        <w:fldChar w:fldCharType="end"/>
      </w:r>
      <w:r>
        <w:t>, ja Katalogam sistēmā nav pakārtota neviena kategorija un preces ir ievietotas tieši Katalogā;</w:t>
      </w:r>
    </w:p>
    <w:p w:rsidR="00BB4879" w:rsidRDefault="00BB4879" w:rsidP="00E70652">
      <w:pPr>
        <w:pStyle w:val="Pamatteksts"/>
      </w:pPr>
      <w:r>
        <w:rPr>
          <w:b/>
        </w:rPr>
        <w:t>Kataloga attēls</w:t>
      </w:r>
      <w:r>
        <w:t xml:space="preserve"> – tiek attēlots Katalogam piesaistītais attēls, uz kura uzklikšķinot tiek veiktas darbības, kā Kataloga numuram un nosaukumam;</w:t>
      </w:r>
    </w:p>
    <w:p w:rsidR="00BB4879" w:rsidRDefault="00BB4879" w:rsidP="00E70652">
      <w:pPr>
        <w:pStyle w:val="Pamatteksts"/>
      </w:pPr>
      <w:r>
        <w:rPr>
          <w:b/>
        </w:rPr>
        <w:t>No</w:t>
      </w:r>
      <w:r>
        <w:t xml:space="preserve"> – </w:t>
      </w:r>
      <w:r w:rsidRPr="009A183A">
        <w:t xml:space="preserve">datums, no kura </w:t>
      </w:r>
      <w:r>
        <w:t>K</w:t>
      </w:r>
      <w:r w:rsidRPr="009A183A">
        <w:t>atalogs ir spēkā</w:t>
      </w:r>
      <w:r>
        <w:t>;</w:t>
      </w:r>
    </w:p>
    <w:p w:rsidR="00BB4879" w:rsidRDefault="00BB4879" w:rsidP="00E70652">
      <w:pPr>
        <w:pStyle w:val="Pamatteksts"/>
      </w:pPr>
      <w:r>
        <w:rPr>
          <w:b/>
        </w:rPr>
        <w:t>Līdz</w:t>
      </w:r>
      <w:r>
        <w:t xml:space="preserve"> – </w:t>
      </w:r>
      <w:r w:rsidRPr="009A183A">
        <w:t xml:space="preserve">datums, </w:t>
      </w:r>
      <w:r>
        <w:t>līdz kuram</w:t>
      </w:r>
      <w:r w:rsidRPr="009A183A">
        <w:t xml:space="preserve"> </w:t>
      </w:r>
      <w:r>
        <w:t>K</w:t>
      </w:r>
      <w:r w:rsidRPr="009A183A">
        <w:t>atalogs ir spēkā</w:t>
      </w:r>
      <w:r>
        <w:t>;</w:t>
      </w:r>
    </w:p>
    <w:p w:rsidR="00BB4879" w:rsidRDefault="00BB4879" w:rsidP="00E70652">
      <w:pPr>
        <w:pStyle w:val="Pamatteksts"/>
      </w:pPr>
      <w:r>
        <w:rPr>
          <w:b/>
        </w:rPr>
        <w:t xml:space="preserve">Īpašās pazīmes ikona </w:t>
      </w:r>
      <w:r>
        <w:t>– katalogam var būt pievienota viena vai divas īpašas pazīmes, kas raksturīgas tajā ievietotajām precēm.</w:t>
      </w:r>
    </w:p>
    <w:p w:rsidR="00BB4879" w:rsidRDefault="00BB4879" w:rsidP="00C1516A">
      <w:pPr>
        <w:pStyle w:val="Pamatteksts1"/>
      </w:pPr>
      <w:r>
        <w:t xml:space="preserve">Sarakstā attēlotie Katalogi ir </w:t>
      </w:r>
      <w:r w:rsidRPr="00AB1E4C">
        <w:t>sakārtoti</w:t>
      </w:r>
      <w:r>
        <w:t xml:space="preserve"> </w:t>
      </w:r>
      <w:r w:rsidRPr="00080D28">
        <w:t>pēc kataloga numura</w:t>
      </w:r>
      <w:r>
        <w:t xml:space="preserve"> </w:t>
      </w:r>
      <w:r w:rsidRPr="00080D28">
        <w:t xml:space="preserve">augošā </w:t>
      </w:r>
      <w:r>
        <w:t>secībā.</w:t>
      </w:r>
    </w:p>
    <w:p w:rsidR="00BB4879" w:rsidRDefault="00BB4879" w:rsidP="00BB4879">
      <w:pPr>
        <w:pStyle w:val="Heading2"/>
        <w:numPr>
          <w:ilvl w:val="1"/>
          <w:numId w:val="3"/>
        </w:numPr>
      </w:pPr>
      <w:bookmarkStart w:id="163" w:name="_D2HTopic_3293"/>
      <w:bookmarkStart w:id="164" w:name="_Toc179879029"/>
      <w:r w:rsidRPr="004528CE">
        <w:lastRenderedPageBreak/>
        <w:t>Kategoriju saraksta</w:t>
      </w:r>
      <w:r>
        <w:t xml:space="preserve"> apskatīšana</w:t>
      </w:r>
      <w:bookmarkEnd w:id="163"/>
      <w:bookmarkEnd w:id="164"/>
    </w:p>
    <w:p w:rsidR="00BB4879" w:rsidRPr="005C6DD3" w:rsidRDefault="00BB4879" w:rsidP="0068526F">
      <w:pPr>
        <w:rPr>
          <w:vanish/>
        </w:rPr>
      </w:pPr>
      <w:r>
        <w:fldChar w:fldCharType="begin"/>
      </w:r>
      <w:r>
        <w:instrText xml:space="preserve"> XE "Kategorija" </w:instrText>
      </w:r>
      <w:r>
        <w:fldChar w:fldCharType="end"/>
      </w:r>
    </w:p>
    <w:p w:rsidR="00BB4879" w:rsidRPr="00627A2C" w:rsidRDefault="00BB4879" w:rsidP="00C1516A">
      <w:pPr>
        <w:pStyle w:val="Apaknodaas"/>
      </w:pPr>
      <w:r w:rsidRPr="00627A2C">
        <w:t>Apraksts</w:t>
      </w:r>
    </w:p>
    <w:p w:rsidR="00BB4879" w:rsidRPr="00CE39EC" w:rsidRDefault="00BB4879" w:rsidP="00C1516A">
      <w:pPr>
        <w:pStyle w:val="Pamatteksts1"/>
      </w:pPr>
      <w:r w:rsidRPr="00CE39EC">
        <w:t>Kategoriju saraksts</w:t>
      </w:r>
      <w:r w:rsidRPr="00CE39EC">
        <w:rPr>
          <w:shd w:val="clear" w:color="auto" w:fill="FFFFFF"/>
        </w:rPr>
        <w:fldChar w:fldCharType="begin"/>
      </w:r>
      <w:r w:rsidRPr="00CE39EC">
        <w:instrText xml:space="preserve"> XE "</w:instrText>
      </w:r>
      <w:r w:rsidRPr="00CE39EC">
        <w:rPr>
          <w:shd w:val="clear" w:color="auto" w:fill="FFFFFF"/>
        </w:rPr>
        <w:instrText>Kategoriju saraksts</w:instrText>
      </w:r>
      <w:r w:rsidRPr="00CE39EC">
        <w:instrText xml:space="preserve">" </w:instrText>
      </w:r>
      <w:r w:rsidRPr="00CE39EC">
        <w:rPr>
          <w:shd w:val="clear" w:color="auto" w:fill="FFFFFF"/>
        </w:rPr>
        <w:fldChar w:fldCharType="end"/>
      </w:r>
      <w:r w:rsidRPr="00CE39EC">
        <w:t xml:space="preserve"> ir noteiktam Katalogam vai augstāka līmeņa Kategorijai pakārtots preču Kategoriju saraksts, kas ļauj pārlūkot preces pa to kategorijām.</w:t>
      </w:r>
    </w:p>
    <w:p w:rsidR="00BB4879" w:rsidRPr="00627A2C" w:rsidRDefault="00BB4879" w:rsidP="00C1516A">
      <w:pPr>
        <w:pStyle w:val="Apaknodaas"/>
      </w:pPr>
      <w:r w:rsidRPr="00627A2C">
        <w:t>Piekļūšanas nosacījumi</w:t>
      </w:r>
    </w:p>
    <w:p w:rsidR="00BB4879" w:rsidRDefault="00BB4879" w:rsidP="00C1516A">
      <w:pPr>
        <w:pStyle w:val="Pamatteksts1"/>
      </w:pPr>
      <w:r>
        <w:t>Kategoriju saraksts ir pieejams visiem sistēmas lietotājiem.</w:t>
      </w:r>
    </w:p>
    <w:p w:rsidR="00BB4879" w:rsidRPr="00627A2C" w:rsidRDefault="00BB4879" w:rsidP="00C1516A">
      <w:pPr>
        <w:pStyle w:val="Apaknodaas"/>
      </w:pPr>
      <w:r w:rsidRPr="00627A2C">
        <w:t>Piekļūšana</w:t>
      </w:r>
    </w:p>
    <w:p w:rsidR="00BB4879" w:rsidRDefault="00BB4879" w:rsidP="00C1516A">
      <w:pPr>
        <w:pStyle w:val="Pamatteksts1"/>
      </w:pPr>
      <w:r>
        <w:t xml:space="preserve">Kategoriju sarakstu lietotājs var iegūt „e-pasūtījumu” apakšsistēmā, uzklikšķinot uz šķirkļa „Preces un pakalpojumi”, uz izvēloties Kataloga nosaukumu attēlotajā Katalogu sarakstā (skat. aprakstu </w:t>
      </w:r>
      <w:r w:rsidRPr="00BB4879">
        <w:t>Katalogu saraksta apskatīšana</w:t>
      </w:r>
      <w:r>
        <w:t>).</w:t>
      </w:r>
    </w:p>
    <w:p w:rsidR="00BB4879" w:rsidRDefault="00BB4879" w:rsidP="00C1516A">
      <w:pPr>
        <w:pStyle w:val="Pamatteksts1"/>
      </w:pPr>
      <w:proofErr w:type="spellStart"/>
      <w:r>
        <w:t>Apakškategoriju</w:t>
      </w:r>
      <w:proofErr w:type="spellEnd"/>
      <w:r>
        <w:fldChar w:fldCharType="begin"/>
      </w:r>
      <w:r>
        <w:instrText xml:space="preserve"> XE "</w:instrText>
      </w:r>
      <w:r w:rsidRPr="009E6E77">
        <w:instrText>Apakškategorija</w:instrText>
      </w:r>
      <w:r>
        <w:instrText xml:space="preserve">" </w:instrText>
      </w:r>
      <w:r>
        <w:fldChar w:fldCharType="end"/>
      </w:r>
      <w:r>
        <w:t xml:space="preserve"> saraksta iegūšanai, lietotājam attēlotajā Kategoriju sarakstā ir jāizvēlas zemāka līmeņa Kategorijas nosaukums un jāuzklikšķina uz tā.</w:t>
      </w:r>
    </w:p>
    <w:p w:rsidR="00BB4879" w:rsidRDefault="00BB4879" w:rsidP="00C1516A">
      <w:pPr>
        <w:pStyle w:val="Pamatteksts1"/>
      </w:pPr>
      <w:r>
        <w:t xml:space="preserve">Lietotājs atbilstošās Kategorijas sarakstu var iegūt arī no Navigācijas rindas (skat. aprakstu </w:t>
      </w:r>
      <w:hyperlink w:anchor="_D2HTopic_2810" w:history="1">
        <w:r w:rsidRPr="005C6DD3">
          <w:rPr>
            <w:rStyle w:val="Hyperlink"/>
          </w:rPr>
          <w:t>Sistēmas sākumlapa lomai Viesis</w:t>
        </w:r>
      </w:hyperlink>
      <w:r>
        <w:t>), Navigācijas rindā izvēloties nepieciešamās Kategorijas nosaukumu, ja lietotājs sistēmā ir iepriekš veicis Katalogu un Kategoriju pārlūkošanu.</w:t>
      </w:r>
    </w:p>
    <w:p w:rsidR="00BB4879" w:rsidRPr="00627A2C" w:rsidRDefault="00BB4879" w:rsidP="00C1516A">
      <w:pPr>
        <w:pStyle w:val="Apaknodaas"/>
      </w:pPr>
      <w:r w:rsidRPr="00627A2C">
        <w:t>Izpildes scenārijs</w:t>
      </w:r>
    </w:p>
    <w:p w:rsidR="00BB4879" w:rsidRDefault="00BB4879" w:rsidP="00C1516A">
      <w:pPr>
        <w:pStyle w:val="Pamatteksts1"/>
      </w:pPr>
      <w:r>
        <w:t>Kategoriju sarakstā ir iespējams attēlot tikai Kategorijas no aktīvajiem Katalogiem.</w:t>
      </w:r>
    </w:p>
    <w:p w:rsidR="00BB4879" w:rsidRPr="00E6115E" w:rsidRDefault="00BB4879" w:rsidP="00C1516A">
      <w:pPr>
        <w:pStyle w:val="Piezme"/>
      </w:pPr>
      <w:r w:rsidRPr="001C1669">
        <w:rPr>
          <w:b/>
        </w:rPr>
        <w:t>Piezīme</w:t>
      </w:r>
      <w:r w:rsidRPr="00566B13">
        <w:rPr>
          <w:b/>
          <w:color w:val="FF0000"/>
        </w:rPr>
        <w:t>!</w:t>
      </w:r>
      <w:r>
        <w:t xml:space="preserve"> Kategoriju sarakstā tiek</w:t>
      </w:r>
      <w:r w:rsidRPr="00E6115E">
        <w:t xml:space="preserve"> attēlotas tikai tās Kategorijas, kas pakārtotas iepriekš izvēlētajam Katalogam vai Kategorijai.</w:t>
      </w:r>
    </w:p>
    <w:p w:rsidR="00BB4879" w:rsidRPr="00D64FB4" w:rsidRDefault="00BB4879" w:rsidP="00C1516A">
      <w:pPr>
        <w:pStyle w:val="Apaknodaas"/>
      </w:pPr>
      <w:r w:rsidRPr="00D64FB4">
        <w:t>Ekrānformas apraksts</w:t>
      </w:r>
    </w:p>
    <w:p w:rsidR="00BB4879" w:rsidRDefault="00BB4879" w:rsidP="0068526F">
      <w:pPr>
        <w:pStyle w:val="Picture"/>
      </w:pPr>
      <w:r w:rsidRPr="00936F54">
        <w:rPr>
          <w:noProof/>
        </w:rPr>
        <w:drawing>
          <wp:inline distT="0" distB="0" distL="0" distR="0" wp14:anchorId="6BB2877E" wp14:editId="3B04E81B">
            <wp:extent cx="5943600" cy="1619250"/>
            <wp:effectExtent l="0" t="0" r="0" b="0"/>
            <wp:docPr id="76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a:graphicData>
            </a:graphic>
          </wp:inline>
        </w:drawing>
      </w:r>
    </w:p>
    <w:p w:rsidR="00BB4879" w:rsidRPr="005F22CD" w:rsidRDefault="00BB4879" w:rsidP="00B958A9">
      <w:pPr>
        <w:pStyle w:val="Caption"/>
      </w:pPr>
      <w:bookmarkStart w:id="165" w:name="_Toc179879120"/>
      <w:r>
        <w:t xml:space="preserve">Ekrānforma </w:t>
      </w:r>
      <w:fldSimple w:instr=" SEQ Ekrānforma \* ARABIC ">
        <w:r w:rsidR="00760291">
          <w:rPr>
            <w:noProof/>
          </w:rPr>
          <w:t>15</w:t>
        </w:r>
      </w:fldSimple>
      <w:r>
        <w:t>. Kategoriju saraksts</w:t>
      </w:r>
      <w:bookmarkEnd w:id="165"/>
    </w:p>
    <w:p w:rsidR="00BB4879" w:rsidRDefault="00BB4879" w:rsidP="00C1516A">
      <w:pPr>
        <w:pStyle w:val="Pamatteksts1"/>
      </w:pPr>
      <w:r>
        <w:t>Sarakstā par katru Kategoriju tiek attēlots:</w:t>
      </w:r>
    </w:p>
    <w:p w:rsidR="00BB4879" w:rsidRDefault="00BB4879" w:rsidP="00E70652">
      <w:pPr>
        <w:pStyle w:val="Pamatteksts"/>
      </w:pPr>
      <w:r w:rsidRPr="00822AB9">
        <w:rPr>
          <w:rStyle w:val="Hipersaite"/>
        </w:rPr>
        <w:t>Kategorijas numurs un Kategorijas nosaukums</w:t>
      </w:r>
      <w:r w:rsidRPr="00937D9B">
        <w:t xml:space="preserve"> </w:t>
      </w:r>
      <w:r>
        <w:t xml:space="preserve">– kā vienota hipersaite, </w:t>
      </w:r>
      <w:r w:rsidRPr="0026520A">
        <w:t xml:space="preserve">tiek attēlots </w:t>
      </w:r>
      <w:r>
        <w:t>kategorijas</w:t>
      </w:r>
      <w:r w:rsidRPr="0026520A">
        <w:t xml:space="preserve"> numurs</w:t>
      </w:r>
      <w:r>
        <w:t xml:space="preserve"> un nosaukums, uz kura uzklikšķinot tiek atvērts zemāka līmeņa Kategoriju saraksts</w:t>
      </w:r>
      <w:r>
        <w:fldChar w:fldCharType="begin"/>
      </w:r>
      <w:r>
        <w:instrText xml:space="preserve"> XE "</w:instrText>
      </w:r>
      <w:r w:rsidRPr="00327E60">
        <w:instrText>Kategoriju saraksts</w:instrText>
      </w:r>
      <w:r>
        <w:instrText xml:space="preserve">" </w:instrText>
      </w:r>
      <w:r>
        <w:fldChar w:fldCharType="end"/>
      </w:r>
      <w:r>
        <w:t>, ja Kategorijai sistēmā ir pakārtotas citas Kategorijas, vai Lētāko preču saraksts</w:t>
      </w:r>
      <w:r>
        <w:fldChar w:fldCharType="begin"/>
      </w:r>
      <w:r>
        <w:instrText xml:space="preserve"> XE "</w:instrText>
      </w:r>
      <w:r w:rsidRPr="00126B04">
        <w:instrText>Lētāko preču saraksts</w:instrText>
      </w:r>
      <w:r>
        <w:instrText xml:space="preserve">" </w:instrText>
      </w:r>
      <w:r>
        <w:fldChar w:fldCharType="end"/>
      </w:r>
      <w:r>
        <w:t xml:space="preserve">, ja Kategorijai sistēmā nav pakārtota neviena </w:t>
      </w:r>
      <w:proofErr w:type="spellStart"/>
      <w:r>
        <w:t>apakškategorija</w:t>
      </w:r>
      <w:proofErr w:type="spellEnd"/>
      <w:r>
        <w:t xml:space="preserve"> un preces ir ievietotas izvēlētajā Kategorijā (skat. aprakstu </w:t>
      </w:r>
      <w:r w:rsidRPr="00011BFC">
        <w:t>Lētāko preču saraksta apskatīšana</w:t>
      </w:r>
      <w:r>
        <w:t>);</w:t>
      </w:r>
    </w:p>
    <w:p w:rsidR="00BB4879" w:rsidRDefault="00BB4879" w:rsidP="00E70652">
      <w:pPr>
        <w:pStyle w:val="Pamatteksts"/>
      </w:pPr>
      <w:r>
        <w:rPr>
          <w:b/>
        </w:rPr>
        <w:t>Kategorijas attēls</w:t>
      </w:r>
      <w:r>
        <w:t xml:space="preserve"> – tiek attēlots Kategorijai piesaistītais attēls, uz kura uzklikšķinot tiek veiktas darbības kā Kategorijas numuram un nosaukumam;</w:t>
      </w:r>
    </w:p>
    <w:p w:rsidR="00BB4879" w:rsidRDefault="00BB4879" w:rsidP="00E70652">
      <w:pPr>
        <w:pStyle w:val="Pamatteksts"/>
      </w:pPr>
      <w:r>
        <w:rPr>
          <w:b/>
        </w:rPr>
        <w:t xml:space="preserve">Īpašas pazīmes </w:t>
      </w:r>
      <w:r>
        <w:t>– kategorijas īpašās pazīmes, ja tādas ir pievienotas.</w:t>
      </w:r>
    </w:p>
    <w:p w:rsidR="00BB4879" w:rsidRDefault="00BB4879" w:rsidP="00C1516A">
      <w:pPr>
        <w:pStyle w:val="Pamatteksts1"/>
      </w:pPr>
      <w:r>
        <w:lastRenderedPageBreak/>
        <w:t xml:space="preserve">Kategoriju sarakstā attēlotās </w:t>
      </w:r>
      <w:r w:rsidRPr="000F1326">
        <w:t>Kategorijas</w:t>
      </w:r>
      <w:r>
        <w:t xml:space="preserve"> ir sakārtotas </w:t>
      </w:r>
      <w:r w:rsidRPr="00080D28">
        <w:t xml:space="preserve">pēc </w:t>
      </w:r>
      <w:r>
        <w:t xml:space="preserve">kategorijas </w:t>
      </w:r>
      <w:r w:rsidRPr="00080D28">
        <w:t>numura</w:t>
      </w:r>
      <w:r>
        <w:t xml:space="preserve"> </w:t>
      </w:r>
      <w:r w:rsidRPr="00080D28">
        <w:t xml:space="preserve">augošā </w:t>
      </w:r>
      <w:r>
        <w:t>secībā.</w:t>
      </w:r>
    </w:p>
    <w:p w:rsidR="00BB4879" w:rsidRDefault="00BB4879" w:rsidP="00BB4879">
      <w:pPr>
        <w:pStyle w:val="Heading2"/>
        <w:numPr>
          <w:ilvl w:val="1"/>
          <w:numId w:val="3"/>
        </w:numPr>
      </w:pPr>
      <w:bookmarkStart w:id="166" w:name="_D2HTopic_969"/>
      <w:bookmarkStart w:id="167" w:name="_Toc179879030"/>
      <w:r w:rsidRPr="00123EC6">
        <w:t>Lētāko preču saraksta</w:t>
      </w:r>
      <w:r>
        <w:t xml:space="preserve"> apskatīšana</w:t>
      </w:r>
      <w:bookmarkEnd w:id="166"/>
      <w:bookmarkEnd w:id="167"/>
    </w:p>
    <w:p w:rsidR="00BB4879" w:rsidRPr="00123718" w:rsidRDefault="00BB4879" w:rsidP="00C1516A">
      <w:pPr>
        <w:pStyle w:val="Apaknodaas"/>
      </w:pPr>
      <w:r w:rsidRPr="00123718">
        <w:t>Apraksts</w:t>
      </w:r>
    </w:p>
    <w:p w:rsidR="00BB4879" w:rsidRDefault="00BB4879" w:rsidP="00C1516A">
      <w:pPr>
        <w:pStyle w:val="Pamatteksts1"/>
      </w:pPr>
      <w:r w:rsidRPr="00931E69">
        <w:t>Lētāko preču saraksts</w:t>
      </w:r>
      <w:r>
        <w:rPr>
          <w:shd w:val="clear" w:color="auto" w:fill="FFFFFF"/>
        </w:rPr>
        <w:fldChar w:fldCharType="begin"/>
      </w:r>
      <w:r>
        <w:instrText xml:space="preserve"> XE "</w:instrText>
      </w:r>
      <w:r w:rsidRPr="006665CF">
        <w:rPr>
          <w:shd w:val="clear" w:color="auto" w:fill="FFFFFF"/>
        </w:rPr>
        <w:instrText>Lētāko preču saraksts</w:instrText>
      </w:r>
      <w:r>
        <w:instrText xml:space="preserve">" </w:instrText>
      </w:r>
      <w:r>
        <w:rPr>
          <w:shd w:val="clear" w:color="auto" w:fill="FFFFFF"/>
        </w:rPr>
        <w:fldChar w:fldCharType="end"/>
      </w:r>
      <w:r w:rsidRPr="00931E69">
        <w:t xml:space="preserve"> ir </w:t>
      </w:r>
      <w:r>
        <w:t xml:space="preserve">pēdējā Kategorijas līmenī ievietoto </w:t>
      </w:r>
      <w:r w:rsidRPr="00826DD2">
        <w:t>preču</w:t>
      </w:r>
      <w:r>
        <w:t xml:space="preserve"> saraksts, kurā tiek attēlotas lētākās šīs Kategorijas preces.</w:t>
      </w:r>
    </w:p>
    <w:p w:rsidR="00BB4879" w:rsidRPr="000B6304" w:rsidRDefault="00BB4879" w:rsidP="00C1516A">
      <w:pPr>
        <w:pStyle w:val="Piezme"/>
      </w:pPr>
      <w:r w:rsidRPr="00931E69">
        <w:rPr>
          <w:b/>
          <w:bCs/>
          <w:iCs/>
        </w:rPr>
        <w:t>Piezīme</w:t>
      </w:r>
      <w:r w:rsidRPr="00931E69">
        <w:rPr>
          <w:b/>
          <w:bCs/>
          <w:iCs/>
          <w:color w:val="FF0000"/>
        </w:rPr>
        <w:t>!</w:t>
      </w:r>
      <w:r w:rsidRPr="00931E69">
        <w:t xml:space="preserve"> VV pozīcijai atbilstošā vislētākā prece</w:t>
      </w:r>
      <w:r w:rsidRPr="00931E69">
        <w:fldChar w:fldCharType="begin"/>
      </w:r>
      <w:r w:rsidRPr="00931E69">
        <w:instrText xml:space="preserve"> XE "Lētākā prece" </w:instrText>
      </w:r>
      <w:r w:rsidRPr="00931E69">
        <w:fldChar w:fldCharType="end"/>
      </w:r>
      <w:r w:rsidRPr="00931E69">
        <w:t xml:space="preserve"> ir tā prece, kurai ir viszemākā cena bez PVN par vienu vienību lietotāja izvēlētajā reģionā, neskatoties uz atlaidēm.</w:t>
      </w:r>
      <w:r>
        <w:t xml:space="preserve"> Aprēķins tiek veikts tikai starp precēm</w:t>
      </w:r>
      <w:r w:rsidRPr="008F6726">
        <w:t>, kas ir aktīvas, piegādātāja VV rindas ir aktīvas, un piegādātājam ir aktīvs dalības nosacījums</w:t>
      </w:r>
    </w:p>
    <w:p w:rsidR="00BB4879" w:rsidRPr="00931E69" w:rsidRDefault="00BB4879" w:rsidP="00C1516A">
      <w:pPr>
        <w:pStyle w:val="Piezme"/>
      </w:pPr>
      <w:r w:rsidRPr="00931E69">
        <w:t>Ja eksistē vairākas šādas preces ar viszemāko cenu, tad tiek attēlota tā prece, kurai šī cena ir tikusi uzstādīta vissenāk.</w:t>
      </w:r>
    </w:p>
    <w:p w:rsidR="00BB4879" w:rsidRPr="00C57E19" w:rsidRDefault="00BB4879" w:rsidP="00C1516A">
      <w:pPr>
        <w:pStyle w:val="Apaknodaas"/>
      </w:pPr>
      <w:r w:rsidRPr="00C57E19">
        <w:t>Piekļūšanas nosacījumi</w:t>
      </w:r>
    </w:p>
    <w:p w:rsidR="00BB4879" w:rsidRDefault="00BB4879" w:rsidP="00C1516A">
      <w:pPr>
        <w:pStyle w:val="Pamatteksts1"/>
      </w:pPr>
      <w:r w:rsidRPr="00931E69">
        <w:t xml:space="preserve">Lētāko preču saraksts </w:t>
      </w:r>
      <w:r>
        <w:t xml:space="preserve">ir pieejams visiem sistēmas lietotājiem, izņemot autorizētos sistēmas lietotājus ar lomu Piegādātājs, Nozares eksperts, Kataloga vadītājs, Kataloga administrators, kuriem Lētāko preču saraksta vietā var būt pieejams </w:t>
      </w:r>
      <w:r w:rsidRPr="00E51D0F">
        <w:t>Kategorijas preču sarakst</w:t>
      </w:r>
      <w:r>
        <w:t>s,</w:t>
      </w:r>
      <w:r w:rsidRPr="00E60A7E">
        <w:t xml:space="preserve"> </w:t>
      </w:r>
      <w:r>
        <w:t>ja šiem lietotājiem ir tiesības apskatīt konkrētās Kategorijas pilnu preču sarakstu.</w:t>
      </w:r>
    </w:p>
    <w:p w:rsidR="00BB4879" w:rsidRPr="00C57E19" w:rsidRDefault="00BB4879" w:rsidP="00C1516A">
      <w:pPr>
        <w:pStyle w:val="Apaknodaas"/>
      </w:pPr>
      <w:r w:rsidRPr="00C57E19">
        <w:t>Piekļūšana</w:t>
      </w:r>
    </w:p>
    <w:p w:rsidR="00BB4879" w:rsidRDefault="00BB4879" w:rsidP="00C1516A">
      <w:pPr>
        <w:pStyle w:val="Pamatteksts1"/>
      </w:pPr>
      <w:r>
        <w:t xml:space="preserve">Lētāko preču sarakstu lietotājs var iegūt „e-pasūtījumu” apakšsistēmā, uzklikšķinot uz šķirkļa „Preces un pakalpojumi”, un izvēloties Kataloga nosaukumu attēlotajā Katalogu sarakstā (skat. aprakstu </w:t>
      </w:r>
      <w:r w:rsidRPr="00BB4879">
        <w:t>Katalogu saraksta apskatīšana</w:t>
      </w:r>
      <w:r>
        <w:t xml:space="preserve">). Pēc atbilstošā Kataloga nosaukuma izvēles, lietotājam tiks attēlots zemāka līmeņa Kategoriju saraksts (skat. aprakstu </w:t>
      </w:r>
      <w:r w:rsidRPr="00BB4879">
        <w:t>Kategoriju saraksta apskatīšana</w:t>
      </w:r>
      <w:r>
        <w:t xml:space="preserve">). </w:t>
      </w:r>
    </w:p>
    <w:p w:rsidR="00BB4879" w:rsidRPr="00C57E19" w:rsidRDefault="00BB4879" w:rsidP="00C1516A">
      <w:pPr>
        <w:pStyle w:val="Apaknodaas"/>
      </w:pPr>
      <w:r w:rsidRPr="00C57E19">
        <w:t>Izpildes scenārijs</w:t>
      </w:r>
    </w:p>
    <w:p w:rsidR="00BB4879" w:rsidRDefault="00BB4879" w:rsidP="00C1516A">
      <w:pPr>
        <w:pStyle w:val="Pamatteksts1"/>
      </w:pPr>
      <w:r>
        <w:t>Atkarībā no kataloga konfigurācijas, lietotājam pieejami divi scenāriji lētāko preču pārskatīšanai:</w:t>
      </w:r>
    </w:p>
    <w:p w:rsidR="00BB4879" w:rsidRPr="00506F71" w:rsidRDefault="00BB4879" w:rsidP="00E70652">
      <w:pPr>
        <w:pStyle w:val="Pamatteksts"/>
      </w:pPr>
      <w:r>
        <w:t>Ja katalogā nav paredzēts veikt uzlaboto preču atlasi, preces tiek attēlotas tikai, skatot zemākā līmeņa kategoriju.</w:t>
      </w:r>
    </w:p>
    <w:p w:rsidR="00BB4879" w:rsidRDefault="00BB4879" w:rsidP="00E70652">
      <w:pPr>
        <w:pStyle w:val="Pamatteksts"/>
      </w:pPr>
      <w:r>
        <w:t xml:space="preserve">Ja katalogā ir paredzēts veikt uzlaboto preču atlasi, tad, atverot katalogu, lietotājam tiek piedāvāts bloks visu </w:t>
      </w:r>
      <w:proofErr w:type="spellStart"/>
      <w:r>
        <w:t>apakškategoriju</w:t>
      </w:r>
      <w:proofErr w:type="spellEnd"/>
      <w:r>
        <w:t xml:space="preserve"> preču pārskatīšanai un atlasei pēc noteiktām īpašībām.</w:t>
      </w:r>
    </w:p>
    <w:p w:rsidR="00BB4879" w:rsidRDefault="00BB4879" w:rsidP="00C1516A">
      <w:pPr>
        <w:pStyle w:val="Pamatteksts1"/>
      </w:pPr>
      <w:r>
        <w:t xml:space="preserve">Ja lietotājam izvēloties zemākā līmeņa Kategoriju, tiek atrasta tieši viena atbilstoša prece, tad sistēma uzreiz atvērs šo preci apskatei (skat. aprakstu </w:t>
      </w:r>
      <w:r w:rsidRPr="00BB4879">
        <w:t>Preces apskatīšana</w:t>
      </w:r>
      <w:r>
        <w:t>). Aizverot šādi izsauktu preces apskates ekrānformu, šī prece tiks attēlota Lētāko preču sarakstā.</w:t>
      </w:r>
    </w:p>
    <w:p w:rsidR="00BB4879" w:rsidRDefault="00BB4879" w:rsidP="00C1516A">
      <w:pPr>
        <w:pStyle w:val="Pamatteksts1"/>
      </w:pPr>
      <w:r>
        <w:t xml:space="preserve">Sarakstā tiek attēlotas </w:t>
      </w:r>
      <w:r w:rsidRPr="00400127">
        <w:t>VV pozīcijas aktuāl</w:t>
      </w:r>
      <w:r>
        <w:t>ās</w:t>
      </w:r>
      <w:r w:rsidRPr="00400127">
        <w:t xml:space="preserve"> pre</w:t>
      </w:r>
      <w:r>
        <w:t>ces</w:t>
      </w:r>
      <w:r w:rsidRPr="00400127">
        <w:t>.</w:t>
      </w:r>
    </w:p>
    <w:p w:rsidR="00BB4879" w:rsidRPr="00931E69" w:rsidRDefault="00BB4879" w:rsidP="00C1516A">
      <w:pPr>
        <w:pStyle w:val="Piezme"/>
      </w:pPr>
      <w:r w:rsidRPr="00931E69">
        <w:rPr>
          <w:b/>
          <w:bCs/>
          <w:iCs/>
        </w:rPr>
        <w:t>Piezīme</w:t>
      </w:r>
      <w:r w:rsidRPr="00931E69">
        <w:rPr>
          <w:b/>
          <w:bCs/>
          <w:iCs/>
          <w:color w:val="FF0000"/>
        </w:rPr>
        <w:t>!</w:t>
      </w:r>
      <w:r w:rsidRPr="00931E69">
        <w:t xml:space="preserve"> VV pozīcijas lētākā prece atbilst šādiem nosacījumiem:</w:t>
      </w:r>
    </w:p>
    <w:p w:rsidR="00BB4879" w:rsidRPr="00931E69" w:rsidRDefault="00BB4879" w:rsidP="00C1516A">
      <w:pPr>
        <w:pStyle w:val="Piezme"/>
      </w:pPr>
      <w:r w:rsidRPr="00931E69">
        <w:t>- preces, kas ir piesaistītas dotajai VV pozīcijai piesaistītajām piegādātāju VV pozīcijām;</w:t>
      </w:r>
    </w:p>
    <w:p w:rsidR="00BB4879" w:rsidRPr="00931E69" w:rsidRDefault="00BB4879" w:rsidP="00C1516A">
      <w:pPr>
        <w:pStyle w:val="Piezme"/>
      </w:pPr>
      <w:r w:rsidRPr="00931E69">
        <w:t>- tikai to piegādātāju preces, kuriem uz atbilstošās preces katalogu ir pašreizējā datumā aktīvs dalības nosacījums;</w:t>
      </w:r>
    </w:p>
    <w:p w:rsidR="00BB4879" w:rsidRPr="00931E69" w:rsidRDefault="00BB4879" w:rsidP="00C1516A">
      <w:pPr>
        <w:pStyle w:val="Piezme"/>
      </w:pPr>
      <w:r w:rsidRPr="00931E69">
        <w:lastRenderedPageBreak/>
        <w:t>- tikai tās piegādātāju preces, kuras tiek piegādātas lietotāja izvēlētajā reģionā;</w:t>
      </w:r>
    </w:p>
    <w:p w:rsidR="00BB4879" w:rsidRPr="00931E69" w:rsidRDefault="00BB4879" w:rsidP="00C1516A">
      <w:pPr>
        <w:pStyle w:val="Piezme"/>
      </w:pPr>
      <w:r w:rsidRPr="00931E69">
        <w:t>- tikai tās preces, kuras piegādātājs ir atzīmējis kā aktīvas;</w:t>
      </w:r>
    </w:p>
    <w:p w:rsidR="00BB4879" w:rsidRPr="00931E69" w:rsidRDefault="00BB4879" w:rsidP="00C1516A">
      <w:pPr>
        <w:pStyle w:val="Piezme"/>
      </w:pPr>
      <w:r w:rsidRPr="00931E69">
        <w:t>- tikai tās preces, kuras piegādātāju VV pozīcijas nav bloķētas.</w:t>
      </w:r>
    </w:p>
    <w:p w:rsidR="00BB4879" w:rsidRDefault="00BB4879" w:rsidP="00C1516A">
      <w:pPr>
        <w:pStyle w:val="Apaknodaas"/>
      </w:pPr>
      <w:r>
        <w:t>Ekrānformas apraksts</w:t>
      </w:r>
    </w:p>
    <w:p w:rsidR="00BB4879" w:rsidRDefault="00BB4879" w:rsidP="00C1516A">
      <w:pPr>
        <w:pStyle w:val="Pamatteksts1"/>
      </w:pPr>
      <w:r>
        <w:t>Ja Lētāko preču sarakstā</w:t>
      </w:r>
      <w:r>
        <w:fldChar w:fldCharType="begin"/>
      </w:r>
      <w:r>
        <w:instrText xml:space="preserve"> XE "</w:instrText>
      </w:r>
      <w:r w:rsidRPr="00F5252F">
        <w:instrText>Lētāko preču saraksts</w:instrText>
      </w:r>
      <w:r>
        <w:instrText xml:space="preserve">" </w:instrText>
      </w:r>
      <w:r>
        <w:fldChar w:fldCharType="end"/>
      </w:r>
      <w:r>
        <w:t xml:space="preserve"> nav pieejama neviena prece</w:t>
      </w:r>
      <w:r>
        <w:fldChar w:fldCharType="begin"/>
      </w:r>
      <w:r>
        <w:instrText xml:space="preserve"> XE "</w:instrText>
      </w:r>
      <w:r w:rsidRPr="00D71B69">
        <w:instrText>Prece</w:instrText>
      </w:r>
      <w:r>
        <w:instrText xml:space="preserve">" </w:instrText>
      </w:r>
      <w:r>
        <w:fldChar w:fldCharType="end"/>
      </w:r>
      <w:r>
        <w:t xml:space="preserve">, tad lietotājam tiek attēlots </w:t>
      </w:r>
      <w:r w:rsidRPr="00770CD8">
        <w:t>informatīvs</w:t>
      </w:r>
      <w:r>
        <w:t xml:space="preserve"> paziņojums:</w:t>
      </w:r>
    </w:p>
    <w:p w:rsidR="00BB4879" w:rsidRPr="007712B0" w:rsidRDefault="00BB4879" w:rsidP="0068526F">
      <w:pPr>
        <w:pStyle w:val="Picture"/>
      </w:pPr>
      <w:r w:rsidRPr="00936F54">
        <w:rPr>
          <w:noProof/>
        </w:rPr>
        <w:drawing>
          <wp:inline distT="0" distB="0" distL="0" distR="0" wp14:anchorId="46492D0C" wp14:editId="00520C04">
            <wp:extent cx="5934075" cy="428625"/>
            <wp:effectExtent l="0" t="0" r="0" b="0"/>
            <wp:docPr id="76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28625"/>
                    </a:xfrm>
                    <a:prstGeom prst="rect">
                      <a:avLst/>
                    </a:prstGeom>
                    <a:noFill/>
                    <a:ln>
                      <a:noFill/>
                    </a:ln>
                  </pic:spPr>
                </pic:pic>
              </a:graphicData>
            </a:graphic>
          </wp:inline>
        </w:drawing>
      </w:r>
    </w:p>
    <w:p w:rsidR="00BB4879" w:rsidRDefault="00BB4879" w:rsidP="00B958A9">
      <w:pPr>
        <w:pStyle w:val="Caption"/>
      </w:pPr>
      <w:r>
        <w:t>Pazi</w:t>
      </w:r>
      <w:r>
        <w:rPr>
          <w:rFonts w:hint="eastAsia"/>
        </w:rPr>
        <w:t>ņ</w:t>
      </w:r>
      <w:r>
        <w:t xml:space="preserve">ojums </w:t>
      </w:r>
      <w:fldSimple w:instr=" SEQ Paziņojums \* ARABIC ">
        <w:r w:rsidR="00760291">
          <w:rPr>
            <w:noProof/>
          </w:rPr>
          <w:t>18</w:t>
        </w:r>
      </w:fldSimple>
      <w:r>
        <w:t>. Informatīvs paziņojums par lētāko preču neesamību</w:t>
      </w:r>
    </w:p>
    <w:p w:rsidR="00BB4879" w:rsidRPr="00C30BC6" w:rsidRDefault="00BB4879" w:rsidP="0068526F">
      <w:pPr>
        <w:pStyle w:val="Blokuapraksts"/>
      </w:pPr>
      <w:r w:rsidRPr="00C30BC6">
        <w:t>Lētāko preču saraksta filtrēšana</w:t>
      </w:r>
    </w:p>
    <w:p w:rsidR="00BB4879" w:rsidRDefault="00BB4879" w:rsidP="00C1516A">
      <w:pPr>
        <w:pStyle w:val="Pamatteksts1"/>
      </w:pPr>
      <w:r>
        <w:t>Virs lētāko preču saraksta</w:t>
      </w:r>
      <w:r>
        <w:fldChar w:fldCharType="begin"/>
      </w:r>
      <w:r>
        <w:instrText xml:space="preserve"> XE "</w:instrText>
      </w:r>
      <w:r w:rsidRPr="00734495">
        <w:instrText>Lētāko preču saraksta filtrēšana</w:instrText>
      </w:r>
      <w:r>
        <w:instrText xml:space="preserve">" </w:instrText>
      </w:r>
      <w:r>
        <w:fldChar w:fldCharType="end"/>
      </w:r>
      <w:r>
        <w:t xml:space="preserve"> tiek attēlots filtrs, preču atlasīšanai pēc lietotāja noteiktiem kritērijiem:</w:t>
      </w:r>
    </w:p>
    <w:p w:rsidR="00BB4879" w:rsidRDefault="00BB4879" w:rsidP="0068526F">
      <w:pPr>
        <w:pStyle w:val="Picture"/>
      </w:pPr>
      <w:r w:rsidRPr="00BB4879">
        <w:rPr>
          <w:noProof/>
          <w:bdr w:val="single" w:sz="4" w:space="0" w:color="A6A6A6"/>
        </w:rPr>
        <w:drawing>
          <wp:inline distT="0" distB="0" distL="0" distR="0" wp14:anchorId="66A3A315" wp14:editId="2EB44E39">
            <wp:extent cx="5934075" cy="2047875"/>
            <wp:effectExtent l="19050" t="19050" r="9525" b="9525"/>
            <wp:docPr id="76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4075" cy="2047875"/>
                    </a:xfrm>
                    <a:prstGeom prst="rect">
                      <a:avLst/>
                    </a:prstGeom>
                    <a:noFill/>
                    <a:ln w="6350" cmpd="sng">
                      <a:solidFill>
                        <a:srgbClr val="A6A6A6"/>
                      </a:solidFill>
                      <a:miter lim="800000"/>
                      <a:headEnd/>
                      <a:tailEnd/>
                    </a:ln>
                    <a:effectLst/>
                  </pic:spPr>
                </pic:pic>
              </a:graphicData>
            </a:graphic>
          </wp:inline>
        </w:drawing>
      </w:r>
    </w:p>
    <w:p w:rsidR="00BB4879" w:rsidRPr="007712B0" w:rsidRDefault="00BB4879" w:rsidP="00B958A9">
      <w:pPr>
        <w:pStyle w:val="Caption"/>
      </w:pPr>
      <w:r>
        <w:t xml:space="preserve">Ekrānformas bloks </w:t>
      </w:r>
      <w:fldSimple w:instr=" SEQ Ekrānformas_bloks \* ARABIC ">
        <w:r w:rsidR="00760291">
          <w:rPr>
            <w:noProof/>
          </w:rPr>
          <w:t>18</w:t>
        </w:r>
      </w:fldSimple>
      <w:r>
        <w:t>. Lētāko preču saraksta filtrs</w:t>
      </w:r>
    </w:p>
    <w:p w:rsidR="00BB4879" w:rsidRDefault="00BB4879" w:rsidP="00E70652">
      <w:pPr>
        <w:pStyle w:val="Pamatteksts"/>
      </w:pPr>
      <w:r>
        <w:rPr>
          <w:b/>
        </w:rPr>
        <w:t xml:space="preserve">Pozīcijas numurs </w:t>
      </w:r>
      <w:r>
        <w:t xml:space="preserve">– kā izvēle, kurā tiek attēlots </w:t>
      </w:r>
      <w:r w:rsidRPr="0063064B">
        <w:t>sarakst</w:t>
      </w:r>
      <w:r>
        <w:t>s</w:t>
      </w:r>
      <w:r w:rsidRPr="0063064B">
        <w:t xml:space="preserve"> ar VV pozīcijām</w:t>
      </w:r>
      <w:r>
        <w:t xml:space="preserve"> (izvēles sarakstā attēlojot īso numuru), kur </w:t>
      </w:r>
      <w:r w:rsidRPr="00E91C75">
        <w:t xml:space="preserve">kā pirmā vērtība ir pieejama vērtība "Visas". </w:t>
      </w:r>
      <w:r>
        <w:t xml:space="preserve">Pārējie VV pozīciju numuri ir sakārtoti </w:t>
      </w:r>
      <w:r w:rsidRPr="00E91C75">
        <w:t>alfabēt</w:t>
      </w:r>
      <w:r>
        <w:t>a</w:t>
      </w:r>
      <w:r w:rsidRPr="00E91C75">
        <w:t xml:space="preserve"> secībā.</w:t>
      </w:r>
    </w:p>
    <w:p w:rsidR="00BB4879" w:rsidRPr="009B7FE5" w:rsidRDefault="00BB4879" w:rsidP="00C1516A">
      <w:pPr>
        <w:pStyle w:val="Piezme"/>
      </w:pPr>
      <w:r w:rsidRPr="001C1669">
        <w:rPr>
          <w:b/>
        </w:rPr>
        <w:t>Piezīme</w:t>
      </w:r>
      <w:r w:rsidRPr="0037299B">
        <w:rPr>
          <w:b/>
          <w:color w:val="FF0000"/>
        </w:rPr>
        <w:t>!</w:t>
      </w:r>
      <w:r w:rsidRPr="0037299B">
        <w:t xml:space="preserve"> </w:t>
      </w:r>
      <w:r>
        <w:t xml:space="preserve">Ja Lētāko preču sarakstu apskata autorizēts sistēmas lietotājs ar Piegādātāja lomu, tad izvēlē tiek attēlotas </w:t>
      </w:r>
      <w:r w:rsidRPr="009B7FE5">
        <w:t>tikai tās pozīcijas, kas ir piesaistītas Piegādātāja organizācijai.</w:t>
      </w:r>
    </w:p>
    <w:p w:rsidR="00BB4879" w:rsidRDefault="00BB4879" w:rsidP="00E70652">
      <w:pPr>
        <w:pStyle w:val="Pamatteksts"/>
      </w:pPr>
      <w:r>
        <w:rPr>
          <w:b/>
        </w:rPr>
        <w:t xml:space="preserve">Garantija (mēnešos) </w:t>
      </w:r>
      <w:r>
        <w:t>– kā izvēle ar salīdzināšanas operatoru un ciparu ievadlauku mēnešu skaita norādīšanai. Ir pieejami šādi salīdzināšanas operatori: Garantija ir mazāka par (norādīto mēnešu skaitu), mazāka vai vienāda ar (norādīto mēnešu skaitu), tieši vienāda ar (norādīto mēnešu skaitu), lielāka par (norādīto mēnešu skaitu), lielāka vai vienāda ar (norādīto mēnešu skaitu).</w:t>
      </w:r>
    </w:p>
    <w:p w:rsidR="00BB4879" w:rsidRDefault="00BB4879" w:rsidP="00E70652">
      <w:pPr>
        <w:pStyle w:val="Pamatteksts"/>
      </w:pPr>
      <w:r>
        <w:rPr>
          <w:b/>
        </w:rPr>
        <w:t xml:space="preserve">Atslēgas vārdi </w:t>
      </w:r>
      <w:r>
        <w:t>– teksta ievadlauks, kas paredzēts preces atslēgas vārda norādīšanai.</w:t>
      </w:r>
    </w:p>
    <w:p w:rsidR="00BB4879" w:rsidRDefault="00BB4879" w:rsidP="00C1516A">
      <w:pPr>
        <w:pStyle w:val="Piezme"/>
      </w:pPr>
      <w:r w:rsidRPr="001C1669">
        <w:rPr>
          <w:b/>
        </w:rPr>
        <w:t>Piezīme</w:t>
      </w:r>
      <w:r w:rsidRPr="0037299B">
        <w:rPr>
          <w:b/>
          <w:color w:val="FF0000"/>
        </w:rPr>
        <w:t>!</w:t>
      </w:r>
      <w:r w:rsidRPr="0037299B">
        <w:t xml:space="preserve"> </w:t>
      </w:r>
      <w:r w:rsidRPr="00C86F01">
        <w:t>Meklējamo atslēgas vārdu skaits nevar pārsniegt 3</w:t>
      </w:r>
      <w:r>
        <w:t xml:space="preserve"> atslēgas vārdus.</w:t>
      </w:r>
    </w:p>
    <w:p w:rsidR="00BB4879" w:rsidRDefault="00BB4879" w:rsidP="00C1516A">
      <w:pPr>
        <w:pStyle w:val="Piezme"/>
      </w:pPr>
      <w:r w:rsidRPr="001C1669">
        <w:rPr>
          <w:b/>
        </w:rPr>
        <w:t>Piezīme</w:t>
      </w:r>
      <w:r w:rsidRPr="0037299B">
        <w:rPr>
          <w:b/>
          <w:color w:val="FF0000"/>
        </w:rPr>
        <w:t>!</w:t>
      </w:r>
      <w:r>
        <w:t xml:space="preserve"> Veicot saraksta filtrēšanu, norādītā vērtība tiks </w:t>
      </w:r>
      <w:r w:rsidRPr="004B4264">
        <w:t xml:space="preserve">sadalīta atsevišķos vārdos, un katrs no šiem vārdiem tiks meklēts atbilstošās preces VV pozīcijas atslēgas vārdos </w:t>
      </w:r>
      <w:r w:rsidRPr="004B4264">
        <w:lastRenderedPageBreak/>
        <w:t xml:space="preserve">kā jebkura atslēgas vārda kreisā daļa. </w:t>
      </w:r>
      <w:r>
        <w:t>Filtrēšanas rezultātā t</w:t>
      </w:r>
      <w:r w:rsidRPr="004B4264">
        <w:t>ik</w:t>
      </w:r>
      <w:r>
        <w:t>s</w:t>
      </w:r>
      <w:r w:rsidRPr="004B4264">
        <w:t xml:space="preserve"> atlasītas tikai tās preces, kurās ir atrasti visi atbilstošie atslēgas vārd</w:t>
      </w:r>
      <w:r>
        <w:t>i.</w:t>
      </w:r>
    </w:p>
    <w:p w:rsidR="00BB4879" w:rsidRDefault="00BB4879" w:rsidP="00C1516A">
      <w:pPr>
        <w:pStyle w:val="Piezme"/>
      </w:pPr>
      <w:r>
        <w:rPr>
          <w:b/>
        </w:rPr>
        <w:t>Piezīme</w:t>
      </w:r>
      <w:r w:rsidRPr="00A52D96">
        <w:rPr>
          <w:b/>
          <w:bCs/>
          <w:iCs/>
          <w:color w:val="FF0000"/>
        </w:rPr>
        <w:t>!</w:t>
      </w:r>
      <w:r>
        <w:t xml:space="preserve"> Veicot meklēšanu pēc atslēgas vārda, ja tajā ir ievadīts simbols ‘–’, tad sistēma meklēšanā neņem to vērā.</w:t>
      </w:r>
    </w:p>
    <w:p w:rsidR="00BB4879" w:rsidRDefault="00BB4879" w:rsidP="00E70652">
      <w:pPr>
        <w:pStyle w:val="Pamatteksts"/>
      </w:pPr>
      <w:r w:rsidRPr="00906DD2">
        <w:rPr>
          <w:b/>
        </w:rPr>
        <w:t xml:space="preserve">Specifiskās īpašības </w:t>
      </w:r>
      <w:r>
        <w:t>– kā bloks, kurā lietotājs var ievadīt meklēšanas parametrus vienai vai divām specifiskajām īpašībām</w:t>
      </w:r>
      <w:r>
        <w:fldChar w:fldCharType="begin"/>
      </w:r>
      <w:r>
        <w:instrText xml:space="preserve"> XE "</w:instrText>
      </w:r>
      <w:r w:rsidRPr="006A46C1">
        <w:instrText>Specifiskā īpašība</w:instrText>
      </w:r>
      <w:r>
        <w:instrText xml:space="preserve">" </w:instrText>
      </w:r>
      <w:r>
        <w:fldChar w:fldCharType="end"/>
      </w:r>
      <w:r>
        <w:t>. Konkrētas preču īpašības izvēlei tiek attēlots izvēles saraksts, kurā tiek attēloti preču īpašību nosaukumi, kas piesaistīti konkrētās Kategorijas Preču veidam. Preču īpašības izvēles sarakstā ir sakārtotas kā tas ir norādīts Preču veidā.</w:t>
      </w:r>
    </w:p>
    <w:p w:rsidR="00BB4879" w:rsidRDefault="00BB4879" w:rsidP="00C1516A">
      <w:pPr>
        <w:pStyle w:val="Piezme"/>
      </w:pPr>
      <w:r w:rsidRPr="001C1669">
        <w:rPr>
          <w:b/>
        </w:rPr>
        <w:t>Piezīme</w:t>
      </w:r>
      <w:r w:rsidRPr="0037299B">
        <w:rPr>
          <w:b/>
          <w:color w:val="FF0000"/>
        </w:rPr>
        <w:t>!</w:t>
      </w:r>
      <w:r w:rsidRPr="0037299B">
        <w:t xml:space="preserve"> </w:t>
      </w:r>
      <w:r>
        <w:t>Tiek attēlotas tikai tās preču īpašības, kuras sistēmā ir uzstādītas, kā meklējamas</w:t>
      </w:r>
      <w:r w:rsidRPr="00710DCD">
        <w:t>.</w:t>
      </w:r>
    </w:p>
    <w:p w:rsidR="00BB4879" w:rsidRDefault="00BB4879" w:rsidP="00E70652">
      <w:pPr>
        <w:pStyle w:val="Pamatteksts"/>
      </w:pPr>
      <w:r>
        <w:t>Pārējo formas lauku attēlošana ir atkarīga no izvēles sarakstā izvēlētās Preču īpašības.</w:t>
      </w:r>
    </w:p>
    <w:p w:rsidR="00BB4879" w:rsidRPr="00906DD2" w:rsidRDefault="00BB4879" w:rsidP="00C1516A">
      <w:pPr>
        <w:pStyle w:val="Pakrtots"/>
      </w:pPr>
      <w:r w:rsidRPr="00906DD2">
        <w:rPr>
          <w:b/>
          <w:bCs/>
        </w:rPr>
        <w:t>Vesels skaitlis</w:t>
      </w:r>
      <w:r w:rsidRPr="00906DD2">
        <w:t xml:space="preserve"> – lietotājs var ievadīt veselu skaitli un izvēlēties vienu no salīdzināšanas operatoriem.</w:t>
      </w:r>
    </w:p>
    <w:p w:rsidR="00BB4879" w:rsidRPr="00906DD2" w:rsidRDefault="00BB4879" w:rsidP="00C1516A">
      <w:pPr>
        <w:pStyle w:val="Pakrtots"/>
      </w:pPr>
      <w:proofErr w:type="spellStart"/>
      <w:r w:rsidRPr="00906DD2">
        <w:rPr>
          <w:b/>
          <w:bCs/>
        </w:rPr>
        <w:t>Decimālskaitlis</w:t>
      </w:r>
      <w:proofErr w:type="spellEnd"/>
      <w:r w:rsidRPr="00906DD2">
        <w:t xml:space="preserve"> – lietotājs var ievadīt </w:t>
      </w:r>
      <w:proofErr w:type="spellStart"/>
      <w:r w:rsidRPr="00906DD2">
        <w:t>decimālskaitli</w:t>
      </w:r>
      <w:proofErr w:type="spellEnd"/>
      <w:r w:rsidRPr="00906DD2">
        <w:t xml:space="preserve"> un izvēlēties vienu no salīdzināšanas operatoriem.</w:t>
      </w:r>
    </w:p>
    <w:p w:rsidR="00BB4879" w:rsidRPr="00906DD2" w:rsidRDefault="00BB4879" w:rsidP="00C1516A">
      <w:pPr>
        <w:pStyle w:val="Pakrtots"/>
      </w:pPr>
      <w:r w:rsidRPr="00906DD2">
        <w:rPr>
          <w:b/>
          <w:bCs/>
        </w:rPr>
        <w:t>Teksts</w:t>
      </w:r>
      <w:r w:rsidRPr="00906DD2">
        <w:t xml:space="preserve"> – lietotājs var norādīt meklējamo tekstu.</w:t>
      </w:r>
    </w:p>
    <w:p w:rsidR="00BB4879" w:rsidRPr="00906DD2" w:rsidRDefault="00BB4879" w:rsidP="00C1516A">
      <w:pPr>
        <w:pStyle w:val="Pakrtots"/>
      </w:pPr>
      <w:r w:rsidRPr="00906DD2">
        <w:rPr>
          <w:b/>
          <w:bCs/>
        </w:rPr>
        <w:t>Pārskaitījuma tips</w:t>
      </w:r>
      <w:r w:rsidRPr="00906DD2">
        <w:t xml:space="preserve"> – lietotājs var izvēlēties kādu no piedāvātajām vērtībām, kas sakārtotas augošā kārtībā.</w:t>
      </w:r>
    </w:p>
    <w:p w:rsidR="00BB4879" w:rsidRPr="00906DD2" w:rsidRDefault="00BB4879" w:rsidP="00C1516A">
      <w:pPr>
        <w:pStyle w:val="Pakrtots"/>
      </w:pPr>
      <w:r w:rsidRPr="00906DD2">
        <w:rPr>
          <w:b/>
          <w:bCs/>
        </w:rPr>
        <w:t>Klasifikācijas tips</w:t>
      </w:r>
      <w:r w:rsidRPr="00906DD2">
        <w:t xml:space="preserve"> – lietotājs var izvēlēties kādu no piedāvātajām vērtībām, piemērojot papildus izvēli ar vērtībām „Ne sliktāks par” (noklusētā izvēle), „Vienāds” un „Ne labāks par”.</w:t>
      </w:r>
    </w:p>
    <w:p w:rsidR="00BB4879" w:rsidRDefault="00BB4879" w:rsidP="00E70652">
      <w:pPr>
        <w:pStyle w:val="Pamatteksts"/>
      </w:pPr>
      <w:r w:rsidRPr="00936F54">
        <w:rPr>
          <w:noProof/>
          <w:lang w:eastAsia="lv-LV"/>
        </w:rPr>
        <w:drawing>
          <wp:inline distT="0" distB="0" distL="0" distR="0" wp14:anchorId="5629B0A8" wp14:editId="186AEF9B">
            <wp:extent cx="666750" cy="180975"/>
            <wp:effectExtent l="0" t="0" r="0" b="0"/>
            <wp:docPr id="76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r>
        <w:rPr>
          <w:noProof/>
          <w:lang w:eastAsia="lv-LV"/>
        </w:rPr>
        <w:t xml:space="preserve"> </w:t>
      </w:r>
      <w:r>
        <w:t xml:space="preserve">– uzklikšķinot uz spiedpogas, </w:t>
      </w:r>
      <w:r w:rsidRPr="002A5BBB">
        <w:t xml:space="preserve">tiek atlasītas tās preces, kas apmierina </w:t>
      </w:r>
      <w:r>
        <w:t xml:space="preserve">lietotāja norādītos </w:t>
      </w:r>
      <w:r w:rsidRPr="002A5BBB">
        <w:t>filtrēšanas nosacījumus</w:t>
      </w:r>
      <w:r>
        <w:t>.</w:t>
      </w:r>
    </w:p>
    <w:p w:rsidR="00BB4879" w:rsidRDefault="00BB4879" w:rsidP="00C1516A">
      <w:pPr>
        <w:pStyle w:val="Piezme"/>
      </w:pPr>
      <w:r w:rsidRPr="001C1669">
        <w:rPr>
          <w:b/>
        </w:rPr>
        <w:t>Piezīme</w:t>
      </w:r>
      <w:r w:rsidRPr="0037299B">
        <w:rPr>
          <w:b/>
          <w:color w:val="FF0000"/>
        </w:rPr>
        <w:t>!</w:t>
      </w:r>
      <w:r w:rsidRPr="00510843">
        <w:t xml:space="preserve"> </w:t>
      </w:r>
      <w:r w:rsidRPr="00D579F8">
        <w:t>Ierakstu filtrēšan</w:t>
      </w:r>
      <w:r>
        <w:t xml:space="preserve">ā </w:t>
      </w:r>
      <w:r w:rsidRPr="00510843">
        <w:t>nav svarīgi lielie un mazie burti</w:t>
      </w:r>
      <w:r>
        <w:t>.</w:t>
      </w:r>
    </w:p>
    <w:p w:rsidR="00BB4879" w:rsidRDefault="00BB4879" w:rsidP="00C1516A">
      <w:pPr>
        <w:pStyle w:val="Piezme"/>
      </w:pPr>
      <w:r w:rsidRPr="001C1669">
        <w:rPr>
          <w:b/>
        </w:rPr>
        <w:t>Piezīme</w:t>
      </w:r>
      <w:r w:rsidRPr="0037299B">
        <w:rPr>
          <w:b/>
          <w:color w:val="FF0000"/>
        </w:rPr>
        <w:t>!</w:t>
      </w:r>
      <w:r w:rsidRPr="0037299B">
        <w:t xml:space="preserve"> </w:t>
      </w:r>
      <w:r>
        <w:t>F</w:t>
      </w:r>
      <w:r w:rsidRPr="00FA6390">
        <w:t>iltrēšanas nosacījumi pēc sekmīgi veiktas filtrēšanas tiek saglabāti</w:t>
      </w:r>
      <w:r>
        <w:t>.</w:t>
      </w:r>
    </w:p>
    <w:p w:rsidR="00BB4879" w:rsidRDefault="00BB4879" w:rsidP="0068526F">
      <w:pPr>
        <w:pStyle w:val="Blokuapraksts"/>
      </w:pPr>
      <w:r>
        <w:t>Preču uzlabotās atlases bloks</w:t>
      </w:r>
    </w:p>
    <w:p w:rsidR="00BB4879" w:rsidRDefault="00BB4879" w:rsidP="00C1516A">
      <w:pPr>
        <w:pStyle w:val="Pamatteksts1"/>
      </w:pPr>
      <w:r>
        <w:t xml:space="preserve">Ja katalogam paredzēta preču uzlabotā atlase, tad Pircēju lietotājiem un anonīmajiem lietotājiem tiek attēlots preču atlases bloks ar atsevišķām preču īpašībām. Izmantojot bloku var atfiltrēt preces pēc izvēlētajiem parametriem no visām </w:t>
      </w:r>
      <w:proofErr w:type="spellStart"/>
      <w:r>
        <w:t>apakškategorijām</w:t>
      </w:r>
      <w:proofErr w:type="spellEnd"/>
      <w:r>
        <w:t>.</w:t>
      </w:r>
    </w:p>
    <w:p w:rsidR="00BB4879" w:rsidRDefault="00BB4879" w:rsidP="0068526F">
      <w:pPr>
        <w:pStyle w:val="Picture"/>
      </w:pPr>
      <w:r w:rsidRPr="00936F54">
        <w:rPr>
          <w:noProof/>
        </w:rPr>
        <w:drawing>
          <wp:inline distT="0" distB="0" distL="0" distR="0" wp14:anchorId="5976C73A" wp14:editId="3CC5E592">
            <wp:extent cx="5943600" cy="1457325"/>
            <wp:effectExtent l="0" t="0" r="0" b="0"/>
            <wp:docPr id="75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1457325"/>
                    </a:xfrm>
                    <a:prstGeom prst="rect">
                      <a:avLst/>
                    </a:prstGeom>
                    <a:noFill/>
                    <a:ln>
                      <a:noFill/>
                    </a:ln>
                  </pic:spPr>
                </pic:pic>
              </a:graphicData>
            </a:graphic>
          </wp:inline>
        </w:drawing>
      </w:r>
    </w:p>
    <w:p w:rsidR="00BB4879" w:rsidRPr="009F142D" w:rsidRDefault="00BB4879" w:rsidP="00B958A9">
      <w:pPr>
        <w:pStyle w:val="Caption"/>
        <w:rPr>
          <w:rFonts w:ascii="Calibri" w:hAnsi="Calibri"/>
        </w:rPr>
      </w:pPr>
      <w:r>
        <w:t xml:space="preserve">Ekrānformas bloks </w:t>
      </w:r>
      <w:fldSimple w:instr=" SEQ Ekrānformas_bloks \* ARABIC ">
        <w:r w:rsidR="00760291">
          <w:rPr>
            <w:noProof/>
          </w:rPr>
          <w:t>19</w:t>
        </w:r>
      </w:fldSimple>
      <w:r>
        <w:t xml:space="preserve">. </w:t>
      </w:r>
      <w:r w:rsidRPr="00ED1962">
        <w:t>Preču uzlabotās atlases filtrs</w:t>
      </w:r>
    </w:p>
    <w:p w:rsidR="00BB4879" w:rsidRPr="00DE42DD" w:rsidRDefault="00BB4879" w:rsidP="00E70652">
      <w:pPr>
        <w:pStyle w:val="Pamatteksts"/>
      </w:pPr>
      <w:r>
        <w:t>Izvēršot preču īpašību, sistēma attēlo īpašības vērtības un iekavās – vērtībai atbilstošo preču skaitu.</w:t>
      </w:r>
    </w:p>
    <w:p w:rsidR="00BB4879" w:rsidRDefault="00BB4879" w:rsidP="00E70652">
      <w:pPr>
        <w:pStyle w:val="Pamatteksts"/>
      </w:pPr>
      <w:r w:rsidRPr="00936F54">
        <w:rPr>
          <w:noProof/>
          <w:lang w:eastAsia="lv-LV"/>
        </w:rPr>
        <w:lastRenderedPageBreak/>
        <w:drawing>
          <wp:inline distT="0" distB="0" distL="0" distR="0" wp14:anchorId="0F04E24A" wp14:editId="4969F8F7">
            <wp:extent cx="619125" cy="171450"/>
            <wp:effectExtent l="0" t="0" r="0" b="0"/>
            <wp:docPr id="7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t xml:space="preserve"> – uzklikšķinot uz spiedpogas, </w:t>
      </w:r>
      <w:r w:rsidRPr="002A5BBB">
        <w:t xml:space="preserve">tiek atlasītas tās preces, kas </w:t>
      </w:r>
      <w:r>
        <w:t>atbilst</w:t>
      </w:r>
      <w:r w:rsidRPr="002A5BBB">
        <w:t xml:space="preserve"> </w:t>
      </w:r>
      <w:r>
        <w:t>lietotāja atzīmētajām preču īpašību vērtībām.</w:t>
      </w:r>
    </w:p>
    <w:p w:rsidR="00BB4879" w:rsidRPr="00C30BC6" w:rsidRDefault="00BB4879" w:rsidP="0068526F">
      <w:pPr>
        <w:pStyle w:val="Blokuapraksts"/>
      </w:pPr>
      <w:r w:rsidRPr="00C30BC6">
        <w:t>Lētāko preču saraksts</w:t>
      </w:r>
    </w:p>
    <w:p w:rsidR="00BB4879" w:rsidRDefault="00BB4879" w:rsidP="00C1516A">
      <w:pPr>
        <w:pStyle w:val="Pamatteksts1"/>
      </w:pPr>
      <w:r>
        <w:t>Ja Lētāko preču sarakstā</w:t>
      </w:r>
      <w:r>
        <w:fldChar w:fldCharType="begin"/>
      </w:r>
      <w:r>
        <w:instrText xml:space="preserve"> XE "</w:instrText>
      </w:r>
      <w:r w:rsidRPr="008004CA">
        <w:instrText>Lētāko preču saraksts</w:instrText>
      </w:r>
      <w:r>
        <w:instrText xml:space="preserve">" </w:instrText>
      </w:r>
      <w:r>
        <w:fldChar w:fldCharType="end"/>
      </w:r>
      <w:r>
        <w:t xml:space="preserve"> ir pieejama vismaz viena prece, tad tā tiek attēlota saraksta formā.</w:t>
      </w:r>
    </w:p>
    <w:p w:rsidR="00BB4879" w:rsidRDefault="00BB4879" w:rsidP="00C1516A">
      <w:pPr>
        <w:pStyle w:val="Pamatteksts1"/>
      </w:pPr>
      <w:r>
        <w:t>Atkarībā no kataloga konfigurācijas, iespējami divi preču saraksta attēlošanas varianti:</w:t>
      </w:r>
    </w:p>
    <w:p w:rsidR="00BB4879" w:rsidRPr="00A9301C" w:rsidRDefault="00BB4879" w:rsidP="00E70652">
      <w:pPr>
        <w:pStyle w:val="Pamatteksts"/>
      </w:pPr>
      <w:r>
        <w:t>Bez atsevišķi izdalītām vienādām preču īpašībām.</w:t>
      </w:r>
    </w:p>
    <w:p w:rsidR="00BB4879" w:rsidRDefault="00BB4879" w:rsidP="00E70652">
      <w:pPr>
        <w:pStyle w:val="Pamatteksts"/>
      </w:pPr>
      <w:r>
        <w:t>Ar atsevišķi izdalītām vienādām preču īpašībām.</w:t>
      </w:r>
    </w:p>
    <w:p w:rsidR="00BB4879" w:rsidRPr="007712B0" w:rsidRDefault="00BB4879" w:rsidP="0068526F">
      <w:pPr>
        <w:pStyle w:val="Picture"/>
      </w:pPr>
      <w:r w:rsidRPr="00936F54">
        <w:rPr>
          <w:noProof/>
        </w:rPr>
        <w:drawing>
          <wp:inline distT="0" distB="0" distL="0" distR="0" wp14:anchorId="0180EB89" wp14:editId="49D8850A">
            <wp:extent cx="5934075" cy="1676400"/>
            <wp:effectExtent l="0" t="0" r="0" b="0"/>
            <wp:docPr id="75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34075" cy="1676400"/>
                    </a:xfrm>
                    <a:prstGeom prst="rect">
                      <a:avLst/>
                    </a:prstGeom>
                    <a:noFill/>
                    <a:ln>
                      <a:noFill/>
                    </a:ln>
                  </pic:spPr>
                </pic:pic>
              </a:graphicData>
            </a:graphic>
          </wp:inline>
        </w:drawing>
      </w:r>
    </w:p>
    <w:p w:rsidR="00BB4879" w:rsidRPr="00FD79FE" w:rsidRDefault="00BB4879" w:rsidP="00B958A9">
      <w:pPr>
        <w:pStyle w:val="Caption"/>
        <w:rPr>
          <w:rFonts w:ascii="Calibri" w:hAnsi="Calibri"/>
        </w:rPr>
      </w:pPr>
      <w:bookmarkStart w:id="168" w:name="_Toc179879121"/>
      <w:r>
        <w:t>Ekr</w:t>
      </w:r>
      <w:r>
        <w:rPr>
          <w:rFonts w:hint="eastAsia"/>
        </w:rPr>
        <w:t>ā</w:t>
      </w:r>
      <w:r>
        <w:t xml:space="preserve">nforma </w:t>
      </w:r>
      <w:fldSimple w:instr=" SEQ Ekrānforma \* ARABIC ">
        <w:r w:rsidR="00760291">
          <w:rPr>
            <w:noProof/>
          </w:rPr>
          <w:t>16</w:t>
        </w:r>
      </w:fldSimple>
      <w:r>
        <w:t>. Lētāko preču saraksts</w:t>
      </w:r>
      <w:r w:rsidRPr="00FD79FE">
        <w:rPr>
          <w:rFonts w:ascii="Calibri" w:hAnsi="Calibri"/>
        </w:rPr>
        <w:t xml:space="preserve"> </w:t>
      </w:r>
      <w:r w:rsidRPr="00541959">
        <w:t>– bez izdalītām vienādām preču īpašībām</w:t>
      </w:r>
      <w:bookmarkEnd w:id="168"/>
    </w:p>
    <w:p w:rsidR="00BB4879" w:rsidRDefault="00BB4879" w:rsidP="00C1516A">
      <w:pPr>
        <w:pStyle w:val="Pamatteksts1"/>
      </w:pPr>
      <w:r>
        <w:t>Lētāko preču sarakstā par katru atrasto preci tiek attēlots:</w:t>
      </w:r>
    </w:p>
    <w:p w:rsidR="00BB4879" w:rsidRPr="00956DEF" w:rsidRDefault="00BB4879" w:rsidP="00E70652">
      <w:pPr>
        <w:pStyle w:val="Pamatteksts"/>
      </w:pPr>
      <w:r>
        <w:rPr>
          <w:b/>
        </w:rPr>
        <w:t>Pozīcijas nr.</w:t>
      </w:r>
      <w:r w:rsidRPr="002270EA">
        <w:t xml:space="preserve"> </w:t>
      </w:r>
      <w:r>
        <w:t>– k</w:t>
      </w:r>
      <w:r w:rsidRPr="000677CC">
        <w:t>ā hipersaite tiek attēlots konkrētās preču kategorijas vispārīgās vienošanās pozīcijas numurs</w:t>
      </w:r>
      <w:r>
        <w:t xml:space="preserve">. Uzklikšķinot uz hipersaites, tiek attēlota ekrānforma ar izvēlētās preces </w:t>
      </w:r>
      <w:r w:rsidRPr="00956DEF">
        <w:t>datiem (skat. aprakstu</w:t>
      </w:r>
      <w:r>
        <w:t xml:space="preserve"> </w:t>
      </w:r>
      <w:r w:rsidRPr="00681739">
        <w:t>Preces apskatīšana</w:t>
      </w:r>
      <w:r w:rsidRPr="00681739">
        <w:rPr>
          <w:vanish/>
        </w:rPr>
        <w:t>|topic=Preces apskatīšana</w:t>
      </w:r>
      <w:r>
        <w:t>).</w:t>
      </w:r>
    </w:p>
    <w:p w:rsidR="00BB4879" w:rsidRPr="00CD63C0" w:rsidRDefault="00BB4879" w:rsidP="00E70652">
      <w:pPr>
        <w:pStyle w:val="Pamatteksts"/>
      </w:pPr>
      <w:r w:rsidRPr="002B0CC9">
        <w:rPr>
          <w:b/>
        </w:rPr>
        <w:t>Pre</w:t>
      </w:r>
      <w:r>
        <w:rPr>
          <w:b/>
        </w:rPr>
        <w:t>ces</w:t>
      </w:r>
      <w:r w:rsidRPr="002B0CC9">
        <w:rPr>
          <w:b/>
        </w:rPr>
        <w:t xml:space="preserve"> </w:t>
      </w:r>
      <w:r>
        <w:rPr>
          <w:b/>
        </w:rPr>
        <w:t>specifikācijas</w:t>
      </w:r>
      <w:r w:rsidRPr="002270EA">
        <w:t xml:space="preserve"> </w:t>
      </w:r>
      <w:r w:rsidRPr="002B0CC9">
        <w:t>–</w:t>
      </w:r>
      <w:r>
        <w:t xml:space="preserve"> tiek attēloti visi </w:t>
      </w:r>
      <w:r w:rsidRPr="00CD63C0">
        <w:t>preces īpašības nosaukum</w:t>
      </w:r>
      <w:r>
        <w:t>i, kam aiz „:” simbola tiek pievienota atbilstošās preces īpašības vērtība. Preču īpašības savstarpēji viena no otras tiek atdalītas ar „/” simbolu.</w:t>
      </w:r>
    </w:p>
    <w:p w:rsidR="00BB4879" w:rsidRDefault="00BB4879" w:rsidP="00C1516A">
      <w:pPr>
        <w:pStyle w:val="Piezme"/>
      </w:pPr>
      <w:r w:rsidRPr="001C1669">
        <w:rPr>
          <w:b/>
        </w:rPr>
        <w:t>Piezīme</w:t>
      </w:r>
      <w:r w:rsidRPr="0037299B">
        <w:rPr>
          <w:b/>
          <w:color w:val="FF0000"/>
        </w:rPr>
        <w:t>!</w:t>
      </w:r>
      <w:r w:rsidRPr="0037299B">
        <w:t xml:space="preserve"> </w:t>
      </w:r>
      <w:r w:rsidRPr="006C6C46">
        <w:t>Tiek attēlotas tikai tās īpašības, kur</w:t>
      </w:r>
      <w:r>
        <w:t>ām sistēmā ir uzstādīts, ka tās ir attēlojamas lētāko preču sarakstā, un kuras</w:t>
      </w:r>
      <w:r w:rsidRPr="006C6C46">
        <w:t xml:space="preserve"> konkrētajai precei ir </w:t>
      </w:r>
      <w:r>
        <w:t>norādītas</w:t>
      </w:r>
      <w:r w:rsidRPr="0037299B">
        <w:t>.</w:t>
      </w:r>
    </w:p>
    <w:p w:rsidR="00BB4879" w:rsidRDefault="00BB4879" w:rsidP="00C1516A">
      <w:pPr>
        <w:pStyle w:val="Piezme"/>
      </w:pPr>
      <w:r w:rsidRPr="001C1669">
        <w:rPr>
          <w:b/>
        </w:rPr>
        <w:t>Piezīme</w:t>
      </w:r>
      <w:r w:rsidRPr="0037299B">
        <w:rPr>
          <w:b/>
          <w:color w:val="FF0000"/>
        </w:rPr>
        <w:t>!</w:t>
      </w:r>
      <w:r w:rsidRPr="0037299B">
        <w:t xml:space="preserve"> </w:t>
      </w:r>
      <w:r>
        <w:t>Vizuāli tiek izceltas tās īpašības, kuras sistēmā ir norādītas, kā izceļamas.</w:t>
      </w:r>
    </w:p>
    <w:p w:rsidR="00BB4879" w:rsidRDefault="00BB4879" w:rsidP="00C1516A">
      <w:pPr>
        <w:pStyle w:val="Piezme"/>
      </w:pPr>
      <w:r>
        <w:rPr>
          <w:b/>
        </w:rPr>
        <w:t>Piezīme</w:t>
      </w:r>
      <w:r w:rsidRPr="00810C36">
        <w:rPr>
          <w:b/>
          <w:bCs/>
          <w:iCs/>
          <w:color w:val="FF0000"/>
        </w:rPr>
        <w:t>!</w:t>
      </w:r>
      <w:r>
        <w:t xml:space="preserve"> Ja precei ir pieejams papildaprīkojums, tiek attēlota ikona </w:t>
      </w:r>
      <w:r w:rsidRPr="00936F54">
        <w:rPr>
          <w:noProof/>
          <w:lang w:eastAsia="lv-LV"/>
        </w:rPr>
        <w:drawing>
          <wp:inline distT="0" distB="0" distL="0" distR="0" wp14:anchorId="1274B929" wp14:editId="22F027BF">
            <wp:extent cx="276225" cy="266700"/>
            <wp:effectExtent l="0" t="0" r="0" b="0"/>
            <wp:docPr id="75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t xml:space="preserve"> un uzraksts „Ir pieejams papildaprīkojums”.</w:t>
      </w:r>
      <w:r w:rsidRPr="00810C36">
        <w:t xml:space="preserve"> </w:t>
      </w:r>
      <w:r>
        <w:t>Lai skatītu papildaprīkojumu, atver preces kartiņu, uzklikšķinot pozīcijas numuram.</w:t>
      </w:r>
    </w:p>
    <w:p w:rsidR="00BB4879" w:rsidRPr="00E73BE5" w:rsidRDefault="00BB4879" w:rsidP="00E70652">
      <w:pPr>
        <w:pStyle w:val="Pamatteksts"/>
      </w:pPr>
      <w:r>
        <w:rPr>
          <w:b/>
        </w:rPr>
        <w:t>Cena</w:t>
      </w:r>
      <w:r>
        <w:t xml:space="preserve"> – tiek attēlota cenas informācija:</w:t>
      </w:r>
    </w:p>
    <w:p w:rsidR="00BB4879" w:rsidRPr="00906DD2" w:rsidRDefault="00BB4879" w:rsidP="00C1516A">
      <w:pPr>
        <w:pStyle w:val="Pakrtots"/>
      </w:pPr>
      <w:r w:rsidRPr="00906DD2">
        <w:rPr>
          <w:b/>
          <w:bCs/>
        </w:rPr>
        <w:t>Ar PVN</w:t>
      </w:r>
      <w:r w:rsidRPr="00906DD2">
        <w:t>– tiek attēlota preces cena ar pievienotās vērtības nodokli.</w:t>
      </w:r>
    </w:p>
    <w:p w:rsidR="00BB4879" w:rsidRPr="00906DD2" w:rsidRDefault="00BB4879" w:rsidP="00C1516A">
      <w:pPr>
        <w:pStyle w:val="Pakrtots"/>
      </w:pPr>
      <w:r w:rsidRPr="00906DD2">
        <w:rPr>
          <w:b/>
          <w:bCs/>
        </w:rPr>
        <w:t>Bez PVN</w:t>
      </w:r>
      <w:r w:rsidRPr="00906DD2">
        <w:t>– tiek attēlota preces cena bez pievienotās vērtības nodokļa.</w:t>
      </w:r>
    </w:p>
    <w:p w:rsidR="00BB4879" w:rsidRDefault="00BB4879" w:rsidP="00C1516A">
      <w:pPr>
        <w:pStyle w:val="Piezme"/>
      </w:pPr>
      <w:r w:rsidRPr="001C1669">
        <w:rPr>
          <w:b/>
        </w:rPr>
        <w:t>Piezīme</w:t>
      </w:r>
      <w:r w:rsidRPr="0037299B">
        <w:rPr>
          <w:b/>
          <w:color w:val="FF0000"/>
        </w:rPr>
        <w:t>!</w:t>
      </w:r>
      <w:r w:rsidRPr="0037299B">
        <w:t xml:space="preserve"> </w:t>
      </w:r>
      <w:r w:rsidRPr="00CB44FC">
        <w:t xml:space="preserve">Ja precei ir </w:t>
      </w:r>
      <w:r>
        <w:t xml:space="preserve">pieejama </w:t>
      </w:r>
      <w:r w:rsidRPr="00CB44FC">
        <w:t xml:space="preserve">atlaides pēc skaita, tad tiek attēlots </w:t>
      </w:r>
      <w:r>
        <w:t>teksts „Ir pieejama atlaide pēc skaita”</w:t>
      </w:r>
      <w:r w:rsidRPr="00CB44FC">
        <w:t xml:space="preserve">. Pretējā gadījumā </w:t>
      </w:r>
      <w:r>
        <w:t>šāds teksts</w:t>
      </w:r>
      <w:r w:rsidRPr="00CB44FC">
        <w:t xml:space="preserve"> netiek attēlots</w:t>
      </w:r>
      <w:r>
        <w:t>.</w:t>
      </w:r>
    </w:p>
    <w:p w:rsidR="00BB4879" w:rsidRPr="0037299B" w:rsidRDefault="00BB4879" w:rsidP="00C1516A">
      <w:pPr>
        <w:pStyle w:val="Piezme"/>
      </w:pPr>
      <w:r w:rsidRPr="001C1669">
        <w:rPr>
          <w:b/>
        </w:rPr>
        <w:t>Piezīme</w:t>
      </w:r>
      <w:r w:rsidRPr="0037299B">
        <w:rPr>
          <w:b/>
          <w:color w:val="FF0000"/>
        </w:rPr>
        <w:t>!</w:t>
      </w:r>
      <w:r w:rsidRPr="0037299B">
        <w:t xml:space="preserve"> </w:t>
      </w:r>
      <w:r w:rsidRPr="004038CF">
        <w:t>Preces vienības cena ar un bez PVN tiek attēlota ar tādu precizitāti, kāda šīs preces cenas precizitāte (ciparu skaits aiz komata)</w:t>
      </w:r>
      <w:r>
        <w:t xml:space="preserve"> ir noteikta atbilstošajā preču Katalogā.</w:t>
      </w:r>
    </w:p>
    <w:p w:rsidR="00BB4879" w:rsidRDefault="00BB4879" w:rsidP="0068526F">
      <w:pPr>
        <w:pStyle w:val="Picture"/>
      </w:pPr>
      <w:r w:rsidRPr="00936F54">
        <w:rPr>
          <w:noProof/>
        </w:rPr>
        <w:lastRenderedPageBreak/>
        <w:drawing>
          <wp:inline distT="0" distB="0" distL="0" distR="0" wp14:anchorId="723199A8" wp14:editId="73E0C8F9">
            <wp:extent cx="5934075" cy="1438275"/>
            <wp:effectExtent l="0" t="0" r="0" b="0"/>
            <wp:docPr id="75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34075" cy="1438275"/>
                    </a:xfrm>
                    <a:prstGeom prst="rect">
                      <a:avLst/>
                    </a:prstGeom>
                    <a:noFill/>
                    <a:ln>
                      <a:noFill/>
                    </a:ln>
                  </pic:spPr>
                </pic:pic>
              </a:graphicData>
            </a:graphic>
          </wp:inline>
        </w:drawing>
      </w:r>
    </w:p>
    <w:p w:rsidR="00BB4879" w:rsidRPr="00916680" w:rsidRDefault="00BB4879" w:rsidP="00B958A9">
      <w:pPr>
        <w:pStyle w:val="Caption"/>
        <w:rPr>
          <w:rFonts w:ascii="Calibri" w:hAnsi="Calibri"/>
        </w:rPr>
      </w:pPr>
      <w:bookmarkStart w:id="169" w:name="_Toc179879122"/>
      <w:r>
        <w:t>Ekr</w:t>
      </w:r>
      <w:r>
        <w:rPr>
          <w:rFonts w:hint="eastAsia"/>
        </w:rPr>
        <w:t>ā</w:t>
      </w:r>
      <w:r>
        <w:t xml:space="preserve">nforma </w:t>
      </w:r>
      <w:fldSimple w:instr=" SEQ Ekrānforma \* ARABIC ">
        <w:r w:rsidR="00760291">
          <w:rPr>
            <w:noProof/>
          </w:rPr>
          <w:t>17</w:t>
        </w:r>
      </w:fldSimple>
      <w:r>
        <w:t>. Lētāko preču saraksts</w:t>
      </w:r>
      <w:r w:rsidRPr="00541959">
        <w:rPr>
          <w:rFonts w:ascii="Calibri" w:hAnsi="Calibri"/>
        </w:rPr>
        <w:t xml:space="preserve"> </w:t>
      </w:r>
      <w:r w:rsidRPr="00541959">
        <w:t>– ar izdalītām vienādām preču īpašībām</w:t>
      </w:r>
      <w:bookmarkEnd w:id="169"/>
    </w:p>
    <w:p w:rsidR="00BB4879" w:rsidRDefault="00BB4879" w:rsidP="00C1516A">
      <w:pPr>
        <w:pStyle w:val="Pamatteksts1"/>
      </w:pPr>
      <w:r>
        <w:t>Lētāko preču sarakstā virs preču saraksta attēlo visas preču īpašības, kas nav atzīmētas kā izceļamas. Par katru preci attēlo:</w:t>
      </w:r>
    </w:p>
    <w:p w:rsidR="00BB4879" w:rsidRPr="00956DEF" w:rsidRDefault="00BB4879" w:rsidP="00E70652">
      <w:pPr>
        <w:pStyle w:val="Pamatteksts"/>
      </w:pPr>
      <w:r>
        <w:rPr>
          <w:b/>
        </w:rPr>
        <w:t>Pozīcijas nr.</w:t>
      </w:r>
      <w:r w:rsidRPr="002270EA">
        <w:t xml:space="preserve"> </w:t>
      </w:r>
      <w:r>
        <w:t>– k</w:t>
      </w:r>
      <w:r w:rsidRPr="000677CC">
        <w:t>ā hipersaite tiek attēlots konkrētās preču kategorijas vispārīgās vienošanās pozīcijas numurs</w:t>
      </w:r>
      <w:r>
        <w:t xml:space="preserve">. Uzklikšķinot uz hipersaites, tiek attēlota ekrānforma ar izvēlētās preces </w:t>
      </w:r>
      <w:r w:rsidRPr="00956DEF">
        <w:t>datiem (skat. aprakstu Preces apskatīšana).</w:t>
      </w:r>
    </w:p>
    <w:p w:rsidR="00BB4879" w:rsidRPr="00541959" w:rsidRDefault="00BB4879" w:rsidP="00E70652">
      <w:pPr>
        <w:pStyle w:val="Pamatteksts"/>
      </w:pPr>
      <w:r w:rsidRPr="002B0CC9">
        <w:rPr>
          <w:b/>
        </w:rPr>
        <w:t>Pre</w:t>
      </w:r>
      <w:r>
        <w:rPr>
          <w:b/>
        </w:rPr>
        <w:t>ces</w:t>
      </w:r>
      <w:r w:rsidRPr="002B0CC9">
        <w:rPr>
          <w:b/>
        </w:rPr>
        <w:t xml:space="preserve"> </w:t>
      </w:r>
      <w:r>
        <w:rPr>
          <w:b/>
        </w:rPr>
        <w:t>specifikācijas</w:t>
      </w:r>
      <w:r w:rsidRPr="002270EA">
        <w:t xml:space="preserve"> </w:t>
      </w:r>
      <w:r w:rsidRPr="002B0CC9">
        <w:t>–</w:t>
      </w:r>
      <w:r>
        <w:t xml:space="preserve"> tiek attēlotas preču īpašību, kas atzīmētas kā izceļamas, </w:t>
      </w:r>
      <w:r w:rsidRPr="00CD63C0">
        <w:t>nosaukum</w:t>
      </w:r>
      <w:r>
        <w:t>i un to vērtības.</w:t>
      </w:r>
    </w:p>
    <w:p w:rsidR="00BB4879" w:rsidRPr="00E73BE5" w:rsidRDefault="00BB4879" w:rsidP="00E70652">
      <w:pPr>
        <w:pStyle w:val="Pamatteksts"/>
      </w:pPr>
      <w:r>
        <w:rPr>
          <w:b/>
        </w:rPr>
        <w:t>Cena</w:t>
      </w:r>
      <w:r>
        <w:t xml:space="preserve"> – tiek attēlota cenas informācija.</w:t>
      </w:r>
    </w:p>
    <w:p w:rsidR="00BB4879" w:rsidRDefault="00BB4879" w:rsidP="00C1516A">
      <w:pPr>
        <w:pStyle w:val="Pamatteksts1"/>
      </w:pPr>
      <w:r>
        <w:t xml:space="preserve">Lētākās preces sarakstā ir sakārtotas </w:t>
      </w:r>
      <w:r w:rsidRPr="001F0992">
        <w:t>pēc</w:t>
      </w:r>
      <w:r>
        <w:t>:</w:t>
      </w:r>
    </w:p>
    <w:p w:rsidR="00BB4879" w:rsidRDefault="00BB4879" w:rsidP="00E70652">
      <w:pPr>
        <w:pStyle w:val="Pamatteksts"/>
      </w:pPr>
      <w:r w:rsidRPr="001F0992">
        <w:t xml:space="preserve">VV pozīcijas numura </w:t>
      </w:r>
      <w:r>
        <w:t>(</w:t>
      </w:r>
      <w:r w:rsidRPr="001F0992">
        <w:t>augošā secībā</w:t>
      </w:r>
      <w:r>
        <w:t>);</w:t>
      </w:r>
    </w:p>
    <w:p w:rsidR="00BB4879" w:rsidRPr="008C7854" w:rsidRDefault="00BB4879" w:rsidP="00E70652">
      <w:pPr>
        <w:pStyle w:val="Pamatteksts"/>
      </w:pPr>
      <w:r w:rsidRPr="008C7854">
        <w:t>Piegādātāja nosaukum</w:t>
      </w:r>
      <w:r>
        <w:t>a</w:t>
      </w:r>
      <w:r w:rsidRPr="008C7854">
        <w:t>;</w:t>
      </w:r>
    </w:p>
    <w:p w:rsidR="00BB4879" w:rsidRDefault="00BB4879" w:rsidP="00E70652">
      <w:pPr>
        <w:pStyle w:val="Pamatteksts"/>
      </w:pPr>
      <w:r w:rsidRPr="008C7854">
        <w:t>Preces aktivitāte</w:t>
      </w:r>
      <w:r>
        <w:t>s</w:t>
      </w:r>
      <w:r w:rsidRPr="008C7854">
        <w:t xml:space="preserve"> (v</w:t>
      </w:r>
      <w:r>
        <w:t>ispirms aktīvās, tad neaktīvās);</w:t>
      </w:r>
    </w:p>
    <w:p w:rsidR="00BB4879" w:rsidRPr="008C7854" w:rsidRDefault="00BB4879" w:rsidP="00E70652">
      <w:pPr>
        <w:pStyle w:val="Pamatteksts"/>
      </w:pPr>
      <w:r>
        <w:t>Preces nosaukuma (alfabēta secībā).</w:t>
      </w:r>
    </w:p>
    <w:p w:rsidR="00BB4879" w:rsidRDefault="00BB4879" w:rsidP="00BB4879">
      <w:pPr>
        <w:pStyle w:val="Heading1"/>
        <w:numPr>
          <w:ilvl w:val="0"/>
          <w:numId w:val="3"/>
        </w:numPr>
      </w:pPr>
      <w:bookmarkStart w:id="170" w:name="_D2HTopic_3045"/>
      <w:bookmarkStart w:id="171" w:name="_Toc179879031"/>
      <w:r w:rsidRPr="00F14F85">
        <w:lastRenderedPageBreak/>
        <w:t>Meklēšana</w:t>
      </w:r>
      <w:bookmarkEnd w:id="170"/>
      <w:bookmarkEnd w:id="171"/>
    </w:p>
    <w:p w:rsidR="00BB4879" w:rsidRPr="00FE729F" w:rsidRDefault="00BB4879" w:rsidP="0068526F">
      <w:pPr>
        <w:rPr>
          <w:vanish/>
        </w:rPr>
      </w:pPr>
      <w:r>
        <w:fldChar w:fldCharType="begin"/>
      </w:r>
      <w:r>
        <w:instrText xml:space="preserve"> XE "Meklēšana e-pasūtījumu apakšsistēmā" </w:instrText>
      </w:r>
      <w:r>
        <w:fldChar w:fldCharType="end"/>
      </w:r>
    </w:p>
    <w:p w:rsidR="00BB4879" w:rsidRPr="00912A06" w:rsidRDefault="00BB4879" w:rsidP="00C1516A">
      <w:pPr>
        <w:pStyle w:val="Apaknodaas"/>
      </w:pPr>
      <w:r w:rsidRPr="00912A06">
        <w:t>Apraksts</w:t>
      </w:r>
    </w:p>
    <w:p w:rsidR="00BB4879" w:rsidRPr="00D848BC" w:rsidRDefault="00BB4879" w:rsidP="00C1516A">
      <w:pPr>
        <w:pStyle w:val="Pamatteksts1"/>
      </w:pPr>
      <w:r w:rsidRPr="00D848BC">
        <w:t>Meklēšana</w:t>
      </w:r>
      <w:r>
        <w:rPr>
          <w:shd w:val="clear" w:color="auto" w:fill="FFFFFF"/>
        </w:rPr>
        <w:fldChar w:fldCharType="begin"/>
      </w:r>
      <w:r>
        <w:instrText xml:space="preserve"> XE "</w:instrText>
      </w:r>
      <w:r w:rsidRPr="003D5441">
        <w:rPr>
          <w:shd w:val="clear" w:color="auto" w:fill="FFFFFF"/>
        </w:rPr>
        <w:instrText>Meklēšana</w:instrText>
      </w:r>
      <w:r>
        <w:instrText xml:space="preserve">" </w:instrText>
      </w:r>
      <w:r>
        <w:rPr>
          <w:shd w:val="clear" w:color="auto" w:fill="FFFFFF"/>
        </w:rPr>
        <w:fldChar w:fldCharType="end"/>
      </w:r>
      <w:r w:rsidRPr="00D848BC">
        <w:t xml:space="preserve"> sistēmā ir pieejama, lai nodrošinātu sistēmas lietotājam iespēju veikt lietotāja interesējošās Kategorijas meklēšanu</w:t>
      </w:r>
      <w:r>
        <w:rPr>
          <w:shd w:val="clear" w:color="auto" w:fill="FFFFFF"/>
        </w:rPr>
        <w:fldChar w:fldCharType="begin"/>
      </w:r>
      <w:r>
        <w:instrText xml:space="preserve"> XE "</w:instrText>
      </w:r>
      <w:r w:rsidRPr="00574191">
        <w:rPr>
          <w:shd w:val="clear" w:color="auto" w:fill="FFFFFF"/>
        </w:rPr>
        <w:instrText>Kategorijas meklēšana</w:instrText>
      </w:r>
      <w:r>
        <w:instrText xml:space="preserve">" </w:instrText>
      </w:r>
      <w:r>
        <w:rPr>
          <w:shd w:val="clear" w:color="auto" w:fill="FFFFFF"/>
        </w:rPr>
        <w:fldChar w:fldCharType="end"/>
      </w:r>
      <w:r w:rsidRPr="00D848BC">
        <w:t xml:space="preserve"> un lai nodrošinātu iespēju veikt VV pozīciju meklēšanu</w:t>
      </w:r>
      <w:r>
        <w:rPr>
          <w:shd w:val="clear" w:color="auto" w:fill="FFFFFF"/>
        </w:rPr>
        <w:fldChar w:fldCharType="begin"/>
      </w:r>
      <w:r>
        <w:instrText xml:space="preserve"> XE "</w:instrText>
      </w:r>
      <w:r w:rsidRPr="00473416">
        <w:rPr>
          <w:shd w:val="clear" w:color="auto" w:fill="FFFFFF"/>
        </w:rPr>
        <w:instrText>VV pozīciju meklēšana</w:instrText>
      </w:r>
      <w:r>
        <w:instrText xml:space="preserve">" </w:instrText>
      </w:r>
      <w:r>
        <w:rPr>
          <w:shd w:val="clear" w:color="auto" w:fill="FFFFFF"/>
        </w:rPr>
        <w:fldChar w:fldCharType="end"/>
      </w:r>
      <w:r w:rsidRPr="00D848BC">
        <w:t>.</w:t>
      </w:r>
    </w:p>
    <w:p w:rsidR="00BB4879" w:rsidRPr="00912A06" w:rsidRDefault="00BB4879" w:rsidP="00C1516A">
      <w:pPr>
        <w:pStyle w:val="Apaknodaas"/>
      </w:pPr>
      <w:r w:rsidRPr="00912A06">
        <w:t xml:space="preserve">Piekļūšanas nosacījumi </w:t>
      </w:r>
    </w:p>
    <w:p w:rsidR="00BB4879" w:rsidRDefault="00BB4879" w:rsidP="00C1516A">
      <w:pPr>
        <w:pStyle w:val="Pamatteksts1"/>
      </w:pPr>
      <w:r>
        <w:t>Meklēšana ir pieejama visiem sistēmas lietotājiem.</w:t>
      </w:r>
    </w:p>
    <w:p w:rsidR="00BB4879" w:rsidRPr="00912A06" w:rsidRDefault="00BB4879" w:rsidP="00C1516A">
      <w:pPr>
        <w:pStyle w:val="Apaknodaas"/>
      </w:pPr>
      <w:r w:rsidRPr="00912A06">
        <w:t>Piekļūšana</w:t>
      </w:r>
    </w:p>
    <w:p w:rsidR="00BB4879" w:rsidRDefault="00BB4879" w:rsidP="00C1516A">
      <w:pPr>
        <w:pStyle w:val="Pamatteksts1"/>
      </w:pPr>
      <w:r>
        <w:t xml:space="preserve">Meklēšana tiek uzsākta „e-pasūtījumu” apakšsistēmas blokā Meklēšana (skat. aprakstu </w:t>
      </w:r>
      <w:hyperlink w:anchor="_D2HTopic_2809" w:history="1">
        <w:r w:rsidRPr="00FE729F">
          <w:rPr>
            <w:rStyle w:val="Hyperlink"/>
          </w:rPr>
          <w:t>Sistēmas sākumlapa</w:t>
        </w:r>
      </w:hyperlink>
      <w:r>
        <w:t xml:space="preserve">), ievadot meklējamo frāzi, izvēloties meklēšanas veidu - ‘Kategorija’ vai ‘VV pozīcija’ un uzklikšķinot uz spiedpogas </w:t>
      </w:r>
      <w:r w:rsidRPr="00936F54">
        <w:rPr>
          <w:noProof/>
          <w:lang w:eastAsia="lv-LV"/>
        </w:rPr>
        <w:drawing>
          <wp:inline distT="0" distB="0" distL="0" distR="0" wp14:anchorId="118AFDE8" wp14:editId="1C3B7417">
            <wp:extent cx="266700" cy="257175"/>
            <wp:effectExtent l="0" t="0" r="0" b="0"/>
            <wp:docPr id="74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t>. Tālākā izpilde ir atkarīga no lietotāja ievadītajiem un izvēlētajiem meklēšanas parametriem.</w:t>
      </w:r>
    </w:p>
    <w:p w:rsidR="00BB4879" w:rsidRPr="00912A06" w:rsidRDefault="00BB4879" w:rsidP="00C1516A">
      <w:pPr>
        <w:pStyle w:val="Apaknodaas"/>
      </w:pPr>
      <w:r w:rsidRPr="00912A06">
        <w:t>Izpildes scenārijs</w:t>
      </w:r>
    </w:p>
    <w:p w:rsidR="00BB4879" w:rsidRDefault="00BB4879" w:rsidP="00C1516A">
      <w:pPr>
        <w:pStyle w:val="Pamatteksts1"/>
      </w:pPr>
      <w:r>
        <w:t>Meklēšanai ir iespējami divi meklēšanas scenāriji:</w:t>
      </w:r>
    </w:p>
    <w:p w:rsidR="00BB4879" w:rsidRDefault="00BB4879" w:rsidP="00E70652">
      <w:pPr>
        <w:pStyle w:val="Pamatteksts"/>
      </w:pPr>
      <w:r>
        <w:t>Meklēt pēc Kategorijas vai Kataloga nosaukuma – l</w:t>
      </w:r>
      <w:r w:rsidRPr="0084521D">
        <w:t>ietotājs</w:t>
      </w:r>
      <w:r>
        <w:t xml:space="preserve"> </w:t>
      </w:r>
      <w:r w:rsidRPr="0084521D">
        <w:t>ievada</w:t>
      </w:r>
      <w:r>
        <w:t xml:space="preserve"> meklējamo frāzi un izvēlas meklēšanas veidu ‘Kategorija’ (skat. aprakstu </w:t>
      </w:r>
      <w:r w:rsidRPr="00BB4879">
        <w:t>Kategorijas vai Kataloga meklēšana</w:t>
      </w:r>
      <w:r>
        <w:t>).</w:t>
      </w:r>
    </w:p>
    <w:p w:rsidR="00BB4879" w:rsidRDefault="00BB4879" w:rsidP="00E70652">
      <w:pPr>
        <w:pStyle w:val="Pamatteksts"/>
      </w:pPr>
      <w:r>
        <w:t>Meklēt pēc VV pozīcijas – l</w:t>
      </w:r>
      <w:r w:rsidRPr="0084521D">
        <w:t>ietotājs</w:t>
      </w:r>
      <w:r>
        <w:t xml:space="preserve"> </w:t>
      </w:r>
      <w:r w:rsidRPr="0084521D">
        <w:t>ievada</w:t>
      </w:r>
      <w:r>
        <w:t xml:space="preserve"> meklējamo frāzi un izvēlas meklēšanas veidu ‘VV pozīcija’ (skat. aprakstu </w:t>
      </w:r>
      <w:hyperlink w:anchor="_D2HTopic_943" w:history="1">
        <w:r w:rsidRPr="00FE729F">
          <w:rPr>
            <w:rStyle w:val="Hyperlink"/>
          </w:rPr>
          <w:t>Lētākās preces meklēšana, izmantojot VV pozīciju</w:t>
        </w:r>
      </w:hyperlink>
      <w:r>
        <w:rPr>
          <w:szCs w:val="20"/>
        </w:rPr>
        <w:t>).</w:t>
      </w:r>
    </w:p>
    <w:p w:rsidR="00BB4879" w:rsidRDefault="00BB4879" w:rsidP="00BB4879">
      <w:pPr>
        <w:pStyle w:val="Heading2"/>
        <w:numPr>
          <w:ilvl w:val="1"/>
          <w:numId w:val="3"/>
        </w:numPr>
      </w:pPr>
      <w:bookmarkStart w:id="172" w:name="_D2HTopic_3117"/>
      <w:bookmarkStart w:id="173" w:name="_Toc179879032"/>
      <w:r w:rsidRPr="00097B97">
        <w:t>Kategorijas vai Kataloga meklēšana</w:t>
      </w:r>
      <w:bookmarkEnd w:id="172"/>
      <w:bookmarkEnd w:id="173"/>
    </w:p>
    <w:p w:rsidR="00BB4879" w:rsidRPr="003D492B" w:rsidRDefault="00BB4879" w:rsidP="0068526F">
      <w:pPr>
        <w:rPr>
          <w:vanish/>
        </w:rPr>
      </w:pPr>
      <w:r>
        <w:fldChar w:fldCharType="begin"/>
      </w:r>
      <w:r>
        <w:instrText xml:space="preserve"> XE "Kategorijas vai Kataloga meklēšana" </w:instrText>
      </w:r>
      <w:r>
        <w:fldChar w:fldCharType="end"/>
      </w:r>
    </w:p>
    <w:p w:rsidR="00BB4879" w:rsidRPr="00FA5289" w:rsidRDefault="00BB4879" w:rsidP="00C1516A">
      <w:pPr>
        <w:pStyle w:val="Apaknodaas"/>
      </w:pPr>
      <w:r w:rsidRPr="00FA5289">
        <w:t>Apraksts</w:t>
      </w:r>
    </w:p>
    <w:p w:rsidR="00BB4879" w:rsidRPr="00301795" w:rsidRDefault="00BB4879" w:rsidP="00C1516A">
      <w:pPr>
        <w:pStyle w:val="Pamatteksts1"/>
      </w:pPr>
      <w:r w:rsidRPr="00301795">
        <w:t>Sistēmā tiek nodrošināta iespēja veikt Kategorijas</w:t>
      </w:r>
      <w:r>
        <w:rPr>
          <w:shd w:val="clear" w:color="auto" w:fill="FFFFFF"/>
        </w:rPr>
        <w:fldChar w:fldCharType="begin"/>
      </w:r>
      <w:r>
        <w:instrText xml:space="preserve"> XE "</w:instrText>
      </w:r>
      <w:r w:rsidRPr="00A22D27">
        <w:rPr>
          <w:shd w:val="clear" w:color="auto" w:fill="FFFFFF"/>
        </w:rPr>
        <w:instrText>Kategorijas meklēšana</w:instrText>
      </w:r>
      <w:r>
        <w:instrText xml:space="preserve">" </w:instrText>
      </w:r>
      <w:r>
        <w:rPr>
          <w:shd w:val="clear" w:color="auto" w:fill="FFFFFF"/>
        </w:rPr>
        <w:fldChar w:fldCharType="end"/>
      </w:r>
      <w:r w:rsidRPr="00301795">
        <w:t xml:space="preserve"> vai Kataloga meklēšanu</w:t>
      </w:r>
      <w:r>
        <w:rPr>
          <w:shd w:val="clear" w:color="auto" w:fill="FFFFFF"/>
        </w:rPr>
        <w:fldChar w:fldCharType="begin"/>
      </w:r>
      <w:r>
        <w:instrText xml:space="preserve"> XE "</w:instrText>
      </w:r>
      <w:r w:rsidRPr="00534AC9">
        <w:rPr>
          <w:shd w:val="clear" w:color="auto" w:fill="FFFFFF"/>
        </w:rPr>
        <w:instrText>Kataloga meklēšana</w:instrText>
      </w:r>
      <w:r>
        <w:instrText xml:space="preserve">" </w:instrText>
      </w:r>
      <w:r>
        <w:rPr>
          <w:shd w:val="clear" w:color="auto" w:fill="FFFFFF"/>
        </w:rPr>
        <w:fldChar w:fldCharType="end"/>
      </w:r>
      <w:r w:rsidRPr="00301795">
        <w:t>, meklējot lietotāja interesējošo Kategoriju vai Katalogu pēc tā nosaukuma. Kategorijas vai Kataloga meklēšanu ir iespējams veikt pēc pilna nosaukuma vai nepilna, norādot tikai meklējamo vārdu vai vārda daļu.</w:t>
      </w:r>
    </w:p>
    <w:p w:rsidR="00BB4879" w:rsidRPr="00FA5289" w:rsidRDefault="00BB4879" w:rsidP="00C1516A">
      <w:pPr>
        <w:pStyle w:val="Apaknodaas"/>
      </w:pPr>
      <w:r w:rsidRPr="00FA5289">
        <w:t>Piekļūšanas nosacījumi</w:t>
      </w:r>
    </w:p>
    <w:p w:rsidR="00BB4879" w:rsidRDefault="00BB4879" w:rsidP="00C1516A">
      <w:pPr>
        <w:pStyle w:val="Pamatteksts1"/>
      </w:pPr>
      <w:r>
        <w:t>Kategoriju vai Katalogu meklēšana ir pieejama visiem sistēmas lietotājiem.</w:t>
      </w:r>
    </w:p>
    <w:p w:rsidR="00BB4879" w:rsidRPr="00FA5289" w:rsidRDefault="00BB4879" w:rsidP="00C1516A">
      <w:pPr>
        <w:pStyle w:val="Apaknodaas"/>
      </w:pPr>
      <w:r w:rsidRPr="00FA5289">
        <w:t>Piekļūšana</w:t>
      </w:r>
    </w:p>
    <w:p w:rsidR="00BB4879" w:rsidRDefault="00BB4879" w:rsidP="00C1516A">
      <w:pPr>
        <w:pStyle w:val="Pamatteksts1"/>
      </w:pPr>
      <w:r>
        <w:t>Kategorijas vai Kataloga meklēšana</w:t>
      </w:r>
      <w:r>
        <w:fldChar w:fldCharType="begin"/>
      </w:r>
      <w:r>
        <w:instrText xml:space="preserve"> XE "</w:instrText>
      </w:r>
      <w:r w:rsidRPr="00A52F4F">
        <w:instrText>Meklēšana</w:instrText>
      </w:r>
      <w:r>
        <w:instrText xml:space="preserve">" </w:instrText>
      </w:r>
      <w:r>
        <w:fldChar w:fldCharType="end"/>
      </w:r>
      <w:r>
        <w:t xml:space="preserve"> tiek uzsākta „e-pasūtījumu” </w:t>
      </w:r>
      <w:proofErr w:type="spellStart"/>
      <w:r>
        <w:t>apskšsistēmas</w:t>
      </w:r>
      <w:proofErr w:type="spellEnd"/>
      <w:r>
        <w:t xml:space="preserve"> s blokā Meklēšana (skat. aprakstu </w:t>
      </w:r>
      <w:hyperlink w:anchor="_D2HTopic_2810" w:history="1">
        <w:r w:rsidRPr="003D492B">
          <w:rPr>
            <w:rStyle w:val="Hyperlink"/>
          </w:rPr>
          <w:t>Sistēmas sākumlapa lomai Viesis</w:t>
        </w:r>
      </w:hyperlink>
      <w:r>
        <w:t>), ievadot meklējamo frāzi un izvēloties meklēšanas veidu - ‘Kategorija’.</w:t>
      </w:r>
    </w:p>
    <w:p w:rsidR="00BB4879" w:rsidRPr="00FA5289" w:rsidRDefault="00BB4879" w:rsidP="00C1516A">
      <w:pPr>
        <w:pStyle w:val="Apaknodaas"/>
      </w:pPr>
      <w:r w:rsidRPr="00FA5289">
        <w:t>Izpildes scenārijs</w:t>
      </w:r>
    </w:p>
    <w:p w:rsidR="00BB4879" w:rsidRDefault="00BB4879" w:rsidP="00C1516A">
      <w:pPr>
        <w:pStyle w:val="Pamatteksts1"/>
      </w:pPr>
      <w:r>
        <w:t xml:space="preserve">Pēc Kategorijas vai Kataloga meklēšanas parametru norādīšanas un uzklikšķinot uz spiedpogas </w:t>
      </w:r>
      <w:r w:rsidRPr="00936F54">
        <w:rPr>
          <w:noProof/>
          <w:lang w:eastAsia="lv-LV"/>
        </w:rPr>
        <w:drawing>
          <wp:inline distT="0" distB="0" distL="0" distR="0" wp14:anchorId="2FE162C9" wp14:editId="749776FB">
            <wp:extent cx="266700" cy="257175"/>
            <wp:effectExtent l="0" t="0" r="0" b="0"/>
            <wp:docPr id="7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t>, tiek veikta meklēšana, kurai ir iespējami vairāki izpildes rezultāti:</w:t>
      </w:r>
    </w:p>
    <w:p w:rsidR="00BB4879" w:rsidRDefault="00BB4879" w:rsidP="00E70652">
      <w:pPr>
        <w:pStyle w:val="Pamatteksts"/>
      </w:pPr>
      <w:r>
        <w:t>ja pēc lietotāja uzdotajiem meklēšanas parametriem tiek atrasta vairāk kā viena, atbilstoša Kategorija un/vai Katalogs, tad sistēma attēlo atrasto Kategoriju</w:t>
      </w:r>
      <w:r>
        <w:fldChar w:fldCharType="begin"/>
      </w:r>
      <w:r>
        <w:instrText xml:space="preserve"> XE "</w:instrText>
      </w:r>
      <w:r w:rsidRPr="00FE1398">
        <w:instrText>Atrasto Kategoriju saraksts</w:instrText>
      </w:r>
      <w:r>
        <w:instrText xml:space="preserve">" </w:instrText>
      </w:r>
      <w:r>
        <w:fldChar w:fldCharType="end"/>
      </w:r>
      <w:r>
        <w:t xml:space="preserve"> un/vai Katalogu nosaukumu sarakstu</w:t>
      </w:r>
      <w:r>
        <w:fldChar w:fldCharType="begin"/>
      </w:r>
      <w:r>
        <w:instrText xml:space="preserve"> XE "</w:instrText>
      </w:r>
      <w:r w:rsidRPr="00527585">
        <w:instrText>Atrasto Katalogu saraksts</w:instrText>
      </w:r>
      <w:r>
        <w:instrText xml:space="preserve">" </w:instrText>
      </w:r>
      <w:r>
        <w:fldChar w:fldCharType="end"/>
      </w:r>
      <w:r>
        <w:fldChar w:fldCharType="begin"/>
      </w:r>
      <w:r>
        <w:instrText xml:space="preserve"> XE "</w:instrText>
      </w:r>
      <w:r w:rsidRPr="00527585">
        <w:instrText>Atrasto Katalogu saraksts</w:instrText>
      </w:r>
      <w:r>
        <w:instrText xml:space="preserve">" </w:instrText>
      </w:r>
      <w:r>
        <w:fldChar w:fldCharType="end"/>
      </w:r>
      <w:r>
        <w:t xml:space="preserve"> (skat. aprakstu </w:t>
      </w:r>
      <w:r w:rsidRPr="00BB4879">
        <w:t>Atrasto Kategoriju un Katalogu saraksts</w:t>
      </w:r>
      <w:r>
        <w:t>);</w:t>
      </w:r>
    </w:p>
    <w:p w:rsidR="00BB4879" w:rsidRDefault="00BB4879" w:rsidP="00E70652">
      <w:pPr>
        <w:pStyle w:val="Pamatteksts"/>
      </w:pPr>
      <w:r>
        <w:lastRenderedPageBreak/>
        <w:t xml:space="preserve">ja pēc lietotāja uzdotajiem meklēšanas parametriem tiek atrasta tieši viena, atbilstoša Kategorija vai Katalogs, tad sistēma attēlo atrastās kategorijas vai kataloga </w:t>
      </w:r>
      <w:proofErr w:type="spellStart"/>
      <w:r>
        <w:t>apakškategoriju</w:t>
      </w:r>
      <w:proofErr w:type="spellEnd"/>
      <w:r>
        <w:t xml:space="preserve"> sarakstu (skat. aprakstu </w:t>
      </w:r>
      <w:r w:rsidRPr="00BB4879">
        <w:t>Atrasto Kategoriju un Katalogu saraksts</w:t>
      </w:r>
      <w:r>
        <w:t>) vai lētāko preču sarakstu</w:t>
      </w:r>
      <w:r>
        <w:fldChar w:fldCharType="begin"/>
      </w:r>
      <w:r>
        <w:instrText xml:space="preserve"> XE "</w:instrText>
      </w:r>
      <w:r w:rsidRPr="00784F06">
        <w:instrText>Lētāko preču saraksts</w:instrText>
      </w:r>
      <w:r>
        <w:instrText xml:space="preserve">" </w:instrText>
      </w:r>
      <w:r>
        <w:fldChar w:fldCharType="end"/>
      </w:r>
      <w:r>
        <w:t xml:space="preserve">, ja atrastajai Kategorijai vai Katalogam nav </w:t>
      </w:r>
      <w:proofErr w:type="spellStart"/>
      <w:r>
        <w:t>apakškategoriju</w:t>
      </w:r>
      <w:proofErr w:type="spellEnd"/>
      <w:r>
        <w:t xml:space="preserve"> (skat. aprakstu </w:t>
      </w:r>
      <w:hyperlink w:anchor="_D2HTopic_969" w:history="1">
        <w:r w:rsidRPr="003D492B">
          <w:rPr>
            <w:rStyle w:val="Hyperlink"/>
          </w:rPr>
          <w:t>Lētāko preču saraksta apskatīšana</w:t>
        </w:r>
      </w:hyperlink>
      <w:r>
        <w:t>);</w:t>
      </w:r>
    </w:p>
    <w:p w:rsidR="00BB4879" w:rsidRDefault="00BB4879" w:rsidP="00E70652">
      <w:pPr>
        <w:pStyle w:val="Pamatteksts"/>
      </w:pPr>
      <w:r>
        <w:t>ja pēc lietotāja uzdotajiem meklēšanas parametriem netiek atrasts neviens atbilstošs Kategorijas vai Kataloga ieraksts, tad sistēma attēlo paziņojumu:</w:t>
      </w:r>
    </w:p>
    <w:p w:rsidR="00BB4879" w:rsidRDefault="00BB4879" w:rsidP="0068526F">
      <w:pPr>
        <w:pStyle w:val="Picture"/>
      </w:pPr>
      <w:r w:rsidRPr="00936F54">
        <w:rPr>
          <w:noProof/>
        </w:rPr>
        <w:drawing>
          <wp:inline distT="0" distB="0" distL="0" distR="0" wp14:anchorId="71BC83B3" wp14:editId="6815686E">
            <wp:extent cx="4162425" cy="676275"/>
            <wp:effectExtent l="0" t="0" r="0" b="0"/>
            <wp:docPr id="74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62425" cy="676275"/>
                    </a:xfrm>
                    <a:prstGeom prst="rect">
                      <a:avLst/>
                    </a:prstGeom>
                    <a:noFill/>
                    <a:ln>
                      <a:noFill/>
                    </a:ln>
                  </pic:spPr>
                </pic:pic>
              </a:graphicData>
            </a:graphic>
          </wp:inline>
        </w:drawing>
      </w:r>
    </w:p>
    <w:p w:rsidR="00BB4879" w:rsidRDefault="00BB4879" w:rsidP="00B958A9">
      <w:pPr>
        <w:pStyle w:val="Caption"/>
      </w:pPr>
      <w:r>
        <w:t xml:space="preserve">Paziņojums </w:t>
      </w:r>
      <w:fldSimple w:instr=" SEQ Paziņojums \* ARABIC ">
        <w:r w:rsidR="00760291">
          <w:rPr>
            <w:noProof/>
          </w:rPr>
          <w:t>19</w:t>
        </w:r>
      </w:fldSimple>
      <w:r>
        <w:t>. Paziņojums, ka nav atrasta neviena atbilstoša Kategorija</w:t>
      </w:r>
    </w:p>
    <w:p w:rsidR="00BB4879" w:rsidRPr="00B228E6" w:rsidRDefault="00BB4879" w:rsidP="00C1516A">
      <w:pPr>
        <w:pStyle w:val="Apaknodaas"/>
      </w:pPr>
      <w:r w:rsidRPr="00B228E6">
        <w:t>Ekrānformas apraksts</w:t>
      </w:r>
    </w:p>
    <w:p w:rsidR="00BB4879" w:rsidRDefault="00BB4879" w:rsidP="0068526F">
      <w:pPr>
        <w:pStyle w:val="Picture"/>
      </w:pPr>
      <w:r w:rsidRPr="00936F54">
        <w:rPr>
          <w:noProof/>
        </w:rPr>
        <w:drawing>
          <wp:inline distT="0" distB="0" distL="0" distR="0" wp14:anchorId="18542E49" wp14:editId="708076B1">
            <wp:extent cx="2524125" cy="1057275"/>
            <wp:effectExtent l="0" t="0" r="0" b="0"/>
            <wp:docPr id="74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24125" cy="1057275"/>
                    </a:xfrm>
                    <a:prstGeom prst="rect">
                      <a:avLst/>
                    </a:prstGeom>
                    <a:noFill/>
                    <a:ln>
                      <a:noFill/>
                    </a:ln>
                  </pic:spPr>
                </pic:pic>
              </a:graphicData>
            </a:graphic>
          </wp:inline>
        </w:drawing>
      </w:r>
    </w:p>
    <w:p w:rsidR="00BB4879" w:rsidRDefault="00BB4879" w:rsidP="00B958A9">
      <w:pPr>
        <w:pStyle w:val="Caption"/>
      </w:pPr>
      <w:bookmarkStart w:id="174" w:name="_Toc179879123"/>
      <w:r>
        <w:t xml:space="preserve">Ekrānforma </w:t>
      </w:r>
      <w:fldSimple w:instr=" SEQ Ekrānforma \* ARABIC ">
        <w:r w:rsidR="00760291">
          <w:rPr>
            <w:noProof/>
          </w:rPr>
          <w:t>18</w:t>
        </w:r>
      </w:fldSimple>
      <w:r>
        <w:t>. Meklēšanas bloks kategorijas meklēšanai</w:t>
      </w:r>
      <w:bookmarkEnd w:id="174"/>
    </w:p>
    <w:p w:rsidR="00BB4879" w:rsidRDefault="00BB4879" w:rsidP="00C1516A">
      <w:pPr>
        <w:pStyle w:val="Pamatteksts1"/>
      </w:pPr>
      <w:r>
        <w:t>Meklēšanas</w:t>
      </w:r>
      <w:r>
        <w:fldChar w:fldCharType="begin"/>
      </w:r>
      <w:r>
        <w:instrText xml:space="preserve"> XE "</w:instrText>
      </w:r>
      <w:r w:rsidRPr="00354B07">
        <w:instrText>Meklēšana</w:instrText>
      </w:r>
      <w:r>
        <w:instrText xml:space="preserve">" </w:instrText>
      </w:r>
      <w:r>
        <w:fldChar w:fldCharType="end"/>
      </w:r>
      <w:r>
        <w:t xml:space="preserve"> blokā ir pieejamas darbības:</w:t>
      </w:r>
    </w:p>
    <w:p w:rsidR="00BB4879" w:rsidRDefault="00BB4879" w:rsidP="00E70652">
      <w:pPr>
        <w:pStyle w:val="Pamatteksts"/>
      </w:pPr>
      <w:r>
        <w:rPr>
          <w:b/>
        </w:rPr>
        <w:t xml:space="preserve">Lauks meklējamās frāzes norādīšanai </w:t>
      </w:r>
      <w:r>
        <w:t>– kā teksta ievadlauks, kurā lietotājs var norādīt meklējamās Kategorijas vai Kataloga nosaukumu.</w:t>
      </w:r>
    </w:p>
    <w:p w:rsidR="00BB4879" w:rsidRDefault="00BB4879" w:rsidP="00C1516A">
      <w:pPr>
        <w:pStyle w:val="Piezme"/>
      </w:pPr>
      <w:r w:rsidRPr="001C1669">
        <w:rPr>
          <w:b/>
        </w:rPr>
        <w:t>Piezīme</w:t>
      </w:r>
      <w:r w:rsidRPr="0037299B">
        <w:rPr>
          <w:b/>
          <w:color w:val="FF0000"/>
        </w:rPr>
        <w:t>!</w:t>
      </w:r>
      <w:r w:rsidRPr="0037299B">
        <w:t xml:space="preserve"> </w:t>
      </w:r>
      <w:r>
        <w:t>Meklējamā frāze nedrīkst būt īsāka par 3 simboliem</w:t>
      </w:r>
      <w:r w:rsidRPr="0037299B">
        <w:t>.</w:t>
      </w:r>
      <w:r>
        <w:t xml:space="preserve"> </w:t>
      </w:r>
    </w:p>
    <w:p w:rsidR="00BB4879" w:rsidRDefault="00BB4879" w:rsidP="00C1516A">
      <w:pPr>
        <w:pStyle w:val="Piezme"/>
      </w:pPr>
      <w:r w:rsidRPr="001C1669">
        <w:rPr>
          <w:b/>
        </w:rPr>
        <w:t>Piezīme</w:t>
      </w:r>
      <w:r w:rsidRPr="0037299B">
        <w:rPr>
          <w:b/>
          <w:color w:val="FF0000"/>
        </w:rPr>
        <w:t>!</w:t>
      </w:r>
      <w:r w:rsidRPr="0037299B">
        <w:t xml:space="preserve"> </w:t>
      </w:r>
      <w:r>
        <w:t>Veicot meklējamā nosaukuma ievadīšanu, pēc 3. simbola sistēma piedāvā Kategoriju un Katalogu variantus, kas atbilst norādītajam fragmentam, neatkarīgi</w:t>
      </w:r>
      <w:r w:rsidRPr="000E3606">
        <w:rPr>
          <w:b/>
        </w:rPr>
        <w:t xml:space="preserve"> </w:t>
      </w:r>
      <w:r w:rsidRPr="00D62873">
        <w:t>no lielajiem vai mazajiem burtiem</w:t>
      </w:r>
      <w:r>
        <w:t>:</w:t>
      </w:r>
    </w:p>
    <w:p w:rsidR="00BB4879" w:rsidRDefault="00BB4879" w:rsidP="0068526F">
      <w:pPr>
        <w:pStyle w:val="Picture"/>
      </w:pPr>
      <w:r w:rsidRPr="00936F54">
        <w:rPr>
          <w:noProof/>
        </w:rPr>
        <w:drawing>
          <wp:inline distT="0" distB="0" distL="0" distR="0" wp14:anchorId="0B564BC8" wp14:editId="08A5E54B">
            <wp:extent cx="2609850" cy="2124075"/>
            <wp:effectExtent l="0" t="0" r="0" b="0"/>
            <wp:docPr id="74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09850" cy="2124075"/>
                    </a:xfrm>
                    <a:prstGeom prst="rect">
                      <a:avLst/>
                    </a:prstGeom>
                    <a:noFill/>
                    <a:ln>
                      <a:noFill/>
                    </a:ln>
                  </pic:spPr>
                </pic:pic>
              </a:graphicData>
            </a:graphic>
          </wp:inline>
        </w:drawing>
      </w:r>
    </w:p>
    <w:p w:rsidR="00BB4879" w:rsidRDefault="00BB4879" w:rsidP="00B958A9">
      <w:pPr>
        <w:pStyle w:val="Caption"/>
      </w:pPr>
      <w:r>
        <w:t xml:space="preserve">Ekrānformas bloks </w:t>
      </w:r>
      <w:fldSimple w:instr=" SEQ Ekrānformas_bloks \* ARABIC ">
        <w:r w:rsidR="00760291">
          <w:rPr>
            <w:noProof/>
          </w:rPr>
          <w:t>20</w:t>
        </w:r>
      </w:fldSimple>
      <w:r>
        <w:t>. Kategoriju nosaukumu varianti meklēšanas ievadlaukā</w:t>
      </w:r>
    </w:p>
    <w:p w:rsidR="00BB4879" w:rsidRDefault="00BB4879" w:rsidP="00C1516A">
      <w:pPr>
        <w:pStyle w:val="Piezme"/>
      </w:pPr>
      <w:r w:rsidRPr="001C1669">
        <w:rPr>
          <w:b/>
        </w:rPr>
        <w:t>Piezīme</w:t>
      </w:r>
      <w:r w:rsidRPr="0037299B">
        <w:rPr>
          <w:b/>
          <w:color w:val="FF0000"/>
        </w:rPr>
        <w:t>!</w:t>
      </w:r>
      <w:r w:rsidRPr="0037299B">
        <w:t xml:space="preserve"> </w:t>
      </w:r>
      <w:r>
        <w:t>Sistēmā attēlojot K</w:t>
      </w:r>
      <w:r w:rsidRPr="00EA46F8">
        <w:t>ategorijas nosaukumu variant</w:t>
      </w:r>
      <w:r>
        <w:t>us, tiek attēloti ne vairāk kā pirmie 7 atrastie kategoriju nosaukumi, sakārtojot tos alfabēta secībā.</w:t>
      </w:r>
    </w:p>
    <w:p w:rsidR="00BB4879" w:rsidRPr="00ED667B" w:rsidRDefault="00BB4879" w:rsidP="00C1516A">
      <w:pPr>
        <w:pStyle w:val="Piezme"/>
      </w:pPr>
      <w:r w:rsidRPr="001C1669">
        <w:rPr>
          <w:b/>
        </w:rPr>
        <w:lastRenderedPageBreak/>
        <w:t>Piezīme</w:t>
      </w:r>
      <w:r w:rsidRPr="0037299B">
        <w:rPr>
          <w:b/>
          <w:color w:val="FF0000"/>
        </w:rPr>
        <w:t>!</w:t>
      </w:r>
      <w:r w:rsidRPr="0037299B">
        <w:t xml:space="preserve"> </w:t>
      </w:r>
      <w:r>
        <w:t>Norādītā</w:t>
      </w:r>
      <w:r w:rsidRPr="00ED667B">
        <w:t xml:space="preserve"> nosaukum</w:t>
      </w:r>
      <w:r>
        <w:t>a</w:t>
      </w:r>
      <w:r w:rsidRPr="00ED667B">
        <w:t xml:space="preserve"> meklēšana nav atkarīga no lielajiem vai mazajiem burtiem</w:t>
      </w:r>
      <w:r>
        <w:t>.</w:t>
      </w:r>
    </w:p>
    <w:p w:rsidR="00BB4879" w:rsidRDefault="00BB4879" w:rsidP="00E70652">
      <w:pPr>
        <w:pStyle w:val="Pamatteksts"/>
      </w:pPr>
      <w:r>
        <w:rPr>
          <w:b/>
        </w:rPr>
        <w:t>Kategorija</w:t>
      </w:r>
      <w:r w:rsidRPr="006331D6">
        <w:fldChar w:fldCharType="begin"/>
      </w:r>
      <w:r>
        <w:instrText xml:space="preserve"> XE "</w:instrText>
      </w:r>
      <w:r w:rsidRPr="006331D6">
        <w:instrText>Kategorija</w:instrText>
      </w:r>
      <w:r>
        <w:instrText xml:space="preserve">" </w:instrText>
      </w:r>
      <w:r w:rsidRPr="006331D6">
        <w:fldChar w:fldCharType="end"/>
      </w:r>
      <w:r w:rsidRPr="002B0CC9">
        <w:rPr>
          <w:b/>
        </w:rPr>
        <w:t xml:space="preserve"> </w:t>
      </w:r>
      <w:r w:rsidRPr="002B0CC9">
        <w:t xml:space="preserve">– </w:t>
      </w:r>
      <w:r>
        <w:t>radiopoga, kuru norādot lietotāja norādītās frāzes meklēšana tiks veikta Kategoriju un Katalogu nosaukumos;</w:t>
      </w:r>
    </w:p>
    <w:p w:rsidR="00BB4879" w:rsidRPr="0012397A" w:rsidRDefault="00BB4879" w:rsidP="00E70652">
      <w:pPr>
        <w:pStyle w:val="Pamatteksts"/>
      </w:pPr>
      <w:r>
        <w:rPr>
          <w:b/>
        </w:rPr>
        <w:t>VV pozīcija</w:t>
      </w:r>
      <w:r w:rsidRPr="006331D6">
        <w:fldChar w:fldCharType="begin"/>
      </w:r>
      <w:r>
        <w:instrText xml:space="preserve"> XE "</w:instrText>
      </w:r>
      <w:r w:rsidRPr="006331D6">
        <w:instrText>VV pozīcija</w:instrText>
      </w:r>
      <w:r>
        <w:instrText xml:space="preserve">" </w:instrText>
      </w:r>
      <w:r w:rsidRPr="006331D6">
        <w:fldChar w:fldCharType="end"/>
      </w:r>
      <w:r w:rsidRPr="002B0CC9">
        <w:rPr>
          <w:b/>
        </w:rPr>
        <w:t xml:space="preserve"> </w:t>
      </w:r>
      <w:r w:rsidRPr="002B0CC9">
        <w:t xml:space="preserve">– </w:t>
      </w:r>
      <w:r>
        <w:t>radiopoga, kuru norādot lietotāja norādītās frāzes meklēšana tiks veikta VV pozīcijās (skat. aprakstu Lētākās preces meklēšana, izmantojot VV pozīciju</w:t>
      </w:r>
      <w:r w:rsidRPr="00D1087D">
        <w:rPr>
          <w:vanish/>
        </w:rPr>
        <w:t>|topic=</w:t>
      </w:r>
      <w:r>
        <w:rPr>
          <w:vanish/>
        </w:rPr>
        <w:t xml:space="preserve">Lētākās preces meklēšana, izmantojot </w:t>
      </w:r>
      <w:r w:rsidRPr="00D1087D">
        <w:rPr>
          <w:vanish/>
        </w:rPr>
        <w:t>VV pozīcij</w:t>
      </w:r>
      <w:r>
        <w:rPr>
          <w:vanish/>
        </w:rPr>
        <w:t>u</w:t>
      </w:r>
      <w:r>
        <w:t>).</w:t>
      </w:r>
    </w:p>
    <w:p w:rsidR="00BB4879" w:rsidRDefault="00BB4879" w:rsidP="00E70652">
      <w:pPr>
        <w:pStyle w:val="Pamatteksts"/>
      </w:pPr>
      <w:r w:rsidRPr="00936F54">
        <w:rPr>
          <w:noProof/>
          <w:lang w:eastAsia="lv-LV"/>
        </w:rPr>
        <w:drawing>
          <wp:inline distT="0" distB="0" distL="0" distR="0" wp14:anchorId="5F5A131C" wp14:editId="1D9C011A">
            <wp:extent cx="266700" cy="257175"/>
            <wp:effectExtent l="0" t="0" r="0" b="0"/>
            <wp:docPr id="7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t xml:space="preserve"> – spiedpoga, uz kuras uzklikšķinot, tiek veikta Kategorijas un Katalogu meklēšana pēc uzdotajiem meklēšanas parametriem.</w:t>
      </w:r>
    </w:p>
    <w:p w:rsidR="00BB4879" w:rsidRDefault="00BB4879" w:rsidP="00C1516A">
      <w:pPr>
        <w:pStyle w:val="Piezme"/>
      </w:pPr>
      <w:r w:rsidRPr="001C1669">
        <w:rPr>
          <w:b/>
        </w:rPr>
        <w:t>Piezīme</w:t>
      </w:r>
      <w:r w:rsidRPr="0037299B">
        <w:rPr>
          <w:b/>
          <w:color w:val="FF0000"/>
        </w:rPr>
        <w:t>!</w:t>
      </w:r>
      <w:r w:rsidRPr="0037299B">
        <w:t xml:space="preserve"> </w:t>
      </w:r>
      <w:r>
        <w:t>Norādītā nosaukuma meklēšana tiek veikta tikai aktīvajos katalogos.</w:t>
      </w:r>
    </w:p>
    <w:p w:rsidR="00BB4879" w:rsidRDefault="00BB4879" w:rsidP="00BB4879">
      <w:pPr>
        <w:pStyle w:val="Heading2"/>
        <w:numPr>
          <w:ilvl w:val="1"/>
          <w:numId w:val="3"/>
        </w:numPr>
      </w:pPr>
      <w:bookmarkStart w:id="175" w:name="_D2HTopic_3118"/>
      <w:bookmarkStart w:id="176" w:name="_Toc179879033"/>
      <w:r w:rsidRPr="00227288">
        <w:t>Atrasto Kategoriju un Katalogu saraksts</w:t>
      </w:r>
      <w:bookmarkEnd w:id="175"/>
      <w:bookmarkEnd w:id="176"/>
    </w:p>
    <w:p w:rsidR="00BB4879" w:rsidRPr="00E7779F" w:rsidRDefault="00BB4879" w:rsidP="00C1516A">
      <w:pPr>
        <w:pStyle w:val="Apaknodaas"/>
      </w:pPr>
      <w:r w:rsidRPr="00E7779F">
        <w:t>Apraksts</w:t>
      </w:r>
    </w:p>
    <w:p w:rsidR="00BB4879" w:rsidRPr="000A155E" w:rsidRDefault="00BB4879" w:rsidP="00C1516A">
      <w:pPr>
        <w:pStyle w:val="Pamatteksts1"/>
      </w:pPr>
      <w:r w:rsidRPr="000A155E">
        <w:t>Atrasto Kategoriju</w:t>
      </w:r>
      <w:r>
        <w:rPr>
          <w:shd w:val="clear" w:color="auto" w:fill="FFFFFF"/>
        </w:rPr>
        <w:fldChar w:fldCharType="begin"/>
      </w:r>
      <w:r>
        <w:instrText xml:space="preserve"> XE "</w:instrText>
      </w:r>
      <w:r w:rsidRPr="00563820">
        <w:rPr>
          <w:shd w:val="clear" w:color="auto" w:fill="FFFFFF"/>
        </w:rPr>
        <w:instrText>Kategoriju saraksts</w:instrText>
      </w:r>
      <w:r>
        <w:instrText xml:space="preserve">" </w:instrText>
      </w:r>
      <w:r>
        <w:rPr>
          <w:shd w:val="clear" w:color="auto" w:fill="FFFFFF"/>
        </w:rPr>
        <w:fldChar w:fldCharType="end"/>
      </w:r>
      <w:r>
        <w:rPr>
          <w:shd w:val="clear" w:color="auto" w:fill="FFFFFF"/>
        </w:rPr>
        <w:fldChar w:fldCharType="begin"/>
      </w:r>
      <w:r>
        <w:instrText xml:space="preserve"> XE "</w:instrText>
      </w:r>
      <w:r w:rsidRPr="00E72556">
        <w:rPr>
          <w:shd w:val="clear" w:color="auto" w:fill="FFFFFF"/>
        </w:rPr>
        <w:instrText>Atrasto Kategoriju saraksts</w:instrText>
      </w:r>
      <w:r>
        <w:instrText xml:space="preserve">" </w:instrText>
      </w:r>
      <w:r>
        <w:rPr>
          <w:shd w:val="clear" w:color="auto" w:fill="FFFFFF"/>
        </w:rPr>
        <w:fldChar w:fldCharType="end"/>
      </w:r>
      <w:r w:rsidRPr="000A155E">
        <w:t xml:space="preserve"> un Katalogu saraksts</w:t>
      </w:r>
      <w:r>
        <w:rPr>
          <w:shd w:val="clear" w:color="auto" w:fill="FFFFFF"/>
        </w:rPr>
        <w:fldChar w:fldCharType="begin"/>
      </w:r>
      <w:r>
        <w:instrText xml:space="preserve"> XE "</w:instrText>
      </w:r>
      <w:r w:rsidRPr="000916C4">
        <w:rPr>
          <w:shd w:val="clear" w:color="auto" w:fill="FFFFFF"/>
        </w:rPr>
        <w:instrText>Katalogu saraksts</w:instrText>
      </w:r>
      <w:r>
        <w:instrText xml:space="preserve">" </w:instrText>
      </w:r>
      <w:r>
        <w:rPr>
          <w:shd w:val="clear" w:color="auto" w:fill="FFFFFF"/>
        </w:rPr>
        <w:fldChar w:fldCharType="end"/>
      </w:r>
      <w:r>
        <w:rPr>
          <w:shd w:val="clear" w:color="auto" w:fill="FFFFFF"/>
        </w:rPr>
        <w:fldChar w:fldCharType="begin"/>
      </w:r>
      <w:r>
        <w:instrText xml:space="preserve"> XE "</w:instrText>
      </w:r>
      <w:r w:rsidRPr="00D77621">
        <w:rPr>
          <w:shd w:val="clear" w:color="auto" w:fill="FFFFFF"/>
        </w:rPr>
        <w:instrText>Atrasto Katalogu saraksts</w:instrText>
      </w:r>
      <w:r>
        <w:instrText xml:space="preserve">" </w:instrText>
      </w:r>
      <w:r>
        <w:rPr>
          <w:shd w:val="clear" w:color="auto" w:fill="FFFFFF"/>
        </w:rPr>
        <w:fldChar w:fldCharType="end"/>
      </w:r>
      <w:r w:rsidRPr="000A155E">
        <w:t xml:space="preserve"> ir Kategoriju meklēšanas rezultāts, ja sistēma, atbilstoši lietotāja definētajiem meklēšanas kritērijiem, atrod vairāk nekā vienu atbilstošu Kategoriju vai Katalogu.</w:t>
      </w:r>
    </w:p>
    <w:p w:rsidR="00BB4879" w:rsidRPr="00E7779F" w:rsidRDefault="00BB4879" w:rsidP="00C1516A">
      <w:pPr>
        <w:pStyle w:val="Apaknodaas"/>
      </w:pPr>
      <w:r w:rsidRPr="00E7779F">
        <w:t>Piekļūšanas nosacījumi</w:t>
      </w:r>
    </w:p>
    <w:p w:rsidR="00BB4879" w:rsidRDefault="00BB4879" w:rsidP="00C1516A">
      <w:pPr>
        <w:pStyle w:val="Pamatteksts1"/>
      </w:pPr>
      <w:r>
        <w:t>Atrasto Kategoriju un Katalogu saraksts ir pieejams visiem sistēmas lietotājiem.</w:t>
      </w:r>
    </w:p>
    <w:p w:rsidR="00BB4879" w:rsidRPr="00E7779F" w:rsidRDefault="00BB4879" w:rsidP="00C1516A">
      <w:pPr>
        <w:pStyle w:val="Apaknodaas"/>
      </w:pPr>
      <w:r w:rsidRPr="00E7779F">
        <w:t>Piekļūšana</w:t>
      </w:r>
    </w:p>
    <w:p w:rsidR="00BB4879" w:rsidRDefault="00BB4879" w:rsidP="00C1516A">
      <w:pPr>
        <w:pStyle w:val="Pamatteksts1"/>
      </w:pPr>
      <w:r w:rsidRPr="000A155E">
        <w:t xml:space="preserve">Atrasto Kategoriju un Katalogu saraksts tiek attēlots tikai Kategoriju meklēšanas rezultātā </w:t>
      </w:r>
      <w:r>
        <w:t xml:space="preserve">(skat. aprakstu </w:t>
      </w:r>
      <w:r w:rsidRPr="00BB4879">
        <w:t>Kategorijas vai Kataloga meklēšana</w:t>
      </w:r>
      <w:r>
        <w:t>).</w:t>
      </w:r>
    </w:p>
    <w:p w:rsidR="00BB4879" w:rsidRPr="0011230B" w:rsidRDefault="00BB4879" w:rsidP="00C1516A">
      <w:pPr>
        <w:pStyle w:val="Apaknodaas"/>
      </w:pPr>
      <w:r w:rsidRPr="0011230B">
        <w:t>Ekrānformas apraksts</w:t>
      </w:r>
    </w:p>
    <w:p w:rsidR="00BB4879" w:rsidRDefault="00BB4879" w:rsidP="0068526F">
      <w:pPr>
        <w:pStyle w:val="Picture"/>
      </w:pPr>
      <w:r w:rsidRPr="00936F54">
        <w:rPr>
          <w:noProof/>
        </w:rPr>
        <w:drawing>
          <wp:inline distT="0" distB="0" distL="0" distR="0" wp14:anchorId="04E2F374" wp14:editId="11A254AD">
            <wp:extent cx="5934075" cy="3333750"/>
            <wp:effectExtent l="0" t="0" r="0" b="0"/>
            <wp:docPr id="73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rsidR="00BB4879" w:rsidRDefault="00BB4879" w:rsidP="00B958A9">
      <w:pPr>
        <w:pStyle w:val="Caption"/>
      </w:pPr>
      <w:bookmarkStart w:id="177" w:name="_Toc179879124"/>
      <w:r>
        <w:t xml:space="preserve">Ekrānforma </w:t>
      </w:r>
      <w:fldSimple w:instr=" SEQ Ekrānforma \* ARABIC ">
        <w:r w:rsidR="00760291">
          <w:rPr>
            <w:noProof/>
          </w:rPr>
          <w:t>19</w:t>
        </w:r>
      </w:fldSimple>
      <w:r>
        <w:t>. Atrasto kategoriju saraksts</w:t>
      </w:r>
      <w:bookmarkEnd w:id="177"/>
    </w:p>
    <w:p w:rsidR="00BB4879" w:rsidRDefault="00BB4879" w:rsidP="00C1516A">
      <w:pPr>
        <w:pStyle w:val="Pamatteksts1"/>
      </w:pPr>
      <w:r>
        <w:lastRenderedPageBreak/>
        <w:t>Atrasto Kategoriju</w:t>
      </w:r>
      <w:r>
        <w:fldChar w:fldCharType="begin"/>
      </w:r>
      <w:r>
        <w:instrText xml:space="preserve"> XE "</w:instrText>
      </w:r>
      <w:r w:rsidRPr="00A66CFB">
        <w:instrText>Atrasto Kategoriju saraksts</w:instrText>
      </w:r>
      <w:r>
        <w:instrText xml:space="preserve">" </w:instrText>
      </w:r>
      <w:r>
        <w:fldChar w:fldCharType="end"/>
      </w:r>
      <w:r>
        <w:t xml:space="preserve"> un Katalogu sarakstā</w:t>
      </w:r>
      <w:r>
        <w:fldChar w:fldCharType="begin"/>
      </w:r>
      <w:r>
        <w:instrText xml:space="preserve"> XE "</w:instrText>
      </w:r>
      <w:r w:rsidRPr="00C72227">
        <w:instrText>Atrasto Katalogu saraksts</w:instrText>
      </w:r>
      <w:r>
        <w:instrText xml:space="preserve">" </w:instrText>
      </w:r>
      <w:r>
        <w:fldChar w:fldCharType="end"/>
      </w:r>
      <w:r>
        <w:t xml:space="preserve"> tiek attēlots:</w:t>
      </w:r>
    </w:p>
    <w:p w:rsidR="00BB4879" w:rsidRDefault="00BB4879" w:rsidP="00E70652">
      <w:pPr>
        <w:pStyle w:val="Pamatteksts"/>
      </w:pPr>
      <w:r>
        <w:rPr>
          <w:b/>
        </w:rPr>
        <w:t>K</w:t>
      </w:r>
      <w:r w:rsidRPr="006B035F">
        <w:rPr>
          <w:b/>
        </w:rPr>
        <w:t xml:space="preserve">ataloga vai kategorijas </w:t>
      </w:r>
      <w:r>
        <w:rPr>
          <w:b/>
        </w:rPr>
        <w:t>pilnais</w:t>
      </w:r>
      <w:r w:rsidRPr="006B035F">
        <w:rPr>
          <w:b/>
        </w:rPr>
        <w:t xml:space="preserve"> nosaukums</w:t>
      </w:r>
      <w:r>
        <w:rPr>
          <w:b/>
        </w:rPr>
        <w:t xml:space="preserve"> </w:t>
      </w:r>
      <w:r>
        <w:t xml:space="preserve">– </w:t>
      </w:r>
      <w:r w:rsidRPr="005A649A">
        <w:t>tiek attēlot</w:t>
      </w:r>
      <w:r>
        <w:t>s</w:t>
      </w:r>
      <w:r w:rsidRPr="005A649A">
        <w:t xml:space="preserve"> kā hipersaite izvēlētajā valodā</w:t>
      </w:r>
      <w:r>
        <w:t>. Hipersaitē tiek attēlots k</w:t>
      </w:r>
      <w:r w:rsidRPr="007A571A">
        <w:t>ategorija</w:t>
      </w:r>
      <w:r>
        <w:t>s</w:t>
      </w:r>
      <w:r w:rsidRPr="007A571A">
        <w:t xml:space="preserve"> piln</w:t>
      </w:r>
      <w:r>
        <w:t>ai</w:t>
      </w:r>
      <w:r w:rsidRPr="007A571A">
        <w:t>s ceļš</w:t>
      </w:r>
      <w:r>
        <w:t>.</w:t>
      </w:r>
    </w:p>
    <w:p w:rsidR="00BB4879" w:rsidRDefault="00BB4879" w:rsidP="00C1516A">
      <w:pPr>
        <w:pStyle w:val="Piezme"/>
      </w:pPr>
      <w:r w:rsidRPr="001C1669">
        <w:rPr>
          <w:b/>
        </w:rPr>
        <w:t>Piezīme</w:t>
      </w:r>
      <w:r w:rsidRPr="00566B13">
        <w:rPr>
          <w:b/>
          <w:color w:val="FF0000"/>
        </w:rPr>
        <w:t>!</w:t>
      </w:r>
      <w:r w:rsidRPr="005A649A">
        <w:t xml:space="preserve"> </w:t>
      </w:r>
      <w:r>
        <w:t>K</w:t>
      </w:r>
      <w:r w:rsidRPr="00AD6972">
        <w:t>atra atrastā kategorija tiek attēlota savā rindā.</w:t>
      </w:r>
    </w:p>
    <w:p w:rsidR="00BB4879" w:rsidRPr="00606C99" w:rsidRDefault="00BB4879" w:rsidP="00C1516A">
      <w:pPr>
        <w:pStyle w:val="Piezme"/>
      </w:pPr>
      <w:r w:rsidRPr="001C1669">
        <w:rPr>
          <w:b/>
        </w:rPr>
        <w:t>Piezīme</w:t>
      </w:r>
      <w:r w:rsidRPr="0037299B">
        <w:rPr>
          <w:b/>
          <w:color w:val="FF0000"/>
        </w:rPr>
        <w:t>!</w:t>
      </w:r>
      <w:r w:rsidRPr="0037299B">
        <w:t xml:space="preserve"> </w:t>
      </w:r>
      <w:r w:rsidRPr="00BB627F">
        <w:t>Atrastie kategoriju nosaukumi tiek sakārtoti alfabēta kārtībā</w:t>
      </w:r>
      <w:r>
        <w:t>.</w:t>
      </w:r>
    </w:p>
    <w:p w:rsidR="00BB4879" w:rsidRDefault="00BB4879" w:rsidP="00C1516A">
      <w:pPr>
        <w:pStyle w:val="Piezme"/>
      </w:pPr>
      <w:r w:rsidRPr="001C1669">
        <w:rPr>
          <w:b/>
        </w:rPr>
        <w:t>Piezīme</w:t>
      </w:r>
      <w:r w:rsidRPr="00566B13">
        <w:rPr>
          <w:b/>
          <w:color w:val="FF0000"/>
        </w:rPr>
        <w:t>!</w:t>
      </w:r>
      <w:r w:rsidRPr="005A649A">
        <w:t xml:space="preserve"> </w:t>
      </w:r>
      <w:r w:rsidRPr="006F0D85">
        <w:t xml:space="preserve">Ja kategorijai ir kaut viena </w:t>
      </w:r>
      <w:proofErr w:type="spellStart"/>
      <w:r w:rsidRPr="006F0D85">
        <w:t>apakškategorija</w:t>
      </w:r>
      <w:proofErr w:type="spellEnd"/>
      <w:r>
        <w:fldChar w:fldCharType="begin"/>
      </w:r>
      <w:r>
        <w:instrText xml:space="preserve"> XE "</w:instrText>
      </w:r>
      <w:r w:rsidRPr="00D83235">
        <w:instrText>Apakškategorija</w:instrText>
      </w:r>
      <w:r>
        <w:instrText xml:space="preserve">" </w:instrText>
      </w:r>
      <w:r>
        <w:fldChar w:fldCharType="end"/>
      </w:r>
      <w:r w:rsidRPr="006F0D85">
        <w:t xml:space="preserve">, tad labajā pusē pievieno norādi, ka tai ir </w:t>
      </w:r>
      <w:proofErr w:type="spellStart"/>
      <w:r w:rsidRPr="006F0D85">
        <w:t>apakškategorijas</w:t>
      </w:r>
      <w:proofErr w:type="spellEnd"/>
      <w:r>
        <w:t>.</w:t>
      </w:r>
    </w:p>
    <w:p w:rsidR="00BB4879" w:rsidRDefault="00BB4879" w:rsidP="00C1516A">
      <w:pPr>
        <w:pStyle w:val="Piezme"/>
      </w:pPr>
      <w:r w:rsidRPr="001C1669">
        <w:rPr>
          <w:b/>
        </w:rPr>
        <w:t>Piezīme</w:t>
      </w:r>
      <w:r w:rsidRPr="00566B13">
        <w:rPr>
          <w:b/>
          <w:color w:val="FF0000"/>
        </w:rPr>
        <w:t>!</w:t>
      </w:r>
      <w:r w:rsidRPr="005A649A">
        <w:t xml:space="preserve"> </w:t>
      </w:r>
      <w:r w:rsidRPr="00AE6CBA">
        <w:t>Kategorijas nosaukumā tiek izcelta meklētā frāze - katrā kategorijas vārdā no tā sākuma tiek izcelts meklētās frāzes kāds no vārdiem, ja tas sakrīt ar kategorijas nosaukuma vārda sākumu</w:t>
      </w:r>
      <w:r>
        <w:t>.</w:t>
      </w:r>
    </w:p>
    <w:p w:rsidR="00BB4879" w:rsidRDefault="00BB4879" w:rsidP="00E70652">
      <w:pPr>
        <w:pStyle w:val="Pamatteksts"/>
      </w:pPr>
      <w:r>
        <w:t xml:space="preserve">Uzklikšķinot uz hipersaites, sistēma attēlo kategorijas vai kataloga </w:t>
      </w:r>
      <w:proofErr w:type="spellStart"/>
      <w:r>
        <w:t>apakškategoriju</w:t>
      </w:r>
      <w:proofErr w:type="spellEnd"/>
      <w:r>
        <w:t xml:space="preserve"> sarakstu (skat. aprakstu </w:t>
      </w:r>
      <w:r w:rsidRPr="00706AA3">
        <w:t>Kategoriju saraksta apskatīšana</w:t>
      </w:r>
      <w:r>
        <w:t xml:space="preserve">) vai lētāko preču sarakstu, ja kategorijai vai katalogam nav </w:t>
      </w:r>
      <w:proofErr w:type="spellStart"/>
      <w:r>
        <w:t>apakškategoriju</w:t>
      </w:r>
      <w:proofErr w:type="spellEnd"/>
      <w:r>
        <w:t xml:space="preserve"> (skat. aprakstu </w:t>
      </w:r>
      <w:r w:rsidRPr="00706AA3">
        <w:t>Lētāko preču saraksta apskatīšana</w:t>
      </w:r>
      <w:r>
        <w:t>).</w:t>
      </w:r>
    </w:p>
    <w:p w:rsidR="00BB4879" w:rsidRDefault="00BB4879" w:rsidP="00BB4879">
      <w:pPr>
        <w:pStyle w:val="Heading2"/>
        <w:numPr>
          <w:ilvl w:val="1"/>
          <w:numId w:val="3"/>
        </w:numPr>
      </w:pPr>
      <w:bookmarkStart w:id="178" w:name="_D2HTopic_943"/>
      <w:bookmarkStart w:id="179" w:name="_Toc179879034"/>
      <w:r w:rsidRPr="00E06738">
        <w:t>Lētākās preces meklēšana</w:t>
      </w:r>
      <w:r>
        <w:t>,</w:t>
      </w:r>
      <w:r w:rsidRPr="00E06738">
        <w:t xml:space="preserve"> izmantojot VV pozīciju</w:t>
      </w:r>
      <w:bookmarkEnd w:id="178"/>
      <w:bookmarkEnd w:id="179"/>
    </w:p>
    <w:p w:rsidR="00BB4879" w:rsidRDefault="00BB4879" w:rsidP="00C1516A">
      <w:pPr>
        <w:pStyle w:val="Apaknodaas"/>
      </w:pPr>
      <w:r>
        <w:t>Apraksts</w:t>
      </w:r>
    </w:p>
    <w:p w:rsidR="00BB4879" w:rsidRDefault="00BB4879" w:rsidP="00C1516A">
      <w:pPr>
        <w:pStyle w:val="Pamatteksts1"/>
      </w:pPr>
      <w:r>
        <w:t>Sistēmā tiek nodrošināta iespēja veikt lētākās preces</w:t>
      </w:r>
      <w:r>
        <w:fldChar w:fldCharType="begin"/>
      </w:r>
      <w:r>
        <w:instrText xml:space="preserve"> XE "</w:instrText>
      </w:r>
      <w:r w:rsidRPr="004661C6">
        <w:instrText>Lētākā prece</w:instrText>
      </w:r>
      <w:r>
        <w:instrText xml:space="preserve">" </w:instrText>
      </w:r>
      <w:r>
        <w:fldChar w:fldCharType="end"/>
      </w:r>
      <w:r>
        <w:t xml:space="preserve"> meklēšanu</w:t>
      </w:r>
      <w:r>
        <w:fldChar w:fldCharType="begin"/>
      </w:r>
      <w:r>
        <w:instrText xml:space="preserve"> XE "</w:instrText>
      </w:r>
      <w:r w:rsidRPr="00292ABD">
        <w:instrText>Meklēšana</w:instrText>
      </w:r>
      <w:r>
        <w:instrText xml:space="preserve">" </w:instrText>
      </w:r>
      <w:r>
        <w:fldChar w:fldCharType="end"/>
      </w:r>
      <w:r>
        <w:t>, izmantojot VV pozīcijas</w:t>
      </w:r>
      <w:r>
        <w:fldChar w:fldCharType="begin"/>
      </w:r>
      <w:r>
        <w:instrText xml:space="preserve"> XE "</w:instrText>
      </w:r>
      <w:r w:rsidRPr="00685920">
        <w:instrText>VV pozīcija</w:instrText>
      </w:r>
      <w:r>
        <w:instrText xml:space="preserve">" </w:instrText>
      </w:r>
      <w:r>
        <w:fldChar w:fldCharType="end"/>
      </w:r>
      <w:r>
        <w:t xml:space="preserve"> numuru.</w:t>
      </w:r>
    </w:p>
    <w:p w:rsidR="00BB4879" w:rsidRDefault="00BB4879" w:rsidP="00C1516A">
      <w:pPr>
        <w:pStyle w:val="Apaknodaas"/>
      </w:pPr>
      <w:r>
        <w:t>Piekļūšanas nosacījumi</w:t>
      </w:r>
    </w:p>
    <w:p w:rsidR="00BB4879" w:rsidRDefault="00BB4879" w:rsidP="00C1516A">
      <w:pPr>
        <w:pStyle w:val="Pamatteksts1"/>
      </w:pPr>
      <w:r>
        <w:t xml:space="preserve">Lētākās preces meklēšana, izmantojot VV pozīciju, ir pieejama neautorizētiem sistēmas lietotājiem vai autorizētiem lietotājiem ar lomu – </w:t>
      </w:r>
      <w:r w:rsidRPr="00CB7F12">
        <w:t>Iepircējs</w:t>
      </w:r>
      <w:r>
        <w:t>, Apstiprinātājs, Saņēmējs, Pircēja administrators, Piegādātāja administrators, Publikāciju redaktors un Sistēmas administrators. Pārējiem sistēmas lietotājiem šīs meklēšanas vietā ir pieejama visu preču meklēšana pēc VV pozīcijas.</w:t>
      </w:r>
    </w:p>
    <w:p w:rsidR="00BB4879" w:rsidRDefault="00BB4879" w:rsidP="00C1516A">
      <w:pPr>
        <w:pStyle w:val="Pamatteksts1"/>
      </w:pPr>
      <w:r>
        <w:t>Lai atrastu lētāko preci pēc VV pozīcijas numura, sistēmā ir jābūt reģistrētam Katalogam un tā Kategorijās ievietotām precēm.</w:t>
      </w:r>
    </w:p>
    <w:p w:rsidR="00BB4879" w:rsidRDefault="00BB4879" w:rsidP="00C1516A">
      <w:pPr>
        <w:pStyle w:val="Apaknodaas"/>
      </w:pPr>
      <w:r>
        <w:t>Piekļūšana</w:t>
      </w:r>
    </w:p>
    <w:p w:rsidR="00BB4879" w:rsidRDefault="00BB4879" w:rsidP="00C1516A">
      <w:pPr>
        <w:pStyle w:val="Pamatteksts1"/>
      </w:pPr>
      <w:r>
        <w:t>Lētākās preces meklēšana</w:t>
      </w:r>
      <w:r>
        <w:fldChar w:fldCharType="begin"/>
      </w:r>
      <w:r>
        <w:instrText xml:space="preserve"> XE "</w:instrText>
      </w:r>
      <w:r w:rsidRPr="00A52F4F">
        <w:instrText>Meklēšana</w:instrText>
      </w:r>
      <w:r>
        <w:instrText xml:space="preserve">" </w:instrText>
      </w:r>
      <w:r>
        <w:fldChar w:fldCharType="end"/>
      </w:r>
      <w:r>
        <w:t xml:space="preserve"> tiek uzsākta „e-</w:t>
      </w:r>
      <w:proofErr w:type="spellStart"/>
      <w:r>
        <w:t>pasūtijumu</w:t>
      </w:r>
      <w:proofErr w:type="spellEnd"/>
      <w:r>
        <w:t xml:space="preserve">” apakšsistēmas sākumlapas blokā Meklēšana (skat. aprakstu </w:t>
      </w:r>
      <w:hyperlink w:anchor="_D2HTopic_2809" w:history="1">
        <w:r w:rsidRPr="001E0BB4">
          <w:rPr>
            <w:rStyle w:val="Hyperlink"/>
          </w:rPr>
          <w:t>Sistēmas sākumlapa</w:t>
        </w:r>
      </w:hyperlink>
      <w:r>
        <w:t>), ievadot precīzu VV pozīcijas numuru un izvēloties meklēšanas veidu - ‘VV pozīcija’.</w:t>
      </w:r>
    </w:p>
    <w:p w:rsidR="00BB4879" w:rsidRDefault="00BB4879" w:rsidP="00C1516A">
      <w:pPr>
        <w:pStyle w:val="Apaknodaas"/>
      </w:pPr>
      <w:r>
        <w:t>Izpildes scenārijs</w:t>
      </w:r>
    </w:p>
    <w:p w:rsidR="00BB4879" w:rsidRDefault="00BB4879" w:rsidP="00C1516A">
      <w:pPr>
        <w:pStyle w:val="Pamatteksts1"/>
      </w:pPr>
      <w:r>
        <w:t xml:space="preserve">Pēc lētākās preces meklēšanas parametru norādīšanas un spiedpogas </w:t>
      </w:r>
      <w:r w:rsidRPr="00936F54">
        <w:rPr>
          <w:noProof/>
          <w:lang w:eastAsia="lv-LV"/>
        </w:rPr>
        <w:drawing>
          <wp:inline distT="0" distB="0" distL="0" distR="0" wp14:anchorId="1B9738C8" wp14:editId="136A1285">
            <wp:extent cx="266700" cy="257175"/>
            <wp:effectExtent l="0" t="0" r="0" b="0"/>
            <wp:docPr id="7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t xml:space="preserve"> nospiešanas, tiek veikta meklēšana, kurai ir iespējami vairāki izpildes rezultāti:</w:t>
      </w:r>
    </w:p>
    <w:p w:rsidR="00BB4879" w:rsidRDefault="00BB4879" w:rsidP="00E70652">
      <w:pPr>
        <w:pStyle w:val="Pamatteksts"/>
      </w:pPr>
      <w:r>
        <w:t>ja pēc lietotāja uzdotajiem meklēšanas parametriem tiek atrasta VV pozīcijas lētākā prece, tad sistēma attēlo lētāko preču sarakstu</w:t>
      </w:r>
      <w:r>
        <w:fldChar w:fldCharType="begin"/>
      </w:r>
      <w:r>
        <w:instrText xml:space="preserve"> XE "</w:instrText>
      </w:r>
      <w:r w:rsidRPr="00784F06">
        <w:instrText>Lētāko preču saraksts</w:instrText>
      </w:r>
      <w:r>
        <w:instrText xml:space="preserve">" </w:instrText>
      </w:r>
      <w:r>
        <w:fldChar w:fldCharType="end"/>
      </w:r>
      <w:r>
        <w:t xml:space="preserve"> (skat. aprakstu </w:t>
      </w:r>
      <w:hyperlink w:anchor="_D2HTopic_969" w:history="1">
        <w:r w:rsidRPr="001E0BB4">
          <w:rPr>
            <w:rStyle w:val="Hyperlink"/>
          </w:rPr>
          <w:t>Lētāko preču saraksta apskatīšana</w:t>
        </w:r>
      </w:hyperlink>
      <w:r>
        <w:t>);</w:t>
      </w:r>
    </w:p>
    <w:p w:rsidR="00BB4879" w:rsidRDefault="00BB4879" w:rsidP="00E70652">
      <w:pPr>
        <w:pStyle w:val="Pamatteksts"/>
      </w:pPr>
      <w:r>
        <w:t>ja pēc lietotāja uzdotajiem meklēšanas parametriem netiek atrasta VV pozīcijai lētākā prece, tad sistēma attēlo paziņojumu:</w:t>
      </w:r>
    </w:p>
    <w:p w:rsidR="00BB4879" w:rsidRDefault="00BB4879" w:rsidP="0068526F">
      <w:pPr>
        <w:pStyle w:val="Picture"/>
      </w:pPr>
      <w:r w:rsidRPr="00936F54">
        <w:rPr>
          <w:noProof/>
        </w:rPr>
        <w:lastRenderedPageBreak/>
        <w:drawing>
          <wp:inline distT="0" distB="0" distL="0" distR="0" wp14:anchorId="67554531" wp14:editId="4D4C5093">
            <wp:extent cx="5943600" cy="438150"/>
            <wp:effectExtent l="0" t="0" r="0" b="0"/>
            <wp:docPr id="73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438150"/>
                    </a:xfrm>
                    <a:prstGeom prst="rect">
                      <a:avLst/>
                    </a:prstGeom>
                    <a:noFill/>
                    <a:ln>
                      <a:noFill/>
                    </a:ln>
                  </pic:spPr>
                </pic:pic>
              </a:graphicData>
            </a:graphic>
          </wp:inline>
        </w:drawing>
      </w:r>
    </w:p>
    <w:p w:rsidR="00BB4879" w:rsidRDefault="00BB4879" w:rsidP="00B958A9">
      <w:pPr>
        <w:pStyle w:val="Caption"/>
      </w:pPr>
      <w:r>
        <w:t xml:space="preserve">Paziņojums </w:t>
      </w:r>
      <w:fldSimple w:instr=" SEQ Paziņojums \* ARABIC ">
        <w:r w:rsidR="00760291">
          <w:rPr>
            <w:noProof/>
          </w:rPr>
          <w:t>20</w:t>
        </w:r>
      </w:fldSimple>
      <w:r>
        <w:t>. Paziņojums, ka VV pozīcijai nav atrasta lētākā prece</w:t>
      </w:r>
    </w:p>
    <w:p w:rsidR="00BB4879" w:rsidRDefault="00BB4879" w:rsidP="00E70652">
      <w:pPr>
        <w:pStyle w:val="Pamatteksts"/>
      </w:pPr>
      <w:r>
        <w:t>ja pēc lietotāja uzdotajiem meklēšanas parametriem netiek atrasta atbilstoša VV pozīcija:</w:t>
      </w:r>
    </w:p>
    <w:p w:rsidR="00BB4879" w:rsidRDefault="00BB4879" w:rsidP="0068526F">
      <w:pPr>
        <w:pStyle w:val="Picture"/>
      </w:pPr>
      <w:r w:rsidRPr="00936F54">
        <w:rPr>
          <w:noProof/>
        </w:rPr>
        <w:drawing>
          <wp:inline distT="0" distB="0" distL="0" distR="0" wp14:anchorId="03BC0733" wp14:editId="5F6CE34D">
            <wp:extent cx="4410075" cy="685800"/>
            <wp:effectExtent l="0" t="0" r="0" b="0"/>
            <wp:docPr id="73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10075" cy="685800"/>
                    </a:xfrm>
                    <a:prstGeom prst="rect">
                      <a:avLst/>
                    </a:prstGeom>
                    <a:noFill/>
                    <a:ln>
                      <a:noFill/>
                    </a:ln>
                  </pic:spPr>
                </pic:pic>
              </a:graphicData>
            </a:graphic>
          </wp:inline>
        </w:drawing>
      </w:r>
    </w:p>
    <w:p w:rsidR="00BB4879" w:rsidRDefault="00BB4879" w:rsidP="00B958A9">
      <w:pPr>
        <w:pStyle w:val="Caption"/>
      </w:pPr>
      <w:r>
        <w:t xml:space="preserve">Paziņojums </w:t>
      </w:r>
      <w:fldSimple w:instr=" SEQ Paziņojums \* ARABIC ">
        <w:r w:rsidR="00760291">
          <w:rPr>
            <w:noProof/>
          </w:rPr>
          <w:t>21</w:t>
        </w:r>
      </w:fldSimple>
      <w:r>
        <w:t>. Paziņojums, ka nav atrasta VV pozīcija pēc šāda numura</w:t>
      </w:r>
    </w:p>
    <w:p w:rsidR="00BB4879" w:rsidRPr="00AF1041" w:rsidRDefault="00BB4879" w:rsidP="00C1516A">
      <w:pPr>
        <w:pStyle w:val="Apaknodaas"/>
      </w:pPr>
      <w:r w:rsidRPr="00AF1041">
        <w:t>Ekrānformas apraksts</w:t>
      </w:r>
    </w:p>
    <w:p w:rsidR="00BB4879" w:rsidRDefault="00BB4879" w:rsidP="0068526F">
      <w:pPr>
        <w:pStyle w:val="Picture"/>
      </w:pPr>
      <w:r w:rsidRPr="00936F54">
        <w:rPr>
          <w:noProof/>
        </w:rPr>
        <w:drawing>
          <wp:inline distT="0" distB="0" distL="0" distR="0" wp14:anchorId="6F58EE84" wp14:editId="41C32D39">
            <wp:extent cx="2619375" cy="1038225"/>
            <wp:effectExtent l="0" t="0" r="0" b="0"/>
            <wp:docPr id="72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19375" cy="1038225"/>
                    </a:xfrm>
                    <a:prstGeom prst="rect">
                      <a:avLst/>
                    </a:prstGeom>
                    <a:noFill/>
                    <a:ln>
                      <a:noFill/>
                    </a:ln>
                  </pic:spPr>
                </pic:pic>
              </a:graphicData>
            </a:graphic>
          </wp:inline>
        </w:drawing>
      </w:r>
    </w:p>
    <w:p w:rsidR="00BB4879" w:rsidRDefault="00BB4879" w:rsidP="00B958A9">
      <w:pPr>
        <w:pStyle w:val="Caption"/>
      </w:pPr>
      <w:bookmarkStart w:id="180" w:name="_Toc179879125"/>
      <w:r>
        <w:t xml:space="preserve">Ekrānforma </w:t>
      </w:r>
      <w:fldSimple w:instr=" SEQ Ekrānforma \* ARABIC ">
        <w:r w:rsidR="00760291">
          <w:rPr>
            <w:noProof/>
          </w:rPr>
          <w:t>20</w:t>
        </w:r>
      </w:fldSimple>
      <w:r>
        <w:t>. Meklēšanas bloks VV pozīcijai</w:t>
      </w:r>
      <w:bookmarkEnd w:id="180"/>
    </w:p>
    <w:p w:rsidR="00BB4879" w:rsidRDefault="00BB4879" w:rsidP="00C1516A">
      <w:pPr>
        <w:pStyle w:val="Pamatteksts1"/>
      </w:pPr>
      <w:r>
        <w:t>Meklēšanas</w:t>
      </w:r>
      <w:r>
        <w:fldChar w:fldCharType="begin"/>
      </w:r>
      <w:r>
        <w:instrText xml:space="preserve"> XE "</w:instrText>
      </w:r>
      <w:r w:rsidRPr="00E6390E">
        <w:instrText>Meklēšana</w:instrText>
      </w:r>
      <w:r>
        <w:instrText xml:space="preserve">" </w:instrText>
      </w:r>
      <w:r>
        <w:fldChar w:fldCharType="end"/>
      </w:r>
      <w:r>
        <w:t xml:space="preserve"> blokā ir pieejamas darbības:</w:t>
      </w:r>
    </w:p>
    <w:p w:rsidR="00BB4879" w:rsidRDefault="00BB4879" w:rsidP="00E70652">
      <w:pPr>
        <w:pStyle w:val="Pamatteksts"/>
      </w:pPr>
      <w:r>
        <w:rPr>
          <w:b/>
        </w:rPr>
        <w:t xml:space="preserve">Lauks meklējamās frāzes norādīšanai </w:t>
      </w:r>
      <w:r>
        <w:t>– kā teksta ievadlauks, kurā lietotājs var norādīt meklējamās VV pozīcijas numuru.</w:t>
      </w:r>
    </w:p>
    <w:p w:rsidR="00BB4879" w:rsidRDefault="00BB4879" w:rsidP="00C1516A">
      <w:pPr>
        <w:pStyle w:val="Piezme"/>
      </w:pPr>
      <w:r w:rsidRPr="001C1669">
        <w:rPr>
          <w:b/>
        </w:rPr>
        <w:t>Piezīme</w:t>
      </w:r>
      <w:r w:rsidRPr="0037299B">
        <w:rPr>
          <w:b/>
          <w:color w:val="FF0000"/>
        </w:rPr>
        <w:t>!</w:t>
      </w:r>
      <w:r w:rsidRPr="0037299B">
        <w:t xml:space="preserve"> </w:t>
      </w:r>
      <w:r>
        <w:t>Norādītā</w:t>
      </w:r>
      <w:r w:rsidRPr="00ED667B">
        <w:t xml:space="preserve"> </w:t>
      </w:r>
      <w:r>
        <w:t>VV pozīcijas numura</w:t>
      </w:r>
      <w:r w:rsidRPr="00ED667B">
        <w:t xml:space="preserve"> meklēšana nav atkarīga no lielajiem vai mazajiem burtiem</w:t>
      </w:r>
      <w:r>
        <w:t>.</w:t>
      </w:r>
    </w:p>
    <w:p w:rsidR="00BB4879" w:rsidRPr="0083325F" w:rsidRDefault="00BB4879" w:rsidP="00E70652">
      <w:pPr>
        <w:pStyle w:val="Pamatteksts"/>
      </w:pPr>
      <w:r>
        <w:rPr>
          <w:b/>
        </w:rPr>
        <w:t>Kategorija</w:t>
      </w:r>
      <w:r w:rsidRPr="00661D11">
        <w:fldChar w:fldCharType="begin"/>
      </w:r>
      <w:r>
        <w:instrText xml:space="preserve"> XE "</w:instrText>
      </w:r>
      <w:r w:rsidRPr="00661D11">
        <w:instrText>Kategorija</w:instrText>
      </w:r>
      <w:r>
        <w:instrText xml:space="preserve">" </w:instrText>
      </w:r>
      <w:r w:rsidRPr="00661D11">
        <w:fldChar w:fldCharType="end"/>
      </w:r>
      <w:r w:rsidRPr="002B0CC9">
        <w:rPr>
          <w:b/>
        </w:rPr>
        <w:t xml:space="preserve"> </w:t>
      </w:r>
      <w:r w:rsidRPr="002B0CC9">
        <w:t xml:space="preserve">– </w:t>
      </w:r>
      <w:r>
        <w:t xml:space="preserve">radiopoga, kuru norādot lietotāja norādītās frāzes meklēšana tiks veikta Kategoriju un Katalogu nosaukumos </w:t>
      </w:r>
      <w:r w:rsidRPr="0083325F">
        <w:t>(skat. aprakstu</w:t>
      </w:r>
      <w:r>
        <w:t xml:space="preserve"> </w:t>
      </w:r>
      <w:r w:rsidRPr="00EC57BE">
        <w:t>Kategorijas vai Kataloga meklēšana</w:t>
      </w:r>
      <w:r w:rsidRPr="00EC57BE">
        <w:rPr>
          <w:vanish/>
        </w:rPr>
        <w:t>|topic=Kategorijas vai Kataloga meklēšana</w:t>
      </w:r>
      <w:r>
        <w:t>);</w:t>
      </w:r>
    </w:p>
    <w:p w:rsidR="00BB4879" w:rsidRPr="006B035F" w:rsidRDefault="00BB4879" w:rsidP="00E70652">
      <w:pPr>
        <w:pStyle w:val="Pamatteksts"/>
      </w:pPr>
      <w:r>
        <w:rPr>
          <w:b/>
        </w:rPr>
        <w:t>VV pozīcija</w:t>
      </w:r>
      <w:r w:rsidRPr="00661D11">
        <w:fldChar w:fldCharType="begin"/>
      </w:r>
      <w:r>
        <w:instrText xml:space="preserve"> XE "</w:instrText>
      </w:r>
      <w:r w:rsidRPr="00661D11">
        <w:instrText>VV pozīcija</w:instrText>
      </w:r>
      <w:r>
        <w:instrText xml:space="preserve">" </w:instrText>
      </w:r>
      <w:r w:rsidRPr="00661D11">
        <w:fldChar w:fldCharType="end"/>
      </w:r>
      <w:r w:rsidRPr="002B0CC9">
        <w:rPr>
          <w:b/>
        </w:rPr>
        <w:t xml:space="preserve"> </w:t>
      </w:r>
      <w:r w:rsidRPr="002B0CC9">
        <w:t xml:space="preserve">– </w:t>
      </w:r>
      <w:r>
        <w:t>radiopoga, kuru norādot, lietotāja norādītās frāzes meklēšana tiks veikta VV pozīcijās.</w:t>
      </w:r>
    </w:p>
    <w:p w:rsidR="00BB4879" w:rsidRDefault="00BB4879" w:rsidP="00E70652">
      <w:pPr>
        <w:pStyle w:val="Pamatteksts"/>
      </w:pPr>
      <w:r w:rsidRPr="00936F54">
        <w:rPr>
          <w:noProof/>
          <w:lang w:eastAsia="lv-LV"/>
        </w:rPr>
        <w:drawing>
          <wp:inline distT="0" distB="0" distL="0" distR="0" wp14:anchorId="77AAB381" wp14:editId="6AB546DC">
            <wp:extent cx="266700" cy="257175"/>
            <wp:effectExtent l="0" t="0" r="0" b="0"/>
            <wp:docPr id="7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noProof/>
          <w:lang w:eastAsia="lv-LV"/>
        </w:rPr>
        <w:t xml:space="preserve"> </w:t>
      </w:r>
      <w:r>
        <w:t>– spiedpoga, uz kuras uzklikšķinot, tiek veikta lētākās preces meklēšana VV pozīcijā.</w:t>
      </w:r>
    </w:p>
    <w:p w:rsidR="00BB4879" w:rsidRDefault="00BB4879" w:rsidP="00C1516A">
      <w:pPr>
        <w:pStyle w:val="Piezme"/>
      </w:pPr>
      <w:r w:rsidRPr="001C1669">
        <w:rPr>
          <w:b/>
        </w:rPr>
        <w:t>Piezīme</w:t>
      </w:r>
      <w:r w:rsidRPr="0037299B">
        <w:rPr>
          <w:b/>
          <w:color w:val="FF0000"/>
        </w:rPr>
        <w:t>!</w:t>
      </w:r>
      <w:r w:rsidRPr="0037299B">
        <w:t xml:space="preserve"> </w:t>
      </w:r>
      <w:r>
        <w:t>Meklēšana tiek veikta pēc pilna VV pozīcijas numura – t.i., meklēšanas rezultāts nebūs sekmīgs, ja meklēšana tiks veikta pēc VV pozīcijas numura daļas.</w:t>
      </w:r>
    </w:p>
    <w:p w:rsidR="00BB4879" w:rsidRDefault="00BB4879" w:rsidP="00BB4879">
      <w:pPr>
        <w:pStyle w:val="Heading1"/>
        <w:numPr>
          <w:ilvl w:val="0"/>
          <w:numId w:val="3"/>
        </w:numPr>
        <w:ind w:left="431" w:hanging="431"/>
      </w:pPr>
      <w:bookmarkStart w:id="181" w:name="_D2HTopic_1323"/>
      <w:bookmarkStart w:id="182" w:name="_Toc179879035"/>
      <w:r w:rsidRPr="00B909D5">
        <w:lastRenderedPageBreak/>
        <w:t>Prece</w:t>
      </w:r>
      <w:bookmarkEnd w:id="181"/>
      <w:bookmarkEnd w:id="182"/>
    </w:p>
    <w:p w:rsidR="00BB4879" w:rsidRPr="00236764" w:rsidRDefault="00BB4879" w:rsidP="0068526F">
      <w:pPr>
        <w:rPr>
          <w:vanish/>
        </w:rPr>
      </w:pPr>
      <w:r>
        <w:fldChar w:fldCharType="begin"/>
      </w:r>
      <w:r>
        <w:instrText xml:space="preserve"> XE "Prece" </w:instrText>
      </w:r>
      <w:r>
        <w:fldChar w:fldCharType="end"/>
      </w:r>
    </w:p>
    <w:p w:rsidR="00BB4879" w:rsidRDefault="00BB4879" w:rsidP="00BB4879">
      <w:pPr>
        <w:pStyle w:val="Heading2"/>
        <w:numPr>
          <w:ilvl w:val="1"/>
          <w:numId w:val="3"/>
        </w:numPr>
      </w:pPr>
      <w:bookmarkStart w:id="183" w:name="_D2HTopic_3273"/>
      <w:bookmarkStart w:id="184" w:name="_Toc179879036"/>
      <w:r w:rsidRPr="00B909D5">
        <w:t>Preces apskatīšana</w:t>
      </w:r>
      <w:bookmarkEnd w:id="183"/>
      <w:bookmarkEnd w:id="184"/>
    </w:p>
    <w:p w:rsidR="00BB4879" w:rsidRPr="00236764" w:rsidRDefault="00BB4879" w:rsidP="0068526F">
      <w:pPr>
        <w:rPr>
          <w:vanish/>
        </w:rPr>
      </w:pPr>
      <w:r>
        <w:fldChar w:fldCharType="begin"/>
      </w:r>
      <w:r>
        <w:instrText xml:space="preserve"> XE "Prece" </w:instrText>
      </w:r>
      <w:r>
        <w:fldChar w:fldCharType="end"/>
      </w:r>
    </w:p>
    <w:p w:rsidR="00BB4879" w:rsidRPr="00303A78" w:rsidRDefault="00BB4879" w:rsidP="00C1516A">
      <w:pPr>
        <w:pStyle w:val="Apaknodaas"/>
      </w:pPr>
      <w:r w:rsidRPr="00303A78">
        <w:t>Apraksts</w:t>
      </w:r>
    </w:p>
    <w:p w:rsidR="00BB4879" w:rsidRPr="0043318F" w:rsidRDefault="00BB4879" w:rsidP="00C1516A">
      <w:pPr>
        <w:pStyle w:val="Pamatteksts1"/>
      </w:pPr>
      <w:r w:rsidRPr="0043318F">
        <w:t xml:space="preserve">Preces apskatīšana nodrošina visu datu attēlošanu par </w:t>
      </w:r>
      <w:r>
        <w:t>vienu, sistēmas lietotāja izvēlētu preci</w:t>
      </w:r>
      <w:r w:rsidRPr="0043318F">
        <w:t>.</w:t>
      </w:r>
    </w:p>
    <w:p w:rsidR="00BB4879" w:rsidRPr="00303A78" w:rsidRDefault="00BB4879" w:rsidP="00C1516A">
      <w:pPr>
        <w:pStyle w:val="Apaknodaas"/>
      </w:pPr>
      <w:r w:rsidRPr="00303A78">
        <w:t>Piekļūšanas nosacījumi</w:t>
      </w:r>
    </w:p>
    <w:p w:rsidR="00BB4879" w:rsidRDefault="00BB4879" w:rsidP="00C1516A">
      <w:pPr>
        <w:pStyle w:val="Pamatteksts1"/>
      </w:pPr>
      <w:r w:rsidRPr="0043318F">
        <w:t>Preces apskatīšana</w:t>
      </w:r>
      <w:r>
        <w:fldChar w:fldCharType="begin"/>
      </w:r>
      <w:r>
        <w:instrText xml:space="preserve"> XE "</w:instrText>
      </w:r>
      <w:r w:rsidRPr="00CE476C">
        <w:instrText>Preces apskatīšana</w:instrText>
      </w:r>
      <w:r>
        <w:instrText xml:space="preserve">" </w:instrText>
      </w:r>
      <w:r>
        <w:fldChar w:fldCharType="end"/>
      </w:r>
      <w:r w:rsidRPr="0043318F">
        <w:t xml:space="preserve"> </w:t>
      </w:r>
      <w:r>
        <w:t>ir pieejama visiem sistēmas lietotājiem.</w:t>
      </w:r>
    </w:p>
    <w:p w:rsidR="00BB4879" w:rsidRDefault="00BB4879" w:rsidP="00C1516A">
      <w:pPr>
        <w:pStyle w:val="Pamatteksts1"/>
      </w:pPr>
      <w:r>
        <w:t>Preces dati ir apskatāmi, ja prece ir reģistrēta sistēmas lietotājam pieejamā Katalogā un lietotājam pieejamā preču sarakstā.</w:t>
      </w:r>
    </w:p>
    <w:p w:rsidR="00BB4879" w:rsidRPr="00303A78" w:rsidRDefault="00BB4879" w:rsidP="00C1516A">
      <w:pPr>
        <w:pStyle w:val="Apaknodaas"/>
      </w:pPr>
      <w:r w:rsidRPr="00303A78">
        <w:t>Piekļūšana</w:t>
      </w:r>
    </w:p>
    <w:p w:rsidR="00BB4879" w:rsidRDefault="00BB4879" w:rsidP="00C1516A">
      <w:pPr>
        <w:pStyle w:val="Pamatteksts1"/>
      </w:pPr>
      <w:r>
        <w:t xml:space="preserve">Preces apskatīšanu lietotājs var iegūt no Lētāko preču saraksta, izvēloties konkrētu preci datu apskatei (skat. aprakstu </w:t>
      </w:r>
      <w:hyperlink w:anchor="_D2HTopic_969" w:history="1">
        <w:r w:rsidRPr="00236764">
          <w:rPr>
            <w:rStyle w:val="Hyperlink"/>
          </w:rPr>
          <w:t>Lētāko preču saraksta apskatīšana</w:t>
        </w:r>
      </w:hyperlink>
      <w:r>
        <w:t>).</w:t>
      </w:r>
    </w:p>
    <w:p w:rsidR="00BB4879" w:rsidRPr="00303A78" w:rsidRDefault="00BB4879" w:rsidP="00C1516A">
      <w:pPr>
        <w:pStyle w:val="Apaknodaas"/>
      </w:pPr>
      <w:r w:rsidRPr="00303A78">
        <w:t>Izpildes scenārijs</w:t>
      </w:r>
    </w:p>
    <w:p w:rsidR="00BB4879" w:rsidRDefault="00BB4879" w:rsidP="00C1516A">
      <w:pPr>
        <w:pStyle w:val="Pamatteksts1"/>
      </w:pPr>
      <w:r w:rsidRPr="0043318F">
        <w:t xml:space="preserve">Preces apskatīšanas ekrānformā </w:t>
      </w:r>
      <w:r>
        <w:t>attēlotie dati ir atkarīgi no sistēmas lietotāja lomas un preces atrašanās vietas.</w:t>
      </w:r>
    </w:p>
    <w:p w:rsidR="00BB4879" w:rsidRPr="009731D8" w:rsidRDefault="00BB4879" w:rsidP="00C1516A">
      <w:pPr>
        <w:pStyle w:val="Apaknodaas"/>
      </w:pPr>
      <w:r w:rsidRPr="009731D8">
        <w:t>Ekrānformas apraksts</w:t>
      </w:r>
    </w:p>
    <w:p w:rsidR="00BB4879" w:rsidRDefault="00BB4879" w:rsidP="0068526F">
      <w:pPr>
        <w:pStyle w:val="Picture"/>
      </w:pPr>
      <w:r w:rsidRPr="00936F54">
        <w:rPr>
          <w:noProof/>
        </w:rPr>
        <w:drawing>
          <wp:inline distT="0" distB="0" distL="0" distR="0" wp14:anchorId="476C4E72" wp14:editId="210A542B">
            <wp:extent cx="5934075" cy="4057650"/>
            <wp:effectExtent l="0" t="0" r="0" b="0"/>
            <wp:docPr id="72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34075" cy="4057650"/>
                    </a:xfrm>
                    <a:prstGeom prst="rect">
                      <a:avLst/>
                    </a:prstGeom>
                    <a:noFill/>
                    <a:ln>
                      <a:noFill/>
                    </a:ln>
                  </pic:spPr>
                </pic:pic>
              </a:graphicData>
            </a:graphic>
          </wp:inline>
        </w:drawing>
      </w:r>
    </w:p>
    <w:p w:rsidR="00BB4879" w:rsidRDefault="00BB4879" w:rsidP="00B958A9">
      <w:pPr>
        <w:pStyle w:val="Caption"/>
      </w:pPr>
      <w:bookmarkStart w:id="185" w:name="_Toc179879126"/>
      <w:r>
        <w:t xml:space="preserve">Ekrānforma </w:t>
      </w:r>
      <w:fldSimple w:instr=" SEQ Ekrānforma \* ARABIC ">
        <w:r w:rsidR="00760291">
          <w:rPr>
            <w:noProof/>
          </w:rPr>
          <w:t>21</w:t>
        </w:r>
      </w:fldSimple>
      <w:r>
        <w:t>. Preces apskatīšana ar cenu informāciju</w:t>
      </w:r>
      <w:bookmarkEnd w:id="185"/>
    </w:p>
    <w:p w:rsidR="00BB4879" w:rsidRDefault="00BB4879" w:rsidP="0068526F">
      <w:pPr>
        <w:pStyle w:val="Picture"/>
      </w:pPr>
      <w:r w:rsidRPr="00936F54">
        <w:rPr>
          <w:noProof/>
        </w:rPr>
        <w:lastRenderedPageBreak/>
        <w:drawing>
          <wp:inline distT="0" distB="0" distL="0" distR="0" wp14:anchorId="244BA68D" wp14:editId="05413A28">
            <wp:extent cx="5943600" cy="6543675"/>
            <wp:effectExtent l="0" t="0" r="0" b="0"/>
            <wp:docPr id="72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6543675"/>
                    </a:xfrm>
                    <a:prstGeom prst="rect">
                      <a:avLst/>
                    </a:prstGeom>
                    <a:noFill/>
                    <a:ln>
                      <a:noFill/>
                    </a:ln>
                  </pic:spPr>
                </pic:pic>
              </a:graphicData>
            </a:graphic>
          </wp:inline>
        </w:drawing>
      </w:r>
    </w:p>
    <w:p w:rsidR="00BB4879" w:rsidRDefault="00BB4879" w:rsidP="00B958A9">
      <w:pPr>
        <w:pStyle w:val="Caption"/>
      </w:pPr>
      <w:bookmarkStart w:id="186" w:name="_Toc179879127"/>
      <w:r>
        <w:t xml:space="preserve">Ekrānforma </w:t>
      </w:r>
      <w:fldSimple w:instr=" SEQ Ekrānforma \* ARABIC ">
        <w:r w:rsidR="00760291">
          <w:rPr>
            <w:noProof/>
          </w:rPr>
          <w:t>22</w:t>
        </w:r>
      </w:fldSimple>
      <w:r>
        <w:t>. Preces apskatīšana ar reģionu informāciju</w:t>
      </w:r>
      <w:bookmarkEnd w:id="186"/>
    </w:p>
    <w:p w:rsidR="00BB4879" w:rsidRDefault="00BB4879" w:rsidP="00C1516A">
      <w:pPr>
        <w:pStyle w:val="Piezme"/>
      </w:pPr>
      <w:r w:rsidRPr="00CB662E">
        <w:rPr>
          <w:b/>
        </w:rPr>
        <w:t>Piezīme</w:t>
      </w:r>
      <w:r w:rsidRPr="00CB662E">
        <w:rPr>
          <w:b/>
          <w:color w:val="FF0000"/>
        </w:rPr>
        <w:t>!</w:t>
      </w:r>
      <w:r>
        <w:t xml:space="preserve"> Preces apskates ekrānformā neattēlo tos laukus ar visiem nosaukumiem, kuri konkrētajai precei nav aizpildīti.</w:t>
      </w:r>
    </w:p>
    <w:p w:rsidR="00BB4879" w:rsidRPr="00B579D4" w:rsidRDefault="00BB4879" w:rsidP="0068526F">
      <w:pPr>
        <w:pStyle w:val="Blokuapraksts"/>
      </w:pPr>
      <w:r w:rsidRPr="00B579D4">
        <w:t>Preces vispārējā informācija</w:t>
      </w:r>
    </w:p>
    <w:p w:rsidR="00BB4879" w:rsidRDefault="00BB4879" w:rsidP="00C1516A">
      <w:pPr>
        <w:pStyle w:val="Pamatteksts1"/>
      </w:pPr>
      <w:r>
        <w:t xml:space="preserve">Ekrānformā tiek attēlota šāda vispārējā informācija par preci: </w:t>
      </w:r>
    </w:p>
    <w:p w:rsidR="00BB4879" w:rsidRDefault="00BB4879" w:rsidP="00E70652">
      <w:pPr>
        <w:pStyle w:val="Pamatteksts"/>
      </w:pPr>
      <w:r>
        <w:rPr>
          <w:b/>
        </w:rPr>
        <w:t>VV pozīcijas numurs</w:t>
      </w:r>
      <w:r w:rsidRPr="00384A6E">
        <w:t xml:space="preserve"> </w:t>
      </w:r>
      <w:r>
        <w:t>– tiek attēlots precei atbilstošās Vispārīgās vienošanās pilnais numurs un īpašās pazīmes, ja tādas pievienotas VV pozīcijai.</w:t>
      </w:r>
    </w:p>
    <w:p w:rsidR="00BB4879" w:rsidRDefault="00BB4879" w:rsidP="00E70652">
      <w:pPr>
        <w:pStyle w:val="Pamatteksts"/>
      </w:pPr>
      <w:r>
        <w:rPr>
          <w:b/>
        </w:rPr>
        <w:t>Nosaukums</w:t>
      </w:r>
      <w:r w:rsidRPr="002B0CC9">
        <w:rPr>
          <w:b/>
        </w:rPr>
        <w:t xml:space="preserve"> </w:t>
      </w:r>
      <w:r w:rsidRPr="002B0CC9">
        <w:t xml:space="preserve">– </w:t>
      </w:r>
      <w:r>
        <w:t>tiek attēlots preces nosaukums.</w:t>
      </w:r>
    </w:p>
    <w:p w:rsidR="00BB4879" w:rsidRDefault="00BB4879" w:rsidP="00E70652">
      <w:pPr>
        <w:pStyle w:val="Pamatteksts"/>
      </w:pPr>
      <w:r>
        <w:rPr>
          <w:b/>
        </w:rPr>
        <w:t xml:space="preserve">Piegādātāja preces kods </w:t>
      </w:r>
      <w:r>
        <w:t>– tiek attēlots preces piegādātāja preces kods.</w:t>
      </w:r>
    </w:p>
    <w:p w:rsidR="00BB4879" w:rsidRDefault="00BB4879" w:rsidP="00E70652">
      <w:pPr>
        <w:pStyle w:val="Pamatteksts"/>
      </w:pPr>
      <w:r w:rsidRPr="00B06268">
        <w:rPr>
          <w:b/>
        </w:rPr>
        <w:lastRenderedPageBreak/>
        <w:t>Ražotājs</w:t>
      </w:r>
      <w:r>
        <w:t xml:space="preserve"> – tiek attēlots preces ražotāja nosaukums.</w:t>
      </w:r>
    </w:p>
    <w:p w:rsidR="00BB4879" w:rsidRDefault="00BB4879" w:rsidP="00E70652">
      <w:pPr>
        <w:pStyle w:val="Pamatteksts"/>
      </w:pPr>
      <w:r w:rsidRPr="00B06268">
        <w:rPr>
          <w:b/>
        </w:rPr>
        <w:t>Ražotāja preces kod</w:t>
      </w:r>
      <w:r w:rsidRPr="00097EC1">
        <w:rPr>
          <w:b/>
        </w:rPr>
        <w:t>s</w:t>
      </w:r>
      <w:r>
        <w:t xml:space="preserve"> – tiek attēlots preces ražotāja piešķirtais preces kods.</w:t>
      </w:r>
    </w:p>
    <w:p w:rsidR="00BB4879" w:rsidRDefault="00BB4879" w:rsidP="00E70652">
      <w:pPr>
        <w:pStyle w:val="Pamatteksts"/>
      </w:pPr>
      <w:r>
        <w:rPr>
          <w:b/>
        </w:rPr>
        <w:t xml:space="preserve">Attēls </w:t>
      </w:r>
      <w:r>
        <w:t>– tiek attēlots precei pievienotais attēls.</w:t>
      </w:r>
    </w:p>
    <w:p w:rsidR="00BB4879" w:rsidRPr="00EC4B0A" w:rsidRDefault="00BB4879" w:rsidP="00C1516A">
      <w:pPr>
        <w:pStyle w:val="Piezme"/>
      </w:pPr>
      <w:r w:rsidRPr="00CB662E">
        <w:rPr>
          <w:b/>
        </w:rPr>
        <w:t>Piezīme</w:t>
      </w:r>
      <w:r w:rsidRPr="00CB662E">
        <w:rPr>
          <w:b/>
          <w:color w:val="FF0000"/>
        </w:rPr>
        <w:t>!</w:t>
      </w:r>
      <w:r>
        <w:rPr>
          <w:b/>
          <w:color w:val="FF0000"/>
        </w:rPr>
        <w:t xml:space="preserve"> </w:t>
      </w:r>
      <w:r w:rsidRPr="00EC4B0A">
        <w:t xml:space="preserve">Preces attēls preces </w:t>
      </w:r>
      <w:r w:rsidRPr="002A7068">
        <w:t xml:space="preserve">kartiņā tiek attēlots ne lielāks kā </w:t>
      </w:r>
      <w:r>
        <w:t>10240 baitu attēls.</w:t>
      </w:r>
      <w:r w:rsidRPr="002A7068">
        <w:t xml:space="preserve"> </w:t>
      </w:r>
      <w:r>
        <w:t xml:space="preserve">Ja attēls </w:t>
      </w:r>
      <w:r w:rsidRPr="002A7068">
        <w:t>ir lielāks</w:t>
      </w:r>
      <w:r w:rsidRPr="00EC4B0A">
        <w:t>, tad tas tiek samazināts</w:t>
      </w:r>
      <w:r>
        <w:t xml:space="preserve"> līdz šim izmēram</w:t>
      </w:r>
      <w:r w:rsidRPr="00EC4B0A">
        <w:t>, izmantojot pārlūkprogrammas iespējas</w:t>
      </w:r>
      <w:r>
        <w:t>..</w:t>
      </w:r>
    </w:p>
    <w:p w:rsidR="00BB4879" w:rsidRDefault="00BB4879" w:rsidP="00C1516A">
      <w:pPr>
        <w:pStyle w:val="Piezme"/>
      </w:pPr>
      <w:r w:rsidRPr="00CB662E">
        <w:rPr>
          <w:b/>
        </w:rPr>
        <w:t>Piezīme</w:t>
      </w:r>
      <w:r w:rsidRPr="00CB662E">
        <w:rPr>
          <w:b/>
          <w:color w:val="FF0000"/>
        </w:rPr>
        <w:t>!</w:t>
      </w:r>
      <w:r>
        <w:t xml:space="preserve"> Ja preces apskate tiek izsaukta no pasūtījuma vai piegādes, tad </w:t>
      </w:r>
      <w:r w:rsidRPr="002B3D44">
        <w:t>tiek attēlots oriģinālās kataloga preces attēls, ja tāds vēl eksistē</w:t>
      </w:r>
      <w:r>
        <w:t>.</w:t>
      </w:r>
    </w:p>
    <w:p w:rsidR="00BB4879" w:rsidRPr="00734111" w:rsidRDefault="00BB4879" w:rsidP="00E70652">
      <w:pPr>
        <w:pStyle w:val="Pamatteksts"/>
      </w:pPr>
      <w:r w:rsidRPr="0084137F">
        <w:rPr>
          <w:b/>
        </w:rPr>
        <w:t xml:space="preserve">Piegādes laiks </w:t>
      </w:r>
      <w:r w:rsidRPr="0084137F">
        <w:t xml:space="preserve">– </w:t>
      </w:r>
      <w:r>
        <w:t xml:space="preserve">tiek attēlota formula piegādes laikam tai </w:t>
      </w:r>
      <w:r w:rsidRPr="008B307D">
        <w:t>apjoma vērtība</w:t>
      </w:r>
      <w:r>
        <w:t>i</w:t>
      </w:r>
      <w:r w:rsidRPr="008B307D">
        <w:t xml:space="preserve">, kas ir parasta (standarta) iepirkuma slieksnis </w:t>
      </w:r>
      <w:r>
        <w:t xml:space="preserve">sistēmas noklusētajā </w:t>
      </w:r>
      <w:r w:rsidRPr="008B307D">
        <w:t>valūtā.</w:t>
      </w:r>
      <w:r>
        <w:t xml:space="preserve"> </w:t>
      </w:r>
    </w:p>
    <w:p w:rsidR="00BB4879" w:rsidRDefault="00BB4879" w:rsidP="00E70652">
      <w:pPr>
        <w:pStyle w:val="Pamatteksts"/>
      </w:pPr>
      <w:r>
        <w:t xml:space="preserve">Piegādes laika aprēķinā tiek iekļauts: </w:t>
      </w:r>
      <w:r w:rsidRPr="00595F39">
        <w:t>piegādātāja reakcijas laiks parastam iepirkumam</w:t>
      </w:r>
      <w:r>
        <w:t xml:space="preserve"> darba dienās</w:t>
      </w:r>
      <w:r w:rsidRPr="00595F39">
        <w:t xml:space="preserve"> + apstiprinātāja reakcijas laiks parastam iepirkumam</w:t>
      </w:r>
      <w:r>
        <w:t xml:space="preserve"> darba dienās</w:t>
      </w:r>
      <w:r w:rsidRPr="00595F39">
        <w:t xml:space="preserve"> + piegādes laiks parastam iepirkumam</w:t>
      </w:r>
      <w:r>
        <w:t xml:space="preserve"> darba dienās</w:t>
      </w:r>
      <w:r w:rsidRPr="00595F39">
        <w:t>.</w:t>
      </w:r>
    </w:p>
    <w:p w:rsidR="00BB4879" w:rsidRDefault="00BB4879" w:rsidP="00C1516A">
      <w:pPr>
        <w:pStyle w:val="Piezme"/>
      </w:pPr>
      <w:r w:rsidRPr="00CB662E">
        <w:rPr>
          <w:b/>
        </w:rPr>
        <w:t>Piezīme</w:t>
      </w:r>
      <w:r w:rsidRPr="00CB662E">
        <w:rPr>
          <w:b/>
          <w:color w:val="FF0000"/>
        </w:rPr>
        <w:t>!</w:t>
      </w:r>
      <w:r>
        <w:t xml:space="preserve"> Ja preces apskate tiek izsaukta no pasūtījuma vai piegādes, tad lauks ‘Piegādes laiks’ un tā vērtības netiek attēlotas.</w:t>
      </w:r>
    </w:p>
    <w:p w:rsidR="00BB4879" w:rsidRPr="00734111" w:rsidRDefault="00BB4879" w:rsidP="00E70652">
      <w:pPr>
        <w:pStyle w:val="Pamatteksts"/>
      </w:pPr>
      <w:r>
        <w:rPr>
          <w:b/>
        </w:rPr>
        <w:t xml:space="preserve">Piegādes laiks lielam iepirkumam </w:t>
      </w:r>
      <w:r>
        <w:t xml:space="preserve">– tiek attēlota formula piegādes laikam tai </w:t>
      </w:r>
      <w:r w:rsidRPr="008B307D">
        <w:t>apjoma vērtība</w:t>
      </w:r>
      <w:r>
        <w:t>i</w:t>
      </w:r>
      <w:r w:rsidRPr="008B307D">
        <w:t xml:space="preserve">, kas ir </w:t>
      </w:r>
      <w:r>
        <w:t>liela</w:t>
      </w:r>
      <w:r w:rsidRPr="008B307D">
        <w:t xml:space="preserve"> iepirkuma slieksnis </w:t>
      </w:r>
      <w:r>
        <w:t xml:space="preserve">sistēmas noklusētajā </w:t>
      </w:r>
      <w:r w:rsidRPr="008B307D">
        <w:t>valūtā.</w:t>
      </w:r>
      <w:r>
        <w:t xml:space="preserve"> </w:t>
      </w:r>
    </w:p>
    <w:p w:rsidR="00BB4879" w:rsidRDefault="00BB4879" w:rsidP="00E70652">
      <w:pPr>
        <w:pStyle w:val="Pamatteksts"/>
      </w:pPr>
      <w:r>
        <w:t xml:space="preserve">Piegādes laika aprēķinā tiek iekļauts: </w:t>
      </w:r>
      <w:r w:rsidRPr="00595F39">
        <w:t xml:space="preserve">piegādātāja reakcijas laiks </w:t>
      </w:r>
      <w:r>
        <w:t>liela,</w:t>
      </w:r>
      <w:r w:rsidRPr="00595F39">
        <w:t xml:space="preserve"> iepirkumam</w:t>
      </w:r>
      <w:r>
        <w:t xml:space="preserve"> darba dienās</w:t>
      </w:r>
      <w:r w:rsidRPr="00595F39">
        <w:t xml:space="preserve"> + apstiprinātāja reakcijas laiks </w:t>
      </w:r>
      <w:r>
        <w:t>lielam</w:t>
      </w:r>
      <w:r w:rsidRPr="00595F39">
        <w:t xml:space="preserve"> iepirkumam</w:t>
      </w:r>
      <w:r>
        <w:t xml:space="preserve"> darba dienās</w:t>
      </w:r>
      <w:r w:rsidRPr="00595F39">
        <w:t xml:space="preserve"> + piegādes laiks </w:t>
      </w:r>
      <w:r>
        <w:t>lielam</w:t>
      </w:r>
      <w:r w:rsidRPr="00595F39">
        <w:t xml:space="preserve"> iepirkumam</w:t>
      </w:r>
      <w:r>
        <w:t xml:space="preserve"> darba dienās</w:t>
      </w:r>
      <w:r w:rsidRPr="00595F39">
        <w:t>.</w:t>
      </w:r>
    </w:p>
    <w:p w:rsidR="00BB4879" w:rsidRDefault="00BB4879" w:rsidP="00C1516A">
      <w:pPr>
        <w:pStyle w:val="Piezme"/>
      </w:pPr>
      <w:r w:rsidRPr="00CB662E">
        <w:rPr>
          <w:b/>
        </w:rPr>
        <w:t>Piezīme</w:t>
      </w:r>
      <w:r w:rsidRPr="00CB662E">
        <w:rPr>
          <w:b/>
          <w:color w:val="FF0000"/>
        </w:rPr>
        <w:t>!</w:t>
      </w:r>
      <w:r>
        <w:t xml:space="preserve"> Ja preces apskate tiek izsaukta no pasūtījuma vai piegādes, tad lauks ‘Piegādes laiks lielam iepirkumam’ un tā vērtības netiek attēlotas.</w:t>
      </w:r>
    </w:p>
    <w:p w:rsidR="00BB4879" w:rsidRDefault="00BB4879" w:rsidP="00E70652">
      <w:pPr>
        <w:pStyle w:val="Pamatteksts"/>
      </w:pPr>
      <w:r>
        <w:rPr>
          <w:b/>
        </w:rPr>
        <w:t xml:space="preserve">Garantija </w:t>
      </w:r>
      <w:r>
        <w:t>– tiek attēlota precei norādītais garantijas laiks.</w:t>
      </w:r>
    </w:p>
    <w:p w:rsidR="00BB4879" w:rsidRDefault="00BB4879" w:rsidP="00E70652">
      <w:pPr>
        <w:pStyle w:val="Pamatteksts"/>
      </w:pPr>
      <w:r>
        <w:rPr>
          <w:b/>
        </w:rPr>
        <w:t xml:space="preserve">Apraksts </w:t>
      </w:r>
      <w:r>
        <w:t>– tiek attēlots preces apraksts.</w:t>
      </w:r>
    </w:p>
    <w:p w:rsidR="00BB4879" w:rsidRDefault="00BB4879" w:rsidP="00E70652">
      <w:pPr>
        <w:pStyle w:val="Pamatteksts"/>
      </w:pPr>
      <w:r>
        <w:rPr>
          <w:b/>
        </w:rPr>
        <w:t xml:space="preserve">Ražotāja mājas lapa </w:t>
      </w:r>
      <w:r>
        <w:t>– kā hipersaite tiek attēlota preces ražotāja mājas lapas adrese.</w:t>
      </w:r>
    </w:p>
    <w:p w:rsidR="00BB4879" w:rsidRDefault="00BB4879" w:rsidP="00E70652">
      <w:pPr>
        <w:pStyle w:val="Pamatteksts"/>
      </w:pPr>
      <w:r>
        <w:rPr>
          <w:b/>
        </w:rPr>
        <w:t xml:space="preserve">Vienību skaits iepakojumā </w:t>
      </w:r>
      <w:r>
        <w:t>– tiek attēlots preces vienību skaits iepakojumā.</w:t>
      </w:r>
    </w:p>
    <w:p w:rsidR="00BB4879" w:rsidRPr="003A67A0" w:rsidRDefault="00BB4879" w:rsidP="00E70652">
      <w:pPr>
        <w:pStyle w:val="Pamatteksts"/>
      </w:pPr>
      <w:r>
        <w:rPr>
          <w:b/>
        </w:rPr>
        <w:t xml:space="preserve">Atslēgas vārdi </w:t>
      </w:r>
      <w:r>
        <w:t>– tiek attēloti precei pievienotie atslēgas vārdi.</w:t>
      </w:r>
    </w:p>
    <w:p w:rsidR="00BB4879" w:rsidRDefault="00BB4879" w:rsidP="00C1516A">
      <w:pPr>
        <w:pStyle w:val="Piezme"/>
      </w:pPr>
      <w:r w:rsidRPr="006365FD">
        <w:rPr>
          <w:b/>
        </w:rPr>
        <w:t>Piezīme</w:t>
      </w:r>
      <w:r w:rsidRPr="006365FD">
        <w:rPr>
          <w:b/>
          <w:bCs/>
          <w:iCs/>
          <w:color w:val="FF0000"/>
        </w:rPr>
        <w:t>!</w:t>
      </w:r>
      <w:r w:rsidRPr="006365FD">
        <w:t xml:space="preserve"> Ja preces apskatīšanas forma ir atvērta no atfiltrēto preču saraksta, kurā meklēšanas kritērijs ir izmantots atslēgas vārds, tad preces uzturēšanas formā meklēšanā izmantotie vārdi vai vārdu daļas tiks iezīmētas treknrakstā un citā krāsā.</w:t>
      </w:r>
    </w:p>
    <w:p w:rsidR="00BB4879" w:rsidRPr="00B579D4" w:rsidRDefault="00BB4879" w:rsidP="0068526F">
      <w:pPr>
        <w:pStyle w:val="Blokuapraksts"/>
      </w:pPr>
      <w:r w:rsidRPr="003A0053">
        <w:t xml:space="preserve">Preces </w:t>
      </w:r>
      <w:r w:rsidRPr="00B579D4">
        <w:t>cenas informācijas bloks</w:t>
      </w:r>
    </w:p>
    <w:p w:rsidR="00BB4879" w:rsidRDefault="00BB4879" w:rsidP="0068526F">
      <w:pPr>
        <w:pStyle w:val="Picture"/>
      </w:pPr>
      <w:r w:rsidRPr="00936F54">
        <w:rPr>
          <w:noProof/>
        </w:rPr>
        <w:drawing>
          <wp:inline distT="0" distB="0" distL="0" distR="0" wp14:anchorId="3260B639" wp14:editId="433B6A32">
            <wp:extent cx="5943600" cy="447675"/>
            <wp:effectExtent l="0" t="0" r="0" b="0"/>
            <wp:docPr id="72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447675"/>
                    </a:xfrm>
                    <a:prstGeom prst="rect">
                      <a:avLst/>
                    </a:prstGeom>
                    <a:noFill/>
                    <a:ln>
                      <a:noFill/>
                    </a:ln>
                  </pic:spPr>
                </pic:pic>
              </a:graphicData>
            </a:graphic>
          </wp:inline>
        </w:drawing>
      </w:r>
    </w:p>
    <w:p w:rsidR="00BB4879" w:rsidRDefault="00BB4879" w:rsidP="00B958A9">
      <w:pPr>
        <w:pStyle w:val="Caption"/>
      </w:pPr>
      <w:r>
        <w:t xml:space="preserve">Ekrānformas bloks </w:t>
      </w:r>
      <w:fldSimple w:instr=" SEQ Ekrānformas_bloks \* ARABIC ">
        <w:r w:rsidR="00760291">
          <w:rPr>
            <w:noProof/>
          </w:rPr>
          <w:t>21</w:t>
        </w:r>
      </w:fldSimple>
      <w:r>
        <w:t>. Preces cenas informācijas bloks</w:t>
      </w:r>
    </w:p>
    <w:p w:rsidR="00BB4879" w:rsidRDefault="00BB4879" w:rsidP="00C1516A">
      <w:pPr>
        <w:pStyle w:val="Piezme"/>
      </w:pPr>
      <w:r w:rsidRPr="00CB662E">
        <w:rPr>
          <w:b/>
        </w:rPr>
        <w:t>Piezīme</w:t>
      </w:r>
      <w:r w:rsidRPr="00CB662E">
        <w:rPr>
          <w:b/>
          <w:color w:val="FF0000"/>
        </w:rPr>
        <w:t>!</w:t>
      </w:r>
      <w:r>
        <w:t xml:space="preserve"> Ja preces apskate tiek izsaukta no pasūtījuma vai piegādes, tad c</w:t>
      </w:r>
      <w:r w:rsidRPr="002465EE">
        <w:t>enas tiek attēlotas tikai noteiktā reģionā, tajā</w:t>
      </w:r>
      <w:r>
        <w:t>,</w:t>
      </w:r>
      <w:r w:rsidRPr="002465EE">
        <w:t xml:space="preserve"> kurā tika izveidots pasūtījums vai piegāde</w:t>
      </w:r>
      <w:r>
        <w:t>.</w:t>
      </w:r>
    </w:p>
    <w:p w:rsidR="00BB4879" w:rsidRPr="004A1BDF" w:rsidRDefault="00BB4879" w:rsidP="00C1516A">
      <w:pPr>
        <w:pStyle w:val="Pamatteksts1"/>
      </w:pPr>
      <w:r w:rsidRPr="004A1BDF">
        <w:t>Ja preces apskates ekrānformā tiek attēlota preces cenas informācija, tad blokā tiek attēlota šāda informācija:</w:t>
      </w:r>
    </w:p>
    <w:p w:rsidR="00BB4879" w:rsidRDefault="00BB4879" w:rsidP="00E70652">
      <w:pPr>
        <w:pStyle w:val="Pamatteksts"/>
      </w:pPr>
      <w:r>
        <w:rPr>
          <w:b/>
        </w:rPr>
        <w:t xml:space="preserve">Cena bez PVN noklusētajā valūtā </w:t>
      </w:r>
      <w:r>
        <w:t>– tiek attēlota preces cena sistēmā uzstādītajā noklusētajā valūtā bez pievienotās vērtības nodokļa.</w:t>
      </w:r>
    </w:p>
    <w:p w:rsidR="00BB4879" w:rsidRDefault="00BB4879" w:rsidP="00E70652">
      <w:pPr>
        <w:pStyle w:val="Pamatteksts"/>
      </w:pPr>
      <w:r>
        <w:rPr>
          <w:b/>
        </w:rPr>
        <w:lastRenderedPageBreak/>
        <w:t xml:space="preserve">Cena ar PVN noklusētajā valūtā </w:t>
      </w:r>
      <w:r>
        <w:t>–tiek attēlota preces cena sistēmā uzstādītajā noklusētājā valūtā ar pievienotās vērtības nodokli.</w:t>
      </w:r>
    </w:p>
    <w:p w:rsidR="00BB4879" w:rsidRDefault="00BB4879" w:rsidP="00E70652">
      <w:pPr>
        <w:pStyle w:val="Pamatteksts"/>
      </w:pPr>
      <w:r>
        <w:rPr>
          <w:b/>
        </w:rPr>
        <w:t>PVN likme (%)</w:t>
      </w:r>
      <w:r w:rsidRPr="003C0BA3">
        <w:t>-</w:t>
      </w:r>
      <w:r>
        <w:t xml:space="preserve"> tiek attēlota precei piemērojamā pievienotās vērtības nodokļa likme procentos.</w:t>
      </w:r>
    </w:p>
    <w:p w:rsidR="00BB4879" w:rsidRPr="00B579D4" w:rsidRDefault="00BB4879" w:rsidP="0068526F">
      <w:pPr>
        <w:pStyle w:val="Blokuapraksts"/>
      </w:pPr>
      <w:r w:rsidRPr="003A0053">
        <w:t xml:space="preserve">Preces </w:t>
      </w:r>
      <w:r w:rsidRPr="00B579D4">
        <w:t>reģionu informācijas bloks</w:t>
      </w:r>
    </w:p>
    <w:p w:rsidR="00BB4879" w:rsidRDefault="00BB4879" w:rsidP="0068526F">
      <w:pPr>
        <w:pStyle w:val="Picture"/>
      </w:pPr>
      <w:r w:rsidRPr="00936F54">
        <w:rPr>
          <w:noProof/>
        </w:rPr>
        <w:drawing>
          <wp:inline distT="0" distB="0" distL="0" distR="0" wp14:anchorId="5965D090" wp14:editId="31FEFA55">
            <wp:extent cx="4772025" cy="1933575"/>
            <wp:effectExtent l="19050" t="19050" r="9525" b="9525"/>
            <wp:docPr id="71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72025" cy="1933575"/>
                    </a:xfrm>
                    <a:prstGeom prst="rect">
                      <a:avLst/>
                    </a:prstGeom>
                    <a:noFill/>
                    <a:ln w="6350" cmpd="sng">
                      <a:solidFill>
                        <a:srgbClr val="BFBFBF"/>
                      </a:solidFill>
                      <a:miter lim="800000"/>
                      <a:headEnd/>
                      <a:tailEnd/>
                    </a:ln>
                    <a:effectLst/>
                  </pic:spPr>
                </pic:pic>
              </a:graphicData>
            </a:graphic>
          </wp:inline>
        </w:drawing>
      </w:r>
    </w:p>
    <w:p w:rsidR="00BB4879" w:rsidRDefault="00BB4879" w:rsidP="00B958A9">
      <w:pPr>
        <w:pStyle w:val="Caption"/>
      </w:pPr>
      <w:r>
        <w:t xml:space="preserve">Ekrānformas bloks </w:t>
      </w:r>
      <w:fldSimple w:instr=" SEQ Ekrānformas_bloks \* ARABIC ">
        <w:r w:rsidR="00760291">
          <w:rPr>
            <w:noProof/>
          </w:rPr>
          <w:t>22</w:t>
        </w:r>
      </w:fldSimple>
      <w:r>
        <w:t>. Preces reģionu informācijas bloks</w:t>
      </w:r>
    </w:p>
    <w:p w:rsidR="00BB4879" w:rsidRDefault="00BB4879" w:rsidP="00C1516A">
      <w:pPr>
        <w:pStyle w:val="Piezme"/>
      </w:pPr>
      <w:r w:rsidRPr="00CB662E">
        <w:rPr>
          <w:b/>
        </w:rPr>
        <w:t>Piezīme</w:t>
      </w:r>
      <w:r w:rsidRPr="00CB662E">
        <w:rPr>
          <w:b/>
          <w:color w:val="FF0000"/>
        </w:rPr>
        <w:t>!</w:t>
      </w:r>
      <w:r>
        <w:t xml:space="preserve"> Ja preces apskate tiek izsaukta no pasūtījuma vai piegādes, tad c</w:t>
      </w:r>
      <w:r w:rsidRPr="002465EE">
        <w:t>enas tiek attēlotas tikai noteiktā reģionā, tajā</w:t>
      </w:r>
      <w:r>
        <w:t>,</w:t>
      </w:r>
      <w:r w:rsidRPr="002465EE">
        <w:t xml:space="preserve"> kurā tika izveidots pasūtījums vai piegāde</w:t>
      </w:r>
      <w:r>
        <w:t>, lietotājam neattēlojot preces reģionu informācijas bloku.</w:t>
      </w:r>
    </w:p>
    <w:p w:rsidR="00BB4879" w:rsidRDefault="00BB4879" w:rsidP="00C1516A">
      <w:pPr>
        <w:pStyle w:val="Pamatteksts1"/>
      </w:pPr>
      <w:r>
        <w:t>Ja preces apskates ekrānformā tiek attēlota preces reģionu informācija, tad blokā tiek attēlota tabula, kurā par katru reģionu tiek iekļauta šāda informācija:</w:t>
      </w:r>
    </w:p>
    <w:p w:rsidR="00BB4879" w:rsidRDefault="00BB4879" w:rsidP="00E70652">
      <w:pPr>
        <w:pStyle w:val="Pamatteksts"/>
      </w:pPr>
      <w:r>
        <w:rPr>
          <w:b/>
        </w:rPr>
        <w:t xml:space="preserve">Reģions </w:t>
      </w:r>
      <w:r>
        <w:t>– tiek attēlots preces piegādes reģiona nosaukums.</w:t>
      </w:r>
    </w:p>
    <w:p w:rsidR="00BB4879" w:rsidRDefault="00BB4879" w:rsidP="00E70652">
      <w:pPr>
        <w:pStyle w:val="Pamatteksts"/>
      </w:pPr>
      <w:r>
        <w:rPr>
          <w:b/>
        </w:rPr>
        <w:t xml:space="preserve">Cena bez PVN (noklusētajā valūtā) </w:t>
      </w:r>
      <w:r>
        <w:t>– tiek attēlota preces cena sistēmā uzstādītajā noklusētājā valūtā bez pievienotās vērtības nodokļa.</w:t>
      </w:r>
    </w:p>
    <w:p w:rsidR="00BB4879" w:rsidRDefault="00BB4879" w:rsidP="00E70652">
      <w:pPr>
        <w:pStyle w:val="Pamatteksts"/>
      </w:pPr>
      <w:r>
        <w:rPr>
          <w:b/>
        </w:rPr>
        <w:t xml:space="preserve">Cenas pazīme </w:t>
      </w:r>
      <w:r w:rsidRPr="0010711E">
        <w:t>-</w:t>
      </w:r>
      <w:r>
        <w:t xml:space="preserve"> t</w:t>
      </w:r>
      <w:r w:rsidRPr="00B4009A">
        <w:t>iek attēlota cenas pazīme noteiktajā reģionā.</w:t>
      </w:r>
    </w:p>
    <w:p w:rsidR="00BB4879" w:rsidRDefault="00BB4879" w:rsidP="00C1516A">
      <w:pPr>
        <w:pStyle w:val="Piezme"/>
      </w:pPr>
      <w:r w:rsidRPr="00CB662E">
        <w:rPr>
          <w:b/>
        </w:rPr>
        <w:t>Piezīme</w:t>
      </w:r>
      <w:r w:rsidRPr="00CB662E">
        <w:rPr>
          <w:b/>
          <w:color w:val="FF0000"/>
        </w:rPr>
        <w:t>!</w:t>
      </w:r>
      <w:r>
        <w:t xml:space="preserve"> Pazīme tiek attēlota tikai tad, ja sistēmā šī pazīme reģiona cenai ir uzstādīta.</w:t>
      </w:r>
    </w:p>
    <w:p w:rsidR="00BB4879" w:rsidRDefault="00BB4879" w:rsidP="00C1516A">
      <w:pPr>
        <w:pStyle w:val="Pamatteksts1"/>
      </w:pPr>
      <w:r>
        <w:t>Zem tabulas attēlo:</w:t>
      </w:r>
    </w:p>
    <w:p w:rsidR="00BB4879" w:rsidRDefault="00BB4879" w:rsidP="00E70652">
      <w:pPr>
        <w:pStyle w:val="Pamatteksts"/>
      </w:pPr>
      <w:r>
        <w:rPr>
          <w:b/>
        </w:rPr>
        <w:t xml:space="preserve">PVN likme (%) </w:t>
      </w:r>
      <w:r w:rsidRPr="003C0BA3">
        <w:t>-</w:t>
      </w:r>
      <w:r>
        <w:t xml:space="preserve"> tiek attēlota precei piemērojamā pievienotās vērtības nodokļa likme procentos.</w:t>
      </w:r>
    </w:p>
    <w:p w:rsidR="00BB4879" w:rsidRPr="00E05E4F" w:rsidRDefault="00BB4879" w:rsidP="0068526F">
      <w:pPr>
        <w:pStyle w:val="Blokuapraksts"/>
      </w:pPr>
      <w:r w:rsidRPr="00E05E4F">
        <w:t xml:space="preserve">Preces </w:t>
      </w:r>
      <w:r w:rsidRPr="00B579D4">
        <w:t>specifisko īpašību</w:t>
      </w:r>
      <w:r w:rsidRPr="00E05E4F">
        <w:t xml:space="preserve"> bloks</w:t>
      </w:r>
    </w:p>
    <w:p w:rsidR="00BB4879" w:rsidRDefault="00BB4879" w:rsidP="0068526F">
      <w:pPr>
        <w:pStyle w:val="Picture"/>
      </w:pPr>
      <w:r w:rsidRPr="00936F54">
        <w:rPr>
          <w:noProof/>
        </w:rPr>
        <w:drawing>
          <wp:inline distT="0" distB="0" distL="0" distR="0" wp14:anchorId="1DD65670" wp14:editId="42BECC12">
            <wp:extent cx="5943600" cy="1104900"/>
            <wp:effectExtent l="19050" t="19050" r="0" b="0"/>
            <wp:docPr id="7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1104900"/>
                    </a:xfrm>
                    <a:prstGeom prst="rect">
                      <a:avLst/>
                    </a:prstGeom>
                    <a:noFill/>
                    <a:ln w="6350" cmpd="sng">
                      <a:solidFill>
                        <a:srgbClr val="BFBFBF"/>
                      </a:solidFill>
                      <a:miter lim="800000"/>
                      <a:headEnd/>
                      <a:tailEnd/>
                    </a:ln>
                    <a:effectLst/>
                  </pic:spPr>
                </pic:pic>
              </a:graphicData>
            </a:graphic>
          </wp:inline>
        </w:drawing>
      </w:r>
    </w:p>
    <w:p w:rsidR="00BB4879" w:rsidRDefault="00BB4879" w:rsidP="00B958A9">
      <w:pPr>
        <w:pStyle w:val="Caption"/>
      </w:pPr>
      <w:r>
        <w:t xml:space="preserve">Ekrānformas bloks </w:t>
      </w:r>
      <w:fldSimple w:instr=" SEQ Ekrānformas_bloks \* ARABIC ">
        <w:r w:rsidR="00760291">
          <w:rPr>
            <w:noProof/>
          </w:rPr>
          <w:t>23</w:t>
        </w:r>
      </w:fldSimple>
      <w:r>
        <w:t>. Preces specifisko īpašību bloks</w:t>
      </w:r>
    </w:p>
    <w:p w:rsidR="00BB4879" w:rsidRDefault="00BB4879" w:rsidP="00C1516A">
      <w:pPr>
        <w:pStyle w:val="Pamatteksts1"/>
      </w:pPr>
      <w:r>
        <w:t>Saraksta veidā tiek attēlotas precei pievienotās specifiskās īpašības, par katru īpašību attēlojot:</w:t>
      </w:r>
    </w:p>
    <w:p w:rsidR="00BB4879" w:rsidRDefault="00BB4879" w:rsidP="00E70652">
      <w:pPr>
        <w:pStyle w:val="Pamatteksts"/>
      </w:pPr>
      <w:r>
        <w:rPr>
          <w:b/>
        </w:rPr>
        <w:lastRenderedPageBreak/>
        <w:t xml:space="preserve">Specifiskās īpašības nosaukums </w:t>
      </w:r>
      <w:r w:rsidRPr="003C0BA3">
        <w:t>-</w:t>
      </w:r>
      <w:r>
        <w:t xml:space="preserve"> tiek attēlota precei pievienotās specifiskās īpašības nosaukums.</w:t>
      </w:r>
    </w:p>
    <w:p w:rsidR="00BB4879" w:rsidRDefault="00BB4879" w:rsidP="00E70652">
      <w:pPr>
        <w:pStyle w:val="Pamatteksts"/>
      </w:pPr>
      <w:r>
        <w:rPr>
          <w:b/>
        </w:rPr>
        <w:t xml:space="preserve">Specifiskās īpašības vērtība </w:t>
      </w:r>
      <w:r w:rsidRPr="003C0BA3">
        <w:t>-</w:t>
      </w:r>
      <w:r>
        <w:t xml:space="preserve"> tiek attēlota konkrētajai preces specifiskajai īpašībai norādītā vērtība.</w:t>
      </w:r>
    </w:p>
    <w:p w:rsidR="00BB4879" w:rsidRPr="00E05E4F" w:rsidRDefault="00BB4879" w:rsidP="0068526F">
      <w:pPr>
        <w:pStyle w:val="Blokuapraksts"/>
      </w:pPr>
      <w:r w:rsidRPr="00E05E4F">
        <w:t xml:space="preserve">Preces </w:t>
      </w:r>
      <w:r w:rsidRPr="00B579D4">
        <w:t>atlaižu informācijas</w:t>
      </w:r>
      <w:r w:rsidRPr="00E05E4F">
        <w:t xml:space="preserve"> bloks</w:t>
      </w:r>
    </w:p>
    <w:p w:rsidR="00BB4879" w:rsidRDefault="00BB4879" w:rsidP="0068526F">
      <w:pPr>
        <w:pStyle w:val="Picture"/>
      </w:pPr>
      <w:r w:rsidRPr="00936F54">
        <w:rPr>
          <w:noProof/>
        </w:rPr>
        <w:drawing>
          <wp:inline distT="0" distB="0" distL="0" distR="0" wp14:anchorId="2CA7B006" wp14:editId="381895B8">
            <wp:extent cx="4943475" cy="1419225"/>
            <wp:effectExtent l="19050" t="19050" r="9525" b="9525"/>
            <wp:docPr id="71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43475" cy="1419225"/>
                    </a:xfrm>
                    <a:prstGeom prst="rect">
                      <a:avLst/>
                    </a:prstGeom>
                    <a:noFill/>
                    <a:ln w="6350" cmpd="sng">
                      <a:solidFill>
                        <a:srgbClr val="BFBFBF"/>
                      </a:solidFill>
                      <a:miter lim="800000"/>
                      <a:headEnd/>
                      <a:tailEnd/>
                    </a:ln>
                    <a:effectLst/>
                  </pic:spPr>
                </pic:pic>
              </a:graphicData>
            </a:graphic>
          </wp:inline>
        </w:drawing>
      </w:r>
    </w:p>
    <w:p w:rsidR="00BB4879" w:rsidRDefault="00BB4879" w:rsidP="00B958A9">
      <w:pPr>
        <w:pStyle w:val="Caption"/>
      </w:pPr>
      <w:r>
        <w:t xml:space="preserve">Ekrānformas bloks </w:t>
      </w:r>
      <w:fldSimple w:instr=" SEQ Ekrānformas_bloks \* ARABIC ">
        <w:r w:rsidR="00760291">
          <w:rPr>
            <w:noProof/>
          </w:rPr>
          <w:t>24</w:t>
        </w:r>
      </w:fldSimple>
      <w:r>
        <w:t>. Preces atlaižu informācijas bloks</w:t>
      </w:r>
    </w:p>
    <w:p w:rsidR="00BB4879" w:rsidRDefault="00BB4879" w:rsidP="00C1516A">
      <w:pPr>
        <w:pStyle w:val="Piezme"/>
      </w:pPr>
      <w:r w:rsidRPr="00CB662E">
        <w:rPr>
          <w:b/>
        </w:rPr>
        <w:t>Piezīme</w:t>
      </w:r>
      <w:r w:rsidRPr="00CB662E">
        <w:rPr>
          <w:b/>
          <w:color w:val="FF0000"/>
        </w:rPr>
        <w:t>!</w:t>
      </w:r>
      <w:r>
        <w:t xml:space="preserve"> Ja precei nav definētas atlaides, tad šis bloks netiek attēlots.</w:t>
      </w:r>
    </w:p>
    <w:p w:rsidR="00BB4879" w:rsidRDefault="00BB4879" w:rsidP="00C1516A">
      <w:pPr>
        <w:pStyle w:val="Pamatteksts1"/>
      </w:pPr>
      <w:r w:rsidRPr="00627A48">
        <w:t xml:space="preserve">Bloks, kurā tiek attēlots saraksts </w:t>
      </w:r>
      <w:r>
        <w:t xml:space="preserve">– tabula </w:t>
      </w:r>
      <w:r w:rsidRPr="00627A48">
        <w:t>ar precei definēt</w:t>
      </w:r>
      <w:r>
        <w:t>a</w:t>
      </w:r>
      <w:r w:rsidRPr="00627A48">
        <w:t>jām atlaidēm</w:t>
      </w:r>
      <w:r>
        <w:t>, par katru definēto atlaidi attēlojot:</w:t>
      </w:r>
    </w:p>
    <w:p w:rsidR="00BB4879" w:rsidRDefault="00BB4879" w:rsidP="00E70652">
      <w:pPr>
        <w:pStyle w:val="Pamatteksts"/>
      </w:pPr>
      <w:r>
        <w:rPr>
          <w:b/>
        </w:rPr>
        <w:t xml:space="preserve">Skaits </w:t>
      </w:r>
      <w:r>
        <w:t>– tiek attēlots apjoms, pie kura precei tiek piemērota noteikta atlaide pēc skaita.</w:t>
      </w:r>
    </w:p>
    <w:p w:rsidR="00BB4879" w:rsidRDefault="00BB4879" w:rsidP="00E70652">
      <w:pPr>
        <w:pStyle w:val="Pamatteksts"/>
      </w:pPr>
      <w:r>
        <w:rPr>
          <w:b/>
        </w:rPr>
        <w:t xml:space="preserve">Atlaide (%) </w:t>
      </w:r>
      <w:r>
        <w:t xml:space="preserve">– tiek </w:t>
      </w:r>
      <w:r w:rsidRPr="003F244C">
        <w:t>attēlots atlaides apjoms procentos</w:t>
      </w:r>
      <w:r>
        <w:t xml:space="preserve"> (</w:t>
      </w:r>
      <w:r w:rsidRPr="00950E1B">
        <w:t>ar precizitāti 2 cipari aiz komata</w:t>
      </w:r>
      <w:r>
        <w:t>)</w:t>
      </w:r>
      <w:r w:rsidRPr="003F244C">
        <w:t>, piemērojot atlaidi pēc preču skaita.</w:t>
      </w:r>
    </w:p>
    <w:p w:rsidR="00BB4879" w:rsidRDefault="00BB4879" w:rsidP="00E70652">
      <w:pPr>
        <w:pStyle w:val="Pamatteksts"/>
      </w:pPr>
      <w:r>
        <w:rPr>
          <w:b/>
        </w:rPr>
        <w:t xml:space="preserve">Pazīme par lētāko cenu </w:t>
      </w:r>
      <w:r>
        <w:t>–</w:t>
      </w:r>
      <w:r w:rsidRPr="00FD0E47">
        <w:t xml:space="preserve"> </w:t>
      </w:r>
      <w:r>
        <w:t>tiek attēlota pazīme par preces lētāko cenu.</w:t>
      </w:r>
    </w:p>
    <w:p w:rsidR="00BB4879" w:rsidRDefault="00BB4879" w:rsidP="00C1516A">
      <w:pPr>
        <w:pStyle w:val="Piezme"/>
      </w:pPr>
      <w:r w:rsidRPr="00CB662E">
        <w:rPr>
          <w:b/>
        </w:rPr>
        <w:t>Piezīme</w:t>
      </w:r>
      <w:r w:rsidRPr="00CB662E">
        <w:rPr>
          <w:b/>
          <w:color w:val="FF0000"/>
        </w:rPr>
        <w:t>!</w:t>
      </w:r>
      <w:r>
        <w:t xml:space="preserve"> Pazīme tiek attēlota tikai tad, ja sistēmā šī pazīme ir uzstādīta.</w:t>
      </w:r>
    </w:p>
    <w:p w:rsidR="00BB4879" w:rsidRDefault="00BB4879" w:rsidP="0068526F">
      <w:pPr>
        <w:pStyle w:val="Blokuapraksts"/>
      </w:pPr>
      <w:r>
        <w:t>Preces papildaprīkojuma bloks, skatot preci ar cenu informāciju</w:t>
      </w:r>
    </w:p>
    <w:p w:rsidR="00BB4879" w:rsidRDefault="00BB4879" w:rsidP="0068526F">
      <w:pPr>
        <w:pStyle w:val="Picture"/>
      </w:pPr>
      <w:r w:rsidRPr="00936F54">
        <w:rPr>
          <w:noProof/>
        </w:rPr>
        <w:drawing>
          <wp:inline distT="0" distB="0" distL="0" distR="0" wp14:anchorId="22348EE2" wp14:editId="555A422D">
            <wp:extent cx="5943600" cy="647700"/>
            <wp:effectExtent l="0" t="0" r="0" b="0"/>
            <wp:docPr id="71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647700"/>
                    </a:xfrm>
                    <a:prstGeom prst="rect">
                      <a:avLst/>
                    </a:prstGeom>
                    <a:noFill/>
                    <a:ln>
                      <a:noFill/>
                    </a:ln>
                  </pic:spPr>
                </pic:pic>
              </a:graphicData>
            </a:graphic>
          </wp:inline>
        </w:drawing>
      </w:r>
    </w:p>
    <w:p w:rsidR="00BB4879" w:rsidRPr="00501DDA" w:rsidRDefault="00BB4879" w:rsidP="00B958A9">
      <w:pPr>
        <w:pStyle w:val="Caption"/>
      </w:pPr>
      <w:r>
        <w:t xml:space="preserve">Ekrānformas bloks </w:t>
      </w:r>
      <w:fldSimple w:instr=" SEQ Ekrānformas_bloks \* ARABIC ">
        <w:r w:rsidR="00760291">
          <w:rPr>
            <w:noProof/>
          </w:rPr>
          <w:t>25</w:t>
        </w:r>
      </w:fldSimple>
      <w:r>
        <w:t>. Preces papildaprīkojuma bloks, skatot preci ar cenu informāciju</w:t>
      </w:r>
    </w:p>
    <w:p w:rsidR="00BB4879" w:rsidRDefault="00BB4879" w:rsidP="00C1516A">
      <w:pPr>
        <w:pStyle w:val="Piezme"/>
      </w:pPr>
      <w:r w:rsidRPr="00CB662E">
        <w:rPr>
          <w:b/>
        </w:rPr>
        <w:t>Piezīme</w:t>
      </w:r>
      <w:r w:rsidRPr="00CB662E">
        <w:rPr>
          <w:b/>
          <w:color w:val="FF0000"/>
        </w:rPr>
        <w:t>!</w:t>
      </w:r>
      <w:r>
        <w:t xml:space="preserve"> Ja precei nav pievienots papildaprīkojums, tad šis bloks netiek attēlots.</w:t>
      </w:r>
    </w:p>
    <w:p w:rsidR="00BB4879" w:rsidRDefault="00BB4879" w:rsidP="00C1516A">
      <w:pPr>
        <w:pStyle w:val="Pamatteksts1"/>
      </w:pPr>
      <w:r w:rsidRPr="004461AD">
        <w:t xml:space="preserve">Blokā </w:t>
      </w:r>
      <w:r>
        <w:t xml:space="preserve">saraksta veidā </w:t>
      </w:r>
      <w:r w:rsidRPr="004461AD">
        <w:t>tiek attēlot</w:t>
      </w:r>
      <w:r>
        <w:t xml:space="preserve">i visi precei pievienotie </w:t>
      </w:r>
      <w:proofErr w:type="spellStart"/>
      <w:r>
        <w:t>papildaprīkojumi</w:t>
      </w:r>
      <w:proofErr w:type="spellEnd"/>
      <w:r>
        <w:t>, par katru papildaprīkojumu attēlojot:</w:t>
      </w:r>
    </w:p>
    <w:p w:rsidR="00BB4879" w:rsidRDefault="00BB4879" w:rsidP="00E70652">
      <w:pPr>
        <w:pStyle w:val="Pamatteksts"/>
      </w:pPr>
      <w:r w:rsidRPr="003F3DD6">
        <w:rPr>
          <w:b/>
        </w:rPr>
        <w:t>Papildaprīkojums</w:t>
      </w:r>
      <w:r>
        <w:t xml:space="preserve"> – tiek attēlots papildaprīkojuma nosaukums. </w:t>
      </w:r>
    </w:p>
    <w:p w:rsidR="00BB4879" w:rsidRPr="008C6B86" w:rsidRDefault="00BB4879" w:rsidP="00E70652">
      <w:pPr>
        <w:pStyle w:val="Pamatteksts"/>
      </w:pPr>
      <w:r>
        <w:rPr>
          <w:b/>
        </w:rPr>
        <w:t xml:space="preserve">Izvēle </w:t>
      </w:r>
      <w:r>
        <w:t xml:space="preserve">– </w:t>
      </w:r>
      <w:proofErr w:type="spellStart"/>
      <w:r>
        <w:t>papildaprīkojumiem</w:t>
      </w:r>
      <w:proofErr w:type="spellEnd"/>
      <w:r>
        <w:t xml:space="preserve"> ar izvēli tiek attēlots izvēlētās vērtības nosaukums.</w:t>
      </w:r>
    </w:p>
    <w:p w:rsidR="00BB4879" w:rsidRDefault="00BB4879" w:rsidP="00E70652">
      <w:pPr>
        <w:pStyle w:val="Pamatteksts"/>
      </w:pPr>
      <w:r>
        <w:rPr>
          <w:b/>
        </w:rPr>
        <w:t xml:space="preserve">Cena bez PVN (noklusētajā valūtā) </w:t>
      </w:r>
      <w:r>
        <w:t>– tiek attēlota papildaprīkojumu un papildaprīkojuma izvēles variantu cena sistēmā noklusētajā valūtā.</w:t>
      </w:r>
    </w:p>
    <w:p w:rsidR="00BB4879" w:rsidRDefault="00BB4879" w:rsidP="00C1516A">
      <w:pPr>
        <w:pStyle w:val="Piezme"/>
      </w:pPr>
      <w:r w:rsidRPr="006C0533">
        <w:rPr>
          <w:b/>
          <w:bCs/>
          <w:iCs/>
        </w:rPr>
        <w:t>Piezīme</w:t>
      </w:r>
      <w:r w:rsidRPr="006C0533">
        <w:rPr>
          <w:b/>
          <w:bCs/>
          <w:iCs/>
          <w:color w:val="FF0000"/>
        </w:rPr>
        <w:t>!</w:t>
      </w:r>
      <w:r w:rsidRPr="006C0533">
        <w:t xml:space="preserve"> Ja papildaprīkojuma cena ir norādīta 0, tas nozīmē, ka papildaprīkojums ir iekļauts pamata cenā jeb ir pieejams bez papildu samaksas.</w:t>
      </w:r>
    </w:p>
    <w:p w:rsidR="00BB4879" w:rsidRDefault="00BB4879" w:rsidP="00C1516A">
      <w:pPr>
        <w:pStyle w:val="Pamatteksts1"/>
      </w:pPr>
      <w:r>
        <w:t>Zem papildaprīkojumu saraksta tiek attēloti šādi lauki:</w:t>
      </w:r>
    </w:p>
    <w:p w:rsidR="00BB4879" w:rsidRDefault="00BB4879" w:rsidP="00E70652">
      <w:pPr>
        <w:pStyle w:val="Pamatteksts"/>
      </w:pPr>
      <w:r>
        <w:rPr>
          <w:b/>
        </w:rPr>
        <w:lastRenderedPageBreak/>
        <w:t xml:space="preserve">Izvēlētā papildaprīkojuma kopējā cena (summa) </w:t>
      </w:r>
      <w:r>
        <w:t>– tiek attēlota papildaprīkojumu kopējā cena bez PVN un ar PVN.</w:t>
      </w:r>
    </w:p>
    <w:p w:rsidR="00BB4879" w:rsidRPr="00832D98" w:rsidRDefault="00BB4879" w:rsidP="00E70652">
      <w:pPr>
        <w:pStyle w:val="Pamatteksts"/>
        <w:rPr>
          <w:b/>
        </w:rPr>
      </w:pPr>
      <w:r>
        <w:rPr>
          <w:b/>
        </w:rPr>
        <w:t xml:space="preserve">Vienības cena ar izvēlēto papildaprīkojumu (ar PVN) </w:t>
      </w:r>
      <w:r w:rsidRPr="00832D98">
        <w:t>– tiek attēlota preces cena ar izvēlēto papildaprīkojumu, ar PVN.</w:t>
      </w:r>
    </w:p>
    <w:p w:rsidR="00BB4879" w:rsidRDefault="00BB4879" w:rsidP="0068526F">
      <w:pPr>
        <w:pStyle w:val="Blokuapraksts"/>
      </w:pPr>
      <w:r>
        <w:t>Preces papildaprīkojuma bloks, skatot preci ar reģionu informāciju</w:t>
      </w:r>
    </w:p>
    <w:p w:rsidR="00BB4879" w:rsidRDefault="00BB4879" w:rsidP="0068526F">
      <w:pPr>
        <w:pStyle w:val="Picture"/>
      </w:pPr>
      <w:r w:rsidRPr="00936F54">
        <w:rPr>
          <w:noProof/>
        </w:rPr>
        <w:drawing>
          <wp:inline distT="0" distB="0" distL="0" distR="0" wp14:anchorId="02A99C88" wp14:editId="3FE6BB43">
            <wp:extent cx="5943600" cy="1343025"/>
            <wp:effectExtent l="0" t="0" r="0" b="0"/>
            <wp:docPr id="71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1343025"/>
                    </a:xfrm>
                    <a:prstGeom prst="rect">
                      <a:avLst/>
                    </a:prstGeom>
                    <a:noFill/>
                    <a:ln>
                      <a:noFill/>
                    </a:ln>
                  </pic:spPr>
                </pic:pic>
              </a:graphicData>
            </a:graphic>
          </wp:inline>
        </w:drawing>
      </w:r>
    </w:p>
    <w:p w:rsidR="00BB4879" w:rsidRPr="007E2D2C" w:rsidRDefault="00BB4879" w:rsidP="00B958A9">
      <w:pPr>
        <w:pStyle w:val="Caption"/>
      </w:pPr>
      <w:r>
        <w:t xml:space="preserve">Ekrānformas bloks </w:t>
      </w:r>
      <w:fldSimple w:instr=" SEQ Ekrānformas_bloks \* ARABIC ">
        <w:r w:rsidR="00760291">
          <w:rPr>
            <w:noProof/>
          </w:rPr>
          <w:t>26</w:t>
        </w:r>
      </w:fldSimple>
      <w:r>
        <w:t>. Preces papildaprīkojuma bloks, skatot preci ar reģionu informāciju</w:t>
      </w:r>
    </w:p>
    <w:p w:rsidR="00BB4879" w:rsidRDefault="00BB4879" w:rsidP="00C1516A">
      <w:pPr>
        <w:pStyle w:val="Piezme"/>
      </w:pPr>
      <w:r w:rsidRPr="00CB662E">
        <w:rPr>
          <w:b/>
        </w:rPr>
        <w:t>Piezīme</w:t>
      </w:r>
      <w:r w:rsidRPr="00CB662E">
        <w:rPr>
          <w:b/>
          <w:color w:val="FF0000"/>
        </w:rPr>
        <w:t>!</w:t>
      </w:r>
      <w:r>
        <w:t xml:space="preserve"> Ja preču veidam nav definēts papildaprīkojums, tad šis bloks netiek attēlots.</w:t>
      </w:r>
    </w:p>
    <w:p w:rsidR="00BB4879" w:rsidRDefault="00BB4879" w:rsidP="00C1516A">
      <w:pPr>
        <w:pStyle w:val="Pamatteksts1"/>
      </w:pPr>
      <w:r w:rsidRPr="004461AD">
        <w:t xml:space="preserve">Blokā </w:t>
      </w:r>
      <w:r>
        <w:t xml:space="preserve">saraksta veidā </w:t>
      </w:r>
      <w:r w:rsidRPr="004461AD">
        <w:t>tiek attēlot</w:t>
      </w:r>
      <w:r>
        <w:t xml:space="preserve">i visi preču veidam definētie </w:t>
      </w:r>
      <w:proofErr w:type="spellStart"/>
      <w:r>
        <w:t>papildaprīkojumi</w:t>
      </w:r>
      <w:proofErr w:type="spellEnd"/>
      <w:r>
        <w:t>, par katru papildaprīkojumu attēlojot:</w:t>
      </w:r>
    </w:p>
    <w:p w:rsidR="00BB4879" w:rsidRDefault="00BB4879" w:rsidP="00E70652">
      <w:pPr>
        <w:pStyle w:val="Pamatteksts"/>
      </w:pPr>
      <w:r w:rsidRPr="009F2639">
        <w:rPr>
          <w:b/>
        </w:rPr>
        <w:t>Papildaprīkojums</w:t>
      </w:r>
      <w:r>
        <w:t xml:space="preserve"> – tiek attēlots papildaprīkojuma nosaukums. </w:t>
      </w:r>
      <w:proofErr w:type="spellStart"/>
      <w:r>
        <w:t>Papildaprīkojumiem</w:t>
      </w:r>
      <w:proofErr w:type="spellEnd"/>
      <w:r>
        <w:t>, kuriem nav izvēles variantu, iekavās aiz nosaukuma tiek attēlota papildaprīkojuma cena (bez PVN).</w:t>
      </w:r>
    </w:p>
    <w:p w:rsidR="00BB4879" w:rsidRDefault="00BB4879" w:rsidP="00C1516A">
      <w:pPr>
        <w:pStyle w:val="Piezme"/>
      </w:pPr>
      <w:r w:rsidRPr="006C0533">
        <w:rPr>
          <w:b/>
          <w:bCs/>
          <w:iCs/>
        </w:rPr>
        <w:t>Piezīme</w:t>
      </w:r>
      <w:r w:rsidRPr="006C0533">
        <w:rPr>
          <w:b/>
          <w:bCs/>
          <w:iCs/>
          <w:color w:val="FF0000"/>
        </w:rPr>
        <w:t>!</w:t>
      </w:r>
      <w:r w:rsidRPr="006C0533">
        <w:t xml:space="preserve"> Ja papildaprīkojuma cena ir norādīta 0, tas nozīmē, ka papildaprīkojums ir iekļauts pamata cenā jeb ir pieejams bez papildu samaksas.</w:t>
      </w:r>
    </w:p>
    <w:p w:rsidR="00BB4879" w:rsidRDefault="00BB4879" w:rsidP="00E70652">
      <w:pPr>
        <w:pStyle w:val="Pamatteksts"/>
      </w:pPr>
      <w:r>
        <w:rPr>
          <w:b/>
        </w:rPr>
        <w:t xml:space="preserve">Izvēle </w:t>
      </w:r>
      <w:r>
        <w:t xml:space="preserve">– </w:t>
      </w:r>
      <w:proofErr w:type="spellStart"/>
      <w:r>
        <w:t>papildaprīkojumiem</w:t>
      </w:r>
      <w:proofErr w:type="spellEnd"/>
      <w:r>
        <w:t>, kuriem ir izvēles varianti, tiek attēlots saraksts ar iespēju izvēlēties papildaprīkojuma variantu. Sākotnēji, atverot formu, netiek attēlots neviens papildaprīkojuma izvēles variants. Izvēloties no saraksta iespējamo papildaprīkojuma variantu, tiek attēlots tā nosaukums un iekavās – cena (bez PVN).</w:t>
      </w:r>
    </w:p>
    <w:p w:rsidR="00BB4879" w:rsidRPr="003F244C" w:rsidRDefault="00BB4879" w:rsidP="0068526F">
      <w:pPr>
        <w:pStyle w:val="Blokuapraksts"/>
      </w:pPr>
      <w:r w:rsidRPr="003F244C">
        <w:t>Preces apskatīšanas spiedpogu darbība</w:t>
      </w:r>
    </w:p>
    <w:p w:rsidR="00BB4879" w:rsidRDefault="00BB4879" w:rsidP="00E70652">
      <w:pPr>
        <w:pStyle w:val="Pamatteksts"/>
      </w:pPr>
      <w:r>
        <w:t xml:space="preserve">Uzklikšķinot uz </w:t>
      </w:r>
      <w:r w:rsidRPr="006E5386">
        <w:t>spiedpog</w:t>
      </w:r>
      <w:r>
        <w:t xml:space="preserve">as </w:t>
      </w:r>
      <w:r w:rsidRPr="00936F54">
        <w:rPr>
          <w:noProof/>
          <w:lang w:eastAsia="lv-LV"/>
        </w:rPr>
        <w:drawing>
          <wp:inline distT="0" distB="0" distL="0" distR="0" wp14:anchorId="11AAD97A" wp14:editId="6265E985">
            <wp:extent cx="790575" cy="171450"/>
            <wp:effectExtent l="0" t="0" r="0" b="0"/>
            <wp:docPr id="70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t xml:space="preserve"> vai ikonas </w:t>
      </w:r>
      <w:r w:rsidRPr="00936F54">
        <w:rPr>
          <w:noProof/>
          <w:lang w:eastAsia="lv-LV"/>
        </w:rPr>
        <w:drawing>
          <wp:inline distT="0" distB="0" distL="0" distR="0" wp14:anchorId="7ABC891A" wp14:editId="2DE498F7">
            <wp:extent cx="247650" cy="219075"/>
            <wp:effectExtent l="0" t="0" r="0" b="0"/>
            <wp:docPr id="7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t>, tiek aizvērts ekrānformas logs.</w:t>
      </w:r>
    </w:p>
    <w:p w:rsidR="00BB4879" w:rsidRDefault="00BB4879" w:rsidP="00E70652">
      <w:pPr>
        <w:pStyle w:val="Pamatteksts"/>
      </w:pPr>
      <w:proofErr w:type="spellStart"/>
      <w:r w:rsidRPr="00921EBD">
        <w:t>ekrānformai</w:t>
      </w:r>
      <w:proofErr w:type="spellEnd"/>
      <w:r>
        <w:t>.</w:t>
      </w:r>
    </w:p>
    <w:p w:rsidR="00BB4879" w:rsidRDefault="00BB4879" w:rsidP="00BB4879">
      <w:pPr>
        <w:pStyle w:val="Heading1"/>
        <w:numPr>
          <w:ilvl w:val="0"/>
          <w:numId w:val="3"/>
        </w:numPr>
      </w:pPr>
      <w:bookmarkStart w:id="187" w:name="_D2HTopic_3050"/>
      <w:bookmarkStart w:id="188" w:name="_Toc179879037"/>
      <w:r>
        <w:lastRenderedPageBreak/>
        <w:t>Darījumi</w:t>
      </w:r>
      <w:bookmarkEnd w:id="187"/>
      <w:bookmarkEnd w:id="188"/>
    </w:p>
    <w:p w:rsidR="00BB4879" w:rsidRDefault="00BB4879" w:rsidP="00BB4879">
      <w:pPr>
        <w:pStyle w:val="Heading2"/>
        <w:numPr>
          <w:ilvl w:val="1"/>
          <w:numId w:val="3"/>
        </w:numPr>
      </w:pPr>
      <w:bookmarkStart w:id="189" w:name="_D2HTopic_2049"/>
      <w:bookmarkStart w:id="190" w:name="_Toc179879038"/>
      <w:r w:rsidRPr="003D5C56">
        <w:t>Pasūtījumu un piegāžu status</w:t>
      </w:r>
      <w:r>
        <w:t>u</w:t>
      </w:r>
      <w:r w:rsidRPr="003D5C56">
        <w:t xml:space="preserve"> koka</w:t>
      </w:r>
      <w:r w:rsidRPr="00997355">
        <w:t xml:space="preserve"> </w:t>
      </w:r>
      <w:r w:rsidRPr="00536DC0">
        <w:t>apskatīšana</w:t>
      </w:r>
      <w:bookmarkEnd w:id="189"/>
      <w:bookmarkEnd w:id="190"/>
    </w:p>
    <w:p w:rsidR="00BB4879" w:rsidRPr="007D3362" w:rsidRDefault="00BB4879" w:rsidP="0068526F">
      <w:pPr>
        <w:rPr>
          <w:vanish/>
        </w:rPr>
      </w:pPr>
      <w:r>
        <w:fldChar w:fldCharType="begin"/>
      </w:r>
      <w:r>
        <w:instrText xml:space="preserve"> XE "apskatīšana" </w:instrText>
      </w:r>
      <w:r>
        <w:fldChar w:fldCharType="end"/>
      </w:r>
      <w:r>
        <w:fldChar w:fldCharType="begin"/>
      </w:r>
      <w:r>
        <w:instrText xml:space="preserve"> XE "Pasūtījumu un piegāžu statusu koks" </w:instrText>
      </w:r>
      <w:r>
        <w:fldChar w:fldCharType="end"/>
      </w:r>
    </w:p>
    <w:p w:rsidR="00BB4879" w:rsidRDefault="00BB4879" w:rsidP="00C1516A">
      <w:pPr>
        <w:pStyle w:val="Apaknodaas"/>
      </w:pPr>
      <w:r>
        <w:t>Apraksts</w:t>
      </w:r>
    </w:p>
    <w:p w:rsidR="00BB4879" w:rsidRDefault="00BB4879" w:rsidP="00C1516A">
      <w:pPr>
        <w:pStyle w:val="Pamatteksts1"/>
      </w:pPr>
      <w:r>
        <w:t xml:space="preserve">Sistēmā tiek nodrošināta iespēja apskatīt </w:t>
      </w:r>
      <w:r w:rsidRPr="00626811">
        <w:t xml:space="preserve">pasūtījumu un piegāžu statusu sarakstu, </w:t>
      </w:r>
      <w:r>
        <w:t xml:space="preserve">kas tiek </w:t>
      </w:r>
      <w:r w:rsidRPr="00626811">
        <w:t>attēlot</w:t>
      </w:r>
      <w:r>
        <w:t>s</w:t>
      </w:r>
      <w:r w:rsidRPr="00626811">
        <w:t xml:space="preserve"> </w:t>
      </w:r>
      <w:r>
        <w:t xml:space="preserve">grafiska </w:t>
      </w:r>
      <w:r w:rsidRPr="00626811">
        <w:t>koka veidā.</w:t>
      </w:r>
      <w:r>
        <w:t xml:space="preserve"> Papildus kā pasūtījumu koka sākuma punkts līdzīgi statusam tiek attēlots elements, kas apzīmē grozu.</w:t>
      </w:r>
    </w:p>
    <w:p w:rsidR="00BB4879" w:rsidRDefault="00BB4879" w:rsidP="00C1516A">
      <w:pPr>
        <w:pStyle w:val="Pamatteksts1"/>
      </w:pPr>
      <w:r>
        <w:t>Vienmēr tiek attēlots pilns statusu koks, neatkarīgi no tā, vai eksistē pasūtījumi/piegādes katrā konkrētajā pasūtījuma statusā.</w:t>
      </w:r>
    </w:p>
    <w:p w:rsidR="00BB4879" w:rsidRDefault="00BB4879" w:rsidP="00C1516A">
      <w:pPr>
        <w:pStyle w:val="Apaknodaas"/>
      </w:pPr>
      <w:r>
        <w:t xml:space="preserve">Piekļūšanas nosacījumi </w:t>
      </w:r>
    </w:p>
    <w:p w:rsidR="00BB4879" w:rsidRDefault="00BB4879" w:rsidP="00C1516A">
      <w:pPr>
        <w:pStyle w:val="Pamatteksts1"/>
      </w:pPr>
      <w:r w:rsidRPr="00997355">
        <w:t>Pasūtījumu</w:t>
      </w:r>
      <w:r>
        <w:t xml:space="preserve"> un </w:t>
      </w:r>
      <w:r w:rsidRPr="00997355">
        <w:t>piegāžu status</w:t>
      </w:r>
      <w:r>
        <w:t>u</w:t>
      </w:r>
      <w:r w:rsidRPr="00997355">
        <w:t xml:space="preserve"> koka </w:t>
      </w:r>
      <w:r w:rsidRPr="00536DC0">
        <w:t>apskatīšana</w:t>
      </w:r>
      <w:r>
        <w:t xml:space="preserve"> </w:t>
      </w:r>
      <w:r>
        <w:fldChar w:fldCharType="begin"/>
      </w:r>
      <w:r>
        <w:instrText xml:space="preserve"> XE "</w:instrText>
      </w:r>
      <w:r w:rsidRPr="0077674B">
        <w:instrText xml:space="preserve"> </w:instrText>
      </w:r>
      <w:r w:rsidRPr="00997355">
        <w:instrText>Pasūtījumu</w:instrText>
      </w:r>
      <w:r>
        <w:instrText xml:space="preserve"> un </w:instrText>
      </w:r>
      <w:r w:rsidRPr="00997355">
        <w:instrText>piegāžu statusa kok</w:instrText>
      </w:r>
      <w:r>
        <w:instrText>u</w:instrText>
      </w:r>
      <w:r w:rsidRPr="00997355">
        <w:instrText xml:space="preserve"> </w:instrText>
      </w:r>
      <w:r>
        <w:instrText>apskatīšana”</w:instrText>
      </w:r>
      <w:r>
        <w:fldChar w:fldCharType="end"/>
      </w:r>
      <w:r>
        <w:t xml:space="preserve"> </w:t>
      </w:r>
      <w:r>
        <w:fldChar w:fldCharType="begin"/>
      </w:r>
      <w:r>
        <w:instrText xml:space="preserve"> XE "</w:instrText>
      </w:r>
      <w:r w:rsidRPr="0077674B">
        <w:instrText xml:space="preserve"> </w:instrText>
      </w:r>
      <w:r w:rsidRPr="00997355">
        <w:instrText>Pasūtījumu</w:instrText>
      </w:r>
      <w:r>
        <w:instrText xml:space="preserve"> un </w:instrText>
      </w:r>
      <w:r w:rsidRPr="00997355">
        <w:instrText>piegāžu status</w:instrText>
      </w:r>
      <w:r>
        <w:instrText>u</w:instrText>
      </w:r>
      <w:r w:rsidRPr="00997355">
        <w:instrText xml:space="preserve"> kok</w:instrText>
      </w:r>
      <w:r>
        <w:instrText>s”</w:instrText>
      </w:r>
      <w:r>
        <w:fldChar w:fldCharType="end"/>
      </w:r>
      <w:r>
        <w:t>ir pieejama sistēmā reģistrētiem, autorizētiem sistēmas lietotājiem ar lomu Iepircējs, Piegādātājs, Apstiprinātājs un Saņēmējs, kā arī pircēju un piegādātāju organizāciju administratoriem.</w:t>
      </w:r>
    </w:p>
    <w:p w:rsidR="00BB4879" w:rsidRDefault="00BB4879" w:rsidP="00C1516A">
      <w:pPr>
        <w:pStyle w:val="Apaknodaas"/>
      </w:pPr>
      <w:r>
        <w:t>Piekļūšana</w:t>
      </w:r>
    </w:p>
    <w:p w:rsidR="00BB4879" w:rsidRDefault="00BB4879" w:rsidP="00C1516A">
      <w:pPr>
        <w:pStyle w:val="Pamatteksts1"/>
      </w:pPr>
      <w:r w:rsidRPr="00997355">
        <w:t>Pasūtījumu</w:t>
      </w:r>
      <w:r>
        <w:t xml:space="preserve"> un </w:t>
      </w:r>
      <w:r w:rsidRPr="00997355">
        <w:t>piegāžu status</w:t>
      </w:r>
      <w:r>
        <w:t>u</w:t>
      </w:r>
      <w:r w:rsidRPr="00997355">
        <w:t xml:space="preserve"> koka </w:t>
      </w:r>
      <w:r w:rsidRPr="00536DC0">
        <w:t>apskatīšana</w:t>
      </w:r>
      <w:r>
        <w:t xml:space="preserve"> ir iespējama, e-katalogu apakšsistēmā izvēloties šķirkli ‘Darījumi’ un atverot to apskatei.</w:t>
      </w:r>
    </w:p>
    <w:p w:rsidR="00BB4879" w:rsidRDefault="00BB4879" w:rsidP="00C1516A">
      <w:pPr>
        <w:pStyle w:val="Apaknodaas"/>
      </w:pPr>
      <w:r>
        <w:t>Izpildes scenārijs</w:t>
      </w:r>
    </w:p>
    <w:p w:rsidR="00BB4879" w:rsidRPr="00735BD6" w:rsidRDefault="00BB4879" w:rsidP="00C1516A">
      <w:pPr>
        <w:pStyle w:val="Pamatteksts1"/>
      </w:pPr>
      <w:r w:rsidRPr="00997355">
        <w:t>Pasūtījumu</w:t>
      </w:r>
      <w:r>
        <w:t xml:space="preserve"> un </w:t>
      </w:r>
      <w:r w:rsidRPr="00997355">
        <w:t>piegāžu status</w:t>
      </w:r>
      <w:r>
        <w:t>u</w:t>
      </w:r>
      <w:r w:rsidRPr="00997355">
        <w:t xml:space="preserve"> koka </w:t>
      </w:r>
      <w:r>
        <w:t>statusu pieejamība ir atkarīga lietotājam pieejamajiem pasūtījumiem.</w:t>
      </w:r>
    </w:p>
    <w:p w:rsidR="00BB4879" w:rsidRDefault="00BB4879" w:rsidP="00C1516A">
      <w:pPr>
        <w:pStyle w:val="Apaknodaas"/>
      </w:pPr>
      <w:r>
        <w:t>Ekrānformas apraksts</w:t>
      </w:r>
    </w:p>
    <w:p w:rsidR="00BB4879" w:rsidRDefault="00BB4879" w:rsidP="00C1516A">
      <w:pPr>
        <w:pStyle w:val="Pamatteksts1"/>
      </w:pPr>
      <w:r>
        <w:t>Pasūtījumu un piegāžu statusu koks tiek attēlots nosacīti sadalot statusus grupās – pirkuma pieprasījumos un pasūtījumos, kuru statusu tiek attēloti koka augšējā daļā, un piegādēs, kuru statusi tiek attēloti koka apakšējā daļā:</w:t>
      </w:r>
    </w:p>
    <w:p w:rsidR="00BB4879" w:rsidRDefault="00BB4879" w:rsidP="0068526F">
      <w:pPr>
        <w:pStyle w:val="Picture"/>
      </w:pPr>
      <w:r w:rsidRPr="00936F54">
        <w:rPr>
          <w:noProof/>
        </w:rPr>
        <w:lastRenderedPageBreak/>
        <w:drawing>
          <wp:inline distT="0" distB="0" distL="0" distR="0" wp14:anchorId="35CD1293" wp14:editId="174E58E3">
            <wp:extent cx="5934075" cy="7248525"/>
            <wp:effectExtent l="0" t="0" r="0" b="0"/>
            <wp:docPr id="70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7248525"/>
                    </a:xfrm>
                    <a:prstGeom prst="rect">
                      <a:avLst/>
                    </a:prstGeom>
                    <a:noFill/>
                    <a:ln>
                      <a:noFill/>
                    </a:ln>
                  </pic:spPr>
                </pic:pic>
              </a:graphicData>
            </a:graphic>
          </wp:inline>
        </w:drawing>
      </w:r>
    </w:p>
    <w:p w:rsidR="00BB4879" w:rsidRDefault="00BB4879" w:rsidP="00B958A9">
      <w:pPr>
        <w:pStyle w:val="Caption"/>
      </w:pPr>
      <w:bookmarkStart w:id="191" w:name="_Toc179879128"/>
      <w:r>
        <w:t xml:space="preserve">Ekrānforma </w:t>
      </w:r>
      <w:fldSimple w:instr=" SEQ Ekrānforma \* ARABIC ">
        <w:r w:rsidR="00760291">
          <w:rPr>
            <w:noProof/>
          </w:rPr>
          <w:t>23</w:t>
        </w:r>
      </w:fldSimple>
      <w:r>
        <w:t xml:space="preserve">. </w:t>
      </w:r>
      <w:r w:rsidRPr="00997355">
        <w:t>Pasūtījumu</w:t>
      </w:r>
      <w:r>
        <w:t xml:space="preserve"> un piegāžu statusu koks</w:t>
      </w:r>
      <w:bookmarkEnd w:id="191"/>
    </w:p>
    <w:p w:rsidR="00BB4879" w:rsidRDefault="00BB4879" w:rsidP="00C1516A">
      <w:pPr>
        <w:pStyle w:val="Pamatteksts1"/>
      </w:pPr>
      <w:r>
        <w:t>Visiem tiem statusiem, kuros ir iespējama kādas lietotāja lomas darbība ar pasūtījumu vai piegādi, tiek attēlota noteikta krāsa, kas atbilst darbības veicēja krāsai (lietotāju lomu krāsas ir paskaidrotas koka sākuma daļā).</w:t>
      </w:r>
    </w:p>
    <w:p w:rsidR="00BB4879" w:rsidRDefault="00BB4879" w:rsidP="00C1516A">
      <w:pPr>
        <w:pStyle w:val="Pamatteksts1"/>
      </w:pPr>
      <w:r>
        <w:t>Ja kādā statusā eksistē lietotājam pieejams pasūtījums/piegāde, tad atbilstošo elementu attēlo kā hipersaiti, kas dod iespēju atvērt pasūtījumu vai piegāžu sarakstu:</w:t>
      </w:r>
    </w:p>
    <w:p w:rsidR="00BB4879" w:rsidRDefault="00BB4879" w:rsidP="00E70652">
      <w:pPr>
        <w:pStyle w:val="Pamatteksts"/>
      </w:pPr>
      <w:r>
        <w:rPr>
          <w:b/>
        </w:rPr>
        <w:t xml:space="preserve">Grozs </w:t>
      </w:r>
      <w:r w:rsidRPr="00AA63BB">
        <w:t xml:space="preserve">– </w:t>
      </w:r>
      <w:r>
        <w:t>tiek attēlots kā nosaukums pirms pasūtījumu un piegāžu statusiem</w:t>
      </w:r>
      <w:r w:rsidRPr="00AA63BB">
        <w:t>.</w:t>
      </w:r>
      <w:r w:rsidRPr="00492FA8">
        <w:t xml:space="preserve"> </w:t>
      </w:r>
      <w:r>
        <w:t xml:space="preserve">Administratoriem nav pieejami atliktie grozi. </w:t>
      </w:r>
    </w:p>
    <w:p w:rsidR="00BB4879" w:rsidRPr="008F5E49" w:rsidRDefault="00BB4879" w:rsidP="00E70652">
      <w:pPr>
        <w:pStyle w:val="Pamatteksts"/>
      </w:pPr>
      <w:r w:rsidRPr="008F5E49">
        <w:rPr>
          <w:b/>
        </w:rPr>
        <w:lastRenderedPageBreak/>
        <w:t>Pasūtījuma statuss</w:t>
      </w:r>
      <w:r w:rsidRPr="008F5E49">
        <w:t xml:space="preserve"> - tiek attēlots kā hipersaite un lietotājs var to aktivizēt (izvēlēties), ja eksistē kaut viens Pasūtījums, kas atrodas šajā statusā un tas </w:t>
      </w:r>
      <w:r>
        <w:t xml:space="preserve">lietotājam </w:t>
      </w:r>
      <w:r w:rsidRPr="008F5E49">
        <w:t xml:space="preserve">pieejams apskatei (skat. aprakstu </w:t>
      </w:r>
      <w:r w:rsidRPr="0027026C">
        <w:t>Pasūtījuma apskatīšana</w:t>
      </w:r>
      <w:r w:rsidRPr="008F5E49">
        <w:rPr>
          <w:vanish/>
        </w:rPr>
        <w:t>|topic=Pasūtījuma apskatīšana un apstrāde</w:t>
      </w:r>
      <w:r w:rsidRPr="008F5E49">
        <w:t xml:space="preserve">). Uzklikšķinot hipersaitei, tiek attēlota Pasūtījuma saraksta ekrānforma, kas atbilst lietotāja izvēlētajam Pasūtījuma statusam (skat. aprakstu </w:t>
      </w:r>
      <w:r w:rsidRPr="0027026C">
        <w:t>Pasūtījumu saraksta apskatīšana</w:t>
      </w:r>
      <w:r w:rsidRPr="008F5E49">
        <w:rPr>
          <w:vanish/>
        </w:rPr>
        <w:t>|topic=Pasūtījumu saraksta apskatīšana</w:t>
      </w:r>
      <w:r w:rsidRPr="008F5E49">
        <w:t>).</w:t>
      </w:r>
    </w:p>
    <w:p w:rsidR="00BB4879" w:rsidRPr="008F5E49" w:rsidRDefault="00BB4879" w:rsidP="00E70652">
      <w:pPr>
        <w:pStyle w:val="Pamatteksts"/>
      </w:pPr>
      <w:r w:rsidRPr="008F5E49">
        <w:rPr>
          <w:b/>
        </w:rPr>
        <w:t>Piegādes statuss</w:t>
      </w:r>
      <w:r w:rsidRPr="008F5E49">
        <w:t xml:space="preserve"> - tiek attēlots kā hipersaite un lietotājs var to aktivizēt (izvēlēties), ja eksistē kaut viena Piegāde, kas atrodas šajā statusā un tā lietotājam pieejama apskatei (skat. aprakstu </w:t>
      </w:r>
      <w:r>
        <w:t>Piegādes apskatīšana</w:t>
      </w:r>
      <w:r w:rsidRPr="008F5E49">
        <w:rPr>
          <w:vanish/>
        </w:rPr>
        <w:t>|topic=Piegādes apskatīšana un apstrāde</w:t>
      </w:r>
      <w:r w:rsidRPr="008F5E49">
        <w:t>).</w:t>
      </w:r>
      <w:r>
        <w:t xml:space="preserve"> </w:t>
      </w:r>
      <w:r w:rsidRPr="008F5E49">
        <w:t xml:space="preserve">Uzklikšķinot hipersaitei, tiek attēlota Piegāžu saraksta ekrānforma, kas atbilst lietotāja izvēlētajam Piegādes statusam (skat. aprakstu </w:t>
      </w:r>
      <w:r w:rsidRPr="0027026C">
        <w:t>Piegāžu saraksta apskatīšana</w:t>
      </w:r>
      <w:r w:rsidRPr="008F5E49">
        <w:rPr>
          <w:vanish/>
        </w:rPr>
        <w:t>|topic=Piegādes apskatīšana un apstrāde</w:t>
      </w:r>
      <w:r w:rsidRPr="008F5E49">
        <w:t>).</w:t>
      </w:r>
    </w:p>
    <w:p w:rsidR="00BB4879" w:rsidRDefault="00BB4879" w:rsidP="00BB4879">
      <w:pPr>
        <w:pStyle w:val="Heading2"/>
        <w:numPr>
          <w:ilvl w:val="1"/>
          <w:numId w:val="3"/>
        </w:numPr>
      </w:pPr>
      <w:bookmarkStart w:id="192" w:name="_D2HTopic_3203"/>
      <w:bookmarkStart w:id="193" w:name="_Toc179879039"/>
      <w:r>
        <w:t>Pasūtījumi</w:t>
      </w:r>
      <w:bookmarkEnd w:id="192"/>
      <w:bookmarkEnd w:id="193"/>
    </w:p>
    <w:p w:rsidR="00BB4879" w:rsidRPr="00477B3A" w:rsidRDefault="00BB4879" w:rsidP="0068526F">
      <w:pPr>
        <w:rPr>
          <w:vanish/>
        </w:rPr>
      </w:pPr>
      <w:r>
        <w:fldChar w:fldCharType="begin"/>
      </w:r>
      <w:r>
        <w:instrText xml:space="preserve"> XE "Pasūtījumi" </w:instrText>
      </w:r>
      <w:r>
        <w:fldChar w:fldCharType="end"/>
      </w:r>
      <w:r>
        <w:fldChar w:fldCharType="begin"/>
      </w:r>
      <w:r>
        <w:instrText xml:space="preserve"> XE "Pasūtījums" </w:instrText>
      </w:r>
      <w:r>
        <w:fldChar w:fldCharType="end"/>
      </w:r>
    </w:p>
    <w:p w:rsidR="00BB4879" w:rsidRDefault="00BB4879" w:rsidP="00BB4879">
      <w:pPr>
        <w:pStyle w:val="Heading3"/>
        <w:numPr>
          <w:ilvl w:val="2"/>
          <w:numId w:val="3"/>
        </w:numPr>
      </w:pPr>
      <w:bookmarkStart w:id="194" w:name="_D2HTopic_1998"/>
      <w:bookmarkStart w:id="195" w:name="_Toc179879040"/>
      <w:r w:rsidRPr="002124B6">
        <w:t>Pasūtījumu saraksta apskatīšana</w:t>
      </w:r>
      <w:bookmarkEnd w:id="194"/>
      <w:bookmarkEnd w:id="195"/>
    </w:p>
    <w:p w:rsidR="00BB4879" w:rsidRPr="00477B3A" w:rsidRDefault="00BB4879" w:rsidP="0068526F">
      <w:pPr>
        <w:rPr>
          <w:vanish/>
        </w:rPr>
      </w:pPr>
      <w:r>
        <w:fldChar w:fldCharType="begin"/>
      </w:r>
      <w:r>
        <w:instrText xml:space="preserve"> XE "Pasūtījumi" </w:instrText>
      </w:r>
      <w:r>
        <w:fldChar w:fldCharType="end"/>
      </w:r>
      <w:r>
        <w:fldChar w:fldCharType="begin"/>
      </w:r>
      <w:r>
        <w:instrText xml:space="preserve"> XE "Pasūtījumu saraksts" </w:instrText>
      </w:r>
      <w:r>
        <w:fldChar w:fldCharType="end"/>
      </w:r>
    </w:p>
    <w:p w:rsidR="00BB4879" w:rsidRDefault="00BB4879" w:rsidP="00C1516A">
      <w:pPr>
        <w:pStyle w:val="Apaknodaas"/>
      </w:pPr>
      <w:r>
        <w:t>Apraksts</w:t>
      </w:r>
    </w:p>
    <w:p w:rsidR="00BB4879" w:rsidRDefault="00BB4879" w:rsidP="00C1516A">
      <w:pPr>
        <w:pStyle w:val="Pamatteksts1"/>
      </w:pPr>
      <w:r>
        <w:t>Pasūtījumu sarakstā ir iespēja apskatīt pasūtījumus, kuriem sistēmas lietotājs ir autors (Iepircējs), atbildīgais piegādātājs, apstiprinātājs vai saņēmējs. Pasūtījuma saraksta attēlošana ir atkarīga no izvēlētā pasūtījuma statusa.</w:t>
      </w:r>
    </w:p>
    <w:p w:rsidR="00BB4879" w:rsidRDefault="00BB4879" w:rsidP="00C1516A">
      <w:pPr>
        <w:pStyle w:val="Apaknodaas"/>
      </w:pPr>
      <w:r>
        <w:t xml:space="preserve">Piekļūšanas nosacījumi </w:t>
      </w:r>
    </w:p>
    <w:p w:rsidR="00BB4879" w:rsidRDefault="00BB4879" w:rsidP="00C1516A">
      <w:pPr>
        <w:pStyle w:val="Pamatteksts1"/>
      </w:pPr>
      <w:r>
        <w:t xml:space="preserve">Pasūtījumu saraksts </w:t>
      </w:r>
      <w:r>
        <w:fldChar w:fldCharType="begin"/>
      </w:r>
      <w:r>
        <w:instrText xml:space="preserve"> XE "Pasūtījumu saraksts”</w:instrText>
      </w:r>
      <w:r>
        <w:fldChar w:fldCharType="end"/>
      </w:r>
      <w:r>
        <w:t xml:space="preserve"> ir pieejams sistēmā reģistrētiem, autorizētiem sistēmas lietotājiem ar lomu Iepircējs, Piegādātājs, Apstiprinātājs un Saņēmējs, kā arī pircēju un piegādātāju organizāciju administratoriem.</w:t>
      </w:r>
    </w:p>
    <w:p w:rsidR="00BB4879" w:rsidRDefault="00BB4879" w:rsidP="00C1516A">
      <w:pPr>
        <w:pStyle w:val="Apaknodaas"/>
      </w:pPr>
      <w:r>
        <w:t>Piekļūšana</w:t>
      </w:r>
    </w:p>
    <w:p w:rsidR="00BB4879" w:rsidRDefault="00BB4879" w:rsidP="00C1516A">
      <w:pPr>
        <w:pStyle w:val="Pamatteksts1"/>
      </w:pPr>
      <w:r>
        <w:t>Pasūtījuma saraksta apskatīšana ir iespējama:</w:t>
      </w:r>
    </w:p>
    <w:p w:rsidR="00BB4879" w:rsidRPr="002124B6" w:rsidRDefault="00BB4879" w:rsidP="00E70652">
      <w:pPr>
        <w:pStyle w:val="Pamatteksts"/>
      </w:pPr>
      <w:r>
        <w:t xml:space="preserve">Pasūtījumu statusu </w:t>
      </w:r>
      <w:r w:rsidRPr="002124B6">
        <w:t xml:space="preserve">kokā (skat. aprakstu </w:t>
      </w:r>
      <w:hyperlink w:anchor="_D2HTopic_2049" w:history="1">
        <w:r w:rsidRPr="00477B3A">
          <w:rPr>
            <w:rStyle w:val="Hyperlink"/>
          </w:rPr>
          <w:t>Pasūtījumu un piegāžu statusu koka apskatīšana</w:t>
        </w:r>
      </w:hyperlink>
      <w:r w:rsidRPr="002124B6">
        <w:t>) izvēloties un atverot noteiktu statusu, kur pasūtījumu sarakstā tiks attēloti tie pasūtījumi, kas atrodas izvēlētajā statusā.</w:t>
      </w:r>
    </w:p>
    <w:p w:rsidR="00BB4879" w:rsidRPr="002124B6" w:rsidRDefault="00BB4879" w:rsidP="00E70652">
      <w:pPr>
        <w:pStyle w:val="Pamatteksts"/>
      </w:pPr>
      <w:r w:rsidRPr="002124B6">
        <w:t xml:space="preserve">No izvēlēta pasūtījuma apskates formas (skat. aprakstu </w:t>
      </w:r>
      <w:hyperlink w:anchor="_D2HTopic_3011" w:history="1">
        <w:r w:rsidRPr="00477B3A">
          <w:rPr>
            <w:rStyle w:val="Hyperlink"/>
          </w:rPr>
          <w:t>Pasūtījuma apskatīšana un apstrāde</w:t>
        </w:r>
      </w:hyperlink>
      <w:r w:rsidRPr="002124B6">
        <w:t>) izvēloties saraksta veidā apskatīt visus pasūtījumus, kas izveidoti no pasūtījuma groza.</w:t>
      </w:r>
    </w:p>
    <w:p w:rsidR="00BB4879" w:rsidRDefault="00BB4879" w:rsidP="00C1516A">
      <w:pPr>
        <w:pStyle w:val="Apaknodaas"/>
      </w:pPr>
      <w:r>
        <w:t>Ekrānformas apraksts</w:t>
      </w:r>
    </w:p>
    <w:p w:rsidR="00BB4879" w:rsidRDefault="00BB4879" w:rsidP="00C1516A">
      <w:pPr>
        <w:pStyle w:val="Pamatteksts1"/>
      </w:pPr>
      <w:r>
        <w:t>Lietotājam atverot pasūtījumu sarakstu no Pasūtījumu un piegāžu koka, tiek attēlots atbilstošs pasūtījumu statusa saraksts:</w:t>
      </w:r>
    </w:p>
    <w:p w:rsidR="00BB4879" w:rsidRDefault="00BB4879" w:rsidP="0068526F">
      <w:pPr>
        <w:pStyle w:val="Picture"/>
      </w:pPr>
      <w:r w:rsidRPr="00936F54">
        <w:rPr>
          <w:noProof/>
        </w:rPr>
        <w:lastRenderedPageBreak/>
        <w:drawing>
          <wp:inline distT="0" distB="0" distL="0" distR="0" wp14:anchorId="33B4BAE2" wp14:editId="37722F58">
            <wp:extent cx="5943600" cy="4086225"/>
            <wp:effectExtent l="0" t="0" r="0" b="0"/>
            <wp:docPr id="70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4086225"/>
                    </a:xfrm>
                    <a:prstGeom prst="rect">
                      <a:avLst/>
                    </a:prstGeom>
                    <a:noFill/>
                    <a:ln>
                      <a:noFill/>
                    </a:ln>
                  </pic:spPr>
                </pic:pic>
              </a:graphicData>
            </a:graphic>
          </wp:inline>
        </w:drawing>
      </w:r>
    </w:p>
    <w:p w:rsidR="00BB4879" w:rsidRDefault="00BB4879" w:rsidP="00B958A9">
      <w:pPr>
        <w:pStyle w:val="Caption"/>
      </w:pPr>
      <w:bookmarkStart w:id="196" w:name="_Toc179879129"/>
      <w:r>
        <w:t xml:space="preserve">Ekrānforma </w:t>
      </w:r>
      <w:fldSimple w:instr=" SEQ Ekrānforma \* ARABIC ">
        <w:r w:rsidR="00760291">
          <w:rPr>
            <w:noProof/>
          </w:rPr>
          <w:t>24</w:t>
        </w:r>
      </w:fldSimple>
      <w:r>
        <w:t>. Pasūtījumu saraksts – atvērts no pasūtījuma un piegāžu koka</w:t>
      </w:r>
      <w:bookmarkEnd w:id="196"/>
    </w:p>
    <w:p w:rsidR="00BB4879" w:rsidRDefault="00BB4879" w:rsidP="00C1516A">
      <w:pPr>
        <w:pStyle w:val="Piezme"/>
      </w:pPr>
      <w:r w:rsidRPr="005D79DD">
        <w:rPr>
          <w:b/>
        </w:rPr>
        <w:t>Piezīme</w:t>
      </w:r>
      <w:r w:rsidRPr="005D79DD">
        <w:rPr>
          <w:b/>
          <w:color w:val="FF0000"/>
        </w:rPr>
        <w:t>!</w:t>
      </w:r>
      <w:r>
        <w:t xml:space="preserve"> Ja pasūtījumu saraksts tiek atvērts no Pasūtījuma un piegāžu koka, tad saraksts tiek attēlots un atlasīts atbilstoši lietotāja izvēlētajam statusam.</w:t>
      </w:r>
    </w:p>
    <w:p w:rsidR="00BB4879" w:rsidRPr="008D5AC4" w:rsidRDefault="00BB4879" w:rsidP="00C1516A">
      <w:pPr>
        <w:pStyle w:val="Piezme"/>
      </w:pPr>
      <w:r w:rsidRPr="005D79DD">
        <w:rPr>
          <w:b/>
        </w:rPr>
        <w:t>Piezīme</w:t>
      </w:r>
      <w:r w:rsidRPr="005D79DD">
        <w:rPr>
          <w:b/>
          <w:color w:val="FF0000"/>
        </w:rPr>
        <w:t>!</w:t>
      </w:r>
      <w:r>
        <w:t xml:space="preserve"> </w:t>
      </w:r>
      <w:r w:rsidRPr="008D5AC4">
        <w:t xml:space="preserve">Ja </w:t>
      </w:r>
      <w:r>
        <w:t>ekrān</w:t>
      </w:r>
      <w:r w:rsidRPr="008D5AC4">
        <w:t>forma tiek atvērta pasūtījumu</w:t>
      </w:r>
      <w:r>
        <w:t xml:space="preserve"> saraksta</w:t>
      </w:r>
      <w:r w:rsidRPr="008D5AC4">
        <w:t xml:space="preserve"> apskatei, </w:t>
      </w:r>
      <w:r>
        <w:t xml:space="preserve">bet </w:t>
      </w:r>
      <w:r w:rsidRPr="008D5AC4">
        <w:t xml:space="preserve">lietotājs iepriekšējā </w:t>
      </w:r>
      <w:r>
        <w:t>ekrān</w:t>
      </w:r>
      <w:r w:rsidRPr="008D5AC4">
        <w:t xml:space="preserve">formas apskates reizē (sesijas ietvaros) </w:t>
      </w:r>
      <w:r>
        <w:t>ekrān</w:t>
      </w:r>
      <w:r w:rsidRPr="008D5AC4">
        <w:t xml:space="preserve">formu ir atvēris </w:t>
      </w:r>
      <w:r>
        <w:t>ar tieši tādiem pašiem nosacījumiem (piemēram, atkārtoti apskata tā paša statusa pasūtījumu sarakstu)</w:t>
      </w:r>
      <w:r w:rsidRPr="008D5AC4">
        <w:t>, tad filtra bloks tiek aizpildīts ar iepriekšējā apskates reizē norādītajiem filtrēšanas parametriem un saraksts tiek filtrēts atbilstoši tiem, pretējā gadījumā pārējie filtrēšanas parametri tiek atjaunoti uz noklusētām vērtībām, atbilstoši tām tiek veikta arī saraksta filtrēšana</w:t>
      </w:r>
      <w:r>
        <w:t>.</w:t>
      </w:r>
    </w:p>
    <w:p w:rsidR="00BB4879" w:rsidRDefault="00BB4879" w:rsidP="00C1516A">
      <w:pPr>
        <w:pStyle w:val="Pamatteksts1"/>
      </w:pPr>
      <w:r>
        <w:t xml:space="preserve">Lietotājam atverot pasūtījumu sarakstu no ekrānformas ‘Pasūtījuma apstrāde’, uzklikšķinot uz spiedpogas </w:t>
      </w:r>
      <w:r w:rsidRPr="00936F54">
        <w:rPr>
          <w:noProof/>
          <w:lang w:eastAsia="lv-LV"/>
        </w:rPr>
        <w:drawing>
          <wp:inline distT="0" distB="0" distL="0" distR="0" wp14:anchorId="328F0222" wp14:editId="3351B0EA">
            <wp:extent cx="1895475" cy="190500"/>
            <wp:effectExtent l="0" t="0" r="0" b="0"/>
            <wp:docPr id="70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t>, tiek attēlots atbilstošs pasūtījumu groza saraksts bez filtrēšanas:</w:t>
      </w:r>
    </w:p>
    <w:p w:rsidR="00BB4879" w:rsidRDefault="00BB4879" w:rsidP="0068526F">
      <w:pPr>
        <w:pStyle w:val="Picture"/>
        <w:rPr>
          <w:bdr w:val="single" w:sz="4" w:space="0" w:color="D9D9D9"/>
        </w:rPr>
      </w:pPr>
      <w:r w:rsidRPr="00BB4879">
        <w:rPr>
          <w:noProof/>
          <w:bdr w:val="single" w:sz="4" w:space="0" w:color="BFBFBF"/>
        </w:rPr>
        <w:drawing>
          <wp:inline distT="0" distB="0" distL="0" distR="0" wp14:anchorId="5FFCBD53" wp14:editId="7DF7FB74">
            <wp:extent cx="5934075" cy="628650"/>
            <wp:effectExtent l="0" t="0" r="0" b="0"/>
            <wp:docPr id="698"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34075" cy="628650"/>
                    </a:xfrm>
                    <a:prstGeom prst="rect">
                      <a:avLst/>
                    </a:prstGeom>
                    <a:noFill/>
                    <a:ln>
                      <a:noFill/>
                    </a:ln>
                  </pic:spPr>
                </pic:pic>
              </a:graphicData>
            </a:graphic>
          </wp:inline>
        </w:drawing>
      </w:r>
    </w:p>
    <w:p w:rsidR="00BB4879" w:rsidRPr="00DB3E47" w:rsidRDefault="00BB4879" w:rsidP="00B958A9">
      <w:pPr>
        <w:pStyle w:val="Caption"/>
      </w:pPr>
      <w:bookmarkStart w:id="197" w:name="_Toc179879130"/>
      <w:r>
        <w:t xml:space="preserve">Ekrānforma </w:t>
      </w:r>
      <w:fldSimple w:instr=" SEQ Ekrānforma \* ARABIC ">
        <w:r w:rsidR="00760291">
          <w:rPr>
            <w:noProof/>
          </w:rPr>
          <w:t>25</w:t>
        </w:r>
      </w:fldSimple>
      <w:r>
        <w:t>. Pasūtījumu saraksts – atvērts no pasūtījuma apskates</w:t>
      </w:r>
      <w:bookmarkEnd w:id="197"/>
    </w:p>
    <w:p w:rsidR="00BB4879" w:rsidRDefault="00BB4879" w:rsidP="00C1516A">
      <w:pPr>
        <w:pStyle w:val="Piezme"/>
      </w:pPr>
      <w:r w:rsidRPr="005D79DD">
        <w:rPr>
          <w:b/>
        </w:rPr>
        <w:t>Piezīme</w:t>
      </w:r>
      <w:r w:rsidRPr="005D79DD">
        <w:rPr>
          <w:b/>
          <w:color w:val="FF0000"/>
        </w:rPr>
        <w:t>!</w:t>
      </w:r>
      <w:r>
        <w:t xml:space="preserve"> </w:t>
      </w:r>
      <w:r w:rsidRPr="00DC348E">
        <w:t xml:space="preserve">Ja pasūtījumu saraksts tiek atvērts no Pasūtījuma apskates, apskatot visus pasūtījumus no </w:t>
      </w:r>
      <w:r>
        <w:t>G</w:t>
      </w:r>
      <w:r w:rsidRPr="00DC348E">
        <w:t xml:space="preserve">roza, ekrānformā tiek attēlots </w:t>
      </w:r>
      <w:r>
        <w:t>un atlasīts atbilstoši lietotāja izvēlētajam pasūtījuma Grozam, t.i., a</w:t>
      </w:r>
      <w:r w:rsidRPr="00C645BD">
        <w:t>tlasa visus pasūtījumus, kas ir izveidoti vien</w:t>
      </w:r>
      <w:r>
        <w:t>laicīgi ar apskatāmo pasūtījumu.</w:t>
      </w:r>
    </w:p>
    <w:p w:rsidR="00BB4879" w:rsidRDefault="00BB4879" w:rsidP="0068526F">
      <w:pPr>
        <w:pStyle w:val="Blokuapraksts"/>
      </w:pPr>
      <w:r>
        <w:t>Pasūtījumu saraksta filtrēšana</w:t>
      </w:r>
    </w:p>
    <w:p w:rsidR="00BB4879" w:rsidRDefault="00BB4879" w:rsidP="00E70652">
      <w:pPr>
        <w:pStyle w:val="Pamatteksts"/>
      </w:pPr>
      <w:r w:rsidRPr="00CB3BA7">
        <w:rPr>
          <w:b/>
        </w:rPr>
        <w:lastRenderedPageBreak/>
        <w:t>Statuss</w:t>
      </w:r>
      <w:r>
        <w:t xml:space="preserve"> – izvēlne pasūtījumu statusa norādīšanai. Var atlasīt pasūtījumus pēc </w:t>
      </w:r>
      <w:r w:rsidRPr="009018FC">
        <w:t>statusi</w:t>
      </w:r>
      <w:r>
        <w:t>em</w:t>
      </w:r>
      <w:r w:rsidRPr="009018FC">
        <w:t xml:space="preserve">, kuros pašreizējam lietotājam </w:t>
      </w:r>
      <w:r>
        <w:t>pasūtījumi</w:t>
      </w:r>
      <w:r w:rsidRPr="009018FC">
        <w:t xml:space="preserve"> ir pieejam</w:t>
      </w:r>
      <w:r>
        <w:t>i, kā arī pasūtījumus visos statusos, un visos, bet ne gala statusos.</w:t>
      </w:r>
    </w:p>
    <w:p w:rsidR="00BB4879" w:rsidRDefault="00BB4879" w:rsidP="00E70652">
      <w:pPr>
        <w:pStyle w:val="Pamatteksts"/>
      </w:pPr>
      <w:r>
        <w:rPr>
          <w:b/>
        </w:rPr>
        <w:t>Noteikts d</w:t>
      </w:r>
      <w:r w:rsidRPr="00CB3BA7">
        <w:rPr>
          <w:b/>
        </w:rPr>
        <w:t>atums no – līdz</w:t>
      </w:r>
      <w:r>
        <w:t xml:space="preserve"> – kā datuma ievadlauki, kas paredzēti datuma intervāla norādīšanai par noteiktu notikumu, kur notikums (datuma veids) var tikt izvēlēts no piedāvātās izvēles. Ir iespējams izvēlēties kādu no sekojošiem notikumiem, uz kuru tiks attiecināts lietotāja norādītais datumu intervāls: ‘Pirkuma pieprasījuma izveidošanas datums’, ‘Plānotais piegādes termiņš’ vai ‘Statusa maiņas termiņš’.</w:t>
      </w:r>
    </w:p>
    <w:p w:rsidR="00BB4879" w:rsidRDefault="00BB4879" w:rsidP="00C1516A">
      <w:pPr>
        <w:pStyle w:val="Piezme"/>
      </w:pPr>
      <w:r w:rsidRPr="00C72471">
        <w:rPr>
          <w:b/>
        </w:rPr>
        <w:t>Piezīme</w:t>
      </w:r>
      <w:r w:rsidRPr="00291AB4">
        <w:rPr>
          <w:b/>
          <w:bCs/>
          <w:iCs/>
          <w:color w:val="FF0000"/>
        </w:rPr>
        <w:t>!</w:t>
      </w:r>
      <w:r w:rsidRPr="00291AB4">
        <w:t xml:space="preserve"> </w:t>
      </w:r>
      <w:r w:rsidRPr="00C72471">
        <w:t>Ja norādīts filtrējamā datumu intervāla veids, tad jābūt norādītai arī vismaz vienai no datuma vērtībām.</w:t>
      </w:r>
    </w:p>
    <w:p w:rsidR="00BB4879" w:rsidRPr="00C72471" w:rsidRDefault="00BB4879" w:rsidP="00C1516A">
      <w:pPr>
        <w:pStyle w:val="Piezme"/>
      </w:pPr>
      <w:r w:rsidRPr="00C72471">
        <w:rPr>
          <w:b/>
        </w:rPr>
        <w:t>Piezīme</w:t>
      </w:r>
      <w:r w:rsidRPr="00291AB4">
        <w:rPr>
          <w:b/>
          <w:bCs/>
          <w:iCs/>
          <w:color w:val="FF0000"/>
        </w:rPr>
        <w:t>!</w:t>
      </w:r>
      <w:r w:rsidRPr="00291AB4">
        <w:t xml:space="preserve"> </w:t>
      </w:r>
      <w:r w:rsidRPr="00680E40">
        <w:t>Ja norādīts datumu intervāls, pēc kā jāveic filtrēšana, tad jābūt norādītam arī intervāla veidam</w:t>
      </w:r>
      <w:r>
        <w:t>.</w:t>
      </w:r>
    </w:p>
    <w:p w:rsidR="00BB4879" w:rsidRPr="00FB50E9" w:rsidRDefault="00BB4879" w:rsidP="00E70652">
      <w:pPr>
        <w:pStyle w:val="Pamatteksts"/>
      </w:pPr>
      <w:r w:rsidRPr="00CB3BA7">
        <w:rPr>
          <w:b/>
        </w:rPr>
        <w:t>Piegādes adrese</w:t>
      </w:r>
      <w:r>
        <w:t xml:space="preserve"> – kā </w:t>
      </w:r>
      <w:r w:rsidRPr="00636313">
        <w:t xml:space="preserve">izvēles lauks, </w:t>
      </w:r>
      <w:r>
        <w:t xml:space="preserve">kurā tiek attēlotas lietotāja </w:t>
      </w:r>
      <w:r w:rsidRPr="00636313">
        <w:t xml:space="preserve">organizācijas visas piegādes adreses, </w:t>
      </w:r>
      <w:r>
        <w:t xml:space="preserve">tajā skaitā </w:t>
      </w:r>
      <w:r w:rsidRPr="00636313">
        <w:t>arī vēsturiskās (jeb dzēstās).</w:t>
      </w:r>
      <w:r>
        <w:t xml:space="preserve"> Par Piegādes adresēm s</w:t>
      </w:r>
      <w:r w:rsidRPr="00FB50E9">
        <w:t xml:space="preserve">arakstā </w:t>
      </w:r>
      <w:r>
        <w:t xml:space="preserve">attēlo </w:t>
      </w:r>
      <w:r w:rsidRPr="00FB50E9">
        <w:t>adrešu nosaukums, sakārtotus alfabēt</w:t>
      </w:r>
      <w:r>
        <w:t>a secībā</w:t>
      </w:r>
      <w:r w:rsidRPr="00FB50E9">
        <w:t>.</w:t>
      </w:r>
    </w:p>
    <w:p w:rsidR="00BB4879" w:rsidRDefault="00BB4879" w:rsidP="00E70652">
      <w:pPr>
        <w:pStyle w:val="Pamatteksts"/>
      </w:pPr>
      <w:r w:rsidRPr="00CB3BA7">
        <w:rPr>
          <w:b/>
        </w:rPr>
        <w:t>Groza nosaukums</w:t>
      </w:r>
      <w:r>
        <w:t xml:space="preserve"> – kā ievadlauks, kas paredzēts meklējamā groza nosaukuma norādīšanai. Meklēšana tiks veikta pēc groza nosaukuma, kas sākas ar norādīto frāzi. </w:t>
      </w:r>
    </w:p>
    <w:p w:rsidR="00BB4879" w:rsidRPr="00FB50E9" w:rsidRDefault="00BB4879" w:rsidP="00E70652">
      <w:pPr>
        <w:pStyle w:val="Pamatteksts"/>
      </w:pPr>
      <w:r w:rsidRPr="00CB3BA7">
        <w:rPr>
          <w:b/>
        </w:rPr>
        <w:t>Bankas konts</w:t>
      </w:r>
      <w:r>
        <w:t xml:space="preserve"> – kā </w:t>
      </w:r>
      <w:r w:rsidRPr="00636313">
        <w:t xml:space="preserve">izvēles lauks, </w:t>
      </w:r>
      <w:r>
        <w:t xml:space="preserve">kurā tiek attēloti lietotāja </w:t>
      </w:r>
      <w:r w:rsidRPr="00636313">
        <w:t>organizācijas vis</w:t>
      </w:r>
      <w:r>
        <w:t>i banku konti</w:t>
      </w:r>
      <w:r w:rsidRPr="00636313">
        <w:t xml:space="preserve">, </w:t>
      </w:r>
      <w:r>
        <w:t xml:space="preserve">tajā skaitā </w:t>
      </w:r>
      <w:r w:rsidRPr="00636313">
        <w:t>arī vēsturisk</w:t>
      </w:r>
      <w:r>
        <w:t>ie</w:t>
      </w:r>
      <w:r w:rsidRPr="00636313">
        <w:t xml:space="preserve"> (jeb dzēst</w:t>
      </w:r>
      <w:r>
        <w:t>ie</w:t>
      </w:r>
      <w:r w:rsidRPr="00636313">
        <w:t>).</w:t>
      </w:r>
      <w:r>
        <w:t xml:space="preserve"> Par banku kontiem s</w:t>
      </w:r>
      <w:r w:rsidRPr="00FB50E9">
        <w:t xml:space="preserve">arakstā </w:t>
      </w:r>
      <w:r>
        <w:t xml:space="preserve">attēlo </w:t>
      </w:r>
      <w:r w:rsidRPr="000B66A4">
        <w:t>tikai banku kont</w:t>
      </w:r>
      <w:r>
        <w:t>u</w:t>
      </w:r>
      <w:r w:rsidRPr="000B66A4">
        <w:t xml:space="preserve"> numurus</w:t>
      </w:r>
      <w:r>
        <w:t xml:space="preserve">, </w:t>
      </w:r>
      <w:r w:rsidRPr="00FB50E9">
        <w:t>sakārtotus alfabēt</w:t>
      </w:r>
      <w:r>
        <w:t>a secībā</w:t>
      </w:r>
      <w:r w:rsidRPr="00FB50E9">
        <w:t>.</w:t>
      </w:r>
    </w:p>
    <w:p w:rsidR="00BB4879" w:rsidRDefault="00BB4879" w:rsidP="00E70652">
      <w:pPr>
        <w:pStyle w:val="Pamatteksts"/>
      </w:pPr>
      <w:r w:rsidRPr="00CB3BA7">
        <w:rPr>
          <w:b/>
        </w:rPr>
        <w:t>Numurs</w:t>
      </w:r>
      <w:r>
        <w:t xml:space="preserve"> – ievadlauks </w:t>
      </w:r>
      <w:r w:rsidRPr="00526DE5">
        <w:t xml:space="preserve">pasūtījuma numura </w:t>
      </w:r>
      <w:r>
        <w:t>norādīšanai.</w:t>
      </w:r>
    </w:p>
    <w:p w:rsidR="00BB4879" w:rsidRPr="00526DE5" w:rsidRDefault="00BB4879" w:rsidP="00C1516A">
      <w:pPr>
        <w:pStyle w:val="Piezme"/>
      </w:pPr>
      <w:r w:rsidRPr="005D79DD">
        <w:rPr>
          <w:b/>
        </w:rPr>
        <w:t>Piezīme</w:t>
      </w:r>
      <w:r w:rsidRPr="005D79DD">
        <w:rPr>
          <w:b/>
          <w:color w:val="FF0000"/>
        </w:rPr>
        <w:t>!</w:t>
      </w:r>
      <w:r>
        <w:t xml:space="preserve"> </w:t>
      </w:r>
      <w:r w:rsidRPr="00526DE5">
        <w:t>Ievadlaukā norādītā vērtība tiks meklēta pēc precīzas atbilstības sistēmas ģenerētajā pasūtījuma numur</w:t>
      </w:r>
      <w:r>
        <w:t>ā</w:t>
      </w:r>
      <w:r w:rsidRPr="00526DE5">
        <w:t xml:space="preserve"> (nevis Piegādātāja piešķirtajā).</w:t>
      </w:r>
    </w:p>
    <w:p w:rsidR="00BB4879" w:rsidRPr="00532B96" w:rsidRDefault="00BB4879" w:rsidP="00E70652">
      <w:pPr>
        <w:pStyle w:val="Pamatteksts"/>
      </w:pPr>
      <w:r w:rsidRPr="00532B96">
        <w:rPr>
          <w:b/>
        </w:rPr>
        <w:t>Organizācija</w:t>
      </w:r>
      <w:r>
        <w:t xml:space="preserve"> – lietotāja organizācija.</w:t>
      </w:r>
    </w:p>
    <w:p w:rsidR="00BB4879" w:rsidRPr="00474EA8" w:rsidRDefault="00BB4879" w:rsidP="00E70652">
      <w:pPr>
        <w:pStyle w:val="Pamatteksts"/>
      </w:pPr>
      <w:r w:rsidRPr="00305128">
        <w:rPr>
          <w:b/>
        </w:rPr>
        <w:t>Lietotājs</w:t>
      </w:r>
      <w:r>
        <w:t xml:space="preserve"> – organizācijas lietotāju izvēle. Atzīmējot izvēles rūtiņas, sistēma atlasīs pasūtījumus, kuros izvēlētais  lietotājs ir Iepircējs vai Apstiprinātājs.</w:t>
      </w:r>
    </w:p>
    <w:p w:rsidR="00BB4879" w:rsidRDefault="00BB4879" w:rsidP="00E70652">
      <w:pPr>
        <w:pStyle w:val="Pamatteksts"/>
      </w:pPr>
      <w:r>
        <w:rPr>
          <w:b/>
        </w:rPr>
        <w:t xml:space="preserve">Piegādātājs </w:t>
      </w:r>
      <w:r>
        <w:t>– iespēja norādīt noteiktu piegādātāju organizāciju, kam pie</w:t>
      </w:r>
      <w:r>
        <w:softHyphen/>
        <w:t xml:space="preserve">saistīts pasūtījums. Lai veiktu organizācijas meklēšanu, uzklikšķina uz spiedpogas </w:t>
      </w:r>
      <w:r w:rsidRPr="00936F54">
        <w:rPr>
          <w:noProof/>
          <w:lang w:eastAsia="lv-LV"/>
        </w:rPr>
        <w:drawing>
          <wp:inline distT="0" distB="0" distL="0" distR="0" wp14:anchorId="2D769D55" wp14:editId="3A7E9A06">
            <wp:extent cx="733425" cy="161925"/>
            <wp:effectExtent l="0" t="0" r="0" b="0"/>
            <wp:docPr id="69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t>, atlasa organizācijas un atzīmē nepieciešamo.</w:t>
      </w:r>
    </w:p>
    <w:p w:rsidR="00BB4879" w:rsidRPr="00884121" w:rsidRDefault="00BB4879" w:rsidP="00E70652">
      <w:pPr>
        <w:pStyle w:val="Pamatteksts"/>
      </w:pPr>
      <w:r w:rsidRPr="00E104C2">
        <w:rPr>
          <w:b/>
        </w:rPr>
        <w:t>Katalogs</w:t>
      </w:r>
      <w:r>
        <w:t xml:space="preserve"> – </w:t>
      </w:r>
      <w:r w:rsidRPr="00711B4C">
        <w:t>sara</w:t>
      </w:r>
      <w:r>
        <w:t xml:space="preserve">ksts viena vai vairāku </w:t>
      </w:r>
      <w:r w:rsidRPr="00711B4C">
        <w:t xml:space="preserve">preču Katalogu, </w:t>
      </w:r>
      <w:r>
        <w:t>no kura ievietotas preces pasūtījumā, norādīšanai.</w:t>
      </w:r>
    </w:p>
    <w:p w:rsidR="00BB4879" w:rsidRPr="00BC1637" w:rsidRDefault="00BB4879" w:rsidP="00C1516A">
      <w:pPr>
        <w:pStyle w:val="Piezme"/>
      </w:pPr>
      <w:r>
        <w:rPr>
          <w:b/>
        </w:rPr>
        <w:t>Piezīme</w:t>
      </w:r>
      <w:r w:rsidRPr="00BC1637">
        <w:rPr>
          <w:b/>
          <w:color w:val="FF0000"/>
        </w:rPr>
        <w:t>!</w:t>
      </w:r>
      <w:r>
        <w:t xml:space="preserve"> Vairāku katalogu atzīmēšanu veic ar taustiņu </w:t>
      </w:r>
      <w:proofErr w:type="spellStart"/>
      <w:r w:rsidRPr="00DF3E0A">
        <w:rPr>
          <w:smallCaps/>
        </w:rPr>
        <w:t>Ctrl</w:t>
      </w:r>
      <w:proofErr w:type="spellEnd"/>
      <w:r>
        <w:t xml:space="preserve"> un peles klikšķi.</w:t>
      </w:r>
    </w:p>
    <w:p w:rsidR="00BB4879" w:rsidRPr="00BC1637" w:rsidRDefault="00BB4879" w:rsidP="00C1516A">
      <w:pPr>
        <w:pStyle w:val="Piezme"/>
      </w:pPr>
      <w:r w:rsidRPr="007778C1">
        <w:rPr>
          <w:b/>
          <w:iCs/>
        </w:rPr>
        <w:t>Piezīme</w:t>
      </w:r>
      <w:r w:rsidRPr="007778C1">
        <w:rPr>
          <w:b/>
          <w:iCs/>
          <w:color w:val="FF0000"/>
        </w:rPr>
        <w:t>!</w:t>
      </w:r>
      <w:r>
        <w:t xml:space="preserve"> Sistēma “atceras” lietotāja izvēlētos katalogus, un tie ir atzīmēti arī nākamajā reizē (arī nākamajā sesijā), veicot grozu, pasūtījumu un piegāžu meklēšanu. </w:t>
      </w:r>
    </w:p>
    <w:p w:rsidR="00BB4879" w:rsidRDefault="00BB4879" w:rsidP="00C1516A">
      <w:pPr>
        <w:pStyle w:val="Piezme"/>
      </w:pPr>
      <w:r w:rsidRPr="00130F7B">
        <w:rPr>
          <w:b/>
          <w:iCs/>
        </w:rPr>
        <w:t>Piezīme</w:t>
      </w:r>
      <w:r w:rsidRPr="00130F7B">
        <w:rPr>
          <w:b/>
          <w:iCs/>
          <w:color w:val="FF0000"/>
        </w:rPr>
        <w:t>!</w:t>
      </w:r>
      <w:r>
        <w:t xml:space="preserve"> Izvēles sarakstā tiek attēlots Kataloga numurs un tā nosaukums. Saraksts sakārtots pēc Kataloga numura augošā secībā.</w:t>
      </w:r>
    </w:p>
    <w:p w:rsidR="00BB4879" w:rsidRDefault="00BB4879" w:rsidP="00E70652">
      <w:pPr>
        <w:pStyle w:val="Pamatteksts"/>
      </w:pPr>
      <w:r>
        <w:t xml:space="preserve">Uzklikšķinot uz spiedpogas </w:t>
      </w:r>
      <w:r w:rsidRPr="00936F54">
        <w:rPr>
          <w:noProof/>
          <w:lang w:eastAsia="lv-LV"/>
        </w:rPr>
        <w:drawing>
          <wp:inline distT="0" distB="0" distL="0" distR="0" wp14:anchorId="25E7B159" wp14:editId="448B5CA7">
            <wp:extent cx="619125" cy="171450"/>
            <wp:effectExtent l="0" t="0" r="0" b="0"/>
            <wp:docPr id="6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t>, tiek atlasīts un attēlots pasūtījumu saraksts, kas atbilst lietotāja definētajiem filtrēšanas nosacījumiem.</w:t>
      </w:r>
    </w:p>
    <w:p w:rsidR="00BB4879" w:rsidRDefault="00BB4879" w:rsidP="0068526F">
      <w:pPr>
        <w:pStyle w:val="Blokuapraksts"/>
      </w:pPr>
      <w:r>
        <w:t>Pasūtījumu saraksts</w:t>
      </w:r>
    </w:p>
    <w:p w:rsidR="00BB4879" w:rsidRPr="005810DD" w:rsidRDefault="00BB4879" w:rsidP="00C1516A">
      <w:pPr>
        <w:pStyle w:val="Piezme"/>
      </w:pPr>
      <w:r w:rsidRPr="005D79DD">
        <w:rPr>
          <w:b/>
        </w:rPr>
        <w:t>Piezīme</w:t>
      </w:r>
      <w:r w:rsidRPr="005D79DD">
        <w:rPr>
          <w:b/>
          <w:color w:val="FF0000"/>
        </w:rPr>
        <w:t>!</w:t>
      </w:r>
      <w:r>
        <w:t xml:space="preserve"> Administratoram ir pieejami visi</w:t>
      </w:r>
      <w:r w:rsidRPr="005810DD">
        <w:t xml:space="preserve"> tā </w:t>
      </w:r>
      <w:r>
        <w:t xml:space="preserve">organizācijas </w:t>
      </w:r>
      <w:r w:rsidRPr="005810DD">
        <w:t>Pasūtījumi.</w:t>
      </w:r>
    </w:p>
    <w:p w:rsidR="00BB4879" w:rsidRDefault="00BB4879" w:rsidP="00C1516A">
      <w:pPr>
        <w:pStyle w:val="Pamatteksts1"/>
      </w:pPr>
      <w:r>
        <w:t>Par katru sarakstā atlasīto un attēloto pasūtījumu tiek attēlota šāda informācija:</w:t>
      </w:r>
    </w:p>
    <w:p w:rsidR="00BB4879" w:rsidRDefault="00BB4879" w:rsidP="00E70652">
      <w:pPr>
        <w:pStyle w:val="Pamatteksts"/>
      </w:pPr>
      <w:r w:rsidRPr="00CA35D4">
        <w:rPr>
          <w:b/>
        </w:rPr>
        <w:lastRenderedPageBreak/>
        <w:t>Piegādes statuss</w:t>
      </w:r>
      <w:r w:rsidRPr="00CA35D4">
        <w:t xml:space="preserve"> – pasūtījumiem, kuri ir statusā ‘Apstiprināts pasūtījums’ tiek attēlota ikona, kas norāda piegāde</w:t>
      </w:r>
      <w:r>
        <w:t>s</w:t>
      </w:r>
      <w:r w:rsidRPr="00CA35D4">
        <w:t xml:space="preserve"> statusu</w:t>
      </w:r>
      <w:r>
        <w:fldChar w:fldCharType="begin"/>
      </w:r>
      <w:r>
        <w:instrText xml:space="preserve"> XE "</w:instrText>
      </w:r>
      <w:r w:rsidRPr="007B2B39">
        <w:instrText>Pasūtījuma piegādes statuss</w:instrText>
      </w:r>
      <w:r>
        <w:instrText xml:space="preserve">" </w:instrText>
      </w:r>
      <w:r>
        <w:fldChar w:fldCharType="end"/>
      </w:r>
      <w:r w:rsidRPr="00CA35D4">
        <w:t>:</w:t>
      </w:r>
    </w:p>
    <w:p w:rsidR="00BB4879" w:rsidRDefault="00BB4879" w:rsidP="00C1516A">
      <w:pPr>
        <w:pStyle w:val="Pakrtots"/>
      </w:pPr>
      <w:r w:rsidRPr="00BB4879">
        <w:rPr>
          <w:rFonts w:ascii="Arial" w:hAnsi="Arial"/>
          <w:noProof/>
          <w:color w:val="0000FF"/>
          <w:lang w:eastAsia="lv-LV"/>
        </w:rPr>
        <w:drawing>
          <wp:inline distT="0" distB="0" distL="0" distR="0" wp14:anchorId="316E4AC9" wp14:editId="6F37CBDF">
            <wp:extent cx="257175" cy="257175"/>
            <wp:effectExtent l="0" t="0" r="0" b="0"/>
            <wp:docPr id="69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Style w:val="Hipersaite"/>
          <w:rFonts w:ascii="Verdana" w:hAnsi="Verdana"/>
          <w:color w:val="auto"/>
        </w:rPr>
        <w:t xml:space="preserve"> </w:t>
      </w:r>
      <w:r>
        <w:t>– piegādes nav veidotas.</w:t>
      </w:r>
    </w:p>
    <w:p w:rsidR="00BB4879" w:rsidRPr="00CA7EF1" w:rsidRDefault="00BB4879" w:rsidP="00C1516A">
      <w:pPr>
        <w:pStyle w:val="Pakrtots"/>
        <w:rPr>
          <w:rStyle w:val="Hipersaite"/>
          <w:rFonts w:ascii="Verdana" w:hAnsi="Verdana"/>
          <w:color w:val="auto"/>
          <w:lang w:val="x-none"/>
        </w:rPr>
      </w:pPr>
      <w:r w:rsidRPr="00BB4879">
        <w:rPr>
          <w:rFonts w:ascii="Arial" w:hAnsi="Arial"/>
          <w:noProof/>
          <w:color w:val="0000FF"/>
          <w:lang w:eastAsia="lv-LV"/>
        </w:rPr>
        <w:drawing>
          <wp:inline distT="0" distB="0" distL="0" distR="0" wp14:anchorId="4A951575" wp14:editId="546515A0">
            <wp:extent cx="257175" cy="276225"/>
            <wp:effectExtent l="0" t="0" r="0" b="0"/>
            <wp:docPr id="69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Pr>
          <w:rStyle w:val="Hipersaite"/>
          <w:rFonts w:ascii="Verdana" w:hAnsi="Verdana"/>
          <w:color w:val="auto"/>
        </w:rPr>
        <w:t xml:space="preserve"> </w:t>
      </w:r>
      <w:r>
        <w:t>–</w:t>
      </w:r>
      <w:r>
        <w:rPr>
          <w:rStyle w:val="Hipersaite"/>
          <w:rFonts w:ascii="Verdana" w:hAnsi="Verdana"/>
          <w:color w:val="auto"/>
        </w:rPr>
        <w:t xml:space="preserve"> preces ir nosūtītas daļēji. </w:t>
      </w:r>
    </w:p>
    <w:p w:rsidR="00BB4879" w:rsidRPr="00CA7EF1" w:rsidRDefault="00BB4879" w:rsidP="00C1516A">
      <w:pPr>
        <w:pStyle w:val="Pakrtots"/>
        <w:rPr>
          <w:rStyle w:val="Hipersaite"/>
          <w:rFonts w:ascii="Verdana" w:hAnsi="Verdana"/>
          <w:color w:val="auto"/>
          <w:lang w:val="x-none"/>
        </w:rPr>
      </w:pPr>
      <w:r w:rsidRPr="00BB4879">
        <w:rPr>
          <w:rFonts w:ascii="Arial" w:hAnsi="Arial"/>
          <w:noProof/>
          <w:color w:val="0000FF"/>
          <w:lang w:eastAsia="lv-LV"/>
        </w:rPr>
        <w:drawing>
          <wp:inline distT="0" distB="0" distL="0" distR="0" wp14:anchorId="44FB7916" wp14:editId="7E611249">
            <wp:extent cx="228600" cy="257175"/>
            <wp:effectExtent l="0" t="0" r="0" b="0"/>
            <wp:docPr id="68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Pr>
          <w:rStyle w:val="Hipersaite"/>
          <w:rFonts w:ascii="Verdana" w:hAnsi="Verdana"/>
          <w:color w:val="auto"/>
        </w:rPr>
        <w:t xml:space="preserve"> </w:t>
      </w:r>
      <w:r>
        <w:t>–</w:t>
      </w:r>
      <w:r>
        <w:rPr>
          <w:rStyle w:val="Hipersaite"/>
          <w:rFonts w:ascii="Verdana" w:hAnsi="Verdana"/>
          <w:color w:val="auto"/>
        </w:rPr>
        <w:t xml:space="preserve"> visas preces ir nosūtītas.</w:t>
      </w:r>
    </w:p>
    <w:p w:rsidR="00BB4879" w:rsidRPr="00CA35D4" w:rsidRDefault="00BB4879" w:rsidP="00C1516A">
      <w:pPr>
        <w:pStyle w:val="Piezme"/>
      </w:pPr>
      <w:r w:rsidRPr="00CA7EF1">
        <w:rPr>
          <w:b/>
          <w:bCs/>
          <w:iCs/>
        </w:rPr>
        <w:t>Piezīme</w:t>
      </w:r>
      <w:r w:rsidRPr="00CA7EF1">
        <w:rPr>
          <w:b/>
          <w:bCs/>
          <w:iCs/>
          <w:color w:val="FF0000"/>
        </w:rPr>
        <w:t>!</w:t>
      </w:r>
      <w:r w:rsidRPr="00CA35D4">
        <w:t xml:space="preserve"> Pozicionējot peles kursoru uz ikonas, tiek attēlota atbilstoša uzvedne.</w:t>
      </w:r>
    </w:p>
    <w:p w:rsidR="00BB4879" w:rsidRDefault="00BB4879" w:rsidP="00E70652">
      <w:pPr>
        <w:pStyle w:val="Pamatteksts"/>
      </w:pPr>
      <w:r w:rsidRPr="008058A1">
        <w:rPr>
          <w:rStyle w:val="Hipersaite"/>
        </w:rPr>
        <w:t>Numurs</w:t>
      </w:r>
      <w:r>
        <w:t xml:space="preserve"> – kā hipersaite, tiek attēlots sistēmas piešķirtais Pasūtījuma numurs. Uzklikšķinot hipersaitei, tiek atvērta </w:t>
      </w:r>
      <w:r w:rsidRPr="00A46484">
        <w:t>konkrētā</w:t>
      </w:r>
      <w:r>
        <w:t xml:space="preserve"> izvēlētā Pasūtījuma apskatīšanas ekrānforma </w:t>
      </w:r>
      <w:r w:rsidRPr="000C296B">
        <w:t xml:space="preserve">(skat. </w:t>
      </w:r>
      <w:r>
        <w:t xml:space="preserve">aprakstu </w:t>
      </w:r>
      <w:r w:rsidRPr="00171375">
        <w:t>Pasūtījuma apskatīšana</w:t>
      </w:r>
      <w:r w:rsidRPr="00171375">
        <w:rPr>
          <w:vanish/>
        </w:rPr>
        <w:t>|topic=Pasūtījuma apskatīšana</w:t>
      </w:r>
      <w:r>
        <w:t>).</w:t>
      </w:r>
    </w:p>
    <w:p w:rsidR="00BB4879" w:rsidRDefault="00BB4879" w:rsidP="00E70652">
      <w:pPr>
        <w:pStyle w:val="Pamatteksts"/>
      </w:pPr>
      <w:r>
        <w:rPr>
          <w:b/>
        </w:rPr>
        <w:t>Vispārīgās vienošanās n</w:t>
      </w:r>
      <w:r w:rsidRPr="00CB3BA7">
        <w:rPr>
          <w:b/>
        </w:rPr>
        <w:t>umurs</w:t>
      </w:r>
      <w:r>
        <w:t xml:space="preserve"> – tiek attēlots Vispārīgās vienošanās pilnais nosaukums.</w:t>
      </w:r>
    </w:p>
    <w:p w:rsidR="00BB4879" w:rsidRDefault="00BB4879" w:rsidP="00E70652">
      <w:pPr>
        <w:pStyle w:val="Pamatteksts"/>
      </w:pPr>
      <w:r>
        <w:rPr>
          <w:b/>
        </w:rPr>
        <w:t>Piegādātājs</w:t>
      </w:r>
      <w:r>
        <w:t xml:space="preserve"> – t</w:t>
      </w:r>
      <w:r w:rsidRPr="005B32CB">
        <w:t>iek attēlots piegādātāja organizācijas nosaukums</w:t>
      </w:r>
      <w:r>
        <w:t>.</w:t>
      </w:r>
    </w:p>
    <w:p w:rsidR="00BB4879" w:rsidRDefault="00BB4879" w:rsidP="00E70652">
      <w:pPr>
        <w:pStyle w:val="Pamatteksts"/>
      </w:pPr>
      <w:r>
        <w:rPr>
          <w:b/>
        </w:rPr>
        <w:t>Piegādes adrese</w:t>
      </w:r>
      <w:r>
        <w:t xml:space="preserve"> – tiek attēlota pircēja organizācijas pasūtījumā norādītā piegādes adrese.</w:t>
      </w:r>
    </w:p>
    <w:p w:rsidR="00BB4879" w:rsidRDefault="00BB4879" w:rsidP="00E70652">
      <w:pPr>
        <w:pStyle w:val="Pamatteksts"/>
      </w:pPr>
      <w:r w:rsidRPr="00DB6287">
        <w:rPr>
          <w:b/>
        </w:rPr>
        <w:t xml:space="preserve">Pirkuma pieprasījuma izveidošanas datums </w:t>
      </w:r>
      <w:r>
        <w:t>– tiek attēlots datums, kad ir nosūtīts pirkuma pieprasījums.</w:t>
      </w:r>
    </w:p>
    <w:p w:rsidR="00BB4879" w:rsidRDefault="00BB4879" w:rsidP="00E70652">
      <w:pPr>
        <w:pStyle w:val="Pamatteksts"/>
      </w:pPr>
      <w:r w:rsidRPr="00130FD8">
        <w:rPr>
          <w:b/>
        </w:rPr>
        <w:t>Statusa maiņas termiņš</w:t>
      </w:r>
      <w:r>
        <w:t xml:space="preserve"> – tiek attēlots pasūtījuma nākamā statusa maiņas termiņš.</w:t>
      </w:r>
    </w:p>
    <w:p w:rsidR="00BB4879" w:rsidRDefault="00BB4879" w:rsidP="00E70652">
      <w:pPr>
        <w:pStyle w:val="Pamatteksts"/>
      </w:pPr>
      <w:r w:rsidRPr="009F3FD6">
        <w:rPr>
          <w:b/>
        </w:rPr>
        <w:t>Plānotais piegādes termiņš</w:t>
      </w:r>
      <w:r>
        <w:t xml:space="preserve"> – tiek attēlots pasūtījuma piegādes termiņš.</w:t>
      </w:r>
    </w:p>
    <w:p w:rsidR="00BB4879" w:rsidRDefault="00BB4879" w:rsidP="00E70652">
      <w:pPr>
        <w:pStyle w:val="Pamatteksts"/>
      </w:pPr>
      <w:r>
        <w:rPr>
          <w:b/>
        </w:rPr>
        <w:t xml:space="preserve">Statuss </w:t>
      </w:r>
      <w:r>
        <w:t>– tiek attēlots pasūtījuma statuss.</w:t>
      </w:r>
    </w:p>
    <w:p w:rsidR="00BB4879" w:rsidRDefault="00BB4879" w:rsidP="00E70652">
      <w:pPr>
        <w:pStyle w:val="Pamatteksts"/>
      </w:pPr>
      <w:r>
        <w:rPr>
          <w:b/>
        </w:rPr>
        <w:t xml:space="preserve">Pasūtījuma lietotāji </w:t>
      </w:r>
      <w:r>
        <w:t>– lietotāji, kam pasūtījums piesaistīts.</w:t>
      </w:r>
    </w:p>
    <w:p w:rsidR="00BB4879" w:rsidRDefault="00BB4879" w:rsidP="00E70652">
      <w:pPr>
        <w:pStyle w:val="Pamatteksts"/>
      </w:pPr>
      <w:r w:rsidRPr="00936F54">
        <w:rPr>
          <w:noProof/>
          <w:lang w:eastAsia="lv-LV"/>
        </w:rPr>
        <w:drawing>
          <wp:inline distT="0" distB="0" distL="0" distR="0" wp14:anchorId="6D077DCB" wp14:editId="5371B793">
            <wp:extent cx="171450" cy="190500"/>
            <wp:effectExtent l="0" t="0" r="0" b="0"/>
            <wp:docPr id="68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xml:space="preserve"> - izvēles rūtiņa pasūtījumu atzīmēšanai, lai tos piesaistītu citam organizācijas lietotājam.</w:t>
      </w:r>
    </w:p>
    <w:p w:rsidR="00BB4879" w:rsidRDefault="00BB4879" w:rsidP="00C1516A">
      <w:pPr>
        <w:pStyle w:val="Pamatteksts1"/>
      </w:pPr>
      <w:r w:rsidRPr="003C6035">
        <w:t xml:space="preserve">Vispirms saraksta kārtošana </w:t>
      </w:r>
      <w:r>
        <w:t>tiek veikta</w:t>
      </w:r>
      <w:r w:rsidRPr="003C6035">
        <w:t xml:space="preserve"> pēc pasūtījuma statusa</w:t>
      </w:r>
      <w:r>
        <w:t xml:space="preserve">, sakārtojot statusus to pieejamības secībā. </w:t>
      </w:r>
      <w:r w:rsidRPr="003C6035">
        <w:t xml:space="preserve">Pasūtījumi viena statusa ietvaros </w:t>
      </w:r>
      <w:r>
        <w:t>tiek sakārtoti</w:t>
      </w:r>
      <w:r w:rsidRPr="003C6035">
        <w:t xml:space="preserve"> pēc 'Nākamā statusa termiņš' augošā kārtībā (t.i.</w:t>
      </w:r>
      <w:r>
        <w:t>,</w:t>
      </w:r>
      <w:r w:rsidRPr="003C6035">
        <w:t xml:space="preserve"> pirmie tie, kas ātrāk jāizskata), ja pasūtījuma statuss ir </w:t>
      </w:r>
      <w:r>
        <w:t>‘Pirkuma pieprasījums’ vai ‘</w:t>
      </w:r>
      <w:r w:rsidRPr="003C6035">
        <w:t>Izskatīšan</w:t>
      </w:r>
      <w:r>
        <w:t>ā pieņemts pirkuma pieprasījums’</w:t>
      </w:r>
      <w:r w:rsidRPr="003C6035">
        <w:t>, vai pēc 'Piegādes termiņš' augošā kārtībā (t.i., pirmie tie, kas ātrāk jāpiegādā) visos pārējos statusos</w:t>
      </w:r>
      <w:r>
        <w:t>.</w:t>
      </w:r>
    </w:p>
    <w:p w:rsidR="00BB4879" w:rsidRDefault="00BB4879" w:rsidP="0068526F">
      <w:pPr>
        <w:pStyle w:val="Blokuapraksts"/>
      </w:pPr>
      <w:r>
        <w:t>Pasūtījumu nodošana citam lietotājam</w:t>
      </w:r>
    </w:p>
    <w:p w:rsidR="00BB4879" w:rsidRDefault="00BB4879" w:rsidP="00C1516A">
      <w:pPr>
        <w:pStyle w:val="Pamatteksts1"/>
      </w:pPr>
      <w:r>
        <w:t xml:space="preserve">Lai nodotu sarakstā atzīmētos pasūtījumus citam organizācijas lietotājam, uzklikšķina pogai </w:t>
      </w:r>
      <w:r w:rsidRPr="00936F54">
        <w:rPr>
          <w:noProof/>
          <w:lang w:eastAsia="lv-LV"/>
        </w:rPr>
        <w:drawing>
          <wp:inline distT="0" distB="0" distL="0" distR="0" wp14:anchorId="4C9C72B8" wp14:editId="28E9E166">
            <wp:extent cx="2266950" cy="200025"/>
            <wp:effectExtent l="0" t="0" r="0" b="0"/>
            <wp:docPr id="68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66950" cy="200025"/>
                    </a:xfrm>
                    <a:prstGeom prst="rect">
                      <a:avLst/>
                    </a:prstGeom>
                    <a:noFill/>
                    <a:ln>
                      <a:noFill/>
                    </a:ln>
                  </pic:spPr>
                </pic:pic>
              </a:graphicData>
            </a:graphic>
          </wp:inline>
        </w:drawing>
      </w:r>
      <w:r>
        <w:t xml:space="preserve"> vai </w:t>
      </w:r>
      <w:r w:rsidRPr="00936F54">
        <w:rPr>
          <w:noProof/>
          <w:lang w:eastAsia="lv-LV"/>
        </w:rPr>
        <w:drawing>
          <wp:inline distT="0" distB="0" distL="0" distR="0" wp14:anchorId="2F78D6C1" wp14:editId="49D375A4">
            <wp:extent cx="2590800" cy="200025"/>
            <wp:effectExtent l="0" t="0" r="0" b="0"/>
            <wp:docPr id="68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90800" cy="200025"/>
                    </a:xfrm>
                    <a:prstGeom prst="rect">
                      <a:avLst/>
                    </a:prstGeom>
                    <a:noFill/>
                    <a:ln>
                      <a:noFill/>
                    </a:ln>
                  </pic:spPr>
                </pic:pic>
              </a:graphicData>
            </a:graphic>
          </wp:inline>
        </w:drawing>
      </w:r>
      <w:r>
        <w:t xml:space="preserve"> un norāda lietotāju, kuram pasūtījumus piesaistīt:</w:t>
      </w:r>
    </w:p>
    <w:p w:rsidR="00BB4879" w:rsidRDefault="00BB4879" w:rsidP="0068526F">
      <w:pPr>
        <w:pStyle w:val="Picture"/>
      </w:pPr>
      <w:r w:rsidRPr="00936F54">
        <w:rPr>
          <w:noProof/>
        </w:rPr>
        <w:lastRenderedPageBreak/>
        <w:drawing>
          <wp:inline distT="0" distB="0" distL="0" distR="0" wp14:anchorId="5054F203" wp14:editId="65D54A55">
            <wp:extent cx="5467350" cy="1533525"/>
            <wp:effectExtent l="0" t="0" r="0" b="0"/>
            <wp:docPr id="68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67350" cy="1533525"/>
                    </a:xfrm>
                    <a:prstGeom prst="rect">
                      <a:avLst/>
                    </a:prstGeom>
                    <a:noFill/>
                    <a:ln>
                      <a:noFill/>
                    </a:ln>
                  </pic:spPr>
                </pic:pic>
              </a:graphicData>
            </a:graphic>
          </wp:inline>
        </w:drawing>
      </w:r>
    </w:p>
    <w:p w:rsidR="00BB4879" w:rsidRPr="000A762B" w:rsidRDefault="00BB4879" w:rsidP="00B958A9">
      <w:pPr>
        <w:pStyle w:val="Caption"/>
        <w:rPr>
          <w:rFonts w:ascii="Calibri" w:hAnsi="Calibri"/>
        </w:rPr>
      </w:pPr>
      <w:bookmarkStart w:id="198" w:name="_Toc179879131"/>
      <w:r>
        <w:t xml:space="preserve">Ekrānforma </w:t>
      </w:r>
      <w:fldSimple w:instr=" SEQ Ekrānforma \* ARABIC ">
        <w:r w:rsidR="00760291">
          <w:rPr>
            <w:noProof/>
          </w:rPr>
          <w:t>26</w:t>
        </w:r>
      </w:fldSimple>
      <w:r>
        <w:t xml:space="preserve">. </w:t>
      </w:r>
      <w:r w:rsidRPr="00366533">
        <w:t>Lietotāja izvēle pasūtījumu nodošanai</w:t>
      </w:r>
      <w:bookmarkEnd w:id="198"/>
    </w:p>
    <w:p w:rsidR="00BB4879" w:rsidRPr="00366533" w:rsidRDefault="00BB4879" w:rsidP="0068526F"/>
    <w:p w:rsidR="00BB4879" w:rsidRPr="00366533" w:rsidRDefault="00BB4879" w:rsidP="0068526F"/>
    <w:p w:rsidR="00BB4879" w:rsidRPr="00937846" w:rsidRDefault="00BB4879" w:rsidP="00BB4879">
      <w:pPr>
        <w:pStyle w:val="Heading3"/>
        <w:numPr>
          <w:ilvl w:val="2"/>
          <w:numId w:val="3"/>
        </w:numPr>
      </w:pPr>
      <w:bookmarkStart w:id="199" w:name="_D2HTopic_3011"/>
      <w:bookmarkStart w:id="200" w:name="_Toc179879041"/>
      <w:r w:rsidRPr="00937846">
        <w:t>Pasūtījuma apskatīšana un apstrāde</w:t>
      </w:r>
      <w:bookmarkEnd w:id="199"/>
      <w:bookmarkEnd w:id="200"/>
    </w:p>
    <w:p w:rsidR="00BB4879" w:rsidRDefault="00BB4879" w:rsidP="00C1516A">
      <w:pPr>
        <w:pStyle w:val="Apaknodaas"/>
      </w:pPr>
      <w:r>
        <w:t>Apraksts</w:t>
      </w:r>
    </w:p>
    <w:p w:rsidR="00BB4879" w:rsidRDefault="00BB4879" w:rsidP="00C1516A">
      <w:pPr>
        <w:pStyle w:val="Pamatteksts1"/>
      </w:pPr>
      <w:r>
        <w:t>Sistēmā tiek nodrošināta iespēja apskatīt izveidota pirkuma pasūtījuma datus.</w:t>
      </w:r>
    </w:p>
    <w:p w:rsidR="00BB4879" w:rsidRDefault="00BB4879" w:rsidP="00C1516A">
      <w:pPr>
        <w:pStyle w:val="Apaknodaas"/>
      </w:pPr>
      <w:r>
        <w:t xml:space="preserve">Piekļūšanas nosacījumi </w:t>
      </w:r>
    </w:p>
    <w:p w:rsidR="00BB4879" w:rsidRDefault="00BB4879" w:rsidP="00C1516A">
      <w:pPr>
        <w:pStyle w:val="Pamatteksts1"/>
      </w:pPr>
      <w:r>
        <w:t>Pasūtījuma datu apskatīšana un apstrāde ir pieejama sistēmā reģistrētiem, autorizētiem sistēmas lietotājiem ar lomu Iepircējs, Piegādātājs, Apstiprinātājs un Saņēmējs.</w:t>
      </w:r>
    </w:p>
    <w:p w:rsidR="00BB4879" w:rsidRDefault="00BB4879" w:rsidP="00C1516A">
      <w:pPr>
        <w:pStyle w:val="Pamatteksts1"/>
      </w:pPr>
      <w:r>
        <w:t>Pasūtījuma datu apskatīšana</w:t>
      </w:r>
      <w:r>
        <w:fldChar w:fldCharType="begin"/>
      </w:r>
      <w:r>
        <w:instrText xml:space="preserve"> XE "Pasūtījuma apskatīšana”</w:instrText>
      </w:r>
      <w:r>
        <w:fldChar w:fldCharType="end"/>
      </w:r>
      <w:r>
        <w:t xml:space="preserve"> ir pieejama sistēmā reģistrētiem, autorizētiem sistēmas lietotājiem ar lomu Administrators.</w:t>
      </w:r>
    </w:p>
    <w:p w:rsidR="00BB4879" w:rsidRDefault="00BB4879" w:rsidP="00C1516A">
      <w:pPr>
        <w:pStyle w:val="Piezme"/>
      </w:pPr>
      <w:r w:rsidRPr="00B3125D">
        <w:rPr>
          <w:b/>
        </w:rPr>
        <w:t>Piezīme</w:t>
      </w:r>
      <w:r w:rsidRPr="00B3125D">
        <w:rPr>
          <w:b/>
          <w:color w:val="FF0000"/>
        </w:rPr>
        <w:t>!</w:t>
      </w:r>
      <w:r>
        <w:t xml:space="preserve"> Pircēja organizācijas administratoram apskatei ir pieejami visi organizācijas pasūtījumi.</w:t>
      </w:r>
    </w:p>
    <w:p w:rsidR="00BB4879" w:rsidRDefault="00BB4879" w:rsidP="00C1516A">
      <w:pPr>
        <w:pStyle w:val="Apaknodaas"/>
      </w:pPr>
      <w:r>
        <w:t>Piekļūšana</w:t>
      </w:r>
    </w:p>
    <w:p w:rsidR="00BB4879" w:rsidRDefault="00BB4879" w:rsidP="00C1516A">
      <w:pPr>
        <w:pStyle w:val="Pamatteksts1"/>
      </w:pPr>
      <w:r>
        <w:t xml:space="preserve">Pasūtījuma datu apskatīšana ir iespējama, izvēloties Pasūtījumu sarakstā </w:t>
      </w:r>
      <w:r w:rsidRPr="00E63DAD">
        <w:t xml:space="preserve">(skat. aprakstu </w:t>
      </w:r>
      <w:hyperlink w:anchor="_D2HTopic_1998" w:history="1">
        <w:r w:rsidRPr="00C27212">
          <w:rPr>
            <w:rStyle w:val="Hyperlink"/>
          </w:rPr>
          <w:t>Pasūtījumu saraksta apskatīšana</w:t>
        </w:r>
      </w:hyperlink>
      <w:r w:rsidRPr="00E63DAD">
        <w:t xml:space="preserve">) </w:t>
      </w:r>
      <w:r>
        <w:t>nepieciešamo pasūtījumu un atverot šī pasūtījuma datus apskatei.</w:t>
      </w:r>
    </w:p>
    <w:p w:rsidR="00BB4879" w:rsidRPr="002C0104" w:rsidRDefault="00BB4879" w:rsidP="00BB4879">
      <w:pPr>
        <w:pStyle w:val="Heading4"/>
        <w:numPr>
          <w:ilvl w:val="3"/>
          <w:numId w:val="21"/>
        </w:numPr>
      </w:pPr>
      <w:bookmarkStart w:id="201" w:name="_D2HTopic_2610"/>
      <w:r w:rsidRPr="002C0104">
        <w:t>Pasūtījuma apskatīšana un apstrāde statusā ‘Pirkuma pieprasījums’</w:t>
      </w:r>
      <w:bookmarkEnd w:id="201"/>
    </w:p>
    <w:p w:rsidR="00BB4879" w:rsidRDefault="00BB4879" w:rsidP="00C1516A">
      <w:pPr>
        <w:pStyle w:val="Apaknodaas"/>
      </w:pPr>
      <w:r>
        <w:t>Ekrānformas apraksts</w:t>
      </w:r>
    </w:p>
    <w:p w:rsidR="00BB4879" w:rsidRDefault="003C0843" w:rsidP="0068526F">
      <w:pPr>
        <w:pStyle w:val="Picture"/>
      </w:pPr>
      <w:r w:rsidRPr="000B4318">
        <w:rPr>
          <w:noProof/>
        </w:rPr>
        <w:lastRenderedPageBreak/>
        <w:drawing>
          <wp:inline distT="0" distB="0" distL="0" distR="0">
            <wp:extent cx="5937250" cy="3219450"/>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37250" cy="3219450"/>
                    </a:xfrm>
                    <a:prstGeom prst="rect">
                      <a:avLst/>
                    </a:prstGeom>
                    <a:noFill/>
                    <a:ln>
                      <a:noFill/>
                    </a:ln>
                  </pic:spPr>
                </pic:pic>
              </a:graphicData>
            </a:graphic>
          </wp:inline>
        </w:drawing>
      </w:r>
    </w:p>
    <w:p w:rsidR="003C0843" w:rsidRPr="003C0843" w:rsidRDefault="000F5D62" w:rsidP="000F5D62">
      <w:pPr>
        <w:pStyle w:val="Picture"/>
      </w:pPr>
      <w:r w:rsidRPr="00F846A6">
        <w:rPr>
          <w:noProof/>
        </w:rPr>
        <w:drawing>
          <wp:inline distT="0" distB="0" distL="0" distR="0">
            <wp:extent cx="5943600" cy="4019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3600" cy="4019550"/>
                    </a:xfrm>
                    <a:prstGeom prst="rect">
                      <a:avLst/>
                    </a:prstGeom>
                    <a:noFill/>
                    <a:ln>
                      <a:noFill/>
                    </a:ln>
                  </pic:spPr>
                </pic:pic>
              </a:graphicData>
            </a:graphic>
          </wp:inline>
        </w:drawing>
      </w:r>
    </w:p>
    <w:p w:rsidR="00BB4879" w:rsidRDefault="00BB4879" w:rsidP="00B958A9">
      <w:pPr>
        <w:pStyle w:val="Caption"/>
      </w:pPr>
      <w:bookmarkStart w:id="202" w:name="_Toc179879132"/>
      <w:r>
        <w:t xml:space="preserve">Ekrānforma </w:t>
      </w:r>
      <w:fldSimple w:instr=" SEQ Ekrānforma \* ARABIC ">
        <w:r w:rsidR="00760291">
          <w:rPr>
            <w:noProof/>
          </w:rPr>
          <w:t>27</w:t>
        </w:r>
      </w:fldSimple>
      <w:r>
        <w:t>. Pasūtījuma apskate un apstrāde statusā ‘Pirkuma pieprasījums’</w:t>
      </w:r>
      <w:bookmarkEnd w:id="202"/>
    </w:p>
    <w:p w:rsidR="00BB4879" w:rsidRDefault="00BB4879" w:rsidP="0068526F">
      <w:pPr>
        <w:pStyle w:val="Blokuapraksts"/>
      </w:pPr>
      <w:r>
        <w:t>Vispārējā pasūtījuma informācija</w:t>
      </w:r>
    </w:p>
    <w:p w:rsidR="00BB4879" w:rsidRDefault="00BB4879" w:rsidP="0068526F">
      <w:pPr>
        <w:pStyle w:val="Picture"/>
      </w:pPr>
      <w:r w:rsidRPr="00936F54">
        <w:rPr>
          <w:noProof/>
        </w:rPr>
        <w:lastRenderedPageBreak/>
        <w:drawing>
          <wp:inline distT="0" distB="0" distL="0" distR="0" wp14:anchorId="2AA062C4" wp14:editId="65F9CD92">
            <wp:extent cx="5943600" cy="981075"/>
            <wp:effectExtent l="0" t="0" r="0" b="0"/>
            <wp:docPr id="67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3600" cy="981075"/>
                    </a:xfrm>
                    <a:prstGeom prst="rect">
                      <a:avLst/>
                    </a:prstGeom>
                    <a:noFill/>
                    <a:ln>
                      <a:noFill/>
                    </a:ln>
                  </pic:spPr>
                </pic:pic>
              </a:graphicData>
            </a:graphic>
          </wp:inline>
        </w:drawing>
      </w:r>
    </w:p>
    <w:p w:rsidR="00BB4879" w:rsidRPr="002C0104" w:rsidRDefault="00BB4879" w:rsidP="00B958A9">
      <w:pPr>
        <w:pStyle w:val="Caption"/>
      </w:pPr>
      <w:r>
        <w:t xml:space="preserve">Ekrānformas bloks </w:t>
      </w:r>
      <w:fldSimple w:instr=" SEQ Ekrānformas_bloks \* ARABIC ">
        <w:r w:rsidR="00760291">
          <w:rPr>
            <w:noProof/>
          </w:rPr>
          <w:t>27</w:t>
        </w:r>
      </w:fldSimple>
      <w:r>
        <w:t>. Vispārējās pasūtījuma informācijas bloks</w:t>
      </w:r>
    </w:p>
    <w:p w:rsidR="00BB4879" w:rsidRDefault="00BB4879" w:rsidP="00C1516A">
      <w:pPr>
        <w:pStyle w:val="Pamatteksts1"/>
      </w:pPr>
      <w:r>
        <w:t>Virs pasūtījuma detalizētās informācijas ir novietota rinda, kurā tiek attēlots pašreizējais, izvēlētā ‘</w:t>
      </w:r>
      <w:r w:rsidRPr="002C0104">
        <w:t>Pasūtījuma statuss</w:t>
      </w:r>
      <w:r>
        <w:t>’.</w:t>
      </w:r>
    </w:p>
    <w:p w:rsidR="00BB4879" w:rsidRDefault="00BB4879" w:rsidP="00E70652">
      <w:pPr>
        <w:pStyle w:val="Pamatteksts"/>
      </w:pPr>
      <w:r w:rsidRPr="00942ED3">
        <w:rPr>
          <w:b/>
        </w:rPr>
        <w:t>Pirkuma pieprasījuma numurs</w:t>
      </w:r>
      <w:r>
        <w:t xml:space="preserve"> – tiek attēlots sistēmas piešķirtais pasūtījuma numurs, kas pasūtījumam tika izveidots, nosūtot pirkuma pieprasījumu.</w:t>
      </w:r>
    </w:p>
    <w:p w:rsidR="00BB4879" w:rsidRDefault="00BB4879" w:rsidP="00E70652">
      <w:pPr>
        <w:pStyle w:val="Pamatteksts"/>
      </w:pPr>
      <w:r w:rsidRPr="004F1496">
        <w:rPr>
          <w:b/>
        </w:rPr>
        <w:t>Piegādātāja piešķirtais numurs pasūtījumam</w:t>
      </w:r>
      <w:r>
        <w:t xml:space="preserve"> – tiek attēlots Piegādātāja piešķirtais numurs pasūtījumam, ja Piegādātājs numuru ir piešķīris. Pasūtījumam esot statusā ‘Pirkuma pieprasījums’, lauks tiek attēlots tukšs.</w:t>
      </w:r>
    </w:p>
    <w:p w:rsidR="00BB4879" w:rsidRPr="000D1528" w:rsidRDefault="00BB4879" w:rsidP="00E70652">
      <w:pPr>
        <w:pStyle w:val="Pamatteksts"/>
      </w:pPr>
      <w:r w:rsidRPr="00082429">
        <w:rPr>
          <w:b/>
        </w:rPr>
        <w:t>Vispārīgās vienošanās numurs</w:t>
      </w:r>
      <w:r>
        <w:t xml:space="preserve"> – tiek attēlots Vispārīgās vienošanās pilnais nosaukums.</w:t>
      </w:r>
    </w:p>
    <w:p w:rsidR="00BB4879" w:rsidRDefault="00BB4879" w:rsidP="00E70652">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BB4879" w:rsidRDefault="00BB4879" w:rsidP="00E70652">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BB4879" w:rsidRPr="00AD607C" w:rsidRDefault="00BB4879" w:rsidP="00E70652">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BB4879" w:rsidRPr="00FB4019" w:rsidRDefault="00BB4879" w:rsidP="00E70652">
      <w:pPr>
        <w:pStyle w:val="Pamatteksts"/>
      </w:pPr>
      <w:r w:rsidRPr="00B27520">
        <w:rPr>
          <w:b/>
        </w:rPr>
        <w:t>Piegāde līdz</w:t>
      </w:r>
      <w:r>
        <w:t xml:space="preserve"> - </w:t>
      </w:r>
      <w:r w:rsidRPr="005864FD">
        <w:t>tiek attēlots piegādes termiņa datums</w:t>
      </w:r>
      <w:r>
        <w:t>.</w:t>
      </w:r>
    </w:p>
    <w:p w:rsidR="00BB4879" w:rsidRDefault="00BB4879" w:rsidP="0068526F">
      <w:pPr>
        <w:pStyle w:val="Blokuapraksts"/>
      </w:pPr>
      <w:r>
        <w:t>Pasūtītāja dati</w:t>
      </w:r>
    </w:p>
    <w:p w:rsidR="00BB4879" w:rsidRDefault="000F5D62" w:rsidP="0068526F">
      <w:pPr>
        <w:pStyle w:val="Picture"/>
      </w:pPr>
      <w:r w:rsidRPr="000B4318">
        <w:rPr>
          <w:noProof/>
        </w:rPr>
        <w:drawing>
          <wp:inline distT="0" distB="0" distL="0" distR="0">
            <wp:extent cx="3517900" cy="2933700"/>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517900" cy="2933700"/>
                    </a:xfrm>
                    <a:prstGeom prst="rect">
                      <a:avLst/>
                    </a:prstGeom>
                    <a:noFill/>
                    <a:ln>
                      <a:noFill/>
                    </a:ln>
                  </pic:spPr>
                </pic:pic>
              </a:graphicData>
            </a:graphic>
          </wp:inline>
        </w:drawing>
      </w:r>
    </w:p>
    <w:p w:rsidR="00BB4879" w:rsidRDefault="00BB4879" w:rsidP="00B958A9">
      <w:pPr>
        <w:pStyle w:val="Caption"/>
      </w:pPr>
      <w:r>
        <w:t xml:space="preserve">Ekrānformas bloks </w:t>
      </w:r>
      <w:fldSimple w:instr=" SEQ Ekrānformas_bloks \* ARABIC ">
        <w:r w:rsidR="00760291">
          <w:rPr>
            <w:noProof/>
          </w:rPr>
          <w:t>28</w:t>
        </w:r>
      </w:fldSimple>
      <w:r>
        <w:t>. Pasūtītāja dati</w:t>
      </w:r>
    </w:p>
    <w:p w:rsidR="000F5D62" w:rsidRDefault="00BB4879" w:rsidP="00E70652">
      <w:pPr>
        <w:pStyle w:val="Pamatteksts"/>
      </w:pPr>
      <w:r>
        <w:rPr>
          <w:b/>
        </w:rPr>
        <w:lastRenderedPageBreak/>
        <w:t xml:space="preserve">Nosaukums </w:t>
      </w:r>
      <w:r>
        <w:t>– t</w:t>
      </w:r>
      <w:r w:rsidRPr="005864FD">
        <w:t>iek</w:t>
      </w:r>
      <w:r>
        <w:t xml:space="preserve"> </w:t>
      </w:r>
      <w:r w:rsidRPr="005864FD">
        <w:t xml:space="preserve">attēlots pasūtītāja </w:t>
      </w:r>
      <w:r>
        <w:t>organizācijas (iepircēja organizācijas) nosaukums</w:t>
      </w:r>
      <w:r w:rsidRPr="005864FD">
        <w:t>.</w:t>
      </w:r>
      <w:r w:rsidR="000F5D62">
        <w:t xml:space="preserve"> Ja Organizācijai sistēmā ir reģistrēts arī vēsturisks nosaukums, tad pie organizācijas nosaukuma attēlota ikona </w:t>
      </w:r>
      <w:r w:rsidR="000F5D62" w:rsidRPr="000B4318">
        <w:rPr>
          <w:noProof/>
        </w:rPr>
        <w:drawing>
          <wp:inline distT="0" distB="0" distL="0" distR="0">
            <wp:extent cx="203200" cy="184150"/>
            <wp:effectExtent l="0" t="0" r="635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3200" cy="184150"/>
                    </a:xfrm>
                    <a:prstGeom prst="rect">
                      <a:avLst/>
                    </a:prstGeom>
                    <a:noFill/>
                    <a:ln>
                      <a:noFill/>
                    </a:ln>
                  </pic:spPr>
                </pic:pic>
              </a:graphicData>
            </a:graphic>
          </wp:inline>
        </w:drawing>
      </w:r>
      <w:r w:rsidR="000F5D62">
        <w:t>, uz kuru pozicionējot peles kursoru, attēlots vēsturiskais nosaukums.</w:t>
      </w:r>
    </w:p>
    <w:p w:rsidR="00BB4879" w:rsidRDefault="000F5D62" w:rsidP="000F5D62">
      <w:pPr>
        <w:pStyle w:val="Picture"/>
      </w:pPr>
      <w:r w:rsidRPr="000B4318">
        <w:rPr>
          <w:noProof/>
        </w:rPr>
        <w:drawing>
          <wp:inline distT="0" distB="0" distL="0" distR="0">
            <wp:extent cx="5943600" cy="4762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3600" cy="476250"/>
                    </a:xfrm>
                    <a:prstGeom prst="rect">
                      <a:avLst/>
                    </a:prstGeom>
                    <a:noFill/>
                    <a:ln>
                      <a:noFill/>
                    </a:ln>
                  </pic:spPr>
                </pic:pic>
              </a:graphicData>
            </a:graphic>
          </wp:inline>
        </w:drawing>
      </w:r>
    </w:p>
    <w:p w:rsidR="00BB4879" w:rsidRDefault="00BB4879" w:rsidP="00E70652">
      <w:pPr>
        <w:pStyle w:val="Pamatteksts"/>
      </w:pPr>
      <w:r>
        <w:rPr>
          <w:b/>
        </w:rPr>
        <w:t xml:space="preserve">Reģistrācijas numurs </w:t>
      </w:r>
      <w:r>
        <w:t>– t</w:t>
      </w:r>
      <w:r w:rsidRPr="005864FD">
        <w:t>iek</w:t>
      </w:r>
      <w:r>
        <w:t xml:space="preserve"> </w:t>
      </w:r>
      <w:r w:rsidRPr="005864FD">
        <w:t xml:space="preserve">attēlots pasūtītāja </w:t>
      </w:r>
      <w:r>
        <w:t>organizācijas (iepircēja organizācijas) nodokļu maksātāja reģistrācijas numurs</w:t>
      </w:r>
      <w:r w:rsidRPr="005864FD">
        <w:t>.</w:t>
      </w:r>
    </w:p>
    <w:p w:rsidR="00BB4879" w:rsidRDefault="00BB4879" w:rsidP="00E70652">
      <w:pPr>
        <w:pStyle w:val="Pamatteksts"/>
      </w:pPr>
      <w:r>
        <w:rPr>
          <w:b/>
        </w:rPr>
        <w:t xml:space="preserve">Juridiskā adrese </w:t>
      </w:r>
      <w:r>
        <w:t>– tiek attēlota</w:t>
      </w:r>
      <w:r w:rsidRPr="005864FD">
        <w:t xml:space="preserve"> pasūtītāja </w:t>
      </w:r>
      <w:r>
        <w:t>organizācijas (iepircēja organizācijas) juridiskā adrese</w:t>
      </w:r>
      <w:r w:rsidRPr="005864FD">
        <w:t>.</w:t>
      </w:r>
    </w:p>
    <w:p w:rsidR="00BB4879" w:rsidRDefault="00BB4879" w:rsidP="00E70652">
      <w:pPr>
        <w:pStyle w:val="Pamatteksts"/>
      </w:pPr>
      <w:r>
        <w:rPr>
          <w:b/>
        </w:rPr>
        <w:t xml:space="preserve">Pamata konts </w:t>
      </w:r>
      <w:r>
        <w:t>– t</w:t>
      </w:r>
      <w:r w:rsidRPr="005864FD">
        <w:t>iek</w:t>
      </w:r>
      <w:r>
        <w:t xml:space="preserve"> </w:t>
      </w:r>
      <w:r w:rsidRPr="005864FD">
        <w:t xml:space="preserve">attēlots pasūtītāja </w:t>
      </w:r>
      <w:r>
        <w:t>organizācijas (iepircēja organizācijas) bankas konts, kas organizācijai uzstādīts kā pamata konts</w:t>
      </w:r>
      <w:r w:rsidRPr="005864FD">
        <w:t>.</w:t>
      </w:r>
    </w:p>
    <w:p w:rsidR="00BB4879" w:rsidRDefault="00BB4879" w:rsidP="00E70652">
      <w:pPr>
        <w:pStyle w:val="Pamatteksts"/>
      </w:pPr>
      <w:r>
        <w:rPr>
          <w:b/>
        </w:rPr>
        <w:t xml:space="preserve">Kontaktpersona </w:t>
      </w:r>
      <w:r>
        <w:t>– t</w:t>
      </w:r>
      <w:r w:rsidRPr="005864FD">
        <w:t>iek</w:t>
      </w:r>
      <w:r>
        <w:t xml:space="preserve"> </w:t>
      </w:r>
      <w:r w:rsidRPr="005864FD">
        <w:t>attēlot</w:t>
      </w:r>
      <w:r>
        <w:t>i p</w:t>
      </w:r>
      <w:r w:rsidRPr="005864FD">
        <w:t xml:space="preserve">asūtītāja </w:t>
      </w:r>
      <w:r>
        <w:t>organizācijas (iepircēja organizācijas) juridiskās adreses kontaktpersonas dati – vārds un uzvārds</w:t>
      </w:r>
      <w:r w:rsidRPr="005864FD">
        <w:t>.</w:t>
      </w:r>
      <w:r>
        <w:t xml:space="preserve"> Papildus attēlo kontaktpersonas amatu un struktūrvienību, ja šie dati sistēmā ir norādīti.</w:t>
      </w:r>
    </w:p>
    <w:p w:rsidR="00BB4879" w:rsidRDefault="00BB4879" w:rsidP="00E70652">
      <w:pPr>
        <w:pStyle w:val="Pamatteksts"/>
      </w:pPr>
      <w:r>
        <w:rPr>
          <w:b/>
        </w:rPr>
        <w:t xml:space="preserve">Telefons </w:t>
      </w:r>
      <w:r>
        <w:t>– t</w:t>
      </w:r>
      <w:r w:rsidRPr="005864FD">
        <w:t>iek</w:t>
      </w:r>
      <w:r>
        <w:t xml:space="preserve"> </w:t>
      </w:r>
      <w:r w:rsidRPr="005864FD">
        <w:t>attēlot</w:t>
      </w:r>
      <w:r>
        <w:t>i p</w:t>
      </w:r>
      <w:r w:rsidRPr="005864FD">
        <w:t xml:space="preserve">asūtītāja </w:t>
      </w:r>
      <w:r>
        <w:t>organizācijas (iepircēja organizācijas) juridiskās adreses kontaktpersonas dati – tālruņa numurs</w:t>
      </w:r>
      <w:r w:rsidRPr="005864FD">
        <w:t>.</w:t>
      </w:r>
    </w:p>
    <w:p w:rsidR="00BB4879" w:rsidRDefault="00BB4879" w:rsidP="00E70652">
      <w:pPr>
        <w:pStyle w:val="Pamatteksts"/>
      </w:pPr>
      <w:r>
        <w:rPr>
          <w:b/>
        </w:rPr>
        <w:t xml:space="preserve">E-pasts </w:t>
      </w:r>
      <w:r>
        <w:t>– t</w:t>
      </w:r>
      <w:r w:rsidRPr="005864FD">
        <w:t>iek</w:t>
      </w:r>
      <w:r>
        <w:t xml:space="preserve"> </w:t>
      </w:r>
      <w:r w:rsidRPr="005864FD">
        <w:t>attēlot</w:t>
      </w:r>
      <w:r>
        <w:t>i p</w:t>
      </w:r>
      <w:r w:rsidRPr="005864FD">
        <w:t xml:space="preserve">asūtītāja </w:t>
      </w:r>
      <w:r>
        <w:t>organizācijas (iepircēja organizācijas) juridiskās adreses kontaktpersonas dati – e-pasta adrese</w:t>
      </w:r>
      <w:r w:rsidRPr="005864FD">
        <w:t>.</w:t>
      </w:r>
    </w:p>
    <w:p w:rsidR="00BB4879" w:rsidRDefault="00BB4879" w:rsidP="0068526F">
      <w:pPr>
        <w:pStyle w:val="Blokuapraksts"/>
      </w:pPr>
      <w:r>
        <w:t>Piegādātāja dati</w:t>
      </w:r>
    </w:p>
    <w:p w:rsidR="00BB4879" w:rsidRDefault="007D0E82" w:rsidP="0068526F">
      <w:pPr>
        <w:pStyle w:val="Picture"/>
      </w:pPr>
      <w:r w:rsidRPr="000B4318">
        <w:rPr>
          <w:noProof/>
        </w:rPr>
        <w:drawing>
          <wp:inline distT="0" distB="0" distL="0" distR="0">
            <wp:extent cx="3124200" cy="2819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24200" cy="2819400"/>
                    </a:xfrm>
                    <a:prstGeom prst="rect">
                      <a:avLst/>
                    </a:prstGeom>
                    <a:noFill/>
                    <a:ln>
                      <a:noFill/>
                    </a:ln>
                  </pic:spPr>
                </pic:pic>
              </a:graphicData>
            </a:graphic>
          </wp:inline>
        </w:drawing>
      </w:r>
    </w:p>
    <w:p w:rsidR="00BB4879" w:rsidRDefault="00BB4879" w:rsidP="00B958A9">
      <w:pPr>
        <w:pStyle w:val="Caption"/>
      </w:pPr>
      <w:r>
        <w:t xml:space="preserve">Ekrānformas bloks </w:t>
      </w:r>
      <w:fldSimple w:instr=" SEQ Ekrānformas_bloks \* ARABIC ">
        <w:r w:rsidR="00760291">
          <w:rPr>
            <w:noProof/>
          </w:rPr>
          <w:t>29</w:t>
        </w:r>
      </w:fldSimple>
      <w:r>
        <w:t>. Piegādātāja dati</w:t>
      </w:r>
    </w:p>
    <w:p w:rsidR="007D0E82" w:rsidRDefault="00BB4879" w:rsidP="00E70652">
      <w:pPr>
        <w:pStyle w:val="Pamatteksts"/>
      </w:pPr>
      <w:r>
        <w:rPr>
          <w:b/>
        </w:rPr>
        <w:t xml:space="preserve">Nosaukums </w:t>
      </w:r>
      <w:r>
        <w:t>– t</w:t>
      </w:r>
      <w:r w:rsidRPr="005864FD">
        <w:t>iek</w:t>
      </w:r>
      <w:r>
        <w:t xml:space="preserve"> </w:t>
      </w:r>
      <w:r w:rsidRPr="005864FD">
        <w:t xml:space="preserve">attēlots </w:t>
      </w:r>
      <w:r>
        <w:t>piegādātāja</w:t>
      </w:r>
      <w:r w:rsidRPr="005864FD">
        <w:t xml:space="preserve"> </w:t>
      </w:r>
      <w:r>
        <w:t>organizācijas nosaukums</w:t>
      </w:r>
      <w:r w:rsidRPr="005864FD">
        <w:t>.</w:t>
      </w:r>
      <w:r w:rsidR="007D0E82">
        <w:t xml:space="preserve"> Ja Organizācijai sistēmā ir reģistrēts arī vēsturisks nosaukums, tad pie organizācijas nosaukuma attēlota ikona </w:t>
      </w:r>
      <w:r w:rsidR="007D0E82" w:rsidRPr="000B4318">
        <w:rPr>
          <w:noProof/>
        </w:rPr>
        <w:drawing>
          <wp:inline distT="0" distB="0" distL="0" distR="0">
            <wp:extent cx="203200" cy="184150"/>
            <wp:effectExtent l="0" t="0" r="635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3200" cy="184150"/>
                    </a:xfrm>
                    <a:prstGeom prst="rect">
                      <a:avLst/>
                    </a:prstGeom>
                    <a:noFill/>
                    <a:ln>
                      <a:noFill/>
                    </a:ln>
                  </pic:spPr>
                </pic:pic>
              </a:graphicData>
            </a:graphic>
          </wp:inline>
        </w:drawing>
      </w:r>
      <w:r w:rsidR="007D0E82">
        <w:t>, uz kuru pozicionējot peles kursoru, attēlots vēsturiskais nosaukums.</w:t>
      </w:r>
    </w:p>
    <w:p w:rsidR="00BB4879" w:rsidRDefault="007D0E82" w:rsidP="007D0E82">
      <w:pPr>
        <w:pStyle w:val="Picture"/>
      </w:pPr>
      <w:r w:rsidRPr="000B4318">
        <w:rPr>
          <w:noProof/>
        </w:rPr>
        <w:lastRenderedPageBreak/>
        <w:drawing>
          <wp:inline distT="0" distB="0" distL="0" distR="0">
            <wp:extent cx="3657600" cy="622300"/>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57600" cy="622300"/>
                    </a:xfrm>
                    <a:prstGeom prst="rect">
                      <a:avLst/>
                    </a:prstGeom>
                    <a:noFill/>
                    <a:ln>
                      <a:noFill/>
                    </a:ln>
                  </pic:spPr>
                </pic:pic>
              </a:graphicData>
            </a:graphic>
          </wp:inline>
        </w:drawing>
      </w:r>
    </w:p>
    <w:p w:rsidR="00BB4879" w:rsidRDefault="00BB4879" w:rsidP="00E70652">
      <w:pPr>
        <w:pStyle w:val="Pamatteksts"/>
      </w:pPr>
      <w:r>
        <w:rPr>
          <w:b/>
        </w:rPr>
        <w:t xml:space="preserve">Reģistrācijas numurs </w:t>
      </w:r>
      <w:r w:rsidR="007D0E82">
        <w:t xml:space="preserve">– </w:t>
      </w:r>
      <w:r>
        <w:t>t</w:t>
      </w:r>
      <w:r w:rsidRPr="005864FD">
        <w:t>iek</w:t>
      </w:r>
      <w:r w:rsidR="007D0E82">
        <w:t xml:space="preserve"> </w:t>
      </w:r>
      <w:r w:rsidRPr="005864FD">
        <w:t xml:space="preserve">attēlots </w:t>
      </w:r>
      <w:r>
        <w:t>piegādātāja</w:t>
      </w:r>
      <w:r w:rsidRPr="005864FD">
        <w:t xml:space="preserve"> </w:t>
      </w:r>
      <w:r>
        <w:t>organizācijas nodokļu maksātāja reģistrācijas numurs</w:t>
      </w:r>
      <w:r w:rsidRPr="005864FD">
        <w:t>.</w:t>
      </w:r>
    </w:p>
    <w:p w:rsidR="00BB4879" w:rsidRDefault="00BB4879" w:rsidP="00E70652">
      <w:pPr>
        <w:pStyle w:val="Pamatteksts"/>
      </w:pPr>
      <w:r>
        <w:rPr>
          <w:b/>
        </w:rPr>
        <w:t xml:space="preserve">Juridiskā adrese </w:t>
      </w:r>
      <w:r>
        <w:t>– tiek attēlota</w:t>
      </w:r>
      <w:r w:rsidRPr="005864FD">
        <w:t xml:space="preserve"> </w:t>
      </w:r>
      <w:r>
        <w:t>piegādātāja</w:t>
      </w:r>
      <w:r w:rsidRPr="005864FD">
        <w:t xml:space="preserve"> </w:t>
      </w:r>
      <w:r>
        <w:t>organizācijas juridiskā adrese</w:t>
      </w:r>
      <w:r w:rsidRPr="005864FD">
        <w:t>.</w:t>
      </w:r>
    </w:p>
    <w:p w:rsidR="00BB4879" w:rsidRDefault="00BB4879" w:rsidP="00E70652">
      <w:pPr>
        <w:pStyle w:val="Pamatteksts"/>
      </w:pPr>
      <w:r>
        <w:rPr>
          <w:b/>
        </w:rPr>
        <w:t xml:space="preserve">Konts </w:t>
      </w:r>
      <w:r>
        <w:t>- t</w:t>
      </w:r>
      <w:r w:rsidRPr="005864FD">
        <w:t xml:space="preserve">iek attēlots </w:t>
      </w:r>
      <w:r>
        <w:t>piegādātāja</w:t>
      </w:r>
      <w:r w:rsidRPr="005864FD">
        <w:t xml:space="preserve"> </w:t>
      </w:r>
      <w:r>
        <w:t>organizācijas bankas konts, kas organizācijai uzstādīts kā pamata konts</w:t>
      </w:r>
      <w:r w:rsidRPr="005864FD">
        <w:t>.</w:t>
      </w:r>
    </w:p>
    <w:p w:rsidR="00BB4879" w:rsidRDefault="00BB4879" w:rsidP="00E70652">
      <w:pPr>
        <w:pStyle w:val="Pamatteksts"/>
      </w:pPr>
      <w:r>
        <w:rPr>
          <w:b/>
        </w:rPr>
        <w:t xml:space="preserve">Kontaktpersona </w:t>
      </w:r>
      <w:r>
        <w:t>– t</w:t>
      </w:r>
      <w:r w:rsidRPr="005864FD">
        <w:t>iek</w:t>
      </w:r>
      <w:r>
        <w:t xml:space="preserve"> </w:t>
      </w:r>
      <w:r w:rsidRPr="005864FD">
        <w:t>attēlot</w:t>
      </w:r>
      <w:r>
        <w:t>i piegādātāja</w:t>
      </w:r>
      <w:r w:rsidRPr="005864FD">
        <w:t xml:space="preserve"> </w:t>
      </w:r>
      <w:r>
        <w:t>organizācijas juridiskās adreses kontaktpersonas dati – vārds un uzvārds</w:t>
      </w:r>
      <w:r w:rsidRPr="005864FD">
        <w:t>.</w:t>
      </w:r>
      <w:r>
        <w:t xml:space="preserve"> Papildus attēlo kontaktpersonas amatu un struktūrvienību, ja šie dati sistēmā ir norādīti.</w:t>
      </w:r>
    </w:p>
    <w:p w:rsidR="00BB4879" w:rsidRDefault="00BB4879" w:rsidP="00E70652">
      <w:pPr>
        <w:pStyle w:val="Pamatteksts"/>
      </w:pPr>
      <w:r>
        <w:rPr>
          <w:b/>
        </w:rPr>
        <w:t xml:space="preserve">Telefons </w:t>
      </w:r>
      <w:r>
        <w:t>– t</w:t>
      </w:r>
      <w:r w:rsidRPr="005864FD">
        <w:t>iek</w:t>
      </w:r>
      <w:r>
        <w:t xml:space="preserve"> </w:t>
      </w:r>
      <w:r w:rsidRPr="005864FD">
        <w:t>attēlot</w:t>
      </w:r>
      <w:r>
        <w:t>i piegādātāja</w:t>
      </w:r>
      <w:r w:rsidRPr="005864FD">
        <w:t xml:space="preserve"> </w:t>
      </w:r>
      <w:r>
        <w:t>organizācijas juridiskās adreses kontaktpersonas dati – tālruņa numurs</w:t>
      </w:r>
      <w:r w:rsidRPr="005864FD">
        <w:t>.</w:t>
      </w:r>
    </w:p>
    <w:p w:rsidR="00BB4879" w:rsidRDefault="00BB4879" w:rsidP="00E70652">
      <w:pPr>
        <w:pStyle w:val="Pamatteksts"/>
      </w:pPr>
      <w:r>
        <w:rPr>
          <w:b/>
        </w:rPr>
        <w:t xml:space="preserve">E-pasts </w:t>
      </w:r>
      <w:r>
        <w:t>– t</w:t>
      </w:r>
      <w:r w:rsidRPr="005864FD">
        <w:t>iek</w:t>
      </w:r>
      <w:r>
        <w:t xml:space="preserve"> </w:t>
      </w:r>
      <w:r w:rsidRPr="005864FD">
        <w:t>attēlot</w:t>
      </w:r>
      <w:r>
        <w:t>i piegādātāja</w:t>
      </w:r>
      <w:r w:rsidRPr="005864FD">
        <w:t xml:space="preserve"> </w:t>
      </w:r>
      <w:r>
        <w:t>organizācijas juridiskās adreses kontaktpersonas dati – e-pasta adrese</w:t>
      </w:r>
      <w:r w:rsidRPr="005864FD">
        <w:t>.</w:t>
      </w:r>
    </w:p>
    <w:p w:rsidR="00BB4879" w:rsidRDefault="00BB4879" w:rsidP="0068526F">
      <w:pPr>
        <w:pStyle w:val="Blokuapraksts"/>
      </w:pPr>
      <w:r>
        <w:t>Saņēmēja dati</w:t>
      </w:r>
    </w:p>
    <w:p w:rsidR="00BB4879" w:rsidRDefault="00BB4879" w:rsidP="0068526F">
      <w:pPr>
        <w:pStyle w:val="Picture"/>
      </w:pPr>
      <w:r w:rsidRPr="00936F54">
        <w:rPr>
          <w:noProof/>
        </w:rPr>
        <w:drawing>
          <wp:inline distT="0" distB="0" distL="0" distR="0" wp14:anchorId="53F15604" wp14:editId="6C7DC91E">
            <wp:extent cx="2962275" cy="3038475"/>
            <wp:effectExtent l="0" t="0" r="0" b="0"/>
            <wp:docPr id="670"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962275" cy="3038475"/>
                    </a:xfrm>
                    <a:prstGeom prst="rect">
                      <a:avLst/>
                    </a:prstGeom>
                    <a:noFill/>
                    <a:ln>
                      <a:noFill/>
                    </a:ln>
                  </pic:spPr>
                </pic:pic>
              </a:graphicData>
            </a:graphic>
          </wp:inline>
        </w:drawing>
      </w:r>
    </w:p>
    <w:p w:rsidR="00BB4879" w:rsidRDefault="00BB4879" w:rsidP="00B958A9">
      <w:pPr>
        <w:pStyle w:val="Caption"/>
      </w:pPr>
      <w:r>
        <w:t xml:space="preserve">Ekrānformas bloks </w:t>
      </w:r>
      <w:fldSimple w:instr=" SEQ Ekrānformas_bloks \* ARABIC ">
        <w:r w:rsidR="00760291">
          <w:rPr>
            <w:noProof/>
          </w:rPr>
          <w:t>30</w:t>
        </w:r>
      </w:fldSimple>
      <w:r>
        <w:t>. Saņēmēja dati</w:t>
      </w:r>
    </w:p>
    <w:p w:rsidR="00BB4879" w:rsidRDefault="00BB4879" w:rsidP="00E70652">
      <w:pPr>
        <w:pStyle w:val="Pamatteksts"/>
      </w:pPr>
      <w:r>
        <w:rPr>
          <w:b/>
        </w:rPr>
        <w:t xml:space="preserve">Nosaukums </w:t>
      </w:r>
      <w:r>
        <w:t>– t</w:t>
      </w:r>
      <w:r w:rsidRPr="005864FD">
        <w:t>iek</w:t>
      </w:r>
      <w:r>
        <w:t xml:space="preserve"> </w:t>
      </w:r>
      <w:r w:rsidRPr="005864FD">
        <w:t>attēlots</w:t>
      </w:r>
      <w:r>
        <w:t xml:space="preserve"> izvēlētās piegādes adreses</w:t>
      </w:r>
      <w:r w:rsidRPr="005864FD">
        <w:t xml:space="preserve"> </w:t>
      </w:r>
      <w:r>
        <w:t xml:space="preserve">saņēmējs – cita organizācija nosaukums, ja piegādes adresei tāds ir definēts, vai attēlo </w:t>
      </w:r>
      <w:r w:rsidRPr="005864FD">
        <w:t xml:space="preserve">pasūtītāja </w:t>
      </w:r>
      <w:r>
        <w:t>organizācijas (iepircēja organizācijas) nosaukumu, ja saņēmējs – cita organizācija – nav definēts</w:t>
      </w:r>
      <w:r w:rsidRPr="005864FD">
        <w:t>.</w:t>
      </w:r>
      <w:r w:rsidR="00C224C8">
        <w:t xml:space="preserve"> Ja Organizācijai sistēmā ir reģistrēts arī vēsturisks nosaukums, tad pie organizācijas nosaukuma attēlota ikona </w:t>
      </w:r>
      <w:r w:rsidR="00C224C8" w:rsidRPr="000B4318">
        <w:rPr>
          <w:noProof/>
        </w:rPr>
        <w:drawing>
          <wp:inline distT="0" distB="0" distL="0" distR="0">
            <wp:extent cx="198755" cy="182880"/>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8755" cy="182880"/>
                    </a:xfrm>
                    <a:prstGeom prst="rect">
                      <a:avLst/>
                    </a:prstGeom>
                    <a:noFill/>
                    <a:ln>
                      <a:noFill/>
                    </a:ln>
                  </pic:spPr>
                </pic:pic>
              </a:graphicData>
            </a:graphic>
          </wp:inline>
        </w:drawing>
      </w:r>
      <w:r w:rsidR="00C224C8">
        <w:t>, uz kuru pozicionējot peles kursoru, attēlots vēsturiskais nosaukums.</w:t>
      </w:r>
    </w:p>
    <w:p w:rsidR="00BB4879" w:rsidRDefault="00BB4879" w:rsidP="00E70652">
      <w:pPr>
        <w:pStyle w:val="Pamatteksts"/>
      </w:pPr>
      <w:r>
        <w:rPr>
          <w:b/>
        </w:rPr>
        <w:t xml:space="preserve">Reģistrācijas numurs </w:t>
      </w:r>
      <w:r>
        <w:t>– t</w:t>
      </w:r>
      <w:r w:rsidRPr="005864FD">
        <w:t>iek</w:t>
      </w:r>
      <w:r>
        <w:t xml:space="preserve"> </w:t>
      </w:r>
      <w:r w:rsidRPr="005864FD">
        <w:t>attēlots</w:t>
      </w:r>
      <w:r>
        <w:t xml:space="preserve"> izvēlētās piegādes adreses</w:t>
      </w:r>
      <w:r w:rsidRPr="005864FD">
        <w:t xml:space="preserve"> </w:t>
      </w:r>
      <w:r>
        <w:t xml:space="preserve">saņēmējs – cita organizācija nodokļu maksātāja reģistrācijas numurs, ja piegādes adresei tāds ir definēts, vai attēlo </w:t>
      </w:r>
      <w:r w:rsidRPr="005864FD">
        <w:t xml:space="preserve">pasūtītāja </w:t>
      </w:r>
      <w:r>
        <w:t>organizācijas (iepircēja organizācijas) reģistrācijas numuru, ja saņēmējs – cita organizācija – nav definēts</w:t>
      </w:r>
      <w:r w:rsidRPr="005864FD">
        <w:t>.</w:t>
      </w:r>
    </w:p>
    <w:p w:rsidR="00BB4879" w:rsidRDefault="00BB4879" w:rsidP="00E70652">
      <w:pPr>
        <w:pStyle w:val="Pamatteksts"/>
      </w:pPr>
      <w:r>
        <w:rPr>
          <w:b/>
        </w:rPr>
        <w:lastRenderedPageBreak/>
        <w:t xml:space="preserve">Juridiskā adrese </w:t>
      </w:r>
      <w:r>
        <w:t>– t</w:t>
      </w:r>
      <w:r w:rsidRPr="005864FD">
        <w:t>iek</w:t>
      </w:r>
      <w:r>
        <w:t xml:space="preserve"> </w:t>
      </w:r>
      <w:r w:rsidRPr="005864FD">
        <w:t>attēlot</w:t>
      </w:r>
      <w:r>
        <w:t>s izvēlētās piegādes adreses</w:t>
      </w:r>
      <w:r w:rsidRPr="005864FD">
        <w:t xml:space="preserve"> </w:t>
      </w:r>
      <w:r>
        <w:t xml:space="preserve">saņēmējs – cita organizācija reģistrētā adrese, ja piegādes adresei tāda ir definēta, vai attēlo </w:t>
      </w:r>
      <w:r w:rsidRPr="005864FD">
        <w:t xml:space="preserve">pasūtītāja </w:t>
      </w:r>
      <w:r>
        <w:t>organizācijas (iepircēja organizācijas) juridisko adresi, ja saņēmējs – cita organizācija – nav definēts</w:t>
      </w:r>
      <w:r w:rsidRPr="005864FD">
        <w:t>.</w:t>
      </w:r>
    </w:p>
    <w:p w:rsidR="00BB4879" w:rsidRDefault="00BB4879" w:rsidP="00E70652">
      <w:pPr>
        <w:pStyle w:val="Pamatteksts"/>
      </w:pPr>
      <w:r>
        <w:rPr>
          <w:b/>
        </w:rPr>
        <w:t xml:space="preserve">Piegādes adrese </w:t>
      </w:r>
      <w:r>
        <w:t>– t</w:t>
      </w:r>
      <w:r w:rsidRPr="005864FD">
        <w:t>iek</w:t>
      </w:r>
      <w:r>
        <w:t xml:space="preserve"> </w:t>
      </w:r>
      <w:r w:rsidRPr="005864FD">
        <w:t>attēlot</w:t>
      </w:r>
      <w:r>
        <w:t>a izvēlētā piegādes adrese</w:t>
      </w:r>
      <w:r w:rsidRPr="005864FD">
        <w:t>.</w:t>
      </w:r>
    </w:p>
    <w:p w:rsidR="00BB4879" w:rsidRDefault="00BB4879" w:rsidP="00E70652">
      <w:pPr>
        <w:pStyle w:val="Pamatteksts"/>
      </w:pPr>
      <w:r>
        <w:rPr>
          <w:b/>
        </w:rPr>
        <w:t xml:space="preserve">Konts </w:t>
      </w:r>
      <w:r>
        <w:t>- t</w:t>
      </w:r>
      <w:r w:rsidRPr="005864FD">
        <w:t xml:space="preserve">iek attēlots pasūtītāja </w:t>
      </w:r>
      <w:r>
        <w:t xml:space="preserve">organizācijas (iepircēja organizācijas) </w:t>
      </w:r>
      <w:r w:rsidRPr="0000655F">
        <w:t>grozā izvēlēt</w:t>
      </w:r>
      <w:r>
        <w:t>ais</w:t>
      </w:r>
      <w:r w:rsidRPr="0000655F">
        <w:t xml:space="preserve"> bankas kont</w:t>
      </w:r>
      <w:r>
        <w:t>s</w:t>
      </w:r>
      <w:r w:rsidRPr="005864FD">
        <w:t>.</w:t>
      </w:r>
    </w:p>
    <w:p w:rsidR="00BB4879" w:rsidRDefault="00BB4879" w:rsidP="00E70652">
      <w:pPr>
        <w:pStyle w:val="Pamatteksts"/>
      </w:pPr>
      <w:r>
        <w:rPr>
          <w:b/>
        </w:rPr>
        <w:t xml:space="preserve">Kontaktpersona </w:t>
      </w:r>
      <w:r>
        <w:t>– t</w:t>
      </w:r>
      <w:r w:rsidRPr="005864FD">
        <w:t>iek</w:t>
      </w:r>
      <w:r>
        <w:t xml:space="preserve"> </w:t>
      </w:r>
      <w:r w:rsidRPr="005864FD">
        <w:t>attēlot</w:t>
      </w:r>
      <w:r>
        <w:t>i p</w:t>
      </w:r>
      <w:r w:rsidRPr="005864FD">
        <w:t xml:space="preserve">asūtītāja </w:t>
      </w:r>
      <w:r>
        <w:t>organizācijas (iepircēja organizācijas) izvēlētās piegādes adreses kontaktpersonas dati – vārds un uzvārds</w:t>
      </w:r>
      <w:r w:rsidRPr="005864FD">
        <w:t>.</w:t>
      </w:r>
      <w:r>
        <w:t xml:space="preserve"> Papildus attēlo kontaktpersonas amatu un struktūrvienību, ja šie dati sistēmā ir norādīti.</w:t>
      </w:r>
    </w:p>
    <w:p w:rsidR="00BB4879" w:rsidRDefault="00BB4879" w:rsidP="00E70652">
      <w:pPr>
        <w:pStyle w:val="Pamatteksts"/>
      </w:pPr>
      <w:r>
        <w:rPr>
          <w:b/>
        </w:rPr>
        <w:t xml:space="preserve">Telefons </w:t>
      </w:r>
      <w:r>
        <w:t>– t</w:t>
      </w:r>
      <w:r w:rsidRPr="005864FD">
        <w:t>iek</w:t>
      </w:r>
      <w:r>
        <w:t xml:space="preserve"> </w:t>
      </w:r>
      <w:r w:rsidRPr="005864FD">
        <w:t>attēlot</w:t>
      </w:r>
      <w:r>
        <w:t>i p</w:t>
      </w:r>
      <w:r w:rsidRPr="005864FD">
        <w:t xml:space="preserve">asūtītāja </w:t>
      </w:r>
      <w:r>
        <w:t>organizācijas (iepircēja organizācijas) izvēlētās piegādes adreses kontaktpersonas dati – tālruņa numurs</w:t>
      </w:r>
      <w:r w:rsidRPr="005864FD">
        <w:t>.</w:t>
      </w:r>
    </w:p>
    <w:p w:rsidR="00BB4879" w:rsidRDefault="00BB4879" w:rsidP="00E70652">
      <w:pPr>
        <w:pStyle w:val="Pamatteksts"/>
      </w:pPr>
      <w:r>
        <w:rPr>
          <w:b/>
        </w:rPr>
        <w:t xml:space="preserve">E-pasts </w:t>
      </w:r>
      <w:r>
        <w:t>- t</w:t>
      </w:r>
      <w:r w:rsidRPr="005864FD">
        <w:t>iek attēlot</w:t>
      </w:r>
      <w:r>
        <w:t>i p</w:t>
      </w:r>
      <w:r w:rsidRPr="005864FD">
        <w:t xml:space="preserve">asūtītāja </w:t>
      </w:r>
      <w:r>
        <w:t>organizācijas (iepircēja organizācijas) izvēlētās piegādes adreses kontaktpersonas dati – e-pasta adrese</w:t>
      </w:r>
      <w:r w:rsidRPr="005864FD">
        <w:t>.</w:t>
      </w:r>
    </w:p>
    <w:p w:rsidR="00BB4879" w:rsidRDefault="00BB4879" w:rsidP="00C1516A">
      <w:pPr>
        <w:pStyle w:val="Piezme"/>
      </w:pPr>
      <w:r w:rsidRPr="00B6490A">
        <w:rPr>
          <w:b/>
        </w:rPr>
        <w:t>Piezīme</w:t>
      </w:r>
      <w:r w:rsidRPr="00B6490A">
        <w:rPr>
          <w:b/>
          <w:color w:val="FF0000"/>
        </w:rPr>
        <w:t>!</w:t>
      </w:r>
      <w:r>
        <w:t xml:space="preserve"> Ja pircēja organizācijas izvēlētajai piegādes adresei ir norādīti dati arī par otru kontaktpersonu, tad blokā tiek attēloti arī otrās kontaktpersonas dati – vārds, uzvārds, telefons un e-pasts.</w:t>
      </w:r>
    </w:p>
    <w:p w:rsidR="00BB4879" w:rsidRDefault="00BB4879" w:rsidP="0068526F">
      <w:pPr>
        <w:pStyle w:val="Blokuapraksts"/>
      </w:pPr>
      <w:r>
        <w:t>Pasūtījuma rindas</w:t>
      </w:r>
    </w:p>
    <w:p w:rsidR="00BB4879" w:rsidRDefault="00BB4879" w:rsidP="0068526F">
      <w:pPr>
        <w:pStyle w:val="Picture"/>
      </w:pPr>
      <w:r w:rsidRPr="00936F54">
        <w:rPr>
          <w:noProof/>
        </w:rPr>
        <w:drawing>
          <wp:inline distT="0" distB="0" distL="0" distR="0" wp14:anchorId="309972CB" wp14:editId="09D5A8FF">
            <wp:extent cx="5943600" cy="1362075"/>
            <wp:effectExtent l="0" t="0" r="0" b="0"/>
            <wp:docPr id="66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rsidR="00BB4879" w:rsidRDefault="00BB4879" w:rsidP="00B958A9">
      <w:pPr>
        <w:pStyle w:val="Caption"/>
      </w:pPr>
      <w:r>
        <w:t xml:space="preserve">Ekrānformas bloks </w:t>
      </w:r>
      <w:fldSimple w:instr=" SEQ Ekrānformas_bloks \* ARABIC ">
        <w:r w:rsidR="00760291">
          <w:rPr>
            <w:noProof/>
          </w:rPr>
          <w:t>31</w:t>
        </w:r>
      </w:fldSimple>
      <w:r>
        <w:t>. Pasūtījuma rindas</w:t>
      </w:r>
    </w:p>
    <w:p w:rsidR="00BB4879" w:rsidRPr="0074034A" w:rsidRDefault="00BB4879" w:rsidP="00C1516A">
      <w:pPr>
        <w:pStyle w:val="Pamatteksts1"/>
      </w:pPr>
      <w:r>
        <w:t>Ja precei ir pievienots papildaprīkojums, to attēlo kursīvā zem atbilstošās pasūtījuma rindas, attēlojot izvēlēto papildaprīkojumu nosaukumus un cenas.</w:t>
      </w:r>
    </w:p>
    <w:p w:rsidR="00BB4879" w:rsidRPr="003A6FB5" w:rsidRDefault="00BB4879" w:rsidP="00C1516A">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BB4879" w:rsidRPr="00725AEE" w:rsidRDefault="00BB4879" w:rsidP="00C1516A">
      <w:pPr>
        <w:pStyle w:val="Pamatteksts1"/>
      </w:pPr>
      <w:r>
        <w:t>Par katru pasūtījumā iekļauto preci, tabulā tiek attēlota šāda informācija:</w:t>
      </w:r>
    </w:p>
    <w:p w:rsidR="00BB4879" w:rsidRDefault="00BB4879" w:rsidP="00E70652">
      <w:pPr>
        <w:pStyle w:val="Pamatteksts"/>
      </w:pPr>
      <w:r>
        <w:rPr>
          <w:b/>
        </w:rPr>
        <w:t xml:space="preserve">Numurs pēc kārtas </w:t>
      </w:r>
      <w:r>
        <w:t>– tiek attēlots preces numurs pēc kārtas</w:t>
      </w:r>
      <w:r w:rsidRPr="005864FD">
        <w:t>.</w:t>
      </w:r>
    </w:p>
    <w:p w:rsidR="00BB4879" w:rsidRPr="004C2520" w:rsidRDefault="00BB4879" w:rsidP="00E70652">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BB4879">
        <w:t>Preces apskatīšana</w:t>
      </w:r>
      <w:r w:rsidRPr="004C2520">
        <w:t>).</w:t>
      </w:r>
    </w:p>
    <w:p w:rsidR="00BB4879" w:rsidRDefault="00BB4879" w:rsidP="00E70652">
      <w:pPr>
        <w:pStyle w:val="Pamatteksts"/>
      </w:pPr>
      <w:r>
        <w:rPr>
          <w:b/>
        </w:rPr>
        <w:t xml:space="preserve">Sākotnējais skaits </w:t>
      </w:r>
      <w:r>
        <w:t>– tiek attēlots konkrētās preces vienību daudzums, kas tika iekļauts izveidojot pirkuma pieprasījumu.</w:t>
      </w:r>
    </w:p>
    <w:p w:rsidR="00BB4879" w:rsidRDefault="00BB4879" w:rsidP="00E70652">
      <w:pPr>
        <w:pStyle w:val="Pamatteksts"/>
      </w:pPr>
      <w:r>
        <w:rPr>
          <w:b/>
        </w:rPr>
        <w:t xml:space="preserve">Pēdējais saskaņotais skaits </w:t>
      </w:r>
      <w:r>
        <w:t>– tiek attēlots konkrētās preces pēdējais saskaņotais vienību daudzums.</w:t>
      </w:r>
    </w:p>
    <w:p w:rsidR="00BB4879" w:rsidRDefault="00BB4879" w:rsidP="00E70652">
      <w:pPr>
        <w:pStyle w:val="Pamatteksts"/>
      </w:pPr>
      <w:r w:rsidRPr="00E42ED8">
        <w:rPr>
          <w:b/>
        </w:rPr>
        <w:lastRenderedPageBreak/>
        <w:t>Pieprasītas izmaiņas</w:t>
      </w:r>
      <w:r>
        <w:t xml:space="preserve"> – tiek attēlots </w:t>
      </w:r>
      <w:r w:rsidRPr="00F13C14">
        <w:t>konkrētās preces pieprasītais, izmainītais skaits.</w:t>
      </w:r>
      <w:r>
        <w:t xml:space="preserve"> Pasūtījumam esot statusā „Pirkuma pieprasījums”, lauks tiek attēlots tukšs.</w:t>
      </w:r>
    </w:p>
    <w:p w:rsidR="00BB4879" w:rsidRDefault="00BB4879" w:rsidP="00E70652">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ar papildaprīkojumu,</w:t>
      </w:r>
      <w:r w:rsidRPr="00CD366F">
        <w:t xml:space="preserve"> bez PVN un bez atlaides</w:t>
      </w:r>
      <w:r>
        <w:t>.</w:t>
      </w:r>
    </w:p>
    <w:p w:rsidR="00BB4879" w:rsidRPr="00A76D1F" w:rsidRDefault="00BB4879" w:rsidP="00E70652">
      <w:pPr>
        <w:pStyle w:val="Pamatteksts"/>
      </w:pPr>
      <w:r w:rsidRPr="00A76D1F">
        <w:rPr>
          <w:b/>
        </w:rPr>
        <w:t>Atlaide (%)</w:t>
      </w:r>
      <w:r>
        <w:t xml:space="preserve"> – t</w:t>
      </w:r>
      <w:r w:rsidRPr="00A76D1F">
        <w:t>iek</w:t>
      </w:r>
      <w:r>
        <w:t xml:space="preserve"> </w:t>
      </w:r>
      <w:r w:rsidRPr="00A76D1F">
        <w:t>attēlota konkrētās preces atlaide procentos.</w:t>
      </w:r>
    </w:p>
    <w:p w:rsidR="00BB4879" w:rsidRDefault="00BB4879" w:rsidP="00E70652">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BB4879" w:rsidRDefault="00BB4879" w:rsidP="00E70652">
      <w:pPr>
        <w:pStyle w:val="Pamatteksts"/>
      </w:pPr>
      <w:r>
        <w:rPr>
          <w:b/>
        </w:rPr>
        <w:t>PVN</w:t>
      </w:r>
      <w:r w:rsidRPr="00A76D1F">
        <w:rPr>
          <w:b/>
        </w:rPr>
        <w:t xml:space="preserve"> (%)</w:t>
      </w:r>
      <w:r>
        <w:t xml:space="preserve"> – t</w:t>
      </w:r>
      <w:r w:rsidRPr="00A76D1F">
        <w:t>iek</w:t>
      </w:r>
      <w:r>
        <w:t xml:space="preserve"> </w:t>
      </w:r>
      <w:r w:rsidRPr="00A76D1F">
        <w:t>attēlota konkrēt</w:t>
      </w:r>
      <w:r>
        <w:t xml:space="preserve">ajai </w:t>
      </w:r>
      <w:r w:rsidRPr="00A76D1F">
        <w:t>prece</w:t>
      </w:r>
      <w:r>
        <w:t>i piemērojamā Pievienotā vērtības nodokļa likme</w:t>
      </w:r>
      <w:r w:rsidRPr="00A76D1F">
        <w:t>.</w:t>
      </w:r>
    </w:p>
    <w:p w:rsidR="00BB4879" w:rsidRPr="002B7526" w:rsidRDefault="00BB4879" w:rsidP="00C1516A">
      <w:pPr>
        <w:pStyle w:val="Pamatteksts1"/>
      </w:pPr>
      <w:r w:rsidRPr="002B7526">
        <w:t>Ja pasūtījuma rindai vai visam pasūtījuma</w:t>
      </w:r>
      <w:r>
        <w:t>m</w:t>
      </w:r>
      <w:r w:rsidRPr="002B7526">
        <w:t xml:space="preserve"> ir pievienots komentārs, tad šos komentārus attiecīgi attēlo zem konkrētās preču rindas vai zem visām pasūtījuma rindām:</w:t>
      </w:r>
    </w:p>
    <w:p w:rsidR="00BB4879" w:rsidRDefault="00BB4879" w:rsidP="00E70652">
      <w:pPr>
        <w:pStyle w:val="Pamatteksts"/>
      </w:pPr>
      <w:r>
        <w:rPr>
          <w:b/>
        </w:rPr>
        <w:t xml:space="preserve">Iepircēja komentārs precei grozā </w:t>
      </w:r>
      <w:r>
        <w:t>– tiek attēlots datums, kad komentārs pievienots, Iepircēja, kurš izveidoja grozu (no kura tālāk tika veidots iepirkums), vārds un uzvārds, un pievienotais komentārs par preci grozā.</w:t>
      </w:r>
    </w:p>
    <w:p w:rsidR="00BB4879" w:rsidRDefault="00BB4879" w:rsidP="00E70652">
      <w:pPr>
        <w:pStyle w:val="Pamatteksts"/>
      </w:pPr>
      <w:r w:rsidRPr="003804A7">
        <w:rPr>
          <w:b/>
        </w:rPr>
        <w:t xml:space="preserve">Iepircēja komentārs grozam – </w:t>
      </w:r>
      <w:r>
        <w:t>tiek attēlots datums, kad komentārs pievienots, Iepircēja, kurš izveidoja grozu (no kura tālāk tika veidots iepirkums), vārds un uzvārds, un pievienotais komentārs par grozu.</w:t>
      </w:r>
    </w:p>
    <w:p w:rsidR="00BB4879" w:rsidRDefault="00BB4879" w:rsidP="0068526F">
      <w:pPr>
        <w:pStyle w:val="Blokuapraksts"/>
      </w:pPr>
      <w:r>
        <w:t>Pasūtījuma kopsummas</w:t>
      </w:r>
    </w:p>
    <w:p w:rsidR="00BB4879" w:rsidRDefault="00BB4879" w:rsidP="0068526F">
      <w:pPr>
        <w:pStyle w:val="Picture"/>
      </w:pPr>
      <w:r w:rsidRPr="00936F54">
        <w:rPr>
          <w:noProof/>
        </w:rPr>
        <w:drawing>
          <wp:inline distT="0" distB="0" distL="0" distR="0" wp14:anchorId="64C0EA8B" wp14:editId="57F2C145">
            <wp:extent cx="3390900" cy="1914525"/>
            <wp:effectExtent l="0" t="0" r="0" b="0"/>
            <wp:docPr id="66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90900" cy="1914525"/>
                    </a:xfrm>
                    <a:prstGeom prst="rect">
                      <a:avLst/>
                    </a:prstGeom>
                    <a:noFill/>
                    <a:ln>
                      <a:noFill/>
                    </a:ln>
                  </pic:spPr>
                </pic:pic>
              </a:graphicData>
            </a:graphic>
          </wp:inline>
        </w:drawing>
      </w:r>
    </w:p>
    <w:p w:rsidR="00BB4879" w:rsidRDefault="00BB4879" w:rsidP="00B958A9">
      <w:pPr>
        <w:pStyle w:val="Caption"/>
      </w:pPr>
      <w:r>
        <w:t xml:space="preserve">Ekrānformas bloks </w:t>
      </w:r>
      <w:fldSimple w:instr=" SEQ Ekrānformas_bloks \* ARABIC ">
        <w:r w:rsidR="00760291">
          <w:rPr>
            <w:noProof/>
          </w:rPr>
          <w:t>32</w:t>
        </w:r>
      </w:fldSimple>
      <w:r>
        <w:t>. Pasūtījuma kopsummas</w:t>
      </w:r>
    </w:p>
    <w:p w:rsidR="00BB4879" w:rsidRPr="00C46F33" w:rsidRDefault="00BB4879" w:rsidP="00E70652">
      <w:pPr>
        <w:pStyle w:val="Pamatteksts"/>
      </w:pPr>
      <w:r>
        <w:rPr>
          <w:b/>
        </w:rPr>
        <w:t xml:space="preserve">Kopējā summa bez PVN </w:t>
      </w:r>
      <w:r w:rsidRPr="00C46F33">
        <w:t xml:space="preserve">– tiek attēlota pašreiz Pasūtījuma datos iekļauto preču kopējā summa </w:t>
      </w:r>
      <w:r>
        <w:t>bez</w:t>
      </w:r>
      <w:r w:rsidRPr="00C46F33">
        <w:t xml:space="preserve"> pievienotās vērt</w:t>
      </w:r>
      <w:r>
        <w:t>ības nodokļa.</w:t>
      </w:r>
    </w:p>
    <w:p w:rsidR="00BB4879" w:rsidRPr="003652E3" w:rsidRDefault="00BB4879" w:rsidP="00E70652">
      <w:pPr>
        <w:pStyle w:val="Pamatteksts"/>
      </w:pPr>
      <w:r>
        <w:rPr>
          <w:b/>
        </w:rPr>
        <w:t xml:space="preserve">Kopā PVN - </w:t>
      </w:r>
      <w:r w:rsidRPr="00C46F33">
        <w:t>tiek attēlota pašreiz Pasūtījuma datos iekļauto preču kopējā</w:t>
      </w:r>
      <w:r>
        <w:t xml:space="preserve"> pievienotā vērtības nodokļa kopsumma.</w:t>
      </w:r>
    </w:p>
    <w:p w:rsidR="00BB4879" w:rsidRDefault="00BB4879" w:rsidP="00E70652">
      <w:pPr>
        <w:pStyle w:val="Pamatteksts"/>
      </w:pPr>
      <w:r>
        <w:rPr>
          <w:b/>
        </w:rPr>
        <w:t xml:space="preserve">Kopējā summa ar PVN </w:t>
      </w:r>
      <w:r w:rsidRPr="00955C3A">
        <w:t xml:space="preserve">– </w:t>
      </w:r>
      <w:r>
        <w:t xml:space="preserve">tiek attēlota </w:t>
      </w:r>
      <w:r w:rsidRPr="00955C3A">
        <w:t>k</w:t>
      </w:r>
      <w:r>
        <w:t>opējā</w:t>
      </w:r>
      <w:r w:rsidRPr="00955C3A">
        <w:t xml:space="preserve"> </w:t>
      </w:r>
      <w:r>
        <w:t>summa par Pasūtījumā iekļautajām precēm.</w:t>
      </w:r>
    </w:p>
    <w:p w:rsidR="00BB4879" w:rsidRDefault="00BB4879" w:rsidP="00C1516A">
      <w:pPr>
        <w:pStyle w:val="Piezme"/>
      </w:pPr>
      <w:r w:rsidRPr="00037485">
        <w:rPr>
          <w:b/>
          <w:bCs/>
          <w:iCs/>
        </w:rPr>
        <w:t>Piezīme</w:t>
      </w:r>
      <w:r w:rsidRPr="00037485">
        <w:rPr>
          <w:b/>
          <w:bCs/>
          <w:iCs/>
          <w:color w:val="FF0000"/>
        </w:rPr>
        <w:t>!</w:t>
      </w:r>
      <w:r>
        <w:t xml:space="preserve"> Tiek attēlotas arī atsevišķas kopējās summas bez PVN, PVN un ar PVN, ja kādai no precēm ir piemērots cits pievienotās vērtības nodoklis (PVN). Piemēram, ja ir preces, kurām PVN likme ir 5%, un kādai no precēm ir 20%, tad tām precēm zem preču saraksta tiek attēlota atsevišķi aprēķināta atbilstoši PVN likmei kopsumma un beigās tiek attēlota visām precēm kopējā summa. Ja pievienotajām precēm PVN likme sakrīt, tad tiek attēlota tikai viena kopējā summa.</w:t>
      </w:r>
    </w:p>
    <w:p w:rsidR="00BB4879" w:rsidRDefault="00BB4879" w:rsidP="0068526F">
      <w:pPr>
        <w:pStyle w:val="Blokuapraksts"/>
      </w:pPr>
      <w:r>
        <w:lastRenderedPageBreak/>
        <w:t>Ar Pasūtījumu veiktās darbības</w:t>
      </w:r>
    </w:p>
    <w:p w:rsidR="00BB4879" w:rsidRDefault="00BB4879" w:rsidP="0068526F">
      <w:pPr>
        <w:pStyle w:val="Picture"/>
      </w:pPr>
      <w:r w:rsidRPr="00936F54">
        <w:rPr>
          <w:noProof/>
        </w:rPr>
        <w:drawing>
          <wp:inline distT="0" distB="0" distL="0" distR="0" wp14:anchorId="16ED47B0" wp14:editId="27E3F9B0">
            <wp:extent cx="4838700" cy="2581275"/>
            <wp:effectExtent l="0" t="0" r="0" b="0"/>
            <wp:docPr id="66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38700" cy="2581275"/>
                    </a:xfrm>
                    <a:prstGeom prst="rect">
                      <a:avLst/>
                    </a:prstGeom>
                    <a:noFill/>
                    <a:ln>
                      <a:noFill/>
                    </a:ln>
                  </pic:spPr>
                </pic:pic>
              </a:graphicData>
            </a:graphic>
          </wp:inline>
        </w:drawing>
      </w:r>
    </w:p>
    <w:p w:rsidR="00BB4879" w:rsidRDefault="00BB4879" w:rsidP="00B958A9">
      <w:pPr>
        <w:pStyle w:val="Caption"/>
      </w:pPr>
      <w:r>
        <w:t xml:space="preserve">Ekrānformas bloks </w:t>
      </w:r>
      <w:fldSimple w:instr=" SEQ Ekrānformas_bloks \* ARABIC ">
        <w:r w:rsidR="00760291">
          <w:rPr>
            <w:noProof/>
          </w:rPr>
          <w:t>33</w:t>
        </w:r>
      </w:fldSimple>
      <w:r>
        <w:t>. Ar pasūtījumu veiktās darbības</w:t>
      </w:r>
    </w:p>
    <w:p w:rsidR="00BB4879" w:rsidRDefault="00BB4879" w:rsidP="00E70652">
      <w:pPr>
        <w:pStyle w:val="Pamatteksts"/>
      </w:pPr>
      <w:r w:rsidRPr="00162D0F">
        <w:rPr>
          <w:b/>
        </w:rPr>
        <w:t>Groza nosaukums, no kura izveidots pasūtījums</w:t>
      </w:r>
      <w:r>
        <w:t xml:space="preserve"> – tiek attēlots tas groza nosaukums, no kura tika izveidots konkrētais pasūtījums.</w:t>
      </w:r>
    </w:p>
    <w:p w:rsidR="00BB4879" w:rsidRDefault="00BB4879" w:rsidP="00E70652">
      <w:pPr>
        <w:pStyle w:val="Pamatteksts"/>
      </w:pPr>
      <w:r w:rsidRPr="00653AA1">
        <w:rPr>
          <w:b/>
        </w:rPr>
        <w:t>Pirkuma pieprasījuma izveides datums</w:t>
      </w:r>
      <w:r>
        <w:t xml:space="preserve"> – tiek attēlots datums, kurā tika nosūtīts pirkuma pieprasījums.</w:t>
      </w:r>
    </w:p>
    <w:p w:rsidR="00BB4879" w:rsidRDefault="00BB4879" w:rsidP="00E70652">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BB4879" w:rsidRDefault="00BB4879" w:rsidP="00E70652">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 ja Pasūtījumam šāda darbība ir veikta.</w:t>
      </w:r>
    </w:p>
    <w:p w:rsidR="00BB4879" w:rsidRPr="00B52D92" w:rsidRDefault="00BB4879" w:rsidP="00E70652">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BB4879" w:rsidRDefault="00BB4879" w:rsidP="00E70652">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BB4879" w:rsidRPr="00682E38" w:rsidRDefault="00BB4879" w:rsidP="00E70652">
      <w:pPr>
        <w:pStyle w:val="Pamatteksts"/>
      </w:pPr>
      <w:r w:rsidRPr="002C0104">
        <w:rPr>
          <w:b/>
        </w:rPr>
        <w:t xml:space="preserve">Statuss – </w:t>
      </w:r>
      <w:r w:rsidRPr="002C0104">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2C0104">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BB4879">
        <w:t>Pasūtījuma vēsturiskās informācijas apskatīšana</w:t>
      </w:r>
      <w:r w:rsidRPr="0049669D">
        <w:t>).</w:t>
      </w:r>
    </w:p>
    <w:p w:rsidR="00BB4879" w:rsidRPr="0049669D" w:rsidRDefault="00BB4879" w:rsidP="00E70652">
      <w:pPr>
        <w:pStyle w:val="Pamatteksts"/>
      </w:pPr>
      <w:r w:rsidRPr="00F94632">
        <w:rPr>
          <w:b/>
        </w:rPr>
        <w:t>Sākotnējais grozs –</w:t>
      </w:r>
      <w:r w:rsidRPr="00F94632">
        <w:t xml:space="preserve"> hipersaite, kurā tiek attēlota informācija par sākotnējā groza datiem, kad pasūtījums tika veikts, t.i., datums un laiks. Aiz hipersaites tiek attēlots lietotāja vārds un uzvārds, kas veidojis no aktīvā groza pasūtījumu. Uzklikšķinot hipersaitei, tiek attēlota Sākotnējā groza informācija izdrukas veidā (skat. aprakstu </w:t>
      </w:r>
      <w:r>
        <w:t>Pasūtījumā sākotnējā groza apskate</w:t>
      </w:r>
      <w:r w:rsidRPr="00F94632">
        <w:t>).</w:t>
      </w:r>
    </w:p>
    <w:p w:rsidR="00BB4879" w:rsidRPr="0049669D" w:rsidRDefault="00BB4879" w:rsidP="0068526F">
      <w:pPr>
        <w:pStyle w:val="Blokuapraksts"/>
      </w:pPr>
      <w:r>
        <w:t>P</w:t>
      </w:r>
      <w:r w:rsidRPr="0049669D">
        <w:t>asūtījuma apskatē pieejamās darbības</w:t>
      </w:r>
    </w:p>
    <w:p w:rsidR="00BB4879" w:rsidRPr="0049669D" w:rsidRDefault="00BB4879" w:rsidP="00E70652">
      <w:pPr>
        <w:pStyle w:val="Pamatteksts"/>
      </w:pPr>
      <w:r>
        <w:lastRenderedPageBreak/>
        <w:t>U</w:t>
      </w:r>
      <w:r w:rsidRPr="0049669D">
        <w:t xml:space="preserve">zklikšķinot </w:t>
      </w:r>
      <w:r>
        <w:t xml:space="preserve">uz </w:t>
      </w:r>
      <w:r w:rsidRPr="0049669D">
        <w:t>spiedpoga</w:t>
      </w:r>
      <w:r>
        <w:t xml:space="preserve">s </w:t>
      </w:r>
      <w:r w:rsidRPr="00936F54">
        <w:rPr>
          <w:noProof/>
          <w:lang w:eastAsia="lv-LV"/>
        </w:rPr>
        <w:drawing>
          <wp:inline distT="0" distB="0" distL="0" distR="0" wp14:anchorId="6FEEAB1A" wp14:editId="3227004E">
            <wp:extent cx="895350" cy="161925"/>
            <wp:effectExtent l="0" t="0" r="0" b="0"/>
            <wp:docPr id="6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BB4879">
        <w:t>Pasūtījuma īsās informācijas izdrukāšana</w:t>
      </w:r>
      <w:r w:rsidRPr="0049669D">
        <w:t>).</w:t>
      </w:r>
    </w:p>
    <w:p w:rsidR="00BB4879" w:rsidRPr="0049669D" w:rsidRDefault="00BB4879" w:rsidP="00E70652">
      <w:pPr>
        <w:pStyle w:val="Pamatteksts"/>
      </w:pPr>
      <w:r>
        <w:t>U</w:t>
      </w:r>
      <w:r w:rsidRPr="0049669D">
        <w:t xml:space="preserve">zklikšķinot </w:t>
      </w:r>
      <w:r>
        <w:t xml:space="preserve">uz </w:t>
      </w:r>
      <w:r w:rsidRPr="0049669D">
        <w:t>spiedpoga</w:t>
      </w:r>
      <w:r>
        <w:t xml:space="preserve">s </w:t>
      </w:r>
      <w:r w:rsidRPr="00936F54">
        <w:rPr>
          <w:noProof/>
          <w:lang w:eastAsia="lv-LV"/>
        </w:rPr>
        <w:drawing>
          <wp:inline distT="0" distB="0" distL="0" distR="0" wp14:anchorId="1D436D8E" wp14:editId="3ECEA36C">
            <wp:extent cx="1266825" cy="152400"/>
            <wp:effectExtent l="0" t="0" r="0" b="0"/>
            <wp:docPr id="6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BB4879">
        <w:t>Pasūtījuma izvērstās informācijas izdrukāšana</w:t>
      </w:r>
      <w:r w:rsidRPr="0049669D">
        <w:t>).</w:t>
      </w:r>
    </w:p>
    <w:p w:rsidR="00BB4879" w:rsidRDefault="00BB4879" w:rsidP="00E70652">
      <w:pPr>
        <w:pStyle w:val="Pamatteksts"/>
      </w:pPr>
      <w:r>
        <w:t>U</w:t>
      </w:r>
      <w:r w:rsidRPr="0049669D">
        <w:t xml:space="preserve">zklikšķinot </w:t>
      </w:r>
      <w:r>
        <w:t xml:space="preserve">uz </w:t>
      </w:r>
      <w:r w:rsidRPr="0049669D">
        <w:t>spiedpoga</w:t>
      </w:r>
      <w:r>
        <w:t xml:space="preserve">s </w:t>
      </w:r>
      <w:r w:rsidRPr="00936F54">
        <w:rPr>
          <w:noProof/>
          <w:lang w:eastAsia="lv-LV"/>
        </w:rPr>
        <w:drawing>
          <wp:inline distT="0" distB="0" distL="0" distR="0" wp14:anchorId="186040FA" wp14:editId="3FA96906">
            <wp:extent cx="1895475" cy="190500"/>
            <wp:effectExtent l="0" t="0" r="0" b="0"/>
            <wp:docPr id="6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rsidRPr="0049669D">
        <w:t xml:space="preserve">, tiek attēlota Pasūtījumu saraksta ekrānforma (skat. aprakstu </w:t>
      </w:r>
      <w:hyperlink w:anchor="_D2HTopic_1998" w:history="1">
        <w:r w:rsidRPr="00FC207A">
          <w:rPr>
            <w:rStyle w:val="Hyperlink"/>
          </w:rPr>
          <w:t>Pasūtījumu saraksta apskatīšana</w:t>
        </w:r>
      </w:hyperlink>
      <w:r w:rsidRPr="0049669D">
        <w:t>).</w:t>
      </w:r>
    </w:p>
    <w:p w:rsidR="00BB4879" w:rsidRDefault="00BB4879" w:rsidP="00E70652">
      <w:pPr>
        <w:pStyle w:val="Pamatteksts"/>
      </w:pPr>
      <w:r>
        <w:t>U</w:t>
      </w:r>
      <w:r w:rsidRPr="0049669D">
        <w:t xml:space="preserve">zklikšķinot </w:t>
      </w:r>
      <w:r>
        <w:t xml:space="preserve">uz </w:t>
      </w:r>
      <w:r w:rsidRPr="0049669D">
        <w:t>spiedpoga</w:t>
      </w:r>
      <w:r>
        <w:t xml:space="preserve">s </w:t>
      </w:r>
      <w:r w:rsidRPr="00936F54">
        <w:rPr>
          <w:noProof/>
          <w:lang w:eastAsia="lv-LV"/>
        </w:rPr>
        <w:drawing>
          <wp:inline distT="0" distB="0" distL="0" distR="0" wp14:anchorId="612ED97A" wp14:editId="5D5A1667">
            <wp:extent cx="723900" cy="152400"/>
            <wp:effectExtent l="0" t="0" r="0" b="0"/>
            <wp:docPr id="65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BB4879" w:rsidRPr="004758AD" w:rsidRDefault="00BB4879" w:rsidP="00BB4879">
      <w:pPr>
        <w:pStyle w:val="Heading4"/>
        <w:numPr>
          <w:ilvl w:val="3"/>
          <w:numId w:val="22"/>
        </w:numPr>
      </w:pPr>
      <w:bookmarkStart w:id="203" w:name="_D2HTopic_2611"/>
      <w:r w:rsidRPr="004758AD">
        <w:t>Pasūtījuma apskatīšana un apstrāde statusā ‘Izskatīšanā pieņemts pirkuma pieprasījums’</w:t>
      </w:r>
      <w:bookmarkEnd w:id="203"/>
    </w:p>
    <w:p w:rsidR="00BB4879" w:rsidRDefault="00BB4879" w:rsidP="00C1516A">
      <w:pPr>
        <w:pStyle w:val="Apaknodaas"/>
      </w:pPr>
      <w:r>
        <w:t>Ekrānformas apraksts</w:t>
      </w:r>
    </w:p>
    <w:p w:rsidR="00BB4879" w:rsidRDefault="00BB4879" w:rsidP="0068526F">
      <w:pPr>
        <w:pStyle w:val="Picture"/>
      </w:pPr>
      <w:r w:rsidRPr="00936F54">
        <w:rPr>
          <w:noProof/>
        </w:rPr>
        <w:lastRenderedPageBreak/>
        <w:drawing>
          <wp:inline distT="0" distB="0" distL="0" distR="0" wp14:anchorId="641A5BA3" wp14:editId="623A5D78">
            <wp:extent cx="5638800" cy="8486775"/>
            <wp:effectExtent l="19050" t="19050" r="0" b="9525"/>
            <wp:docPr id="65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38800" cy="8486775"/>
                    </a:xfrm>
                    <a:prstGeom prst="rect">
                      <a:avLst/>
                    </a:prstGeom>
                    <a:noFill/>
                    <a:ln w="6350" cmpd="sng">
                      <a:solidFill>
                        <a:srgbClr val="D9D9D9"/>
                      </a:solidFill>
                      <a:miter lim="800000"/>
                      <a:headEnd/>
                      <a:tailEnd/>
                    </a:ln>
                    <a:effectLst/>
                  </pic:spPr>
                </pic:pic>
              </a:graphicData>
            </a:graphic>
          </wp:inline>
        </w:drawing>
      </w:r>
    </w:p>
    <w:p w:rsidR="00BB4879" w:rsidRDefault="00BB4879" w:rsidP="00B958A9">
      <w:pPr>
        <w:pStyle w:val="Caption"/>
      </w:pPr>
      <w:bookmarkStart w:id="204" w:name="_Toc179879133"/>
      <w:r>
        <w:t xml:space="preserve">Ekrānforma </w:t>
      </w:r>
      <w:fldSimple w:instr=" SEQ Ekrānforma \* ARABIC ">
        <w:r w:rsidR="00760291">
          <w:rPr>
            <w:noProof/>
          </w:rPr>
          <w:t>28</w:t>
        </w:r>
      </w:fldSimple>
      <w:r>
        <w:t>. Pasūtījuma apskate un apstrāde statusā ‘Izskatīšanā pieņemts pirkuma pieprasījums’</w:t>
      </w:r>
      <w:bookmarkEnd w:id="204"/>
    </w:p>
    <w:p w:rsidR="00BB4879" w:rsidRDefault="00BB4879" w:rsidP="00C1516A">
      <w:pPr>
        <w:pStyle w:val="Pamatteksts1"/>
      </w:pPr>
      <w:r w:rsidRPr="00623371">
        <w:lastRenderedPageBreak/>
        <w:t xml:space="preserve">Ekrānformā esošo datu aizpildījums ir tāds pats, kā pasūtījumam esot statusā „Pirkuma pieprasījums” (skat. ekrānformas aprakstu </w:t>
      </w:r>
      <w:hyperlink w:anchor="_D2HTopic_3011" w:history="1">
        <w:r w:rsidRPr="00797133">
          <w:rPr>
            <w:rStyle w:val="Hyperlink"/>
          </w:rPr>
          <w:t>Pasūtījuma apskatīšana un apstrāde</w:t>
        </w:r>
      </w:hyperlink>
      <w:r w:rsidRPr="00623371">
        <w:t xml:space="preserve"> statusā „Pirkuma pieprasījums”), taču ar papildinātu informāciju datu blokā ‘Ar Pasūtījumu veiktās darbības’.</w:t>
      </w:r>
    </w:p>
    <w:p w:rsidR="00BB4879" w:rsidRPr="0049669D" w:rsidRDefault="00BB4879" w:rsidP="0068526F">
      <w:pPr>
        <w:pStyle w:val="Blokuapraksts"/>
      </w:pPr>
      <w:r>
        <w:t>P</w:t>
      </w:r>
      <w:r w:rsidRPr="0049669D">
        <w:t>asūtījuma apskatē pieejamās darbības</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7420BBF4" wp14:editId="26D7670B">
            <wp:extent cx="895350" cy="161925"/>
            <wp:effectExtent l="0" t="0" r="0" b="0"/>
            <wp:docPr id="65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BB4879">
        <w:t>Pasūtījuma īsās informācijas izdrukāšana</w:t>
      </w:r>
      <w:r w:rsidRPr="0049669D">
        <w:t>).</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3098DDF3" wp14:editId="73877BA8">
            <wp:extent cx="1266825" cy="152400"/>
            <wp:effectExtent l="0" t="0" r="0" b="0"/>
            <wp:docPr id="650"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BB4879">
        <w:t>Pasūtījuma izvērstās informācijas izdrukāšana</w:t>
      </w:r>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2F9FC7B4" wp14:editId="1FBD1EFB">
            <wp:extent cx="1895475" cy="190500"/>
            <wp:effectExtent l="0" t="0" r="0" b="0"/>
            <wp:docPr id="64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rsidRPr="0049669D">
        <w:t xml:space="preserve">, tiek attēlota Pasūtījumu saraksta ekrānforma (skat. aprakstu </w:t>
      </w:r>
      <w:hyperlink w:anchor="_D2HTopic_1998" w:history="1">
        <w:r w:rsidRPr="00797133">
          <w:rPr>
            <w:rStyle w:val="Hyperlink"/>
          </w:rPr>
          <w:t>Pasūtījumu saraksta apskatīšana</w:t>
        </w:r>
      </w:hyperlink>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355A4DD0" wp14:editId="6467FB1A">
            <wp:extent cx="723900" cy="161925"/>
            <wp:effectExtent l="0" t="0" r="0" b="0"/>
            <wp:docPr id="64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t>, ekrānforma tiek aizvērta.</w:t>
      </w:r>
    </w:p>
    <w:p w:rsidR="00BB4879" w:rsidRPr="0054003B" w:rsidRDefault="00BB4879" w:rsidP="00BB4879">
      <w:pPr>
        <w:pStyle w:val="Heading4"/>
        <w:numPr>
          <w:ilvl w:val="3"/>
          <w:numId w:val="23"/>
        </w:numPr>
      </w:pPr>
      <w:bookmarkStart w:id="205" w:name="_D2HTopic_2888"/>
      <w:r w:rsidRPr="0054003B">
        <w:t>Pasūtījuma apskatīšana un apstrāde statusā ‘Apstiprināts pirkuma pieprasījums’</w:t>
      </w:r>
      <w:bookmarkEnd w:id="205"/>
    </w:p>
    <w:p w:rsidR="00BB4879" w:rsidRDefault="00BB4879" w:rsidP="00C1516A">
      <w:pPr>
        <w:pStyle w:val="Apaknodaas"/>
      </w:pPr>
      <w:r>
        <w:t>Ekrānformas apraksts</w:t>
      </w:r>
    </w:p>
    <w:p w:rsidR="00BB4879" w:rsidRDefault="00BB4879" w:rsidP="0068526F">
      <w:pPr>
        <w:pStyle w:val="Picture"/>
      </w:pPr>
      <w:r w:rsidRPr="00936F54">
        <w:rPr>
          <w:noProof/>
        </w:rPr>
        <w:lastRenderedPageBreak/>
        <w:drawing>
          <wp:inline distT="0" distB="0" distL="0" distR="0" wp14:anchorId="04190CC9" wp14:editId="500C238E">
            <wp:extent cx="5943600" cy="8420100"/>
            <wp:effectExtent l="0" t="0" r="0" b="0"/>
            <wp:docPr id="64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8420100"/>
                    </a:xfrm>
                    <a:prstGeom prst="rect">
                      <a:avLst/>
                    </a:prstGeom>
                    <a:noFill/>
                    <a:ln>
                      <a:noFill/>
                    </a:ln>
                  </pic:spPr>
                </pic:pic>
              </a:graphicData>
            </a:graphic>
          </wp:inline>
        </w:drawing>
      </w:r>
    </w:p>
    <w:p w:rsidR="00BB4879" w:rsidRDefault="00BB4879" w:rsidP="00B958A9">
      <w:pPr>
        <w:pStyle w:val="Caption"/>
      </w:pPr>
      <w:bookmarkStart w:id="206" w:name="_Toc179879134"/>
      <w:r>
        <w:t xml:space="preserve">Ekrānforma </w:t>
      </w:r>
      <w:fldSimple w:instr=" SEQ Ekrānforma \* ARABIC ">
        <w:r w:rsidR="00760291">
          <w:rPr>
            <w:noProof/>
          </w:rPr>
          <w:t>29</w:t>
        </w:r>
      </w:fldSimple>
      <w:r>
        <w:t>. Pasūtījuma apskate un apstrāde statusā ‘Apstiprināts pirkuma pieprasījums’</w:t>
      </w:r>
      <w:bookmarkEnd w:id="206"/>
    </w:p>
    <w:p w:rsidR="00BB4879" w:rsidRDefault="00BB4879" w:rsidP="0068526F">
      <w:pPr>
        <w:pStyle w:val="Blokuapraksts"/>
      </w:pPr>
      <w:r>
        <w:lastRenderedPageBreak/>
        <w:t>Vispārējā pasūtījuma informācija</w:t>
      </w:r>
    </w:p>
    <w:p w:rsidR="00BB4879" w:rsidRDefault="00BB4879" w:rsidP="0068526F">
      <w:pPr>
        <w:pStyle w:val="Picture"/>
      </w:pPr>
      <w:r w:rsidRPr="00936F54">
        <w:rPr>
          <w:noProof/>
        </w:rPr>
        <w:drawing>
          <wp:inline distT="0" distB="0" distL="0" distR="0" wp14:anchorId="7CBCE2B0" wp14:editId="75516D8D">
            <wp:extent cx="5943600" cy="1009650"/>
            <wp:effectExtent l="0" t="0" r="0" b="0"/>
            <wp:docPr id="642"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1009650"/>
                    </a:xfrm>
                    <a:prstGeom prst="rect">
                      <a:avLst/>
                    </a:prstGeom>
                    <a:noFill/>
                    <a:ln>
                      <a:noFill/>
                    </a:ln>
                  </pic:spPr>
                </pic:pic>
              </a:graphicData>
            </a:graphic>
          </wp:inline>
        </w:drawing>
      </w:r>
    </w:p>
    <w:p w:rsidR="00BB4879" w:rsidRPr="0054003B" w:rsidRDefault="00BB4879" w:rsidP="00B958A9">
      <w:pPr>
        <w:pStyle w:val="Caption"/>
      </w:pPr>
      <w:r>
        <w:t xml:space="preserve">Ekrānformas bloks </w:t>
      </w:r>
      <w:fldSimple w:instr=" SEQ Ekrānformas_bloks \* ARABIC ">
        <w:r w:rsidR="00760291">
          <w:rPr>
            <w:noProof/>
          </w:rPr>
          <w:t>34</w:t>
        </w:r>
      </w:fldSimple>
      <w:r>
        <w:t>. Vispārējās pasūtījuma informācijas bloks</w:t>
      </w:r>
    </w:p>
    <w:p w:rsidR="00BB4879" w:rsidRDefault="00BB4879" w:rsidP="00C1516A">
      <w:pPr>
        <w:pStyle w:val="Pamatteksts1"/>
      </w:pPr>
      <w:r>
        <w:t>Virs pasūtījuma detalizētās informācijas ir novietota rinda, kurā tiek attēlots pašreizējais, izvēlētā ‘</w:t>
      </w:r>
      <w:r w:rsidRPr="0089160C">
        <w:t>Pasūtījuma statuss</w:t>
      </w:r>
      <w:r>
        <w:t>’.</w:t>
      </w:r>
    </w:p>
    <w:p w:rsidR="00BB4879" w:rsidRDefault="00BB4879" w:rsidP="00E70652">
      <w:pPr>
        <w:pStyle w:val="Pamatteksts"/>
      </w:pPr>
      <w:r w:rsidRPr="00942ED3">
        <w:rPr>
          <w:b/>
        </w:rPr>
        <w:t>Pirkuma pieprasījuma numurs</w:t>
      </w:r>
      <w:r>
        <w:t xml:space="preserve"> – tiek attēlots sistēmas piešķirtais pasūtījuma numurs, kas pasūtījumam tika izveidots, nosūtot pirkuma pieprasījumu.</w:t>
      </w:r>
    </w:p>
    <w:p w:rsidR="00BB4879" w:rsidRDefault="00BB4879" w:rsidP="00E70652">
      <w:pPr>
        <w:pStyle w:val="Pamatteksts"/>
      </w:pPr>
      <w:r w:rsidRPr="004F1496">
        <w:rPr>
          <w:b/>
        </w:rPr>
        <w:t>Piegādātāja piešķirtais numurs pasūtījumam</w:t>
      </w:r>
      <w:r>
        <w:t xml:space="preserve"> – tiek attēlots Piegādāja piešķirtais pasūtījuma numurs, ja tas ir norādīts.</w:t>
      </w:r>
    </w:p>
    <w:p w:rsidR="00BB4879" w:rsidRPr="00A77458" w:rsidRDefault="00BB4879" w:rsidP="00E70652">
      <w:pPr>
        <w:pStyle w:val="Pamatteksts"/>
      </w:pPr>
      <w:r w:rsidRPr="00082429">
        <w:rPr>
          <w:b/>
        </w:rPr>
        <w:t>Vispārīgās vienošanās numurs</w:t>
      </w:r>
      <w:r>
        <w:t xml:space="preserve"> – tiek attēlots Vispārīgās vienošanās pilnais nosaukums.</w:t>
      </w:r>
    </w:p>
    <w:p w:rsidR="00BB4879" w:rsidRDefault="00BB4879" w:rsidP="00E70652">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BB4879" w:rsidRDefault="00BB4879" w:rsidP="00E70652">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BB4879" w:rsidRPr="00AD607C" w:rsidRDefault="00BB4879" w:rsidP="00E70652">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BB4879" w:rsidRPr="00FB4019" w:rsidRDefault="00BB4879" w:rsidP="00E70652">
      <w:pPr>
        <w:pStyle w:val="Pamatteksts"/>
      </w:pPr>
      <w:r w:rsidRPr="00B27520">
        <w:rPr>
          <w:b/>
        </w:rPr>
        <w:t>Piegāde līdz</w:t>
      </w:r>
      <w:r>
        <w:t xml:space="preserve"> - </w:t>
      </w:r>
      <w:r w:rsidRPr="005864FD">
        <w:t>tiek attēlots piegādes termiņa datums</w:t>
      </w:r>
      <w:r>
        <w:t>.</w:t>
      </w:r>
    </w:p>
    <w:p w:rsidR="00BB4879" w:rsidRDefault="00BB4879" w:rsidP="0068526F">
      <w:pPr>
        <w:pStyle w:val="Blokuapraksts"/>
      </w:pPr>
      <w:r>
        <w:t>Pasūtītāja dati</w:t>
      </w:r>
    </w:p>
    <w:p w:rsidR="00BB4879" w:rsidRDefault="00BB4879" w:rsidP="00C1516A">
      <w:pPr>
        <w:pStyle w:val="Pamatteksts1"/>
      </w:pPr>
      <w:r>
        <w:t>Pasūtītāja dati tiek attēloti analoģiski</w:t>
      </w:r>
      <w:r w:rsidRPr="00010FD4">
        <w:t xml:space="preserve"> kā pasūtījumam esot statusā „Pirkuma pieprasījums” (skat. ekrānformas</w:t>
      </w:r>
      <w:r w:rsidR="00C224C8">
        <w:t xml:space="preserve"> bloka</w:t>
      </w:r>
      <w:r w:rsidRPr="00010FD4">
        <w:t xml:space="preserve"> aprakstu</w:t>
      </w:r>
      <w:r w:rsidR="00C224C8">
        <w:t xml:space="preserve"> sadaļā</w:t>
      </w:r>
      <w:r w:rsidRPr="00010FD4">
        <w:t xml:space="preserve"> </w:t>
      </w:r>
      <w:r w:rsidR="00C224C8">
        <w:t>“</w:t>
      </w:r>
      <w:hyperlink w:anchor="_D2HTopic_2610" w:history="1">
        <w:r w:rsidRPr="00432BD1">
          <w:rPr>
            <w:rStyle w:val="Hyperlink"/>
          </w:rPr>
          <w:t>Pasūtījuma apskatīšana un apstrāde</w:t>
        </w:r>
      </w:hyperlink>
      <w:r w:rsidR="00C224C8">
        <w:rPr>
          <w:rStyle w:val="Hyperlink"/>
        </w:rPr>
        <w:t xml:space="preserve"> statusā ‘Pirkuma pieprasījums’”</w:t>
      </w:r>
      <w:r>
        <w:t>).</w:t>
      </w:r>
    </w:p>
    <w:p w:rsidR="00BB4879" w:rsidRDefault="00BB4879" w:rsidP="0068526F">
      <w:pPr>
        <w:pStyle w:val="Blokuapraksts"/>
      </w:pPr>
      <w:r>
        <w:t>Piegādātāja dati</w:t>
      </w:r>
    </w:p>
    <w:p w:rsidR="00BB4879" w:rsidRDefault="00BB4879" w:rsidP="00C1516A">
      <w:pPr>
        <w:pStyle w:val="Pamatteksts1"/>
      </w:pPr>
      <w:r>
        <w:t>Piegādātāja dati tiek attēloti analoģiski</w:t>
      </w:r>
      <w:r w:rsidRPr="00010FD4">
        <w:t xml:space="preserve"> kā pasūtījumam esot statusā „Pirkuma pieprasījums” (skat. </w:t>
      </w:r>
      <w:r w:rsidR="00C224C8" w:rsidRPr="00010FD4">
        <w:t>ekrānformas</w:t>
      </w:r>
      <w:r w:rsidR="00C224C8">
        <w:t xml:space="preserve"> bloka</w:t>
      </w:r>
      <w:r w:rsidR="00C224C8" w:rsidRPr="00010FD4">
        <w:t xml:space="preserve"> aprakstu</w:t>
      </w:r>
      <w:r w:rsidR="00C224C8">
        <w:t xml:space="preserve"> sadaļā</w:t>
      </w:r>
      <w:r w:rsidR="00C224C8" w:rsidRPr="00010FD4">
        <w:t xml:space="preserve"> </w:t>
      </w:r>
      <w:r w:rsidR="00C224C8">
        <w:t>“</w:t>
      </w:r>
      <w:hyperlink w:anchor="_D2HTopic_2610" w:history="1">
        <w:r w:rsidR="00C224C8" w:rsidRPr="00432BD1">
          <w:rPr>
            <w:rStyle w:val="Hyperlink"/>
          </w:rPr>
          <w:t>Pasūtījuma apskatīšana un apstrāde</w:t>
        </w:r>
      </w:hyperlink>
      <w:r w:rsidR="00C224C8">
        <w:rPr>
          <w:rStyle w:val="Hyperlink"/>
        </w:rPr>
        <w:t xml:space="preserve"> statusā ‘Pirkuma pieprasījums’”</w:t>
      </w:r>
      <w:r>
        <w:t>).</w:t>
      </w:r>
    </w:p>
    <w:p w:rsidR="00BB4879" w:rsidRDefault="00BB4879" w:rsidP="0068526F">
      <w:pPr>
        <w:pStyle w:val="Blokuapraksts"/>
      </w:pPr>
      <w:r>
        <w:t>Saņēmēja dati</w:t>
      </w:r>
    </w:p>
    <w:p w:rsidR="00BB4879" w:rsidRDefault="00BB4879" w:rsidP="00C1516A">
      <w:pPr>
        <w:pStyle w:val="Pamatteksts1"/>
      </w:pPr>
      <w:r>
        <w:t>Saņēmēja dati tiek attēloti analoģiski</w:t>
      </w:r>
      <w:r w:rsidRPr="00010FD4">
        <w:t xml:space="preserve"> kā pasūtījumam esot statusā „Pirkuma pieprasījums” (skat. </w:t>
      </w:r>
      <w:r w:rsidR="00C224C8" w:rsidRPr="00010FD4">
        <w:t>ekrānformas</w:t>
      </w:r>
      <w:r w:rsidR="00C224C8">
        <w:t xml:space="preserve"> bloka</w:t>
      </w:r>
      <w:r w:rsidR="00C224C8" w:rsidRPr="00010FD4">
        <w:t xml:space="preserve"> aprakstu</w:t>
      </w:r>
      <w:r w:rsidR="00C224C8">
        <w:t xml:space="preserve"> sadaļā</w:t>
      </w:r>
      <w:r w:rsidR="00C224C8" w:rsidRPr="00010FD4">
        <w:t xml:space="preserve"> </w:t>
      </w:r>
      <w:r w:rsidR="00C224C8">
        <w:t>“</w:t>
      </w:r>
      <w:hyperlink w:anchor="_D2HTopic_2610" w:history="1">
        <w:r w:rsidR="00C224C8" w:rsidRPr="00432BD1">
          <w:rPr>
            <w:rStyle w:val="Hyperlink"/>
          </w:rPr>
          <w:t>Pasūtījuma apskatīšana un apstrāde</w:t>
        </w:r>
      </w:hyperlink>
      <w:r w:rsidR="00C224C8">
        <w:rPr>
          <w:rStyle w:val="Hyperlink"/>
        </w:rPr>
        <w:t xml:space="preserve"> statusā ‘Pirkuma pieprasījums’”</w:t>
      </w:r>
      <w:r>
        <w:t>).</w:t>
      </w:r>
    </w:p>
    <w:p w:rsidR="00BB4879" w:rsidRDefault="00BB4879" w:rsidP="0068526F">
      <w:pPr>
        <w:pStyle w:val="Blokuapraksts"/>
      </w:pPr>
      <w:r>
        <w:t>Pasūtījuma rindas</w:t>
      </w:r>
    </w:p>
    <w:p w:rsidR="00BB4879" w:rsidRDefault="00BB4879" w:rsidP="0068526F">
      <w:pPr>
        <w:pStyle w:val="Picture"/>
      </w:pPr>
      <w:r w:rsidRPr="00936F54">
        <w:rPr>
          <w:noProof/>
        </w:rPr>
        <w:lastRenderedPageBreak/>
        <w:drawing>
          <wp:inline distT="0" distB="0" distL="0" distR="0" wp14:anchorId="4FE49E8D" wp14:editId="10A36975">
            <wp:extent cx="5943600" cy="1428750"/>
            <wp:effectExtent l="0" t="0" r="0" b="0"/>
            <wp:docPr id="64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1428750"/>
                    </a:xfrm>
                    <a:prstGeom prst="rect">
                      <a:avLst/>
                    </a:prstGeom>
                    <a:noFill/>
                    <a:ln>
                      <a:noFill/>
                    </a:ln>
                  </pic:spPr>
                </pic:pic>
              </a:graphicData>
            </a:graphic>
          </wp:inline>
        </w:drawing>
      </w:r>
    </w:p>
    <w:p w:rsidR="00BB4879" w:rsidRDefault="00BB4879" w:rsidP="00B958A9">
      <w:pPr>
        <w:pStyle w:val="Caption"/>
      </w:pPr>
      <w:r>
        <w:t xml:space="preserve">Ekrānformas bloks </w:t>
      </w:r>
      <w:fldSimple w:instr=" SEQ Ekrānformas_bloks \* ARABIC ">
        <w:r w:rsidR="00760291">
          <w:rPr>
            <w:noProof/>
          </w:rPr>
          <w:t>35</w:t>
        </w:r>
      </w:fldSimple>
      <w:r>
        <w:t xml:space="preserve">. Pasūtījuma rindu bloka attēlojums </w:t>
      </w:r>
    </w:p>
    <w:p w:rsidR="00BB4879" w:rsidRDefault="00BB4879" w:rsidP="00C1516A">
      <w:pPr>
        <w:pStyle w:val="Pamatteksts1"/>
      </w:pPr>
      <w:r>
        <w:t xml:space="preserve">Ja precei ir pievienots papildaprīkojums, to attēlo kursīvā zem atbilstošās pasūtījuma rindas, attēlojot izvēlēto papildaprīkojumu nosaukumus un cenas. </w:t>
      </w:r>
    </w:p>
    <w:p w:rsidR="00BB4879" w:rsidRPr="003A6FB5" w:rsidRDefault="00BB4879" w:rsidP="00C1516A">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BB4879" w:rsidRPr="00725AEE" w:rsidRDefault="00BB4879" w:rsidP="00C1516A">
      <w:pPr>
        <w:pStyle w:val="Pamatteksts1"/>
      </w:pPr>
      <w:r>
        <w:t>Par katru pasūtījumā iekļauto preci, tabulā tiek attēlota šāda informācija:</w:t>
      </w:r>
    </w:p>
    <w:p w:rsidR="00BB4879" w:rsidRDefault="00BB4879" w:rsidP="00E70652">
      <w:pPr>
        <w:pStyle w:val="Pamatteksts"/>
      </w:pPr>
      <w:r>
        <w:rPr>
          <w:b/>
        </w:rPr>
        <w:t xml:space="preserve">Numurs pēc kārtas </w:t>
      </w:r>
      <w:r>
        <w:t>– tiek attēlots preces numurs pēc kārtas</w:t>
      </w:r>
      <w:r w:rsidRPr="005864FD">
        <w:t>.</w:t>
      </w:r>
    </w:p>
    <w:p w:rsidR="00BB4879" w:rsidRDefault="00BB4879" w:rsidP="00E70652">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BB4879">
        <w:t>Preces apskatīšana</w:t>
      </w:r>
      <w:r w:rsidRPr="004C2520">
        <w:t>).</w:t>
      </w:r>
    </w:p>
    <w:p w:rsidR="00BB4879" w:rsidRDefault="00BB4879" w:rsidP="00E70652">
      <w:pPr>
        <w:pStyle w:val="Pamatteksts"/>
      </w:pPr>
      <w:r>
        <w:rPr>
          <w:b/>
        </w:rPr>
        <w:t xml:space="preserve">Sākotnējais skaits </w:t>
      </w:r>
      <w:r>
        <w:t>– tiek attēlots konkrētās preces vienību daudzums, kas tika iekļauts izveidojot pirkuma pieprasījumu.</w:t>
      </w:r>
    </w:p>
    <w:p w:rsidR="00BB4879" w:rsidRDefault="00BB4879" w:rsidP="00E70652">
      <w:pPr>
        <w:pStyle w:val="Pamatteksts"/>
      </w:pPr>
      <w:r>
        <w:rPr>
          <w:b/>
        </w:rPr>
        <w:t xml:space="preserve">Pēdējais saskaņotais skaits </w:t>
      </w:r>
      <w:r>
        <w:t>– tiek attēlots konkrētās preces pēdējais saskaņotais vienību daudzums.</w:t>
      </w:r>
    </w:p>
    <w:p w:rsidR="00BB4879" w:rsidRDefault="00BB4879" w:rsidP="00E70652">
      <w:pPr>
        <w:pStyle w:val="Pamatteksts"/>
      </w:pPr>
      <w:r w:rsidRPr="00E42ED8">
        <w:rPr>
          <w:b/>
        </w:rPr>
        <w:t>Pieprasītas izmaiņas</w:t>
      </w:r>
      <w:r>
        <w:t xml:space="preserve"> – tiek attēlots </w:t>
      </w:r>
      <w:r w:rsidRPr="00F13C14">
        <w:t>konkrētās preces pieprasītais, izmainītais skaits.</w:t>
      </w:r>
    </w:p>
    <w:p w:rsidR="00BB4879" w:rsidRDefault="00BB4879" w:rsidP="00C1516A">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BB4879" w:rsidRDefault="00BB4879" w:rsidP="0068526F">
      <w:pPr>
        <w:pStyle w:val="Picture"/>
      </w:pPr>
      <w:r w:rsidRPr="00936F54">
        <w:rPr>
          <w:noProof/>
        </w:rPr>
        <w:drawing>
          <wp:inline distT="0" distB="0" distL="0" distR="0" wp14:anchorId="681165FF" wp14:editId="7E82E630">
            <wp:extent cx="5934075" cy="981075"/>
            <wp:effectExtent l="0" t="0" r="0" b="0"/>
            <wp:docPr id="638"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34075" cy="981075"/>
                    </a:xfrm>
                    <a:prstGeom prst="rect">
                      <a:avLst/>
                    </a:prstGeom>
                    <a:noFill/>
                    <a:ln>
                      <a:noFill/>
                    </a:ln>
                  </pic:spPr>
                </pic:pic>
              </a:graphicData>
            </a:graphic>
          </wp:inline>
        </w:drawing>
      </w:r>
    </w:p>
    <w:p w:rsidR="00BB4879" w:rsidRDefault="00BB4879" w:rsidP="00B958A9">
      <w:pPr>
        <w:pStyle w:val="Caption"/>
      </w:pPr>
      <w:r>
        <w:t xml:space="preserve">Ekrānformas bloks </w:t>
      </w:r>
      <w:fldSimple w:instr=" SEQ Ekrānformas_bloks \* ARABIC ">
        <w:r w:rsidR="00760291">
          <w:rPr>
            <w:noProof/>
          </w:rPr>
          <w:t>36</w:t>
        </w:r>
      </w:fldSimple>
      <w:r>
        <w:t>. Pasūtījuma rind</w:t>
      </w:r>
      <w:r w:rsidRPr="00D04E97">
        <w:t>as ar pieprasītām izmaiņām</w:t>
      </w:r>
    </w:p>
    <w:p w:rsidR="00BB4879" w:rsidRDefault="00BB4879" w:rsidP="00E70652">
      <w:pPr>
        <w:pStyle w:val="Pamatteksts"/>
      </w:pPr>
      <w:r w:rsidRPr="00624110">
        <w:rPr>
          <w:b/>
        </w:rPr>
        <w:t>Sākotnējā cena bez PVN, bez atlaides, pasūtījuma izveides brīdī saglabātajā valūtā</w:t>
      </w:r>
      <w:r>
        <w:t xml:space="preserve"> - t</w:t>
      </w:r>
      <w:r w:rsidRPr="00CD366F">
        <w:t>iek attēlota konkrētās preces sākotnējā cena bez PVN un bez atlaides</w:t>
      </w:r>
      <w:r>
        <w:t>, ar papildaprīkojumu.</w:t>
      </w:r>
    </w:p>
    <w:p w:rsidR="00BB4879" w:rsidRPr="00A76D1F" w:rsidRDefault="00BB4879" w:rsidP="00E70652">
      <w:pPr>
        <w:pStyle w:val="Pamatteksts"/>
      </w:pPr>
      <w:r w:rsidRPr="00A76D1F">
        <w:rPr>
          <w:b/>
        </w:rPr>
        <w:t>Atlaide (%)</w:t>
      </w:r>
      <w:r>
        <w:t xml:space="preserve"> - t</w:t>
      </w:r>
      <w:r w:rsidRPr="00A76D1F">
        <w:t>iek attēlota konkrētās preces atlaide procentos.</w:t>
      </w:r>
    </w:p>
    <w:p w:rsidR="00BB4879" w:rsidRDefault="00BB4879" w:rsidP="00E70652">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BB4879" w:rsidRDefault="00BB4879" w:rsidP="00E70652">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BB4879" w:rsidRDefault="00BB4879" w:rsidP="00C1516A">
      <w:pPr>
        <w:pStyle w:val="Piezme"/>
      </w:pPr>
      <w:r w:rsidRPr="00B6490A">
        <w:rPr>
          <w:b/>
        </w:rPr>
        <w:t>Piezīme</w:t>
      </w:r>
      <w:r w:rsidRPr="00B6490A">
        <w:rPr>
          <w:b/>
          <w:color w:val="FF0000"/>
        </w:rPr>
        <w:t>!</w:t>
      </w:r>
      <w:r w:rsidRPr="003A6FB5">
        <w:t xml:space="preserve"> Preču rindas, kurām uzstādīta dzēšanas pazīme, attēlo sarkanā krāsā, pārsvītrotā fontā.</w:t>
      </w:r>
    </w:p>
    <w:p w:rsidR="00BB4879" w:rsidRDefault="00BB4879" w:rsidP="0068526F">
      <w:pPr>
        <w:pStyle w:val="Picture"/>
      </w:pPr>
      <w:r w:rsidRPr="00936F54">
        <w:rPr>
          <w:noProof/>
        </w:rPr>
        <w:lastRenderedPageBreak/>
        <w:drawing>
          <wp:inline distT="0" distB="0" distL="0" distR="0" wp14:anchorId="7EC5B79E" wp14:editId="02223618">
            <wp:extent cx="5943600" cy="409575"/>
            <wp:effectExtent l="0" t="0" r="0" b="0"/>
            <wp:docPr id="636"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43600" cy="409575"/>
                    </a:xfrm>
                    <a:prstGeom prst="rect">
                      <a:avLst/>
                    </a:prstGeom>
                    <a:noFill/>
                    <a:ln>
                      <a:noFill/>
                    </a:ln>
                  </pic:spPr>
                </pic:pic>
              </a:graphicData>
            </a:graphic>
          </wp:inline>
        </w:drawing>
      </w:r>
    </w:p>
    <w:p w:rsidR="00BB4879" w:rsidRDefault="00BB4879" w:rsidP="00B958A9">
      <w:pPr>
        <w:pStyle w:val="Caption"/>
      </w:pPr>
      <w:r>
        <w:t xml:space="preserve">Ekrānformas bloks </w:t>
      </w:r>
      <w:fldSimple w:instr=" SEQ Ekrānformas_bloks \* ARABIC ">
        <w:r w:rsidR="00760291">
          <w:rPr>
            <w:noProof/>
          </w:rPr>
          <w:t>37</w:t>
        </w:r>
      </w:fldSimple>
      <w:r>
        <w:t xml:space="preserve">. </w:t>
      </w:r>
      <w:r w:rsidRPr="00D04E97">
        <w:t>Dzēstas p</w:t>
      </w:r>
      <w:r>
        <w:t>asūtījuma rind</w:t>
      </w:r>
      <w:r w:rsidRPr="00D04E97">
        <w:t>as</w:t>
      </w:r>
    </w:p>
    <w:p w:rsidR="00BB4879" w:rsidRDefault="00BB4879" w:rsidP="00E70652">
      <w:pPr>
        <w:pStyle w:val="Pamatteksts"/>
      </w:pPr>
      <w:r>
        <w:t xml:space="preserve">Ja pasūtījuma rindai vai visam pasūtījuma ir pievienots komentārs, tad šos komentārus attiecīgi attēlo zem konkrētās preču rindas vai zem visām pasūtījuma rindām, </w:t>
      </w:r>
      <w:r w:rsidRPr="000B2C2F">
        <w:t>attēlojot datumu, lietotāja vārdu un uzvārdu, un pievienoto komentāru par preci vai pasūtījumu.</w:t>
      </w:r>
    </w:p>
    <w:p w:rsidR="00BB4879" w:rsidRDefault="00BB4879" w:rsidP="00C1516A">
      <w:pPr>
        <w:pStyle w:val="Piezme"/>
      </w:pPr>
      <w:r w:rsidRPr="00FC0BC8">
        <w:rPr>
          <w:b/>
          <w:bCs/>
          <w:iCs/>
        </w:rPr>
        <w:t>Piezīme</w:t>
      </w:r>
      <w:r w:rsidRPr="00FC0BC8">
        <w:rPr>
          <w:b/>
          <w:bCs/>
          <w:iCs/>
          <w:color w:val="FF0000"/>
        </w:rPr>
        <w:t>!</w:t>
      </w:r>
      <w:r>
        <w:t xml:space="preserve"> Komentāru sarakstu kārto dilstoši pēc pievienošanas datuma.</w:t>
      </w:r>
    </w:p>
    <w:p w:rsidR="00BB4879" w:rsidRDefault="00BB4879" w:rsidP="00C1516A">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BB4879" w:rsidRDefault="00BB4879" w:rsidP="0068526F">
      <w:pPr>
        <w:pStyle w:val="Blokuapraksts"/>
      </w:pPr>
      <w:r>
        <w:t>Pasūtījuma kopsummas</w:t>
      </w:r>
    </w:p>
    <w:p w:rsidR="00BB4879" w:rsidRDefault="00BB4879" w:rsidP="00C1516A">
      <w:pPr>
        <w:pStyle w:val="Pamatteksts1"/>
      </w:pPr>
      <w:r>
        <w:t>Pasūtītāja kopsummas tiek attēlotas analoģiski</w:t>
      </w:r>
      <w:r w:rsidRPr="00010FD4">
        <w:t xml:space="preserve"> kā pasūtījumam esot statusā „Pirkuma pieprasījums” (skat. ekrānformas aprakstu </w:t>
      </w:r>
      <w:hyperlink r:id="rId165" w:history="1">
        <w:r w:rsidRPr="002D326B">
          <w:rPr>
            <w:rStyle w:val="Hyperlink"/>
          </w:rPr>
          <w:t>Pasūtījuma apskatīšana un apstrāde</w:t>
        </w:r>
      </w:hyperlink>
      <w:r>
        <w:t>).</w:t>
      </w:r>
    </w:p>
    <w:p w:rsidR="00BB4879" w:rsidRDefault="00BB4879" w:rsidP="0068526F">
      <w:pPr>
        <w:pStyle w:val="Blokuapraksts"/>
      </w:pPr>
      <w:r>
        <w:t>Ar Pasūtījumu veiktās darbības</w:t>
      </w:r>
    </w:p>
    <w:p w:rsidR="00BB4879" w:rsidRDefault="00BB4879" w:rsidP="0068526F">
      <w:pPr>
        <w:pStyle w:val="Picture"/>
      </w:pPr>
      <w:r w:rsidRPr="00BB4879">
        <w:rPr>
          <w:noProof/>
          <w:bdr w:val="single" w:sz="4" w:space="0" w:color="D9D9D9"/>
        </w:rPr>
        <w:drawing>
          <wp:inline distT="0" distB="0" distL="0" distR="0" wp14:anchorId="7581D669" wp14:editId="110B73FC">
            <wp:extent cx="4962525" cy="3133725"/>
            <wp:effectExtent l="19050" t="19050" r="9525" b="9525"/>
            <wp:docPr id="634"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962525" cy="3133725"/>
                    </a:xfrm>
                    <a:prstGeom prst="rect">
                      <a:avLst/>
                    </a:prstGeom>
                    <a:noFill/>
                    <a:ln w="6350" cmpd="sng">
                      <a:solidFill>
                        <a:srgbClr val="D9D9D9"/>
                      </a:solidFill>
                      <a:miter lim="800000"/>
                      <a:headEnd/>
                      <a:tailEnd/>
                    </a:ln>
                    <a:effectLst/>
                  </pic:spPr>
                </pic:pic>
              </a:graphicData>
            </a:graphic>
          </wp:inline>
        </w:drawing>
      </w:r>
    </w:p>
    <w:p w:rsidR="00BB4879" w:rsidRDefault="00BB4879" w:rsidP="00B958A9">
      <w:pPr>
        <w:pStyle w:val="Caption"/>
      </w:pPr>
      <w:r>
        <w:t xml:space="preserve">Ekrānformas bloks </w:t>
      </w:r>
      <w:fldSimple w:instr=" SEQ Ekrānformas_bloks \* ARABIC ">
        <w:r w:rsidR="00760291">
          <w:rPr>
            <w:noProof/>
          </w:rPr>
          <w:t>38</w:t>
        </w:r>
      </w:fldSimple>
      <w:r>
        <w:t>. Ar pasūtījumu veiktās darbības</w:t>
      </w:r>
    </w:p>
    <w:p w:rsidR="00BB4879" w:rsidRDefault="00BB4879" w:rsidP="00E70652">
      <w:pPr>
        <w:pStyle w:val="Pamatteksts"/>
      </w:pPr>
      <w:r w:rsidRPr="00162D0F">
        <w:rPr>
          <w:b/>
        </w:rPr>
        <w:t>Groza nosaukums, no kura izveidots pasūtījums</w:t>
      </w:r>
      <w:r>
        <w:t xml:space="preserve"> – tiek attēlots tas groza nosaukums, no kura tika izveidots konkrētais pasūtījums.</w:t>
      </w:r>
    </w:p>
    <w:p w:rsidR="00BB4879" w:rsidRDefault="00BB4879" w:rsidP="00E70652">
      <w:pPr>
        <w:pStyle w:val="Pamatteksts"/>
      </w:pPr>
      <w:r w:rsidRPr="00653AA1">
        <w:rPr>
          <w:b/>
        </w:rPr>
        <w:t>Pirkuma pieprasījuma izveides datums</w:t>
      </w:r>
      <w:r>
        <w:t xml:space="preserve"> – tiek attēlots datums, kurā tika nosūtīts pirkuma pieprasījums.</w:t>
      </w:r>
    </w:p>
    <w:p w:rsidR="00BB4879" w:rsidRDefault="00BB4879" w:rsidP="00E70652">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BB4879" w:rsidRDefault="00BB4879" w:rsidP="00E70652">
      <w:pPr>
        <w:pStyle w:val="Pamatteksts"/>
      </w:pPr>
      <w:r>
        <w:rPr>
          <w:b/>
        </w:rPr>
        <w:lastRenderedPageBreak/>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 ja Pasūtījumam šāda darbība ir veikta.</w:t>
      </w:r>
    </w:p>
    <w:p w:rsidR="00BB4879" w:rsidRPr="00B52D92" w:rsidRDefault="00BB4879" w:rsidP="00E70652">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BB4879" w:rsidRDefault="00BB4879" w:rsidP="00E70652">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BB4879" w:rsidRPr="00175AF7" w:rsidRDefault="00BB4879" w:rsidP="00E70652">
      <w:pPr>
        <w:pStyle w:val="Pamatteksts"/>
      </w:pPr>
      <w:r w:rsidRPr="005168F6">
        <w:rPr>
          <w:b/>
        </w:rPr>
        <w:t xml:space="preserve">Statuss – </w:t>
      </w:r>
      <w:r w:rsidRPr="005168F6">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5168F6">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BB4879">
        <w:t>Pasūtījuma vēsturiskās informācijas apskatīšana</w:t>
      </w:r>
      <w:r w:rsidRPr="0049669D">
        <w:t>).</w:t>
      </w:r>
    </w:p>
    <w:p w:rsidR="00BB4879" w:rsidRPr="0049669D" w:rsidRDefault="00BB4879" w:rsidP="00E70652">
      <w:pPr>
        <w:pStyle w:val="Pamatteksts"/>
      </w:pPr>
      <w:r w:rsidRPr="00304A39">
        <w:rPr>
          <w:b/>
        </w:rPr>
        <w:t>Sākotnējais grozs –</w:t>
      </w:r>
      <w:r w:rsidRPr="00304A39">
        <w:t xml:space="preserve"> hipersaite, kurā tiek attēlota informācija par sākotnējā groza datiem, kad pasūtījums tika veikts, t.i., datums un laiks. Aiz hipersaites tiek attēlots lietotāja vārds un uzvārds, kas veidojis no aktīvā groza pasūtījumu. Uzklikšķinot hipersaitei, tiek attēlota Sākotnējā groza informācija izdrukas veidā (skat. aprakstu </w:t>
      </w:r>
      <w:r>
        <w:t>Pasūtījumā sākotnējā groza apskate</w:t>
      </w:r>
      <w:r w:rsidRPr="00304A39">
        <w:t>).</w:t>
      </w:r>
    </w:p>
    <w:p w:rsidR="00BB4879" w:rsidRPr="0049669D" w:rsidRDefault="00BB4879" w:rsidP="0068526F">
      <w:pPr>
        <w:pStyle w:val="Blokuapraksts"/>
      </w:pPr>
      <w:r>
        <w:t>P</w:t>
      </w:r>
      <w:r w:rsidRPr="0049669D">
        <w:t>asūtījuma apskatē pieejamās darbības</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7F6D3C12" wp14:editId="1CA68137">
            <wp:extent cx="895350" cy="161925"/>
            <wp:effectExtent l="0" t="0" r="0" b="0"/>
            <wp:docPr id="6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BB4879">
        <w:t>Pasūtījuma īsās informācijas izdrukāšana</w:t>
      </w:r>
      <w:r w:rsidRPr="0049669D">
        <w:t>).</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3AB7EC6E" wp14:editId="3CF5FC72">
            <wp:extent cx="1266825" cy="152400"/>
            <wp:effectExtent l="0" t="0" r="0" b="0"/>
            <wp:docPr id="6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BB4879">
        <w:t>Pasūtījuma izvērstās informācijas izdrukāšana</w:t>
      </w:r>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43E27C01" wp14:editId="62BBFCFD">
            <wp:extent cx="1895475" cy="190500"/>
            <wp:effectExtent l="0" t="0" r="0" b="0"/>
            <wp:docPr id="6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rsidRPr="0049669D">
        <w:t xml:space="preserve">, tiek attēlota Pasūtījumu saraksta ekrānforma (skat. aprakstu </w:t>
      </w:r>
      <w:hyperlink w:anchor="_D2HTopic_1998" w:history="1">
        <w:r w:rsidRPr="00432BD1">
          <w:rPr>
            <w:rStyle w:val="Hyperlink"/>
          </w:rPr>
          <w:t>Pasūtījumu saraksta apskatīšana</w:t>
        </w:r>
      </w:hyperlink>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60E572D0" wp14:editId="5D728DE5">
            <wp:extent cx="723900" cy="152400"/>
            <wp:effectExtent l="0" t="0" r="0" b="0"/>
            <wp:docPr id="62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BB4879" w:rsidRPr="004519A6" w:rsidRDefault="00BB4879" w:rsidP="00BB4879">
      <w:pPr>
        <w:pStyle w:val="Heading4"/>
        <w:numPr>
          <w:ilvl w:val="3"/>
          <w:numId w:val="24"/>
        </w:numPr>
      </w:pPr>
      <w:bookmarkStart w:id="207" w:name="_D2HTopic_2613"/>
      <w:r w:rsidRPr="004519A6">
        <w:t>Pasūtījuma apskatīšana un apstrāde statusā ‘Daļēji apstiprināts pirkuma pieprasījums’</w:t>
      </w:r>
      <w:bookmarkEnd w:id="207"/>
    </w:p>
    <w:p w:rsidR="00BB4879" w:rsidRDefault="00BB4879" w:rsidP="00C1516A">
      <w:pPr>
        <w:pStyle w:val="Apaknodaas"/>
      </w:pPr>
      <w:r>
        <w:t>Ekrānformas apraksts</w:t>
      </w:r>
    </w:p>
    <w:p w:rsidR="00BB4879" w:rsidRDefault="00BB4879" w:rsidP="0068526F">
      <w:pPr>
        <w:pStyle w:val="Picture"/>
      </w:pPr>
      <w:r w:rsidRPr="00BB4879">
        <w:rPr>
          <w:noProof/>
          <w:bdr w:val="single" w:sz="4" w:space="0" w:color="D9D9D9"/>
        </w:rPr>
        <w:lastRenderedPageBreak/>
        <w:drawing>
          <wp:inline distT="0" distB="0" distL="0" distR="0" wp14:anchorId="0EBA7F75" wp14:editId="23B8693F">
            <wp:extent cx="5324475" cy="8372475"/>
            <wp:effectExtent l="19050" t="19050" r="9525" b="9525"/>
            <wp:docPr id="624"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24475" cy="8372475"/>
                    </a:xfrm>
                    <a:prstGeom prst="rect">
                      <a:avLst/>
                    </a:prstGeom>
                    <a:noFill/>
                    <a:ln w="6350" cmpd="sng">
                      <a:solidFill>
                        <a:srgbClr val="D9D9D9"/>
                      </a:solidFill>
                      <a:miter lim="800000"/>
                      <a:headEnd/>
                      <a:tailEnd/>
                    </a:ln>
                    <a:effectLst/>
                  </pic:spPr>
                </pic:pic>
              </a:graphicData>
            </a:graphic>
          </wp:inline>
        </w:drawing>
      </w:r>
    </w:p>
    <w:p w:rsidR="00BB4879" w:rsidRDefault="00BB4879" w:rsidP="00B958A9">
      <w:pPr>
        <w:pStyle w:val="Caption"/>
      </w:pPr>
      <w:bookmarkStart w:id="208" w:name="_Toc179879135"/>
      <w:r>
        <w:t xml:space="preserve">Ekrānforma </w:t>
      </w:r>
      <w:fldSimple w:instr=" SEQ Ekrānforma \* ARABIC ">
        <w:r w:rsidR="00760291">
          <w:rPr>
            <w:noProof/>
          </w:rPr>
          <w:t>30</w:t>
        </w:r>
      </w:fldSimple>
      <w:r>
        <w:t>. Pasūtījuma apskate un apstrāde statusā ‘Daļēji apstiprināts pirkuma pieprasījums’</w:t>
      </w:r>
      <w:bookmarkEnd w:id="208"/>
    </w:p>
    <w:p w:rsidR="00BB4879" w:rsidRDefault="00BB4879" w:rsidP="0068526F">
      <w:pPr>
        <w:pStyle w:val="Blokuapraksts"/>
      </w:pPr>
      <w:r>
        <w:lastRenderedPageBreak/>
        <w:t>Vispārējā pasūtījuma informācija</w:t>
      </w:r>
    </w:p>
    <w:p w:rsidR="00BB4879" w:rsidRDefault="00BB4879" w:rsidP="0068526F">
      <w:pPr>
        <w:pStyle w:val="Picture"/>
      </w:pPr>
      <w:r w:rsidRPr="00936F54">
        <w:rPr>
          <w:noProof/>
        </w:rPr>
        <w:drawing>
          <wp:inline distT="0" distB="0" distL="0" distR="0" wp14:anchorId="74AA6323" wp14:editId="47AA19F8">
            <wp:extent cx="5943600" cy="1057275"/>
            <wp:effectExtent l="0" t="0" r="0" b="0"/>
            <wp:docPr id="62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3600" cy="1057275"/>
                    </a:xfrm>
                    <a:prstGeom prst="rect">
                      <a:avLst/>
                    </a:prstGeom>
                    <a:noFill/>
                    <a:ln>
                      <a:noFill/>
                    </a:ln>
                  </pic:spPr>
                </pic:pic>
              </a:graphicData>
            </a:graphic>
          </wp:inline>
        </w:drawing>
      </w:r>
    </w:p>
    <w:p w:rsidR="00BB4879" w:rsidRPr="004519A6" w:rsidRDefault="00BB4879" w:rsidP="00B958A9">
      <w:pPr>
        <w:pStyle w:val="Caption"/>
      </w:pPr>
      <w:r>
        <w:t xml:space="preserve">Ekrānformas bloks </w:t>
      </w:r>
      <w:fldSimple w:instr=" SEQ Ekrānformas_bloks \* ARABIC ">
        <w:r w:rsidR="00760291">
          <w:rPr>
            <w:noProof/>
          </w:rPr>
          <w:t>39</w:t>
        </w:r>
      </w:fldSimple>
      <w:r>
        <w:t>. Vispārējās pasūtījuma informācijas bloks</w:t>
      </w:r>
    </w:p>
    <w:p w:rsidR="00BB4879" w:rsidRDefault="00BB4879" w:rsidP="00C1516A">
      <w:pPr>
        <w:pStyle w:val="Pamatteksts1"/>
      </w:pPr>
      <w:r>
        <w:t>Virs pasūtījuma detalizētās informācijas ir novietota rinda, kurā tiek attēlots pašreizējais, izvēlētā ‘</w:t>
      </w:r>
      <w:r w:rsidRPr="00CC202A">
        <w:t>Pasūtījuma statuss</w:t>
      </w:r>
      <w:r>
        <w:t>’.</w:t>
      </w:r>
    </w:p>
    <w:p w:rsidR="00BB4879" w:rsidRDefault="00BB4879" w:rsidP="00E70652">
      <w:pPr>
        <w:pStyle w:val="Pamatteksts"/>
      </w:pPr>
      <w:r w:rsidRPr="00942ED3">
        <w:rPr>
          <w:b/>
        </w:rPr>
        <w:t>Pirkuma pieprasījuma numurs</w:t>
      </w:r>
      <w:r>
        <w:t xml:space="preserve"> – tiek attēlots sistēmas piešķirtais pasūtījuma numurs, kas pasūtījumam tika izveidots, nosūtot pirkuma pieprasījumu.</w:t>
      </w:r>
    </w:p>
    <w:p w:rsidR="00BB4879" w:rsidRDefault="00BB4879" w:rsidP="00E70652">
      <w:pPr>
        <w:pStyle w:val="Pamatteksts"/>
      </w:pPr>
      <w:r w:rsidRPr="004F1496">
        <w:rPr>
          <w:b/>
        </w:rPr>
        <w:t>Piegādātāja piešķirtais numurs pasūtījumam</w:t>
      </w:r>
      <w:r>
        <w:t xml:space="preserve"> – tiek attēlots Piegādāja piešķirtais pasūtījuma numurs, ja tas ir norādīts.</w:t>
      </w:r>
    </w:p>
    <w:p w:rsidR="00BB4879" w:rsidRPr="000258F0" w:rsidRDefault="00BB4879" w:rsidP="00E70652">
      <w:pPr>
        <w:pStyle w:val="Pamatteksts"/>
      </w:pPr>
      <w:r w:rsidRPr="00082429">
        <w:rPr>
          <w:b/>
        </w:rPr>
        <w:t>Vispārīgās vienošanās numurs</w:t>
      </w:r>
      <w:r>
        <w:t xml:space="preserve"> – tiek attēlots Vispārīgās vienošanās pilnais nosaukums.</w:t>
      </w:r>
    </w:p>
    <w:p w:rsidR="00BB4879" w:rsidRDefault="00BB4879" w:rsidP="00E70652">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BB4879" w:rsidRDefault="00BB4879" w:rsidP="00E70652">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BB4879" w:rsidRPr="00AD607C" w:rsidRDefault="00BB4879" w:rsidP="00E70652">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BB4879" w:rsidRPr="00FB4019" w:rsidRDefault="00BB4879" w:rsidP="00E70652">
      <w:pPr>
        <w:pStyle w:val="Pamatteksts"/>
      </w:pPr>
      <w:r w:rsidRPr="00B27520">
        <w:rPr>
          <w:b/>
        </w:rPr>
        <w:t>Piegāde līdz</w:t>
      </w:r>
      <w:r>
        <w:t xml:space="preserve"> - </w:t>
      </w:r>
      <w:r w:rsidRPr="005864FD">
        <w:t>tiek attēlots piegādes termiņa datums</w:t>
      </w:r>
      <w:r>
        <w:t>.</w:t>
      </w:r>
    </w:p>
    <w:p w:rsidR="00BB4879" w:rsidRDefault="00BB4879" w:rsidP="0068526F">
      <w:pPr>
        <w:pStyle w:val="Blokuapraksts"/>
      </w:pPr>
      <w:r>
        <w:t>Pasūtītāja dati</w:t>
      </w:r>
    </w:p>
    <w:p w:rsidR="00BB4879" w:rsidRDefault="00BB4879" w:rsidP="00C1516A">
      <w:pPr>
        <w:pStyle w:val="Pamatteksts1"/>
      </w:pPr>
      <w:r>
        <w:t>Pasūtītāja dati tiek attēloti analoģiski</w:t>
      </w:r>
      <w:r w:rsidRPr="00010FD4">
        <w:t xml:space="preserve"> kā pasūtījumam esot statusā „Pirkuma pieprasījums” (skat. </w:t>
      </w:r>
      <w:r w:rsidR="00C224C8" w:rsidRPr="00010FD4">
        <w:t>ekrānformas</w:t>
      </w:r>
      <w:r w:rsidR="00C224C8">
        <w:t xml:space="preserve"> bloka</w:t>
      </w:r>
      <w:r w:rsidR="00C224C8" w:rsidRPr="00010FD4">
        <w:t xml:space="preserve"> aprakstu</w:t>
      </w:r>
      <w:r w:rsidR="00C224C8">
        <w:t xml:space="preserve"> sadaļā</w:t>
      </w:r>
      <w:r w:rsidR="00C224C8" w:rsidRPr="00010FD4">
        <w:t xml:space="preserve"> </w:t>
      </w:r>
      <w:r w:rsidR="00C224C8">
        <w:t>“</w:t>
      </w:r>
      <w:hyperlink w:anchor="_D2HTopic_2610" w:history="1">
        <w:r w:rsidR="00C224C8" w:rsidRPr="00432BD1">
          <w:rPr>
            <w:rStyle w:val="Hyperlink"/>
          </w:rPr>
          <w:t>Pasūtījuma apskatīšana un apstrāde</w:t>
        </w:r>
      </w:hyperlink>
      <w:r w:rsidR="00C224C8">
        <w:rPr>
          <w:rStyle w:val="Hyperlink"/>
        </w:rPr>
        <w:t xml:space="preserve"> statusā ‘Pirkuma pieprasījums’”</w:t>
      </w:r>
      <w:r>
        <w:t>).</w:t>
      </w:r>
    </w:p>
    <w:p w:rsidR="00BB4879" w:rsidRDefault="00BB4879" w:rsidP="0068526F">
      <w:pPr>
        <w:pStyle w:val="Blokuapraksts"/>
      </w:pPr>
      <w:r>
        <w:t>Piegādātāja dati</w:t>
      </w:r>
    </w:p>
    <w:p w:rsidR="00BB4879" w:rsidRDefault="00BB4879" w:rsidP="00C1516A">
      <w:pPr>
        <w:pStyle w:val="Pamatteksts1"/>
      </w:pPr>
      <w:r>
        <w:t>Piegādātāja dati tiek attēloti analoģiski</w:t>
      </w:r>
      <w:r w:rsidRPr="00010FD4">
        <w:t xml:space="preserve"> kā pasūtījumam esot statusā „Pirkuma pieprasījums” (skat. </w:t>
      </w:r>
      <w:r w:rsidR="00C224C8" w:rsidRPr="00010FD4">
        <w:t>ekrānformas</w:t>
      </w:r>
      <w:r w:rsidR="00C224C8">
        <w:t xml:space="preserve"> bloka</w:t>
      </w:r>
      <w:r w:rsidR="00C224C8" w:rsidRPr="00010FD4">
        <w:t xml:space="preserve"> aprakstu</w:t>
      </w:r>
      <w:r w:rsidR="00C224C8">
        <w:t xml:space="preserve"> sadaļā</w:t>
      </w:r>
      <w:r w:rsidR="00C224C8" w:rsidRPr="00010FD4">
        <w:t xml:space="preserve"> </w:t>
      </w:r>
      <w:r w:rsidR="00C224C8">
        <w:t>“</w:t>
      </w:r>
      <w:hyperlink w:anchor="_D2HTopic_2610" w:history="1">
        <w:r w:rsidR="00C224C8" w:rsidRPr="00432BD1">
          <w:rPr>
            <w:rStyle w:val="Hyperlink"/>
          </w:rPr>
          <w:t>Pasūtījuma apskatīšana un apstrāde</w:t>
        </w:r>
      </w:hyperlink>
      <w:r w:rsidR="00C224C8">
        <w:rPr>
          <w:rStyle w:val="Hyperlink"/>
        </w:rPr>
        <w:t xml:space="preserve"> statusā ‘Pirkuma pieprasījums’”</w:t>
      </w:r>
      <w:r>
        <w:t>).</w:t>
      </w:r>
    </w:p>
    <w:p w:rsidR="00BB4879" w:rsidRDefault="00BB4879" w:rsidP="0068526F">
      <w:pPr>
        <w:pStyle w:val="Blokuapraksts"/>
      </w:pPr>
      <w:r>
        <w:t>Saņēmēja dati</w:t>
      </w:r>
    </w:p>
    <w:p w:rsidR="00BB4879" w:rsidRDefault="00BB4879" w:rsidP="00C1516A">
      <w:pPr>
        <w:pStyle w:val="Pamatteksts1"/>
      </w:pPr>
      <w:r>
        <w:t>Saņēmēja dati tiek attēloti analoģiski</w:t>
      </w:r>
      <w:r w:rsidRPr="00010FD4">
        <w:t xml:space="preserve"> kā pasūtījumam esot statusā „Pirkuma pieprasījums” (skat. </w:t>
      </w:r>
      <w:r w:rsidR="00C224C8" w:rsidRPr="00010FD4">
        <w:t>ekrānformas</w:t>
      </w:r>
      <w:r w:rsidR="00C224C8">
        <w:t xml:space="preserve"> bloka</w:t>
      </w:r>
      <w:r w:rsidR="00C224C8" w:rsidRPr="00010FD4">
        <w:t xml:space="preserve"> aprakstu</w:t>
      </w:r>
      <w:r w:rsidR="00C224C8">
        <w:t xml:space="preserve"> sadaļā</w:t>
      </w:r>
      <w:r w:rsidR="00C224C8" w:rsidRPr="00010FD4">
        <w:t xml:space="preserve"> </w:t>
      </w:r>
      <w:r w:rsidR="00C224C8">
        <w:t>“</w:t>
      </w:r>
      <w:hyperlink w:anchor="_D2HTopic_2610" w:history="1">
        <w:r w:rsidR="00C224C8" w:rsidRPr="00432BD1">
          <w:rPr>
            <w:rStyle w:val="Hyperlink"/>
          </w:rPr>
          <w:t>Pasūtījuma apskatīšana un apstrāde</w:t>
        </w:r>
      </w:hyperlink>
      <w:r w:rsidR="00C224C8">
        <w:rPr>
          <w:rStyle w:val="Hyperlink"/>
        </w:rPr>
        <w:t xml:space="preserve"> statusā ‘Pirkuma pieprasījums’”</w:t>
      </w:r>
      <w:r>
        <w:t>).</w:t>
      </w:r>
    </w:p>
    <w:p w:rsidR="00BB4879" w:rsidRDefault="00BB4879" w:rsidP="0068526F">
      <w:pPr>
        <w:pStyle w:val="Blokuapraksts"/>
      </w:pPr>
      <w:r>
        <w:t>Pasūtījuma rindas</w:t>
      </w:r>
    </w:p>
    <w:p w:rsidR="00BB4879" w:rsidRPr="00FF3DC6" w:rsidRDefault="00BB4879" w:rsidP="0068526F">
      <w:pPr>
        <w:pStyle w:val="Picture"/>
      </w:pPr>
      <w:r w:rsidRPr="00936F54">
        <w:rPr>
          <w:noProof/>
        </w:rPr>
        <w:lastRenderedPageBreak/>
        <w:drawing>
          <wp:inline distT="0" distB="0" distL="0" distR="0" wp14:anchorId="63B31A6E" wp14:editId="6909D7E8">
            <wp:extent cx="5934075" cy="1714500"/>
            <wp:effectExtent l="0" t="0" r="0" b="0"/>
            <wp:docPr id="620"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34075" cy="1714500"/>
                    </a:xfrm>
                    <a:prstGeom prst="rect">
                      <a:avLst/>
                    </a:prstGeom>
                    <a:noFill/>
                    <a:ln>
                      <a:noFill/>
                    </a:ln>
                  </pic:spPr>
                </pic:pic>
              </a:graphicData>
            </a:graphic>
          </wp:inline>
        </w:drawing>
      </w:r>
    </w:p>
    <w:p w:rsidR="00BB4879" w:rsidRDefault="00BB4879" w:rsidP="00B958A9">
      <w:pPr>
        <w:pStyle w:val="Caption"/>
      </w:pPr>
      <w:r>
        <w:t xml:space="preserve">Ekrānformas bloks </w:t>
      </w:r>
      <w:fldSimple w:instr=" SEQ Ekrānformas_bloks \* ARABIC ">
        <w:r w:rsidR="00760291">
          <w:rPr>
            <w:noProof/>
          </w:rPr>
          <w:t>40</w:t>
        </w:r>
      </w:fldSimple>
      <w:r>
        <w:t>. Pasūtījuma rindu bloka attēlojums</w:t>
      </w:r>
    </w:p>
    <w:p w:rsidR="00BB4879" w:rsidRPr="00FF3DC6" w:rsidRDefault="00BB4879" w:rsidP="00C1516A">
      <w:pPr>
        <w:pStyle w:val="Pamatteksts1"/>
      </w:pPr>
      <w:r>
        <w:t>Ja precei ir pievienots papildaprīkojums, to attēlo kursīvā zem atbilstošās pasūtījuma rindas, attēlojot izvēlēto papildaprīkojumu nosaukumus un cenas.</w:t>
      </w:r>
    </w:p>
    <w:p w:rsidR="00BB4879" w:rsidRPr="003A6FB5" w:rsidRDefault="00BB4879" w:rsidP="00C1516A">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BB4879" w:rsidRPr="00725AEE" w:rsidRDefault="00BB4879" w:rsidP="00C1516A">
      <w:pPr>
        <w:pStyle w:val="Pamatteksts1"/>
      </w:pPr>
      <w:r>
        <w:t>Par katru pasūtījumā iekļauto preci, tabulā tiek attēlota šāda informācija:</w:t>
      </w:r>
    </w:p>
    <w:p w:rsidR="00BB4879" w:rsidRDefault="00BB4879" w:rsidP="00E70652">
      <w:pPr>
        <w:pStyle w:val="Pamatteksts"/>
      </w:pPr>
      <w:r>
        <w:rPr>
          <w:b/>
        </w:rPr>
        <w:t xml:space="preserve">Numurs pēc kārtas </w:t>
      </w:r>
      <w:r>
        <w:t>– tiek attēlots preces numurs pēc kārtas</w:t>
      </w:r>
      <w:r w:rsidRPr="005864FD">
        <w:t>.</w:t>
      </w:r>
    </w:p>
    <w:p w:rsidR="00BB4879" w:rsidRPr="004C2520" w:rsidRDefault="00BB4879" w:rsidP="00E70652">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BB4879">
        <w:t>Preces apskatīšana</w:t>
      </w:r>
      <w:r w:rsidRPr="004C2520">
        <w:t>).</w:t>
      </w:r>
      <w:r>
        <w:t xml:space="preserve"> </w:t>
      </w:r>
    </w:p>
    <w:p w:rsidR="00BB4879" w:rsidRDefault="00BB4879" w:rsidP="00E70652">
      <w:pPr>
        <w:pStyle w:val="Pamatteksts"/>
      </w:pPr>
      <w:r>
        <w:rPr>
          <w:b/>
        </w:rPr>
        <w:t xml:space="preserve">Sākotnējais skaits </w:t>
      </w:r>
      <w:r>
        <w:t>– tiek attēlots konkrētās preces vienību daudzums, kas tika iekļauts izveidojot pirkuma pieprasījumu.</w:t>
      </w:r>
    </w:p>
    <w:p w:rsidR="00BB4879" w:rsidRDefault="00BB4879" w:rsidP="00E70652">
      <w:pPr>
        <w:pStyle w:val="Pamatteksts"/>
      </w:pPr>
      <w:r>
        <w:rPr>
          <w:b/>
        </w:rPr>
        <w:t xml:space="preserve">Pēdējais saskaņotais skaits </w:t>
      </w:r>
      <w:r>
        <w:t>– tiek attēlots konkrētās preces pēdējais saskaņotais vienību daudzums.</w:t>
      </w:r>
    </w:p>
    <w:p w:rsidR="00BB4879" w:rsidRDefault="00BB4879" w:rsidP="00E70652">
      <w:pPr>
        <w:pStyle w:val="Pamatteksts"/>
      </w:pPr>
      <w:r w:rsidRPr="00E42ED8">
        <w:rPr>
          <w:b/>
        </w:rPr>
        <w:t>Pieprasītas izmaiņas</w:t>
      </w:r>
      <w:r>
        <w:t xml:space="preserve"> – tiek attēlots </w:t>
      </w:r>
      <w:r w:rsidRPr="00F13C14">
        <w:t>konkrētās preces pieprasītais, izmainītais skaits.</w:t>
      </w:r>
    </w:p>
    <w:p w:rsidR="00BB4879" w:rsidRDefault="00BB4879" w:rsidP="00C1516A">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BB4879" w:rsidRDefault="00BB4879" w:rsidP="00E70652">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BB4879" w:rsidRPr="00A76D1F" w:rsidRDefault="00BB4879" w:rsidP="00E70652">
      <w:pPr>
        <w:pStyle w:val="Pamatteksts"/>
      </w:pPr>
      <w:r w:rsidRPr="00A76D1F">
        <w:rPr>
          <w:b/>
        </w:rPr>
        <w:t>Atlaide (%)</w:t>
      </w:r>
      <w:r>
        <w:t xml:space="preserve"> - t</w:t>
      </w:r>
      <w:r w:rsidRPr="00A76D1F">
        <w:t>iek attēlota konkrētās preces atlaide procentos.</w:t>
      </w:r>
    </w:p>
    <w:p w:rsidR="00BB4879" w:rsidRDefault="00BB4879" w:rsidP="00E70652">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BB4879" w:rsidRDefault="00BB4879" w:rsidP="00E70652">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BB4879" w:rsidRDefault="00BB4879" w:rsidP="00C1516A">
      <w:pPr>
        <w:pStyle w:val="Piezme"/>
      </w:pPr>
      <w:r w:rsidRPr="00B6490A">
        <w:rPr>
          <w:b/>
        </w:rPr>
        <w:t>Piezīme</w:t>
      </w:r>
      <w:r w:rsidRPr="00B6490A">
        <w:rPr>
          <w:b/>
          <w:color w:val="FF0000"/>
        </w:rPr>
        <w:t>!</w:t>
      </w:r>
      <w:r w:rsidRPr="003A6FB5">
        <w:t xml:space="preserve"> Preču rindas, kurām uzstādīta dzēšanas pazīme pēc darbības „Dzēst”, attēlo sarkanā krāsā, pārsvītrotā fontā.</w:t>
      </w:r>
    </w:p>
    <w:p w:rsidR="00BB4879" w:rsidRDefault="00BB4879" w:rsidP="00E70652">
      <w:pPr>
        <w:pStyle w:val="Pamatteksts"/>
      </w:pPr>
      <w:r>
        <w:t>Ja pasūtījuma rindai vai visam pasūtījumam ir pievienots komentārs, tad šos komentārus attēlo zem konkrētās preču rindas vai zem visām pasūtījuma rindām, attēlojot</w:t>
      </w:r>
      <w:r w:rsidRPr="00A34778">
        <w:t xml:space="preserve"> </w:t>
      </w:r>
      <w:r>
        <w:t>datumu, kad komentārs pievienots, lietotāja vārdu un uzvārdu, un pievienoto komentāru par preci vai pasūtījumu.</w:t>
      </w:r>
    </w:p>
    <w:p w:rsidR="00BB4879" w:rsidRDefault="00BB4879" w:rsidP="00C1516A">
      <w:pPr>
        <w:pStyle w:val="Piezme"/>
      </w:pPr>
      <w:r w:rsidRPr="00FC0BC8">
        <w:rPr>
          <w:b/>
          <w:bCs/>
          <w:iCs/>
        </w:rPr>
        <w:t>Piezīme</w:t>
      </w:r>
      <w:r w:rsidRPr="00FC0BC8">
        <w:rPr>
          <w:b/>
          <w:bCs/>
          <w:iCs/>
          <w:color w:val="FF0000"/>
        </w:rPr>
        <w:t>!</w:t>
      </w:r>
      <w:r>
        <w:t xml:space="preserve"> Komentāru sarakstu kārto dilstoši pēc pievienošanas datuma.</w:t>
      </w:r>
    </w:p>
    <w:p w:rsidR="00BB4879" w:rsidRDefault="00BB4879" w:rsidP="00C1516A">
      <w:pPr>
        <w:pStyle w:val="Piezme"/>
      </w:pPr>
      <w:r w:rsidRPr="00FC0BC8">
        <w:rPr>
          <w:b/>
          <w:bCs/>
          <w:iCs/>
        </w:rPr>
        <w:lastRenderedPageBreak/>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BB4879" w:rsidRPr="00EB17DF" w:rsidRDefault="00BB4879" w:rsidP="00C1516A">
      <w:pPr>
        <w:pStyle w:val="Pakrtots"/>
      </w:pPr>
      <w:r w:rsidRPr="00725A15">
        <w:rPr>
          <w:rStyle w:val="Hipersaite"/>
        </w:rPr>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attēlota pilns attiecīgais komentārs, kā arī darbība tiek nomainīta ar darbību </w:t>
      </w:r>
      <w:r>
        <w:rPr>
          <w:rStyle w:val="Hipersaite"/>
        </w:rPr>
        <w:t>Savērst&gt;&gt;</w:t>
      </w:r>
      <w:r w:rsidRPr="00EB17DF">
        <w:t>, kas attiecīgi attēlo komentāru tādā veidā, kā pēc noklusējuma.</w:t>
      </w:r>
    </w:p>
    <w:p w:rsidR="00BB4879" w:rsidRDefault="00BB4879" w:rsidP="0068526F">
      <w:pPr>
        <w:pStyle w:val="Blokuapraksts"/>
      </w:pPr>
      <w:r>
        <w:t>Pasūtījuma kopsummas</w:t>
      </w:r>
    </w:p>
    <w:p w:rsidR="00BB4879" w:rsidRDefault="00BB4879" w:rsidP="00C1516A">
      <w:pPr>
        <w:pStyle w:val="Pamatteksts1"/>
      </w:pPr>
      <w:r>
        <w:t>Pasūtījuma kopsummas tiek attēlotas analoģiski</w:t>
      </w:r>
      <w:r w:rsidRPr="00010FD4">
        <w:t xml:space="preserve"> kā pasūtījumam esot statusā „Pirkuma pieprasījums” (skat. ekrānformas aprakstu </w:t>
      </w:r>
      <w:hyperlink w:anchor="_D2HTopic_2610" w:history="1">
        <w:r w:rsidRPr="00CA6D9A">
          <w:rPr>
            <w:rStyle w:val="Hyperlink"/>
          </w:rPr>
          <w:t>Pasūtījuma apskatīšana un apstrāde</w:t>
        </w:r>
      </w:hyperlink>
      <w:r>
        <w:t>).</w:t>
      </w:r>
    </w:p>
    <w:p w:rsidR="00BB4879" w:rsidRDefault="00BB4879" w:rsidP="0068526F">
      <w:pPr>
        <w:pStyle w:val="Blokuapraksts"/>
      </w:pPr>
      <w:r>
        <w:t>Ar Pasūtījumu veiktās darbības</w:t>
      </w:r>
    </w:p>
    <w:p w:rsidR="00BB4879" w:rsidRDefault="00BB4879" w:rsidP="0068526F">
      <w:pPr>
        <w:pStyle w:val="Picture"/>
      </w:pPr>
      <w:r w:rsidRPr="00BB4879">
        <w:rPr>
          <w:noProof/>
          <w:bdr w:val="single" w:sz="4" w:space="0" w:color="D9D9D9"/>
        </w:rPr>
        <w:drawing>
          <wp:inline distT="0" distB="0" distL="0" distR="0" wp14:anchorId="39ACD957" wp14:editId="371AB453">
            <wp:extent cx="4933950" cy="3143250"/>
            <wp:effectExtent l="19050" t="19050" r="0" b="0"/>
            <wp:docPr id="618"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933950" cy="3143250"/>
                    </a:xfrm>
                    <a:prstGeom prst="rect">
                      <a:avLst/>
                    </a:prstGeom>
                    <a:noFill/>
                    <a:ln w="6350" cmpd="sng">
                      <a:solidFill>
                        <a:srgbClr val="D9D9D9"/>
                      </a:solidFill>
                      <a:miter lim="800000"/>
                      <a:headEnd/>
                      <a:tailEnd/>
                    </a:ln>
                    <a:effectLst/>
                  </pic:spPr>
                </pic:pic>
              </a:graphicData>
            </a:graphic>
          </wp:inline>
        </w:drawing>
      </w:r>
    </w:p>
    <w:p w:rsidR="00BB4879" w:rsidRDefault="00BB4879" w:rsidP="00B958A9">
      <w:pPr>
        <w:pStyle w:val="Caption"/>
      </w:pPr>
      <w:r>
        <w:t xml:space="preserve">Ekrānformas bloks </w:t>
      </w:r>
      <w:fldSimple w:instr=" SEQ Ekrānformas_bloks \* ARABIC ">
        <w:r w:rsidR="00760291">
          <w:rPr>
            <w:noProof/>
          </w:rPr>
          <w:t>41</w:t>
        </w:r>
      </w:fldSimple>
      <w:r>
        <w:t>. Ar pasūtījumu veiktās darbības</w:t>
      </w:r>
    </w:p>
    <w:p w:rsidR="00BB4879" w:rsidRDefault="00BB4879" w:rsidP="00E70652">
      <w:pPr>
        <w:pStyle w:val="Pamatteksts"/>
      </w:pPr>
      <w:r w:rsidRPr="00162D0F">
        <w:rPr>
          <w:b/>
        </w:rPr>
        <w:t>Groza nosaukums, no kura izveidots pasūtījums</w:t>
      </w:r>
      <w:r>
        <w:t xml:space="preserve"> – tiek attēlots tas groza nosaukums, no kura tika izveidots konkrētais pasūtījums.</w:t>
      </w:r>
    </w:p>
    <w:p w:rsidR="00BB4879" w:rsidRDefault="00BB4879" w:rsidP="00E70652">
      <w:pPr>
        <w:pStyle w:val="Pamatteksts"/>
      </w:pPr>
      <w:r w:rsidRPr="00653AA1">
        <w:rPr>
          <w:b/>
        </w:rPr>
        <w:t>Pirkuma pieprasījuma izveides datums</w:t>
      </w:r>
      <w:r>
        <w:t xml:space="preserve"> – tiek attēlots datums, kurā tika nosūtīts pirkuma pieprasījums.</w:t>
      </w:r>
    </w:p>
    <w:p w:rsidR="00BB4879" w:rsidRDefault="00BB4879" w:rsidP="00E70652">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BB4879" w:rsidRDefault="00BB4879" w:rsidP="00E70652">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w:t>
      </w:r>
    </w:p>
    <w:p w:rsidR="00BB4879" w:rsidRPr="00B52D92" w:rsidRDefault="00BB4879" w:rsidP="00E70652">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BB4879" w:rsidRDefault="00BB4879" w:rsidP="00E70652">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BB4879" w:rsidRPr="007B2B9D" w:rsidRDefault="00BB4879" w:rsidP="00E70652">
      <w:pPr>
        <w:pStyle w:val="Pamatteksts"/>
      </w:pPr>
      <w:r w:rsidRPr="004519A6">
        <w:rPr>
          <w:b/>
        </w:rPr>
        <w:lastRenderedPageBreak/>
        <w:t xml:space="preserve">Statuss – </w:t>
      </w:r>
      <w:r w:rsidRPr="004519A6">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4519A6">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BB4879">
        <w:t>Pasūtījuma vēsturiskās informācijas apskatīšana</w:t>
      </w:r>
      <w:r w:rsidRPr="0049669D">
        <w:t>).</w:t>
      </w:r>
    </w:p>
    <w:p w:rsidR="00BB4879" w:rsidRPr="0049669D" w:rsidRDefault="00BB4879" w:rsidP="00E70652">
      <w:pPr>
        <w:pStyle w:val="Pamatteksts"/>
      </w:pPr>
      <w:r w:rsidRPr="005F5A36">
        <w:rPr>
          <w:b/>
        </w:rPr>
        <w:t>Sākotnējais grozs –</w:t>
      </w:r>
      <w:r w:rsidRPr="005F5A36">
        <w:t xml:space="preserve"> hipersaite, kurā tiek attēlota informācija par sākotnējā groza datiem, kad pasūtījums tika veikts, t.i., datums un laiks. Aiz hipersaites tiek attēlots lietotāja vārds un uzvārds, kas veidojis no aktīvā groza pasūtījumu. Uzklikšķinot hipersaitei, tiek attēlota Sākotnējā groza informācija izdrukas veidā (skat. aprakstu </w:t>
      </w:r>
      <w:r>
        <w:t>Pasūtījumā sākotnējā groza apskate</w:t>
      </w:r>
      <w:r w:rsidRPr="005F5A36">
        <w:t>).</w:t>
      </w:r>
    </w:p>
    <w:p w:rsidR="00BB4879" w:rsidRPr="0049669D" w:rsidRDefault="00BB4879" w:rsidP="0068526F">
      <w:pPr>
        <w:pStyle w:val="Blokuapraksts"/>
      </w:pPr>
      <w:r>
        <w:t>P</w:t>
      </w:r>
      <w:r w:rsidRPr="0049669D">
        <w:t>asūtījuma apskatē pieejamās darbības</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1684A634" wp14:editId="79E8C864">
            <wp:extent cx="895350" cy="161925"/>
            <wp:effectExtent l="0" t="0" r="0" b="0"/>
            <wp:docPr id="616"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BB4879">
        <w:t>Pasūtījuma īsās informācijas izdrukāšana</w:t>
      </w:r>
      <w:r w:rsidRPr="0049669D">
        <w:t>).</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725CAAAC" wp14:editId="680C7C8C">
            <wp:extent cx="1266825" cy="152400"/>
            <wp:effectExtent l="0" t="0" r="0" b="0"/>
            <wp:docPr id="614"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BB4879">
        <w:t>Pasūtījuma izvērstās informācijas izdrukāšana</w:t>
      </w:r>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4212EEA3" wp14:editId="6B59ACA4">
            <wp:extent cx="1895475" cy="190500"/>
            <wp:effectExtent l="0" t="0" r="0" b="0"/>
            <wp:docPr id="6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rsidRPr="0049669D">
        <w:t xml:space="preserve">, tiek attēlota Pasūtījumu saraksta ekrānforma (skat. aprakstu </w:t>
      </w:r>
      <w:hyperlink w:anchor="_D2HTopic_1998" w:history="1">
        <w:r w:rsidRPr="00CA6D9A">
          <w:rPr>
            <w:rStyle w:val="Hyperlink"/>
          </w:rPr>
          <w:t>Pasūtījumu saraksta apskatīšana</w:t>
        </w:r>
      </w:hyperlink>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6A411014" wp14:editId="5D12BCE2">
            <wp:extent cx="657225" cy="161925"/>
            <wp:effectExtent l="0" t="0" r="0" b="0"/>
            <wp:docPr id="610"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r>
        <w:t>, ekrānforma tiek aizvērta.</w:t>
      </w:r>
    </w:p>
    <w:p w:rsidR="00BB4879" w:rsidRPr="00EB0769" w:rsidRDefault="00BB4879" w:rsidP="0068526F">
      <w:pPr>
        <w:pStyle w:val="Heading4"/>
        <w:numPr>
          <w:ilvl w:val="3"/>
          <w:numId w:val="25"/>
        </w:numPr>
      </w:pPr>
      <w:bookmarkStart w:id="209" w:name="_D2HTopic_2614"/>
      <w:r w:rsidRPr="00EB0769">
        <w:t>Pasūtījuma apskatīšana un apstrāde statusā ‘Atteikts pirkuma pieprasījums’ un ‘Atteikts daļējs pieprasījums’</w:t>
      </w:r>
      <w:bookmarkEnd w:id="209"/>
    </w:p>
    <w:p w:rsidR="00BB4879" w:rsidRDefault="00BB4879" w:rsidP="00C1516A">
      <w:pPr>
        <w:pStyle w:val="Apaknodaas"/>
      </w:pPr>
      <w:r>
        <w:t>Ekrānformas apraksts</w:t>
      </w:r>
    </w:p>
    <w:p w:rsidR="00BB4879" w:rsidRDefault="00BB4879" w:rsidP="0068526F">
      <w:pPr>
        <w:pStyle w:val="Picture"/>
      </w:pPr>
      <w:r w:rsidRPr="00936F54">
        <w:rPr>
          <w:noProof/>
        </w:rPr>
        <w:lastRenderedPageBreak/>
        <w:drawing>
          <wp:inline distT="0" distB="0" distL="0" distR="0" wp14:anchorId="32E52057" wp14:editId="1B167536">
            <wp:extent cx="5133975" cy="8229600"/>
            <wp:effectExtent l="0" t="0" r="0" b="0"/>
            <wp:docPr id="608"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133975" cy="8229600"/>
                    </a:xfrm>
                    <a:prstGeom prst="rect">
                      <a:avLst/>
                    </a:prstGeom>
                    <a:noFill/>
                    <a:ln>
                      <a:noFill/>
                    </a:ln>
                  </pic:spPr>
                </pic:pic>
              </a:graphicData>
            </a:graphic>
          </wp:inline>
        </w:drawing>
      </w:r>
    </w:p>
    <w:p w:rsidR="00BB4879" w:rsidRPr="009D24AB" w:rsidRDefault="00BB4879" w:rsidP="00B958A9">
      <w:pPr>
        <w:pStyle w:val="Caption"/>
      </w:pPr>
      <w:bookmarkStart w:id="210" w:name="_Toc179879136"/>
      <w:r w:rsidRPr="009D24AB">
        <w:t xml:space="preserve">Ekrānforma </w:t>
      </w:r>
      <w:fldSimple w:instr=" SEQ Ekrānforma \* ARABIC ">
        <w:r w:rsidR="00760291">
          <w:rPr>
            <w:noProof/>
          </w:rPr>
          <w:t>31</w:t>
        </w:r>
      </w:fldSimple>
      <w:r w:rsidRPr="009D24AB">
        <w:t xml:space="preserve">. Pasūtījuma apskate un apstrāde </w:t>
      </w:r>
      <w:r w:rsidRPr="00EB0769">
        <w:t>statusā ‘Atteikts pirkuma pieprasījums’</w:t>
      </w:r>
      <w:bookmarkEnd w:id="210"/>
    </w:p>
    <w:p w:rsidR="00BB4879" w:rsidRDefault="00BB4879" w:rsidP="0068526F">
      <w:pPr>
        <w:pStyle w:val="Blokuapraksts"/>
      </w:pPr>
      <w:r>
        <w:t>Vispārējā pasūtījuma informācija</w:t>
      </w:r>
    </w:p>
    <w:p w:rsidR="00BB4879" w:rsidRDefault="00BB4879" w:rsidP="0068526F">
      <w:pPr>
        <w:pStyle w:val="Picture"/>
      </w:pPr>
      <w:r w:rsidRPr="00BB4879">
        <w:rPr>
          <w:noProof/>
          <w:bdr w:val="single" w:sz="4" w:space="0" w:color="D9D9D9"/>
        </w:rPr>
        <w:lastRenderedPageBreak/>
        <w:drawing>
          <wp:inline distT="0" distB="0" distL="0" distR="0" wp14:anchorId="479B56A8" wp14:editId="2D585428">
            <wp:extent cx="5943600" cy="1019175"/>
            <wp:effectExtent l="0" t="0" r="0" b="0"/>
            <wp:docPr id="60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43600" cy="1019175"/>
                    </a:xfrm>
                    <a:prstGeom prst="rect">
                      <a:avLst/>
                    </a:prstGeom>
                    <a:noFill/>
                    <a:ln>
                      <a:noFill/>
                    </a:ln>
                  </pic:spPr>
                </pic:pic>
              </a:graphicData>
            </a:graphic>
          </wp:inline>
        </w:drawing>
      </w:r>
    </w:p>
    <w:p w:rsidR="00BB4879" w:rsidRPr="00EB0769" w:rsidRDefault="00BB4879" w:rsidP="00B958A9">
      <w:pPr>
        <w:pStyle w:val="Caption"/>
      </w:pPr>
      <w:r w:rsidRPr="009D24AB">
        <w:t xml:space="preserve">Ekrānformas bloks </w:t>
      </w:r>
      <w:fldSimple w:instr=" SEQ Ekrānformas_bloks \* ARABIC ">
        <w:r w:rsidR="00760291">
          <w:rPr>
            <w:noProof/>
          </w:rPr>
          <w:t>42</w:t>
        </w:r>
      </w:fldSimple>
      <w:r w:rsidRPr="009D24AB">
        <w:t>. Vispārējās pasūtījuma informācijas bloks</w:t>
      </w:r>
    </w:p>
    <w:p w:rsidR="00BB4879" w:rsidRDefault="00BB4879" w:rsidP="00C1516A">
      <w:pPr>
        <w:pStyle w:val="Pamatteksts1"/>
      </w:pPr>
      <w:r>
        <w:t>Virs pasūtījuma detalizētās informācijas ir novietota rinda, kurā tiek attēlots pašreizējais, izvēlētā ‘</w:t>
      </w:r>
      <w:r w:rsidRPr="008A0673">
        <w:t>Pasūtījuma statuss</w:t>
      </w:r>
      <w:r>
        <w:t>’.</w:t>
      </w:r>
    </w:p>
    <w:p w:rsidR="00BB4879" w:rsidRDefault="00BB4879" w:rsidP="00E70652">
      <w:pPr>
        <w:pStyle w:val="Pamatteksts"/>
      </w:pPr>
      <w:r w:rsidRPr="00942ED3">
        <w:rPr>
          <w:b/>
        </w:rPr>
        <w:t>Pirkuma pieprasījuma numurs</w:t>
      </w:r>
      <w:r>
        <w:t xml:space="preserve"> – tiek attēlots sistēmas piešķirtais pasūtījuma numurs, kas pasūtījumam tika izveidots, nosūtot pirkuma pieprasījumu.</w:t>
      </w:r>
    </w:p>
    <w:p w:rsidR="00BB4879" w:rsidRDefault="00BB4879" w:rsidP="00E70652">
      <w:pPr>
        <w:pStyle w:val="Pamatteksts"/>
      </w:pPr>
      <w:r w:rsidRPr="004F1496">
        <w:rPr>
          <w:b/>
        </w:rPr>
        <w:t>Piegādātāja piešķirtais numurs pasūtījumam</w:t>
      </w:r>
      <w:r>
        <w:t xml:space="preserve"> – tiek attēlots Piegādātāja piešķirtais numurs pasūtījumam, ja Piegādātājs numuru ir piešķīris. </w:t>
      </w:r>
    </w:p>
    <w:p w:rsidR="00BB4879" w:rsidRPr="005907C4" w:rsidRDefault="00BB4879" w:rsidP="00E70652">
      <w:pPr>
        <w:pStyle w:val="Pamatteksts"/>
      </w:pPr>
      <w:r w:rsidRPr="00082429">
        <w:rPr>
          <w:b/>
        </w:rPr>
        <w:t>Vispārīgās vienošanās numurs</w:t>
      </w:r>
      <w:r>
        <w:t xml:space="preserve"> – tiek attēlots Vispārīgās vienošanās pilnais nosaukums.</w:t>
      </w:r>
    </w:p>
    <w:p w:rsidR="00BB4879" w:rsidRDefault="00BB4879" w:rsidP="00E70652">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BB4879" w:rsidRDefault="00BB4879" w:rsidP="00E70652">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BB4879" w:rsidRPr="00AD607C" w:rsidRDefault="00BB4879" w:rsidP="00E70652">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BB4879" w:rsidRPr="00FB4019" w:rsidRDefault="00BB4879" w:rsidP="00E70652">
      <w:pPr>
        <w:pStyle w:val="Pamatteksts"/>
      </w:pPr>
      <w:r w:rsidRPr="00B27520">
        <w:rPr>
          <w:b/>
        </w:rPr>
        <w:t>Piegāde līdz</w:t>
      </w:r>
      <w:r>
        <w:t xml:space="preserve"> - </w:t>
      </w:r>
      <w:r w:rsidRPr="005864FD">
        <w:t>tiek attēlots piegādes termiņa datums</w:t>
      </w:r>
      <w:r>
        <w:t>.</w:t>
      </w:r>
    </w:p>
    <w:p w:rsidR="00BB4879" w:rsidRDefault="00BB4879" w:rsidP="0068526F">
      <w:pPr>
        <w:pStyle w:val="Blokuapraksts"/>
      </w:pPr>
      <w:r>
        <w:t>Pasūtītāja dati</w:t>
      </w:r>
    </w:p>
    <w:p w:rsidR="00BB4879" w:rsidRDefault="00BB4879" w:rsidP="00C1516A">
      <w:pPr>
        <w:pStyle w:val="Pamatteksts1"/>
      </w:pPr>
      <w:r>
        <w:t>Pasūtītāja dati tiek attēloti analoģiski</w:t>
      </w:r>
      <w:r w:rsidRPr="00010FD4">
        <w:t xml:space="preserve"> kā pasūtījumam esot statusā „Pirkuma pieprasījums” (skat. </w:t>
      </w:r>
      <w:r w:rsidR="00C224C8" w:rsidRPr="00010FD4">
        <w:t>ekrānformas</w:t>
      </w:r>
      <w:r w:rsidR="00C224C8">
        <w:t xml:space="preserve"> bloka</w:t>
      </w:r>
      <w:r w:rsidR="00C224C8" w:rsidRPr="00010FD4">
        <w:t xml:space="preserve"> aprakstu</w:t>
      </w:r>
      <w:r w:rsidR="00C224C8">
        <w:t xml:space="preserve"> sadaļā</w:t>
      </w:r>
      <w:r w:rsidR="00C224C8" w:rsidRPr="00010FD4">
        <w:t xml:space="preserve"> </w:t>
      </w:r>
      <w:r w:rsidR="00C224C8">
        <w:t>“</w:t>
      </w:r>
      <w:hyperlink w:anchor="_D2HTopic_2610" w:history="1">
        <w:r w:rsidR="00C224C8" w:rsidRPr="00432BD1">
          <w:rPr>
            <w:rStyle w:val="Hyperlink"/>
          </w:rPr>
          <w:t>Pasūtījuma apskatīšana un apstrāde</w:t>
        </w:r>
      </w:hyperlink>
      <w:r w:rsidR="00C224C8">
        <w:rPr>
          <w:rStyle w:val="Hyperlink"/>
        </w:rPr>
        <w:t xml:space="preserve"> statusā ‘Pirkuma pieprasījums’”</w:t>
      </w:r>
      <w:r>
        <w:t>).</w:t>
      </w:r>
    </w:p>
    <w:p w:rsidR="00BB4879" w:rsidRDefault="00BB4879" w:rsidP="0068526F">
      <w:pPr>
        <w:pStyle w:val="Blokuapraksts"/>
      </w:pPr>
      <w:r>
        <w:t>Piegādātāja dati</w:t>
      </w:r>
    </w:p>
    <w:p w:rsidR="00BB4879" w:rsidRDefault="00BB4879" w:rsidP="00C1516A">
      <w:pPr>
        <w:pStyle w:val="Pamatteksts1"/>
      </w:pPr>
      <w:r>
        <w:t>Piegādātāja dati tiek attēloti analoģiski</w:t>
      </w:r>
      <w:r w:rsidRPr="00010FD4">
        <w:t xml:space="preserve"> kā pasūtījumam esot statusā „Pirkuma pieprasījums” (skat. </w:t>
      </w:r>
      <w:r w:rsidR="00C224C8" w:rsidRPr="00010FD4">
        <w:t>ekrānformas</w:t>
      </w:r>
      <w:r w:rsidR="00C224C8">
        <w:t xml:space="preserve"> bloka</w:t>
      </w:r>
      <w:r w:rsidR="00C224C8" w:rsidRPr="00010FD4">
        <w:t xml:space="preserve"> aprakstu</w:t>
      </w:r>
      <w:r w:rsidR="00C224C8">
        <w:t xml:space="preserve"> sadaļā</w:t>
      </w:r>
      <w:r w:rsidR="00C224C8" w:rsidRPr="00010FD4">
        <w:t xml:space="preserve"> </w:t>
      </w:r>
      <w:r w:rsidR="00C224C8">
        <w:t>“</w:t>
      </w:r>
      <w:hyperlink w:anchor="_D2HTopic_2610" w:history="1">
        <w:r w:rsidR="00C224C8" w:rsidRPr="00432BD1">
          <w:rPr>
            <w:rStyle w:val="Hyperlink"/>
          </w:rPr>
          <w:t>Pasūtījuma apskatīšana un apstrāde</w:t>
        </w:r>
      </w:hyperlink>
      <w:r w:rsidR="00C224C8">
        <w:rPr>
          <w:rStyle w:val="Hyperlink"/>
        </w:rPr>
        <w:t xml:space="preserve"> statusā ‘Pirkuma pieprasījums’”</w:t>
      </w:r>
      <w:r>
        <w:t>).</w:t>
      </w:r>
    </w:p>
    <w:p w:rsidR="00BB4879" w:rsidRDefault="00BB4879" w:rsidP="0068526F">
      <w:pPr>
        <w:pStyle w:val="Blokuapraksts"/>
      </w:pPr>
      <w:r>
        <w:t>Saņēmēja dati</w:t>
      </w:r>
    </w:p>
    <w:p w:rsidR="00BB4879" w:rsidRDefault="00BB4879" w:rsidP="00C1516A">
      <w:pPr>
        <w:pStyle w:val="Pamatteksts1"/>
      </w:pPr>
      <w:r>
        <w:t>Saņēmēja dati tiek attēloti analoģiski</w:t>
      </w:r>
      <w:r w:rsidRPr="00010FD4">
        <w:t xml:space="preserve"> kā pasūtījumam esot statusā „Pirkuma pieprasījums” (skat. </w:t>
      </w:r>
      <w:r w:rsidR="00C224C8" w:rsidRPr="00010FD4">
        <w:t>ekrānformas</w:t>
      </w:r>
      <w:r w:rsidR="00C224C8">
        <w:t xml:space="preserve"> bloka</w:t>
      </w:r>
      <w:r w:rsidR="00C224C8" w:rsidRPr="00010FD4">
        <w:t xml:space="preserve"> aprakstu</w:t>
      </w:r>
      <w:r w:rsidR="00C224C8">
        <w:t xml:space="preserve"> sadaļā</w:t>
      </w:r>
      <w:r w:rsidR="00C224C8" w:rsidRPr="00010FD4">
        <w:t xml:space="preserve"> </w:t>
      </w:r>
      <w:r w:rsidR="00C224C8">
        <w:t>“</w:t>
      </w:r>
      <w:hyperlink w:anchor="_D2HTopic_2610" w:history="1">
        <w:r w:rsidR="00C224C8" w:rsidRPr="00432BD1">
          <w:rPr>
            <w:rStyle w:val="Hyperlink"/>
          </w:rPr>
          <w:t>Pasūtījuma apskatīšana un apstrāde</w:t>
        </w:r>
      </w:hyperlink>
      <w:r w:rsidR="00C224C8">
        <w:rPr>
          <w:rStyle w:val="Hyperlink"/>
        </w:rPr>
        <w:t xml:space="preserve"> statusā ‘Pirkuma pieprasījums’”</w:t>
      </w:r>
      <w:r>
        <w:t>).</w:t>
      </w:r>
    </w:p>
    <w:p w:rsidR="00BB4879" w:rsidRDefault="00BB4879" w:rsidP="0068526F">
      <w:pPr>
        <w:pStyle w:val="Blokuapraksts"/>
      </w:pPr>
      <w:r>
        <w:t>Pasūtījuma rindas</w:t>
      </w:r>
    </w:p>
    <w:p w:rsidR="00BB4879" w:rsidRDefault="00BB4879" w:rsidP="0068526F">
      <w:pPr>
        <w:pStyle w:val="Picture"/>
      </w:pPr>
      <w:r w:rsidRPr="00936F54">
        <w:rPr>
          <w:noProof/>
        </w:rPr>
        <w:lastRenderedPageBreak/>
        <w:drawing>
          <wp:inline distT="0" distB="0" distL="0" distR="0" wp14:anchorId="30A1564D" wp14:editId="3878A4A9">
            <wp:extent cx="5934075" cy="1657350"/>
            <wp:effectExtent l="0" t="0" r="0" b="0"/>
            <wp:docPr id="60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34075" cy="1657350"/>
                    </a:xfrm>
                    <a:prstGeom prst="rect">
                      <a:avLst/>
                    </a:prstGeom>
                    <a:noFill/>
                    <a:ln>
                      <a:noFill/>
                    </a:ln>
                  </pic:spPr>
                </pic:pic>
              </a:graphicData>
            </a:graphic>
          </wp:inline>
        </w:drawing>
      </w:r>
    </w:p>
    <w:p w:rsidR="00BB4879" w:rsidRPr="009D24AB" w:rsidRDefault="00BB4879" w:rsidP="00B958A9">
      <w:pPr>
        <w:pStyle w:val="Caption"/>
      </w:pPr>
      <w:r w:rsidRPr="009D24AB">
        <w:t xml:space="preserve">Ekrānformas bloks </w:t>
      </w:r>
      <w:fldSimple w:instr=" SEQ Ekrānformas_bloks \* ARABIC ">
        <w:r w:rsidR="00760291">
          <w:rPr>
            <w:noProof/>
          </w:rPr>
          <w:t>43</w:t>
        </w:r>
      </w:fldSimple>
      <w:r w:rsidRPr="009D24AB">
        <w:t xml:space="preserve">. Pasūtījuma rindas </w:t>
      </w:r>
    </w:p>
    <w:p w:rsidR="00BB4879" w:rsidRDefault="00BB4879" w:rsidP="00C1516A">
      <w:pPr>
        <w:pStyle w:val="Pamatteksts1"/>
      </w:pPr>
      <w:r>
        <w:t>Ja precei ir pievienots papildaprīkojums, to attēlo kursīvā zem atbilstošās pasūtījuma rindas, attēlojot izvēlēto papildaprīkojumu nosaukumus un cenas.</w:t>
      </w:r>
    </w:p>
    <w:p w:rsidR="00BB4879" w:rsidRPr="003A6FB5" w:rsidRDefault="00BB4879" w:rsidP="00C1516A">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BB4879" w:rsidRDefault="00BB4879" w:rsidP="0068526F">
      <w:pPr>
        <w:pStyle w:val="Picture"/>
      </w:pPr>
      <w:r w:rsidRPr="00936F54">
        <w:rPr>
          <w:noProof/>
        </w:rPr>
        <w:drawing>
          <wp:inline distT="0" distB="0" distL="0" distR="0" wp14:anchorId="0751B553" wp14:editId="64A5E108">
            <wp:extent cx="5943600" cy="428625"/>
            <wp:effectExtent l="0" t="0" r="0" b="0"/>
            <wp:docPr id="602"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3600" cy="428625"/>
                    </a:xfrm>
                    <a:prstGeom prst="rect">
                      <a:avLst/>
                    </a:prstGeom>
                    <a:noFill/>
                    <a:ln>
                      <a:noFill/>
                    </a:ln>
                  </pic:spPr>
                </pic:pic>
              </a:graphicData>
            </a:graphic>
          </wp:inline>
        </w:drawing>
      </w:r>
    </w:p>
    <w:p w:rsidR="00BB4879" w:rsidRPr="009D24AB" w:rsidRDefault="00BB4879" w:rsidP="00B958A9">
      <w:pPr>
        <w:pStyle w:val="Caption"/>
      </w:pPr>
      <w:r w:rsidRPr="009D24AB">
        <w:t xml:space="preserve">Ekrānformas bloks </w:t>
      </w:r>
      <w:fldSimple w:instr=" SEQ Ekrānformas_bloks \* ARABIC ">
        <w:r w:rsidR="00760291">
          <w:rPr>
            <w:noProof/>
          </w:rPr>
          <w:t>44</w:t>
        </w:r>
      </w:fldSimple>
      <w:r w:rsidRPr="009D24AB">
        <w:t>. Dzēstas pasūtījuma rindas attēlošana</w:t>
      </w:r>
    </w:p>
    <w:p w:rsidR="00BB4879" w:rsidRPr="00725AEE" w:rsidRDefault="00BB4879" w:rsidP="00C1516A">
      <w:pPr>
        <w:pStyle w:val="Pamatteksts1"/>
      </w:pPr>
      <w:r>
        <w:t>Par katru pasūtījumā iekļauto preci, tabulā tiek attēlota šāda informācija:</w:t>
      </w:r>
    </w:p>
    <w:p w:rsidR="00BB4879" w:rsidRDefault="00BB4879" w:rsidP="00E70652">
      <w:pPr>
        <w:pStyle w:val="Pamatteksts"/>
      </w:pPr>
      <w:r>
        <w:rPr>
          <w:b/>
        </w:rPr>
        <w:t xml:space="preserve">Numurs pēc kārtas </w:t>
      </w:r>
      <w:r>
        <w:t>– tiek attēlots preces numurs pēc kārtas</w:t>
      </w:r>
      <w:r w:rsidRPr="005864FD">
        <w:t>.</w:t>
      </w:r>
    </w:p>
    <w:p w:rsidR="00BB4879" w:rsidRPr="004C2520" w:rsidRDefault="00BB4879" w:rsidP="00E70652">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BB4879">
        <w:t>Preces apskatīšana</w:t>
      </w:r>
      <w:r w:rsidRPr="004C2520">
        <w:t>).</w:t>
      </w:r>
    </w:p>
    <w:p w:rsidR="00BB4879" w:rsidRDefault="00BB4879" w:rsidP="00E70652">
      <w:pPr>
        <w:pStyle w:val="Pamatteksts"/>
      </w:pPr>
      <w:r>
        <w:rPr>
          <w:b/>
        </w:rPr>
        <w:t xml:space="preserve">Sākotnējais skaits </w:t>
      </w:r>
      <w:r>
        <w:t>– tiek attēlots konkrētās preces vienību daudzums, kas tika iekļauts izveidojot pirkuma pieprasījumu.</w:t>
      </w:r>
    </w:p>
    <w:p w:rsidR="00BB4879" w:rsidRDefault="00BB4879" w:rsidP="00E70652">
      <w:pPr>
        <w:pStyle w:val="Pamatteksts"/>
      </w:pPr>
      <w:r>
        <w:rPr>
          <w:b/>
        </w:rPr>
        <w:t xml:space="preserve">Pēdējais saskaņotais skaits </w:t>
      </w:r>
      <w:r>
        <w:t>– tiek attēlots konkrētās preces pēdējais saskaņotais vienību daudzums.</w:t>
      </w:r>
    </w:p>
    <w:p w:rsidR="00BB4879" w:rsidRDefault="00BB4879" w:rsidP="00E70652">
      <w:pPr>
        <w:pStyle w:val="Pamatteksts"/>
      </w:pPr>
      <w:r w:rsidRPr="00E42ED8">
        <w:rPr>
          <w:b/>
        </w:rPr>
        <w:t>Pieprasītas izmaiņas</w:t>
      </w:r>
      <w:r>
        <w:t xml:space="preserve"> – tiek attēlots </w:t>
      </w:r>
      <w:r w:rsidRPr="00F13C14">
        <w:t>konkrētās preces pieprasītais, izmainītais skaits.</w:t>
      </w:r>
    </w:p>
    <w:p w:rsidR="00BB4879" w:rsidRDefault="00BB4879" w:rsidP="00C1516A">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BB4879" w:rsidRDefault="00BB4879" w:rsidP="00E70652">
      <w:pPr>
        <w:pStyle w:val="Pamatteksts"/>
      </w:pPr>
      <w:r>
        <w:rPr>
          <w:b/>
        </w:rPr>
        <w:t>Jaunais skaits</w:t>
      </w:r>
      <w:r>
        <w:t xml:space="preserve"> - t</w:t>
      </w:r>
      <w:r w:rsidRPr="00BA1471">
        <w:t>iek attēlots konkrētās preces jaun</w:t>
      </w:r>
      <w:r>
        <w:t>ais</w:t>
      </w:r>
      <w:r w:rsidRPr="00BA1471">
        <w:t xml:space="preserve"> skait</w:t>
      </w:r>
      <w:r>
        <w:t>s.</w:t>
      </w:r>
    </w:p>
    <w:p w:rsidR="00BB4879" w:rsidRDefault="00BB4879" w:rsidP="00E70652">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BB4879" w:rsidRPr="00A76D1F" w:rsidRDefault="00BB4879" w:rsidP="00E70652">
      <w:pPr>
        <w:pStyle w:val="Pamatteksts"/>
      </w:pPr>
      <w:r w:rsidRPr="00A76D1F">
        <w:rPr>
          <w:b/>
        </w:rPr>
        <w:t>Atlaide (%)</w:t>
      </w:r>
      <w:r>
        <w:t xml:space="preserve"> - t</w:t>
      </w:r>
      <w:r w:rsidRPr="00A76D1F">
        <w:t>iek attēlota konkrētās preces atlaide procentos.</w:t>
      </w:r>
    </w:p>
    <w:p w:rsidR="00BB4879" w:rsidRDefault="00BB4879" w:rsidP="00E70652">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BB4879" w:rsidRDefault="00BB4879" w:rsidP="00E70652">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BB4879" w:rsidRDefault="00BB4879" w:rsidP="00E70652">
      <w:pPr>
        <w:pStyle w:val="Pamatteksts"/>
      </w:pPr>
      <w:r>
        <w:t xml:space="preserve">Ja pasūtījuma rindai vai visam pasūtījuma ir pievienots komentārs, tad šos komentārus attēlo zem konkrētās preču rindas vai zem visām pasūtījuma </w:t>
      </w:r>
      <w:r>
        <w:lastRenderedPageBreak/>
        <w:t>rindām, attēlojot</w:t>
      </w:r>
      <w:r w:rsidRPr="00A34778">
        <w:t xml:space="preserve"> </w:t>
      </w:r>
      <w:r>
        <w:t>datumu, kad komentārs pievienots, lietotāja vārdu un uzvārdu, un pievienoto komentāru par preci vai pasūtījumu.</w:t>
      </w:r>
    </w:p>
    <w:p w:rsidR="00BB4879" w:rsidRDefault="00BB4879" w:rsidP="00C1516A">
      <w:pPr>
        <w:pStyle w:val="Piezme"/>
      </w:pPr>
      <w:r w:rsidRPr="00FC0BC8">
        <w:rPr>
          <w:b/>
          <w:bCs/>
          <w:iCs/>
        </w:rPr>
        <w:t>Piezīme</w:t>
      </w:r>
      <w:r w:rsidRPr="00FC0BC8">
        <w:rPr>
          <w:b/>
          <w:bCs/>
          <w:iCs/>
          <w:color w:val="FF0000"/>
        </w:rPr>
        <w:t>!</w:t>
      </w:r>
      <w:r>
        <w:t xml:space="preserve"> Komentāru sarakstu kārto dilstoši pēc pievienošanas datuma.</w:t>
      </w:r>
    </w:p>
    <w:p w:rsidR="00BB4879" w:rsidRDefault="00BB4879" w:rsidP="0068526F">
      <w:pPr>
        <w:pStyle w:val="Blokuapraksts"/>
      </w:pPr>
      <w:r>
        <w:t>Pasūtījuma kopsummas</w:t>
      </w:r>
    </w:p>
    <w:p w:rsidR="00BB4879" w:rsidRDefault="00BB4879" w:rsidP="00C1516A">
      <w:pPr>
        <w:pStyle w:val="Pamatteksts1"/>
      </w:pPr>
      <w:r>
        <w:t>Pasūtījuma kopsummas tiek attēlotas analoģiski</w:t>
      </w:r>
      <w:r w:rsidRPr="00010FD4">
        <w:t xml:space="preserve"> kā pasūtījumam esot statusā „Pirkuma pieprasījums” (skat. ekrānformas aprakstu </w:t>
      </w:r>
      <w:hyperlink w:anchor="_D2HTopic_2610" w:history="1">
        <w:r w:rsidRPr="006A467A">
          <w:rPr>
            <w:rStyle w:val="Hyperlink"/>
          </w:rPr>
          <w:t>Pasūtījuma apskatīšana un apstrāde</w:t>
        </w:r>
      </w:hyperlink>
      <w:r>
        <w:t>).</w:t>
      </w:r>
    </w:p>
    <w:p w:rsidR="00BB4879" w:rsidRDefault="00BB4879" w:rsidP="0068526F">
      <w:pPr>
        <w:pStyle w:val="Blokuapraksts"/>
      </w:pPr>
      <w:r>
        <w:t>Ar Pasūtījumu veiktās darbības</w:t>
      </w:r>
    </w:p>
    <w:p w:rsidR="00BB4879" w:rsidRDefault="00BB4879" w:rsidP="0068526F">
      <w:pPr>
        <w:pStyle w:val="Picture"/>
      </w:pPr>
      <w:r w:rsidRPr="00936F54">
        <w:rPr>
          <w:noProof/>
        </w:rPr>
        <w:drawing>
          <wp:inline distT="0" distB="0" distL="0" distR="0" wp14:anchorId="4AB6CC5E" wp14:editId="61CB1188">
            <wp:extent cx="5076825" cy="3476625"/>
            <wp:effectExtent l="0" t="0" r="0" b="0"/>
            <wp:docPr id="600"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076825" cy="3476625"/>
                    </a:xfrm>
                    <a:prstGeom prst="rect">
                      <a:avLst/>
                    </a:prstGeom>
                    <a:noFill/>
                    <a:ln>
                      <a:noFill/>
                    </a:ln>
                  </pic:spPr>
                </pic:pic>
              </a:graphicData>
            </a:graphic>
          </wp:inline>
        </w:drawing>
      </w:r>
    </w:p>
    <w:p w:rsidR="00BB4879" w:rsidRPr="009D24AB" w:rsidRDefault="00BB4879" w:rsidP="00B958A9">
      <w:pPr>
        <w:pStyle w:val="Caption"/>
      </w:pPr>
      <w:r w:rsidRPr="009D24AB">
        <w:t xml:space="preserve">Ekrānformas bloks </w:t>
      </w:r>
      <w:fldSimple w:instr=" SEQ Ekrānformas_bloks \* ARABIC ">
        <w:r w:rsidR="00760291">
          <w:rPr>
            <w:noProof/>
          </w:rPr>
          <w:t>45</w:t>
        </w:r>
      </w:fldSimple>
      <w:r w:rsidRPr="009D24AB">
        <w:t>. Ar pasūtījumu veiktās darbības</w:t>
      </w:r>
    </w:p>
    <w:p w:rsidR="00BB4879" w:rsidRDefault="00BB4879" w:rsidP="00E70652">
      <w:pPr>
        <w:pStyle w:val="Pamatteksts"/>
      </w:pPr>
      <w:r w:rsidRPr="00162D0F">
        <w:rPr>
          <w:b/>
        </w:rPr>
        <w:t>Groza nosaukums, no kura izveidots pasūtījums</w:t>
      </w:r>
      <w:r>
        <w:t xml:space="preserve"> – tiek attēlots tas groza nosaukums, no kura tika izveidots konkrētais pasūtījums.</w:t>
      </w:r>
    </w:p>
    <w:p w:rsidR="00BB4879" w:rsidRDefault="00BB4879" w:rsidP="00E70652">
      <w:pPr>
        <w:pStyle w:val="Pamatteksts"/>
      </w:pPr>
      <w:r w:rsidRPr="00653AA1">
        <w:rPr>
          <w:b/>
        </w:rPr>
        <w:t>Pirkuma pieprasījuma izveides datums</w:t>
      </w:r>
      <w:r>
        <w:t xml:space="preserve"> – tiek attēlots datums, kurā tika nosūtīts pirkuma pieprasījums.</w:t>
      </w:r>
    </w:p>
    <w:p w:rsidR="00BB4879" w:rsidRDefault="00BB4879" w:rsidP="00E70652">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BB4879" w:rsidRDefault="00BB4879" w:rsidP="00E70652">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 ja Pasūtījumam šāda darbība ir veikta.</w:t>
      </w:r>
    </w:p>
    <w:p w:rsidR="00BB4879" w:rsidRPr="00B52D92" w:rsidRDefault="00BB4879" w:rsidP="00E70652">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BB4879" w:rsidRDefault="00BB4879" w:rsidP="00E70652">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BB4879" w:rsidRPr="00AF7302" w:rsidRDefault="00BB4879" w:rsidP="00E70652">
      <w:pPr>
        <w:pStyle w:val="Pamatteksts"/>
      </w:pPr>
      <w:r w:rsidRPr="00FD7870">
        <w:rPr>
          <w:b/>
        </w:rPr>
        <w:t xml:space="preserve">Statuss – </w:t>
      </w:r>
      <w:r w:rsidRPr="00FD7870">
        <w:t xml:space="preserve">tiek attēlots statuss, kurā Pasūtījums atrodas pašlaik un katrs statuss, kurā tas ir atradies iepriekš, sakārtojot statusus to iestāšanās secībā, dilstoši (jaunākie statusi tiek attēloti saraksta augšā). Katram statusam pretī </w:t>
      </w:r>
      <w:r w:rsidRPr="00FD7870">
        <w:lastRenderedPageBreak/>
        <w:t xml:space="preserve">tiek attēlots </w:t>
      </w:r>
      <w:r w:rsidRPr="001A0544">
        <w:rPr>
          <w:rStyle w:val="Hipersaite"/>
        </w:rPr>
        <w:t>Statusa datums un laiks</w:t>
      </w:r>
      <w:r w:rsidRPr="00FD7870">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BB4879">
        <w:t>Pasūtījuma vēsturiskās informācijas apskatīšana</w:t>
      </w:r>
      <w:r w:rsidRPr="0049669D">
        <w:t>).</w:t>
      </w:r>
    </w:p>
    <w:p w:rsidR="00BB4879" w:rsidRPr="0049669D" w:rsidRDefault="00BB4879" w:rsidP="00E70652">
      <w:pPr>
        <w:pStyle w:val="Pamatteksts"/>
      </w:pPr>
      <w:r w:rsidRPr="004D025E">
        <w:rPr>
          <w:b/>
        </w:rPr>
        <w:t>Sākotnējais grozs –</w:t>
      </w:r>
      <w:r w:rsidRPr="004D025E">
        <w:t xml:space="preserve"> hipersaite, kurā tiek attēlota informācija par sākotnējā groza datiem, kad pasūtījums tika veikts, t.i., datums un laiks. Aiz hipersaites tiek attēlots lietotāja vārds un uzvārds, kas veidojis no aktīvā groza pasūtījumu. Uzklikšķinot hipersaitei, tiek attēlota Sākotnējā groza informācija izdrukas veidā (skat. aprakstu </w:t>
      </w:r>
      <w:r>
        <w:t>Pasūtījumā sākotnējā groza apskate</w:t>
      </w:r>
      <w:r w:rsidRPr="004D025E">
        <w:t>).</w:t>
      </w:r>
    </w:p>
    <w:p w:rsidR="00BB4879" w:rsidRPr="0049669D" w:rsidRDefault="00BB4879" w:rsidP="0068526F">
      <w:pPr>
        <w:pStyle w:val="Blokuapraksts"/>
      </w:pPr>
      <w:r>
        <w:t>P</w:t>
      </w:r>
      <w:r w:rsidRPr="0049669D">
        <w:t>asūtījuma apskatē pieejamās darbības</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466C7103" wp14:editId="49385B6D">
            <wp:extent cx="895350" cy="161925"/>
            <wp:effectExtent l="0" t="0" r="0" b="0"/>
            <wp:docPr id="5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BB4879">
        <w:t>Pasūtījuma īsās informācijas izdrukāšana</w:t>
      </w:r>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12184E8D" wp14:editId="498A248E">
            <wp:extent cx="1266825" cy="152400"/>
            <wp:effectExtent l="0" t="0" r="0" b="0"/>
            <wp:docPr id="59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BB4879">
        <w:t>Pasūtījuma izvērstās informācijas izdrukāšana</w:t>
      </w:r>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53A9314E" wp14:editId="1CD54F63">
            <wp:extent cx="1895475" cy="190500"/>
            <wp:effectExtent l="0" t="0" r="0" b="0"/>
            <wp:docPr id="59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rsidRPr="0049669D">
        <w:t xml:space="preserve">, tiek attēlota Pasūtījumu saraksta ekrānforma (skat. aprakstu </w:t>
      </w:r>
      <w:hyperlink w:anchor="_D2HTopic_1998" w:history="1">
        <w:r w:rsidRPr="006A467A">
          <w:rPr>
            <w:rStyle w:val="Hyperlink"/>
          </w:rPr>
          <w:t>Pasūtījumu saraksta apskatīšana</w:t>
        </w:r>
      </w:hyperlink>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3E533878" wp14:editId="19AA3394">
            <wp:extent cx="723900" cy="152400"/>
            <wp:effectExtent l="0" t="0" r="0" b="0"/>
            <wp:docPr id="59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BB4879" w:rsidRDefault="00BB4879" w:rsidP="00C1516A">
      <w:pPr>
        <w:pStyle w:val="Piezme"/>
      </w:pPr>
      <w:r w:rsidRPr="00037485">
        <w:rPr>
          <w:b/>
          <w:bCs/>
          <w:iCs/>
        </w:rPr>
        <w:t>Piezīme</w:t>
      </w:r>
      <w:r w:rsidRPr="00037485">
        <w:rPr>
          <w:b/>
          <w:bCs/>
          <w:iCs/>
          <w:color w:val="FF0000"/>
        </w:rPr>
        <w:t>!</w:t>
      </w:r>
      <w:r>
        <w:t xml:space="preserve"> Pieejamās darbības </w:t>
      </w:r>
      <w:r w:rsidRPr="00EB0769">
        <w:t xml:space="preserve">ir vienādas </w:t>
      </w:r>
      <w:r>
        <w:t xml:space="preserve">– </w:t>
      </w:r>
      <w:r w:rsidRPr="00EB0769">
        <w:t>Pasūtījuma apstrādei statusā „Atteikts pirkuma pieprasījums” un „Atteikts daļējs pieprasījums”</w:t>
      </w:r>
      <w:r>
        <w:t>,</w:t>
      </w:r>
      <w:r w:rsidRPr="00EB0769">
        <w:t>.</w:t>
      </w:r>
    </w:p>
    <w:p w:rsidR="00BB4879" w:rsidRPr="00EB633F" w:rsidRDefault="00BB4879" w:rsidP="00BB4879">
      <w:pPr>
        <w:pStyle w:val="Heading4"/>
        <w:numPr>
          <w:ilvl w:val="3"/>
          <w:numId w:val="26"/>
        </w:numPr>
      </w:pPr>
      <w:bookmarkStart w:id="211" w:name="_D2HTopic_2695"/>
      <w:r w:rsidRPr="00EB633F">
        <w:t>Pasūtījuma apskatīšana un apstrāde statusā ‘Pirkuma pieprasījuma apstiprinājums’</w:t>
      </w:r>
      <w:bookmarkEnd w:id="211"/>
    </w:p>
    <w:p w:rsidR="00BB4879" w:rsidRDefault="00BB4879" w:rsidP="00C1516A">
      <w:pPr>
        <w:pStyle w:val="Apaknodaas"/>
      </w:pPr>
      <w:r>
        <w:t>Ekrānformas apraksts</w:t>
      </w:r>
    </w:p>
    <w:p w:rsidR="00BB4879" w:rsidRDefault="00BB4879" w:rsidP="0068526F">
      <w:pPr>
        <w:pStyle w:val="Picture"/>
      </w:pPr>
      <w:r w:rsidRPr="00936F54">
        <w:rPr>
          <w:noProof/>
        </w:rPr>
        <w:lastRenderedPageBreak/>
        <w:drawing>
          <wp:inline distT="0" distB="0" distL="0" distR="0" wp14:anchorId="31898264" wp14:editId="035C1711">
            <wp:extent cx="5334000" cy="8486775"/>
            <wp:effectExtent l="0" t="0" r="0" b="0"/>
            <wp:docPr id="590"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34000" cy="8486775"/>
                    </a:xfrm>
                    <a:prstGeom prst="rect">
                      <a:avLst/>
                    </a:prstGeom>
                    <a:noFill/>
                    <a:ln>
                      <a:noFill/>
                    </a:ln>
                  </pic:spPr>
                </pic:pic>
              </a:graphicData>
            </a:graphic>
          </wp:inline>
        </w:drawing>
      </w:r>
    </w:p>
    <w:p w:rsidR="00BB4879" w:rsidRPr="00482CE4" w:rsidRDefault="00BB4879" w:rsidP="00B958A9">
      <w:pPr>
        <w:pStyle w:val="Caption"/>
      </w:pPr>
      <w:bookmarkStart w:id="212" w:name="_Toc179879137"/>
      <w:r w:rsidRPr="00482CE4">
        <w:t xml:space="preserve">Ekrānforma </w:t>
      </w:r>
      <w:fldSimple w:instr=" SEQ Ekrānforma \* ARABIC ">
        <w:r w:rsidR="00760291">
          <w:rPr>
            <w:noProof/>
          </w:rPr>
          <w:t>32</w:t>
        </w:r>
      </w:fldSimple>
      <w:r w:rsidRPr="00482CE4">
        <w:t>. Pasūtījuma apskate un apstrāde statusā ‘Pirkuma pieprasījuma apstiprinājums’</w:t>
      </w:r>
      <w:bookmarkEnd w:id="212"/>
    </w:p>
    <w:p w:rsidR="00BB4879" w:rsidRDefault="00BB4879" w:rsidP="0068526F">
      <w:pPr>
        <w:pStyle w:val="Blokuapraksts"/>
      </w:pPr>
      <w:r>
        <w:lastRenderedPageBreak/>
        <w:t>Vispārējā pasūtījuma informācija</w:t>
      </w:r>
    </w:p>
    <w:p w:rsidR="00BB4879" w:rsidRDefault="00BB4879" w:rsidP="0068526F">
      <w:pPr>
        <w:pStyle w:val="Picture"/>
      </w:pPr>
      <w:r w:rsidRPr="00BB4879">
        <w:rPr>
          <w:noProof/>
          <w:bdr w:val="single" w:sz="4" w:space="0" w:color="D9D9D9"/>
        </w:rPr>
        <w:drawing>
          <wp:inline distT="0" distB="0" distL="0" distR="0" wp14:anchorId="7EED8764" wp14:editId="79700B93">
            <wp:extent cx="5934075" cy="1019175"/>
            <wp:effectExtent l="0" t="0" r="0" b="0"/>
            <wp:docPr id="588"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34075" cy="1019175"/>
                    </a:xfrm>
                    <a:prstGeom prst="rect">
                      <a:avLst/>
                    </a:prstGeom>
                    <a:noFill/>
                    <a:ln>
                      <a:noFill/>
                    </a:ln>
                  </pic:spPr>
                </pic:pic>
              </a:graphicData>
            </a:graphic>
          </wp:inline>
        </w:drawing>
      </w:r>
    </w:p>
    <w:p w:rsidR="00BB4879" w:rsidRPr="00EB633F" w:rsidRDefault="00BB4879" w:rsidP="00B958A9">
      <w:pPr>
        <w:pStyle w:val="Caption"/>
      </w:pPr>
      <w:r w:rsidRPr="00482CE4">
        <w:t xml:space="preserve">Ekrānformas bloks </w:t>
      </w:r>
      <w:fldSimple w:instr=" SEQ Ekrānformas_bloks \* ARABIC ">
        <w:r w:rsidR="00760291">
          <w:rPr>
            <w:noProof/>
          </w:rPr>
          <w:t>46</w:t>
        </w:r>
      </w:fldSimple>
      <w:r w:rsidRPr="00482CE4">
        <w:t>. Vispārējās pasūtījuma informācijas bloks</w:t>
      </w:r>
    </w:p>
    <w:p w:rsidR="00BB4879" w:rsidRDefault="00BB4879" w:rsidP="00C1516A">
      <w:pPr>
        <w:pStyle w:val="Pamatteksts1"/>
      </w:pPr>
      <w:r>
        <w:t>Virs pasūtījuma detalizētās informācijas ir novietota rinda, kurā tiek attēlots pašreizējais, izvēlētā ‘</w:t>
      </w:r>
      <w:r w:rsidRPr="00274435">
        <w:t>Pasūtījuma statuss</w:t>
      </w:r>
      <w:r>
        <w:t>’.</w:t>
      </w:r>
    </w:p>
    <w:p w:rsidR="00BB4879" w:rsidRDefault="00BB4879" w:rsidP="00E70652">
      <w:pPr>
        <w:pStyle w:val="Pamatteksts"/>
      </w:pPr>
      <w:r w:rsidRPr="00942ED3">
        <w:rPr>
          <w:b/>
        </w:rPr>
        <w:t>Pirkuma pieprasījuma numurs</w:t>
      </w:r>
      <w:r>
        <w:t xml:space="preserve"> – tiek attēlots sistēmas piešķirtais pasūtījuma numurs, kas pasūtījumam tika izveidots, nosūtot pirkuma pieprasījumu.</w:t>
      </w:r>
    </w:p>
    <w:p w:rsidR="00BB4879" w:rsidRDefault="00BB4879" w:rsidP="00E70652">
      <w:pPr>
        <w:pStyle w:val="Pamatteksts"/>
      </w:pPr>
      <w:r w:rsidRPr="004F1496">
        <w:rPr>
          <w:b/>
        </w:rPr>
        <w:t>Piegādātāja piešķirtais numurs pasūtījumam</w:t>
      </w:r>
      <w:r>
        <w:t xml:space="preserve"> – tiek attēlots Piegādāja piešķirtais pasūtījuma numurs, ja tas ir norādīts.</w:t>
      </w:r>
    </w:p>
    <w:p w:rsidR="00BB4879" w:rsidRPr="004D4717" w:rsidRDefault="00BB4879" w:rsidP="00E70652">
      <w:pPr>
        <w:pStyle w:val="Pamatteksts"/>
      </w:pPr>
      <w:r w:rsidRPr="00082429">
        <w:rPr>
          <w:b/>
        </w:rPr>
        <w:t>Vispārīgās vienošanās numurs</w:t>
      </w:r>
      <w:r>
        <w:t xml:space="preserve"> – tiek attēlots Vispārīgās vienošanās pilnais nosaukums.</w:t>
      </w:r>
    </w:p>
    <w:p w:rsidR="00BB4879" w:rsidRDefault="00BB4879" w:rsidP="00E70652">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BB4879" w:rsidRDefault="00BB4879" w:rsidP="00E70652">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BB4879" w:rsidRPr="00AD607C" w:rsidRDefault="00BB4879" w:rsidP="00E70652">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BB4879" w:rsidRPr="00FB4019" w:rsidRDefault="00BB4879" w:rsidP="00E70652">
      <w:pPr>
        <w:pStyle w:val="Pamatteksts"/>
      </w:pPr>
      <w:r w:rsidRPr="00B27520">
        <w:rPr>
          <w:b/>
        </w:rPr>
        <w:t>Piegāde līdz</w:t>
      </w:r>
      <w:r>
        <w:t xml:space="preserve"> - </w:t>
      </w:r>
      <w:r w:rsidRPr="005864FD">
        <w:t>tiek attēlots piegādes termiņa datums</w:t>
      </w:r>
      <w:r>
        <w:t>.</w:t>
      </w:r>
    </w:p>
    <w:p w:rsidR="00BB4879" w:rsidRDefault="00BB4879" w:rsidP="0068526F">
      <w:pPr>
        <w:pStyle w:val="Blokuapraksts"/>
      </w:pPr>
      <w:r>
        <w:t>Pasūtītāja dati</w:t>
      </w:r>
    </w:p>
    <w:p w:rsidR="00BB4879" w:rsidRDefault="00BB4879" w:rsidP="00C1516A">
      <w:pPr>
        <w:pStyle w:val="Pamatteksts1"/>
      </w:pPr>
      <w:r>
        <w:t>Pasūtītāja dati tiek attēloti analoģiski</w:t>
      </w:r>
      <w:r w:rsidRPr="00010FD4">
        <w:t xml:space="preserve"> kā pasūtījumam esot statusā „Pirkuma pieprasījums” (skat. </w:t>
      </w:r>
      <w:r w:rsidR="003F4A30" w:rsidRPr="00010FD4">
        <w:t>ekrānformas</w:t>
      </w:r>
      <w:r w:rsidR="003F4A30">
        <w:t xml:space="preserve"> bloka</w:t>
      </w:r>
      <w:r w:rsidR="003F4A30" w:rsidRPr="00010FD4">
        <w:t xml:space="preserve"> aprakstu</w:t>
      </w:r>
      <w:r w:rsidR="003F4A30">
        <w:t xml:space="preserve"> sadaļā</w:t>
      </w:r>
      <w:r w:rsidR="003F4A30" w:rsidRPr="00010FD4">
        <w:t xml:space="preserve"> </w:t>
      </w:r>
      <w:r w:rsidR="003F4A30">
        <w:t>“</w:t>
      </w:r>
      <w:hyperlink w:anchor="_D2HTopic_2610" w:history="1">
        <w:r w:rsidR="003F4A30" w:rsidRPr="00432BD1">
          <w:rPr>
            <w:rStyle w:val="Hyperlink"/>
          </w:rPr>
          <w:t>Pasūtījuma apskatīšana un apstrāde</w:t>
        </w:r>
      </w:hyperlink>
      <w:r w:rsidR="003F4A30">
        <w:rPr>
          <w:rStyle w:val="Hyperlink"/>
        </w:rPr>
        <w:t xml:space="preserve"> statusā ‘Pirkuma pieprasījums’”</w:t>
      </w:r>
      <w:r>
        <w:t>).</w:t>
      </w:r>
    </w:p>
    <w:p w:rsidR="00BB4879" w:rsidRDefault="00BB4879" w:rsidP="0068526F">
      <w:pPr>
        <w:pStyle w:val="Blokuapraksts"/>
      </w:pPr>
      <w:r>
        <w:t>Piegādātāja dati</w:t>
      </w:r>
    </w:p>
    <w:p w:rsidR="00BB4879" w:rsidRDefault="00BB4879" w:rsidP="00C1516A">
      <w:pPr>
        <w:pStyle w:val="Pamatteksts1"/>
      </w:pPr>
      <w:r>
        <w:t>Piegādātāja dati tiek attēloti analoģiski</w:t>
      </w:r>
      <w:r w:rsidRPr="00010FD4">
        <w:t xml:space="preserve"> kā pasūtījumam esot statusā „Pirkuma pieprasījums” (skat. </w:t>
      </w:r>
      <w:r w:rsidR="003F4A30" w:rsidRPr="00010FD4">
        <w:t>ekrānformas</w:t>
      </w:r>
      <w:r w:rsidR="003F4A30">
        <w:t xml:space="preserve"> bloka</w:t>
      </w:r>
      <w:r w:rsidR="003F4A30" w:rsidRPr="00010FD4">
        <w:t xml:space="preserve"> aprakstu</w:t>
      </w:r>
      <w:r w:rsidR="003F4A30">
        <w:t xml:space="preserve"> sadaļā</w:t>
      </w:r>
      <w:r w:rsidR="003F4A30" w:rsidRPr="00010FD4">
        <w:t xml:space="preserve"> </w:t>
      </w:r>
      <w:r w:rsidR="003F4A30">
        <w:t>“</w:t>
      </w:r>
      <w:hyperlink w:anchor="_D2HTopic_2610" w:history="1">
        <w:r w:rsidR="003F4A30" w:rsidRPr="00432BD1">
          <w:rPr>
            <w:rStyle w:val="Hyperlink"/>
          </w:rPr>
          <w:t>Pasūtījuma apskatīšana un apstrāde</w:t>
        </w:r>
      </w:hyperlink>
      <w:r w:rsidR="003F4A30">
        <w:rPr>
          <w:rStyle w:val="Hyperlink"/>
        </w:rPr>
        <w:t xml:space="preserve"> statusā ‘Pirkuma pieprasījums’”</w:t>
      </w:r>
      <w:r>
        <w:t>).</w:t>
      </w:r>
    </w:p>
    <w:p w:rsidR="00BB4879" w:rsidRDefault="00BB4879" w:rsidP="0068526F">
      <w:pPr>
        <w:pStyle w:val="Blokuapraksts"/>
      </w:pPr>
      <w:r>
        <w:t>Saņēmēja dati</w:t>
      </w:r>
    </w:p>
    <w:p w:rsidR="00BB4879" w:rsidRDefault="00BB4879" w:rsidP="00C1516A">
      <w:pPr>
        <w:pStyle w:val="Pamatteksts1"/>
      </w:pPr>
      <w:r>
        <w:t>Saņēmēja dati tiek attēloti analoģiski</w:t>
      </w:r>
      <w:r w:rsidRPr="00010FD4">
        <w:t xml:space="preserve"> kā pasūtījumam esot statusā „Pirkuma pieprasījums” (skat. </w:t>
      </w:r>
      <w:r w:rsidR="003F4A30" w:rsidRPr="00010FD4">
        <w:t>ekrānformas</w:t>
      </w:r>
      <w:r w:rsidR="003F4A30">
        <w:t xml:space="preserve"> bloka</w:t>
      </w:r>
      <w:r w:rsidR="003F4A30" w:rsidRPr="00010FD4">
        <w:t xml:space="preserve"> aprakstu</w:t>
      </w:r>
      <w:r w:rsidR="003F4A30">
        <w:t xml:space="preserve"> sadaļā</w:t>
      </w:r>
      <w:r w:rsidR="003F4A30" w:rsidRPr="00010FD4">
        <w:t xml:space="preserve"> </w:t>
      </w:r>
      <w:r w:rsidR="003F4A30">
        <w:t>“</w:t>
      </w:r>
      <w:hyperlink w:anchor="_D2HTopic_2610" w:history="1">
        <w:r w:rsidR="003F4A30" w:rsidRPr="00432BD1">
          <w:rPr>
            <w:rStyle w:val="Hyperlink"/>
          </w:rPr>
          <w:t>Pasūtījuma apskatīšana un apstrāde</w:t>
        </w:r>
      </w:hyperlink>
      <w:r w:rsidR="003F4A30">
        <w:rPr>
          <w:rStyle w:val="Hyperlink"/>
        </w:rPr>
        <w:t xml:space="preserve"> statusā ‘Pirkuma pieprasījums’”</w:t>
      </w:r>
      <w:r>
        <w:t>).</w:t>
      </w:r>
    </w:p>
    <w:p w:rsidR="00BB4879" w:rsidRDefault="00BB4879" w:rsidP="0068526F">
      <w:pPr>
        <w:pStyle w:val="Blokuapraksts"/>
      </w:pPr>
      <w:r>
        <w:t>Pasūtījuma rindas</w:t>
      </w:r>
    </w:p>
    <w:p w:rsidR="00BB4879" w:rsidRDefault="00BB4879" w:rsidP="0068526F">
      <w:pPr>
        <w:pStyle w:val="Picture"/>
      </w:pPr>
      <w:r w:rsidRPr="00936F54">
        <w:rPr>
          <w:noProof/>
        </w:rPr>
        <w:lastRenderedPageBreak/>
        <w:drawing>
          <wp:inline distT="0" distB="0" distL="0" distR="0" wp14:anchorId="5A78F72B" wp14:editId="6DAF14B2">
            <wp:extent cx="5934075" cy="1752600"/>
            <wp:effectExtent l="0" t="0" r="0" b="0"/>
            <wp:docPr id="58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34075" cy="1752600"/>
                    </a:xfrm>
                    <a:prstGeom prst="rect">
                      <a:avLst/>
                    </a:prstGeom>
                    <a:noFill/>
                    <a:ln>
                      <a:noFill/>
                    </a:ln>
                  </pic:spPr>
                </pic:pic>
              </a:graphicData>
            </a:graphic>
          </wp:inline>
        </w:drawing>
      </w:r>
    </w:p>
    <w:p w:rsidR="00BB4879" w:rsidRPr="00482CE4" w:rsidRDefault="00BB4879" w:rsidP="00B958A9">
      <w:pPr>
        <w:pStyle w:val="Caption"/>
      </w:pPr>
      <w:r w:rsidRPr="00482CE4">
        <w:t xml:space="preserve">Ekrānformas bloks </w:t>
      </w:r>
      <w:fldSimple w:instr=" SEQ Ekrānformas_bloks \* ARABIC ">
        <w:r w:rsidR="00760291">
          <w:rPr>
            <w:noProof/>
          </w:rPr>
          <w:t>47</w:t>
        </w:r>
      </w:fldSimple>
      <w:r w:rsidRPr="00482CE4">
        <w:t>. Pasūtījuma rindu bloka attēlojums</w:t>
      </w:r>
    </w:p>
    <w:p w:rsidR="00BB4879" w:rsidRDefault="00BB4879" w:rsidP="0068526F">
      <w:r>
        <w:t>Ja precei ir pievienots papildaprīkojums, to attēlo kursīvā zem atbilstošās pasūtījuma rindas, attēlojot izvēlēto papildaprīkojumu nosaukumus un cenas.</w:t>
      </w:r>
    </w:p>
    <w:p w:rsidR="00BB4879" w:rsidRPr="003A6FB5" w:rsidRDefault="00BB4879" w:rsidP="00C1516A">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BB4879" w:rsidRPr="00725AEE" w:rsidRDefault="00BB4879" w:rsidP="00C1516A">
      <w:pPr>
        <w:pStyle w:val="Pamatteksts1"/>
      </w:pPr>
      <w:r>
        <w:t>Par katru pasūtījumā iekļauto preci, tabulā tiek attēlota šāda informācija:</w:t>
      </w:r>
    </w:p>
    <w:p w:rsidR="00BB4879" w:rsidRDefault="00BB4879" w:rsidP="00E70652">
      <w:pPr>
        <w:pStyle w:val="Pamatteksts"/>
      </w:pPr>
      <w:r>
        <w:rPr>
          <w:b/>
        </w:rPr>
        <w:t xml:space="preserve">Numurs pēc kārtas </w:t>
      </w:r>
      <w:r>
        <w:t>– tiek attēlots preces numurs pēc kārtas</w:t>
      </w:r>
      <w:r w:rsidRPr="005864FD">
        <w:t>.</w:t>
      </w:r>
    </w:p>
    <w:p w:rsidR="00BB4879" w:rsidRPr="004C2520" w:rsidRDefault="00BB4879" w:rsidP="00E70652">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BB4879">
        <w:t>Preces apskatīšana</w:t>
      </w:r>
      <w:r w:rsidRPr="004C2520">
        <w:t>).</w:t>
      </w:r>
    </w:p>
    <w:p w:rsidR="00BB4879" w:rsidRDefault="00BB4879" w:rsidP="00E70652">
      <w:pPr>
        <w:pStyle w:val="Pamatteksts"/>
      </w:pPr>
      <w:r>
        <w:rPr>
          <w:b/>
        </w:rPr>
        <w:t xml:space="preserve">Sākotnējais skaits </w:t>
      </w:r>
      <w:r>
        <w:t>– tiek attēlots konkrētās preces vienību daudzums, kas tika iekļauts izveidojot pirkuma pieprasījumu.</w:t>
      </w:r>
    </w:p>
    <w:p w:rsidR="00BB4879" w:rsidRDefault="00BB4879" w:rsidP="00E70652">
      <w:pPr>
        <w:pStyle w:val="Pamatteksts"/>
      </w:pPr>
      <w:r>
        <w:rPr>
          <w:b/>
        </w:rPr>
        <w:t xml:space="preserve">Pēdējais saskaņotais skaits </w:t>
      </w:r>
      <w:r>
        <w:t>– tiek attēlots konkrētās preces pēdējais saskaņotais vienību daudzums.</w:t>
      </w:r>
    </w:p>
    <w:p w:rsidR="00BB4879" w:rsidRDefault="00BB4879" w:rsidP="00E70652">
      <w:pPr>
        <w:pStyle w:val="Pamatteksts"/>
      </w:pPr>
      <w:r w:rsidRPr="00E42ED8">
        <w:rPr>
          <w:b/>
        </w:rPr>
        <w:t>Pieprasītas izmaiņas</w:t>
      </w:r>
      <w:r>
        <w:t xml:space="preserve"> – tiek attēlots </w:t>
      </w:r>
      <w:r w:rsidRPr="00F13C14">
        <w:t>konkrētās preces pieprasītais, izmainītais skaits.</w:t>
      </w:r>
    </w:p>
    <w:p w:rsidR="00BB4879" w:rsidRDefault="00BB4879" w:rsidP="00C1516A">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BB4879" w:rsidRDefault="00BB4879" w:rsidP="00E70652">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BB4879" w:rsidRPr="00A76D1F" w:rsidRDefault="00BB4879" w:rsidP="00E70652">
      <w:pPr>
        <w:pStyle w:val="Pamatteksts"/>
      </w:pPr>
      <w:r w:rsidRPr="00A76D1F">
        <w:rPr>
          <w:b/>
        </w:rPr>
        <w:t>Atlaide (%)</w:t>
      </w:r>
      <w:r>
        <w:t xml:space="preserve"> - t</w:t>
      </w:r>
      <w:r w:rsidRPr="00A76D1F">
        <w:t>iek attēlota konkrētās preces atlaide procentos.</w:t>
      </w:r>
    </w:p>
    <w:p w:rsidR="00BB4879" w:rsidRDefault="00BB4879" w:rsidP="00E70652">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BB4879" w:rsidRDefault="00BB4879" w:rsidP="00E70652">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BB4879" w:rsidRDefault="00BB4879" w:rsidP="00C1516A">
      <w:pPr>
        <w:pStyle w:val="Piezme"/>
      </w:pPr>
      <w:r w:rsidRPr="00B6490A">
        <w:rPr>
          <w:b/>
        </w:rPr>
        <w:t>Piezīme</w:t>
      </w:r>
      <w:r w:rsidRPr="00B6490A">
        <w:rPr>
          <w:b/>
          <w:color w:val="FF0000"/>
        </w:rPr>
        <w:t>!</w:t>
      </w:r>
      <w:r w:rsidRPr="003A6FB5">
        <w:t xml:space="preserve"> Preču rindas, kurām uzstādīta dzēšanas pazīme, attēlo sarkanā krāsā, pārsvītrotā fontā.</w:t>
      </w:r>
    </w:p>
    <w:p w:rsidR="00BB4879" w:rsidRDefault="00BB4879" w:rsidP="0068526F">
      <w:pPr>
        <w:pStyle w:val="Picture"/>
      </w:pPr>
      <w:r w:rsidRPr="00936F54">
        <w:rPr>
          <w:noProof/>
        </w:rPr>
        <w:drawing>
          <wp:inline distT="0" distB="0" distL="0" distR="0" wp14:anchorId="70B9D5F7" wp14:editId="245254C0">
            <wp:extent cx="5934075" cy="342900"/>
            <wp:effectExtent l="0" t="0" r="0" b="0"/>
            <wp:docPr id="584"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34075" cy="342900"/>
                    </a:xfrm>
                    <a:prstGeom prst="rect">
                      <a:avLst/>
                    </a:prstGeom>
                    <a:noFill/>
                    <a:ln>
                      <a:noFill/>
                    </a:ln>
                  </pic:spPr>
                </pic:pic>
              </a:graphicData>
            </a:graphic>
          </wp:inline>
        </w:drawing>
      </w:r>
    </w:p>
    <w:p w:rsidR="00BB4879" w:rsidRPr="00482CE4" w:rsidRDefault="00BB4879" w:rsidP="00B958A9">
      <w:pPr>
        <w:pStyle w:val="Caption"/>
      </w:pPr>
      <w:r w:rsidRPr="00482CE4">
        <w:t xml:space="preserve">Ekrānformas bloks </w:t>
      </w:r>
      <w:fldSimple w:instr=" SEQ Ekrānformas_bloks \* ARABIC ">
        <w:r w:rsidR="00760291">
          <w:rPr>
            <w:noProof/>
          </w:rPr>
          <w:t>48</w:t>
        </w:r>
      </w:fldSimple>
      <w:r w:rsidRPr="00482CE4">
        <w:t>. Dzēstas pasūtījuma rindas attēlošana</w:t>
      </w:r>
    </w:p>
    <w:p w:rsidR="00BB4879" w:rsidRDefault="00BB4879" w:rsidP="00E70652">
      <w:pPr>
        <w:pStyle w:val="Pamatteksts"/>
      </w:pPr>
      <w:r>
        <w:lastRenderedPageBreak/>
        <w:t>Ja pasūtījuma rindai vai visam pasūtījumam ir pievienots komentārs, tad šos komentārus attēlo zem konkrētās preču rindas vai zem visām pasūtījuma rindām, attēlojot</w:t>
      </w:r>
      <w:r w:rsidRPr="00A34778">
        <w:t xml:space="preserve"> </w:t>
      </w:r>
      <w:r>
        <w:t>datumu, kad komentārs pievienots, lietotāja vārdu un uzvārdu, un pievienoto komentāru par preci vai pasūtījumu.</w:t>
      </w:r>
    </w:p>
    <w:p w:rsidR="00BB4879" w:rsidRDefault="00BB4879" w:rsidP="00C1516A">
      <w:pPr>
        <w:pStyle w:val="Piezme"/>
      </w:pPr>
      <w:r w:rsidRPr="00FC0BC8">
        <w:rPr>
          <w:b/>
          <w:bCs/>
          <w:iCs/>
        </w:rPr>
        <w:t>Piezīme</w:t>
      </w:r>
      <w:r w:rsidRPr="00FC0BC8">
        <w:rPr>
          <w:b/>
          <w:bCs/>
          <w:iCs/>
          <w:color w:val="FF0000"/>
        </w:rPr>
        <w:t>!</w:t>
      </w:r>
      <w:r>
        <w:t xml:space="preserve"> Komentāru sarakstu kārto dilstoši pēc pievienošanas datuma.</w:t>
      </w:r>
    </w:p>
    <w:p w:rsidR="00BB4879" w:rsidRDefault="00BB4879" w:rsidP="00C1516A">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BB4879" w:rsidRDefault="00BB4879" w:rsidP="0068526F">
      <w:pPr>
        <w:pStyle w:val="Blokuapraksts"/>
      </w:pPr>
      <w:r>
        <w:t>Pasūtījuma kopsummas</w:t>
      </w:r>
    </w:p>
    <w:p w:rsidR="00BB4879" w:rsidRDefault="00BB4879" w:rsidP="00C1516A">
      <w:pPr>
        <w:pStyle w:val="Pamatteksts1"/>
      </w:pPr>
      <w:r>
        <w:t>Pasūtījumu kopsummu dati tiek attēloti analoģiski</w:t>
      </w:r>
      <w:r w:rsidRPr="00010FD4">
        <w:t xml:space="preserve"> kā pasūtījumam esot statusā „Pirkuma pieprasījums” (skat. ekrānformas aprakstu </w:t>
      </w:r>
      <w:hyperlink w:anchor="_D2HTopic_2610" w:history="1">
        <w:r w:rsidRPr="000034BD">
          <w:rPr>
            <w:rStyle w:val="Hyperlink"/>
          </w:rPr>
          <w:t>Pasūtījuma apskatīšana un apstrāde</w:t>
        </w:r>
      </w:hyperlink>
    </w:p>
    <w:p w:rsidR="00BB4879" w:rsidRDefault="00BB4879" w:rsidP="0068526F">
      <w:pPr>
        <w:pStyle w:val="Blokuapraksts"/>
      </w:pPr>
      <w:r>
        <w:t>Ar Pasūtījumu veiktās darbības</w:t>
      </w:r>
    </w:p>
    <w:p w:rsidR="00BB4879" w:rsidRDefault="00BB4879" w:rsidP="0068526F">
      <w:pPr>
        <w:pStyle w:val="Picture"/>
      </w:pPr>
      <w:r w:rsidRPr="00936F54">
        <w:rPr>
          <w:noProof/>
        </w:rPr>
        <w:drawing>
          <wp:inline distT="0" distB="0" distL="0" distR="0" wp14:anchorId="058A1282" wp14:editId="1CF4C704">
            <wp:extent cx="5486400" cy="3419475"/>
            <wp:effectExtent l="0" t="0" r="0" b="0"/>
            <wp:docPr id="582"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86400" cy="3419475"/>
                    </a:xfrm>
                    <a:prstGeom prst="rect">
                      <a:avLst/>
                    </a:prstGeom>
                    <a:noFill/>
                    <a:ln>
                      <a:noFill/>
                    </a:ln>
                  </pic:spPr>
                </pic:pic>
              </a:graphicData>
            </a:graphic>
          </wp:inline>
        </w:drawing>
      </w:r>
    </w:p>
    <w:p w:rsidR="00BB4879" w:rsidRPr="00482CE4" w:rsidRDefault="00BB4879" w:rsidP="00B958A9">
      <w:pPr>
        <w:pStyle w:val="Caption"/>
      </w:pPr>
      <w:r w:rsidRPr="00482CE4">
        <w:t xml:space="preserve">Ekrānformas bloks </w:t>
      </w:r>
      <w:fldSimple w:instr=" SEQ Ekrānformas_bloks \* ARABIC ">
        <w:r w:rsidR="00760291">
          <w:rPr>
            <w:noProof/>
          </w:rPr>
          <w:t>49</w:t>
        </w:r>
      </w:fldSimple>
      <w:r w:rsidRPr="00482CE4">
        <w:t>. Ar pasūtījumu veiktās darbības</w:t>
      </w:r>
    </w:p>
    <w:p w:rsidR="00BB4879" w:rsidRDefault="00BB4879" w:rsidP="00E70652">
      <w:pPr>
        <w:pStyle w:val="Pamatteksts"/>
      </w:pPr>
      <w:r w:rsidRPr="00162D0F">
        <w:rPr>
          <w:b/>
        </w:rPr>
        <w:t>Groza nosaukums, no kura izveidots pasūtījums</w:t>
      </w:r>
      <w:r>
        <w:t xml:space="preserve"> – tiek attēlots tas groza nosaukums, no kura tika izveidots konkrētais pasūtījums.</w:t>
      </w:r>
    </w:p>
    <w:p w:rsidR="00BB4879" w:rsidRDefault="00BB4879" w:rsidP="00E70652">
      <w:pPr>
        <w:pStyle w:val="Pamatteksts"/>
      </w:pPr>
      <w:r w:rsidRPr="00653AA1">
        <w:rPr>
          <w:b/>
        </w:rPr>
        <w:t>Pirkuma pieprasījuma izveides datums</w:t>
      </w:r>
      <w:r>
        <w:t xml:space="preserve"> – tiek attēlots datums, kurā tika nosūtīts pirkuma pieprasījums.</w:t>
      </w:r>
    </w:p>
    <w:p w:rsidR="00BB4879" w:rsidRDefault="00BB4879" w:rsidP="00E70652">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BB4879" w:rsidRDefault="00BB4879" w:rsidP="00E70652">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w:t>
      </w:r>
    </w:p>
    <w:p w:rsidR="00BB4879" w:rsidRPr="00B52D92" w:rsidRDefault="00BB4879" w:rsidP="00E70652">
      <w:pPr>
        <w:pStyle w:val="Pamatteksts"/>
      </w:pPr>
      <w:r w:rsidRPr="00BE7324">
        <w:rPr>
          <w:b/>
        </w:rPr>
        <w:lastRenderedPageBreak/>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BB4879" w:rsidRDefault="00BB4879" w:rsidP="00E70652">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BB4879" w:rsidRPr="00884D60" w:rsidRDefault="00BB4879" w:rsidP="00E70652">
      <w:pPr>
        <w:pStyle w:val="Pamatteksts"/>
      </w:pPr>
      <w:r w:rsidRPr="00EB633F">
        <w:rPr>
          <w:b/>
        </w:rPr>
        <w:t xml:space="preserve">Statuss – </w:t>
      </w:r>
      <w:r w:rsidRPr="00EB633F">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EB633F">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BB4879">
        <w:t>Pasūtījuma vēsturiskās informācijas apskatīšana</w:t>
      </w:r>
      <w:r w:rsidRPr="0049669D">
        <w:t>).</w:t>
      </w:r>
    </w:p>
    <w:p w:rsidR="00BB4879" w:rsidRPr="0049669D" w:rsidRDefault="00BB4879" w:rsidP="00E70652">
      <w:pPr>
        <w:pStyle w:val="Pamatteksts"/>
      </w:pPr>
      <w:r w:rsidRPr="00D30705">
        <w:rPr>
          <w:b/>
        </w:rPr>
        <w:t>Sākotnējais grozs –</w:t>
      </w:r>
      <w:r w:rsidRPr="00D30705">
        <w:t xml:space="preserve"> hipersaite, kurā tiek attēlota informācija par sākotnējā groza datiem, kad pasūtījums tika veikts, t.i., datums un laiks. Aiz hipersaites tiek attēlots lietotāja vārds un uzvārds, kas veidojis no aktīvā groza pasūtījumu. Uzklikšķinot hipersaitei, tiek attēlota Sākotnējā groza informācija izdrukas veidā (skat. aprakstu </w:t>
      </w:r>
      <w:r>
        <w:t>Pasūtījumā sākotnējā groza apskate</w:t>
      </w:r>
      <w:r w:rsidRPr="00D30705">
        <w:t>).</w:t>
      </w:r>
    </w:p>
    <w:p w:rsidR="00BB4879" w:rsidRPr="0049669D" w:rsidRDefault="00BB4879" w:rsidP="0068526F">
      <w:pPr>
        <w:pStyle w:val="Blokuapraksts"/>
      </w:pPr>
      <w:r>
        <w:t>P</w:t>
      </w:r>
      <w:r w:rsidRPr="0049669D">
        <w:t>asūtījuma apskatē pieejamās darbības</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7583AA5C" wp14:editId="572B7751">
            <wp:extent cx="895350" cy="161925"/>
            <wp:effectExtent l="0" t="0" r="0" b="0"/>
            <wp:docPr id="58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BB4879">
        <w:t>Pasūtījuma īsās informācijas izdrukāšana</w:t>
      </w:r>
      <w:r w:rsidRPr="0049669D">
        <w:t>).</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398D4DD8" wp14:editId="7CF03520">
            <wp:extent cx="1266825" cy="152400"/>
            <wp:effectExtent l="0" t="0" r="0" b="0"/>
            <wp:docPr id="57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BB4879">
        <w:t>Pasūtījuma izvērstās informācijas izdrukāšana</w:t>
      </w:r>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26330EC7" wp14:editId="0FCAAF67">
            <wp:extent cx="1895475" cy="190500"/>
            <wp:effectExtent l="0" t="0" r="0" b="0"/>
            <wp:docPr id="57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rsidRPr="0049669D">
        <w:t xml:space="preserve">, tiek attēlota Pasūtījumu saraksta ekrānforma (skat. aprakstu </w:t>
      </w:r>
      <w:hyperlink w:anchor="_D2HTopic_1998" w:history="1">
        <w:r w:rsidRPr="000034BD">
          <w:rPr>
            <w:rStyle w:val="Hyperlink"/>
          </w:rPr>
          <w:t>Pasūtījumu saraksta apskatīšana</w:t>
        </w:r>
      </w:hyperlink>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6DB7C45A" wp14:editId="3DF4AAE7">
            <wp:extent cx="723900" cy="161925"/>
            <wp:effectExtent l="0" t="0" r="0" b="0"/>
            <wp:docPr id="57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t>, ekrānforma tiek aizvērta.</w:t>
      </w:r>
    </w:p>
    <w:p w:rsidR="00BB4879" w:rsidRPr="003D3F67" w:rsidRDefault="00BB4879" w:rsidP="00BB4879">
      <w:pPr>
        <w:pStyle w:val="Heading4"/>
        <w:numPr>
          <w:ilvl w:val="3"/>
          <w:numId w:val="27"/>
        </w:numPr>
      </w:pPr>
      <w:bookmarkStart w:id="213" w:name="_D2HTopic_2616"/>
      <w:r w:rsidRPr="003D3F67">
        <w:t>Pasūtījuma apskatīšana un apstrāde statusā ‘Atteikts apstiprināts pirkuma pieprasījums’ un ‘Atteikts daļējs pasūtījums’</w:t>
      </w:r>
      <w:bookmarkEnd w:id="213"/>
    </w:p>
    <w:p w:rsidR="00BB4879" w:rsidRDefault="00BB4879" w:rsidP="00C1516A">
      <w:pPr>
        <w:pStyle w:val="Apaknodaas"/>
      </w:pPr>
      <w:r>
        <w:t>Ekrānformas apraksts</w:t>
      </w:r>
    </w:p>
    <w:p w:rsidR="00BB4879" w:rsidRDefault="00BB4879" w:rsidP="0068526F">
      <w:pPr>
        <w:pStyle w:val="Picture"/>
      </w:pPr>
      <w:r w:rsidRPr="00936F54">
        <w:rPr>
          <w:noProof/>
        </w:rPr>
        <w:lastRenderedPageBreak/>
        <w:drawing>
          <wp:inline distT="0" distB="0" distL="0" distR="0" wp14:anchorId="6E4D43A5" wp14:editId="25290814">
            <wp:extent cx="5334000" cy="8524875"/>
            <wp:effectExtent l="19050" t="19050" r="0" b="9525"/>
            <wp:docPr id="57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334000" cy="8524875"/>
                    </a:xfrm>
                    <a:prstGeom prst="rect">
                      <a:avLst/>
                    </a:prstGeom>
                    <a:noFill/>
                    <a:ln w="6350" cmpd="sng">
                      <a:solidFill>
                        <a:srgbClr val="BFBFBF"/>
                      </a:solidFill>
                      <a:miter lim="800000"/>
                      <a:headEnd/>
                      <a:tailEnd/>
                    </a:ln>
                    <a:effectLst/>
                  </pic:spPr>
                </pic:pic>
              </a:graphicData>
            </a:graphic>
          </wp:inline>
        </w:drawing>
      </w:r>
    </w:p>
    <w:p w:rsidR="00BB4879" w:rsidRPr="003D3F67" w:rsidRDefault="00BB4879" w:rsidP="00B958A9">
      <w:pPr>
        <w:pStyle w:val="Caption"/>
      </w:pPr>
      <w:bookmarkStart w:id="214" w:name="_Toc179879138"/>
      <w:r w:rsidRPr="005757C5">
        <w:t xml:space="preserve">Ekrānforma </w:t>
      </w:r>
      <w:fldSimple w:instr=" SEQ Ekrānforma \* ARABIC ">
        <w:r w:rsidR="00760291">
          <w:rPr>
            <w:noProof/>
          </w:rPr>
          <w:t>33</w:t>
        </w:r>
      </w:fldSimple>
      <w:r w:rsidRPr="005757C5">
        <w:t xml:space="preserve">. Pasūtījuma apskate un apstrāde </w:t>
      </w:r>
      <w:r w:rsidRPr="003D3F67">
        <w:t>statusā ‘Atteikts apstiprinātais pirkuma pieprasījums’</w:t>
      </w:r>
      <w:bookmarkEnd w:id="214"/>
    </w:p>
    <w:p w:rsidR="00BB4879" w:rsidRDefault="00BB4879" w:rsidP="0068526F">
      <w:pPr>
        <w:pStyle w:val="Blokuapraksts"/>
      </w:pPr>
      <w:r>
        <w:lastRenderedPageBreak/>
        <w:t>Vispārējā pasūtījuma informācija</w:t>
      </w:r>
    </w:p>
    <w:p w:rsidR="00BB4879" w:rsidRDefault="00BB4879" w:rsidP="0068526F">
      <w:pPr>
        <w:pStyle w:val="Picture"/>
      </w:pPr>
      <w:r w:rsidRPr="00936F54">
        <w:rPr>
          <w:noProof/>
        </w:rPr>
        <w:drawing>
          <wp:inline distT="0" distB="0" distL="0" distR="0" wp14:anchorId="3227B9EA" wp14:editId="391406E5">
            <wp:extent cx="5943600" cy="1047750"/>
            <wp:effectExtent l="0" t="0" r="0" b="0"/>
            <wp:docPr id="570"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43600" cy="1047750"/>
                    </a:xfrm>
                    <a:prstGeom prst="rect">
                      <a:avLst/>
                    </a:prstGeom>
                    <a:noFill/>
                    <a:ln>
                      <a:noFill/>
                    </a:ln>
                  </pic:spPr>
                </pic:pic>
              </a:graphicData>
            </a:graphic>
          </wp:inline>
        </w:drawing>
      </w:r>
    </w:p>
    <w:p w:rsidR="00BB4879" w:rsidRPr="003D3F67" w:rsidRDefault="00BB4879" w:rsidP="00B958A9">
      <w:pPr>
        <w:pStyle w:val="Caption"/>
      </w:pPr>
      <w:r w:rsidRPr="005757C5">
        <w:t xml:space="preserve">Ekrānformas bloks </w:t>
      </w:r>
      <w:fldSimple w:instr=" SEQ Ekrānformas_bloks \* ARABIC ">
        <w:r w:rsidR="00760291">
          <w:rPr>
            <w:noProof/>
          </w:rPr>
          <w:t>50</w:t>
        </w:r>
      </w:fldSimple>
      <w:r w:rsidRPr="005757C5">
        <w:t>. Vispārējās pasūtījuma informācijas bloks</w:t>
      </w:r>
    </w:p>
    <w:p w:rsidR="00BB4879" w:rsidRDefault="00BB4879" w:rsidP="00C1516A">
      <w:pPr>
        <w:pStyle w:val="Pamatteksts1"/>
      </w:pPr>
      <w:r>
        <w:t>Virs pasūtījuma detalizētās informācijas ir novietota rinda, kurā tiek attēlots pašreizējais, izvēlētā ‘</w:t>
      </w:r>
      <w:r w:rsidRPr="008A2B5C">
        <w:t>Pasūtījuma statuss</w:t>
      </w:r>
      <w:r>
        <w:t>’.</w:t>
      </w:r>
    </w:p>
    <w:p w:rsidR="00BB4879" w:rsidRDefault="00BB4879" w:rsidP="00E70652">
      <w:pPr>
        <w:pStyle w:val="Pamatteksts"/>
      </w:pPr>
      <w:r w:rsidRPr="00942ED3">
        <w:rPr>
          <w:b/>
        </w:rPr>
        <w:t>Pirkuma pieprasījuma numurs</w:t>
      </w:r>
      <w:r>
        <w:t xml:space="preserve"> – tiek attēlots sistēmas piešķirtais pasūtījuma numurs, kas pasūtījumam tika izveidots, nosūtot pirkuma pieprasījumu.</w:t>
      </w:r>
    </w:p>
    <w:p w:rsidR="00BB4879" w:rsidRDefault="00BB4879" w:rsidP="00E70652">
      <w:pPr>
        <w:pStyle w:val="Pamatteksts"/>
      </w:pPr>
      <w:r w:rsidRPr="004F1496">
        <w:rPr>
          <w:b/>
        </w:rPr>
        <w:t>Piegādātāja piešķirtais numurs pasūtījumam</w:t>
      </w:r>
      <w:r>
        <w:t xml:space="preserve"> – tiek attēlots Piegādātāja piešķirtais numurs pasūtījumam, ja Piegādātājs numuru ir piešķīris. </w:t>
      </w:r>
    </w:p>
    <w:p w:rsidR="00BB4879" w:rsidRPr="00AE36DD" w:rsidRDefault="00BB4879" w:rsidP="00E70652">
      <w:pPr>
        <w:pStyle w:val="Pamatteksts"/>
      </w:pPr>
      <w:r w:rsidRPr="00082429">
        <w:rPr>
          <w:b/>
        </w:rPr>
        <w:t>Vispārīgās vienošanās numurs</w:t>
      </w:r>
      <w:r>
        <w:t xml:space="preserve"> – tiek attēlots Vispārīgās vienošanās pilnais nosaukums.</w:t>
      </w:r>
    </w:p>
    <w:p w:rsidR="00BB4879" w:rsidRDefault="00BB4879" w:rsidP="00E70652">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BB4879" w:rsidRDefault="00BB4879" w:rsidP="00E70652">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BB4879" w:rsidRPr="00AD607C" w:rsidRDefault="00BB4879" w:rsidP="00E70652">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BB4879" w:rsidRPr="00FB4019" w:rsidRDefault="00BB4879" w:rsidP="00E70652">
      <w:pPr>
        <w:pStyle w:val="Pamatteksts"/>
      </w:pPr>
      <w:r w:rsidRPr="00B27520">
        <w:rPr>
          <w:b/>
        </w:rPr>
        <w:t>Piegāde līdz</w:t>
      </w:r>
      <w:r>
        <w:t xml:space="preserve"> - </w:t>
      </w:r>
      <w:r w:rsidRPr="005864FD">
        <w:t>tiek attēlots piegādes termiņa datums</w:t>
      </w:r>
      <w:r>
        <w:t>.</w:t>
      </w:r>
    </w:p>
    <w:p w:rsidR="00BB4879" w:rsidRDefault="00BB4879" w:rsidP="0068526F">
      <w:pPr>
        <w:pStyle w:val="Blokuapraksts"/>
      </w:pPr>
      <w:r>
        <w:t>Pasūtītāja dati</w:t>
      </w:r>
    </w:p>
    <w:p w:rsidR="00BB4879" w:rsidRDefault="00BB4879" w:rsidP="00C1516A">
      <w:pPr>
        <w:pStyle w:val="Pamatteksts1"/>
      </w:pPr>
      <w:r>
        <w:t>Pasūtītāja dati tiek attēloti analoģiski</w:t>
      </w:r>
      <w:r w:rsidRPr="00010FD4">
        <w:t xml:space="preserve"> kā pasūtījumam esot statusā „Pirkuma pieprasījums” (skat. </w:t>
      </w:r>
      <w:r w:rsidR="003F4A30" w:rsidRPr="00010FD4">
        <w:t>ekrānformas</w:t>
      </w:r>
      <w:r w:rsidR="003F4A30">
        <w:t xml:space="preserve"> bloka</w:t>
      </w:r>
      <w:r w:rsidR="003F4A30" w:rsidRPr="00010FD4">
        <w:t xml:space="preserve"> aprakstu</w:t>
      </w:r>
      <w:r w:rsidR="003F4A30">
        <w:t xml:space="preserve"> sadaļā</w:t>
      </w:r>
      <w:r w:rsidR="003F4A30" w:rsidRPr="00010FD4">
        <w:t xml:space="preserve"> </w:t>
      </w:r>
      <w:r w:rsidR="003F4A30">
        <w:t>“</w:t>
      </w:r>
      <w:hyperlink w:anchor="_D2HTopic_2610" w:history="1">
        <w:r w:rsidR="003F4A30" w:rsidRPr="00432BD1">
          <w:rPr>
            <w:rStyle w:val="Hyperlink"/>
          </w:rPr>
          <w:t>Pasūtījuma apskatīšana un apstrāde</w:t>
        </w:r>
      </w:hyperlink>
      <w:r w:rsidR="003F4A30">
        <w:rPr>
          <w:rStyle w:val="Hyperlink"/>
        </w:rPr>
        <w:t xml:space="preserve"> statusā ‘Pirkuma pieprasījums’”</w:t>
      </w:r>
      <w:r>
        <w:t>).</w:t>
      </w:r>
    </w:p>
    <w:p w:rsidR="00BB4879" w:rsidRDefault="00BB4879" w:rsidP="0068526F">
      <w:pPr>
        <w:pStyle w:val="Blokuapraksts"/>
      </w:pPr>
      <w:r>
        <w:t>Piegādātāja dati</w:t>
      </w:r>
    </w:p>
    <w:p w:rsidR="00BB4879" w:rsidRDefault="00BB4879" w:rsidP="00C1516A">
      <w:pPr>
        <w:pStyle w:val="Pamatteksts1"/>
      </w:pPr>
      <w:r>
        <w:t>Pasūtītāja dati tiek attēloti analoģiski</w:t>
      </w:r>
      <w:r w:rsidRPr="00010FD4">
        <w:t xml:space="preserve"> kā pasūtījumam esot statusā „Pirkuma pieprasījums” (skat. </w:t>
      </w:r>
      <w:r w:rsidR="003F4A30" w:rsidRPr="00010FD4">
        <w:t>ekrānformas</w:t>
      </w:r>
      <w:r w:rsidR="003F4A30">
        <w:t xml:space="preserve"> bloka</w:t>
      </w:r>
      <w:r w:rsidR="003F4A30" w:rsidRPr="00010FD4">
        <w:t xml:space="preserve"> aprakstu</w:t>
      </w:r>
      <w:r w:rsidR="003F4A30">
        <w:t xml:space="preserve"> sadaļā</w:t>
      </w:r>
      <w:r w:rsidR="003F4A30" w:rsidRPr="00010FD4">
        <w:t xml:space="preserve"> </w:t>
      </w:r>
      <w:r w:rsidR="003F4A30">
        <w:t>“</w:t>
      </w:r>
      <w:hyperlink w:anchor="_D2HTopic_2610" w:history="1">
        <w:r w:rsidR="003F4A30" w:rsidRPr="00432BD1">
          <w:rPr>
            <w:rStyle w:val="Hyperlink"/>
          </w:rPr>
          <w:t>Pasūtījuma apskatīšana un apstrāde</w:t>
        </w:r>
      </w:hyperlink>
      <w:r w:rsidR="003F4A30">
        <w:rPr>
          <w:rStyle w:val="Hyperlink"/>
        </w:rPr>
        <w:t xml:space="preserve"> statusā ‘Pirkuma pieprasījums’”).</w:t>
      </w:r>
    </w:p>
    <w:p w:rsidR="00BB4879" w:rsidRDefault="00BB4879" w:rsidP="0068526F">
      <w:pPr>
        <w:pStyle w:val="Blokuapraksts"/>
      </w:pPr>
      <w:r>
        <w:t>Saņēmēja dati</w:t>
      </w:r>
    </w:p>
    <w:p w:rsidR="00BB4879" w:rsidRDefault="00BB4879" w:rsidP="00C1516A">
      <w:pPr>
        <w:pStyle w:val="Pamatteksts1"/>
      </w:pPr>
      <w:r>
        <w:t>Saņēmēja dati tiek attēloti analoģiski</w:t>
      </w:r>
      <w:r w:rsidRPr="00010FD4">
        <w:t xml:space="preserve"> kā pasūtījumam esot statusā „Pirkuma pieprasījums” (skat. </w:t>
      </w:r>
      <w:r w:rsidR="003F4A30" w:rsidRPr="00010FD4">
        <w:t>ekrānformas</w:t>
      </w:r>
      <w:r w:rsidR="003F4A30">
        <w:t xml:space="preserve"> bloka</w:t>
      </w:r>
      <w:r w:rsidR="003F4A30" w:rsidRPr="00010FD4">
        <w:t xml:space="preserve"> aprakstu</w:t>
      </w:r>
      <w:r w:rsidR="003F4A30">
        <w:t xml:space="preserve"> sadaļā</w:t>
      </w:r>
      <w:r w:rsidR="003F4A30" w:rsidRPr="00010FD4">
        <w:t xml:space="preserve"> </w:t>
      </w:r>
      <w:r w:rsidR="003F4A30">
        <w:t>“</w:t>
      </w:r>
      <w:hyperlink w:anchor="_D2HTopic_2610" w:history="1">
        <w:r w:rsidR="003F4A30" w:rsidRPr="00432BD1">
          <w:rPr>
            <w:rStyle w:val="Hyperlink"/>
          </w:rPr>
          <w:t>Pasūtījuma apskatīšana un apstrāde</w:t>
        </w:r>
      </w:hyperlink>
      <w:r w:rsidR="003F4A30">
        <w:rPr>
          <w:rStyle w:val="Hyperlink"/>
        </w:rPr>
        <w:t xml:space="preserve"> statusā ‘Pirkuma pieprasījums’”).</w:t>
      </w:r>
    </w:p>
    <w:p w:rsidR="00BB4879" w:rsidRDefault="00BB4879" w:rsidP="0068526F">
      <w:pPr>
        <w:pStyle w:val="Blokuapraksts"/>
      </w:pPr>
      <w:r>
        <w:t>Pasūtījuma rindas</w:t>
      </w:r>
    </w:p>
    <w:p w:rsidR="00BB4879" w:rsidRDefault="00BB4879" w:rsidP="0068526F">
      <w:pPr>
        <w:pStyle w:val="Picture"/>
      </w:pPr>
      <w:r w:rsidRPr="00BB4879">
        <w:rPr>
          <w:noProof/>
          <w:bdr w:val="single" w:sz="4" w:space="0" w:color="BFBFBF"/>
        </w:rPr>
        <w:lastRenderedPageBreak/>
        <w:drawing>
          <wp:inline distT="0" distB="0" distL="0" distR="0" wp14:anchorId="50596492" wp14:editId="107405AA">
            <wp:extent cx="5943600" cy="1676400"/>
            <wp:effectExtent l="19050" t="19050" r="0" b="0"/>
            <wp:docPr id="568"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w="6350" cmpd="sng">
                      <a:solidFill>
                        <a:srgbClr val="BFBFBF"/>
                      </a:solidFill>
                      <a:miter lim="800000"/>
                      <a:headEnd/>
                      <a:tailEnd/>
                    </a:ln>
                    <a:effectLst/>
                  </pic:spPr>
                </pic:pic>
              </a:graphicData>
            </a:graphic>
          </wp:inline>
        </w:drawing>
      </w:r>
    </w:p>
    <w:p w:rsidR="00BB4879" w:rsidRPr="005757C5" w:rsidRDefault="00BB4879" w:rsidP="00B958A9">
      <w:pPr>
        <w:pStyle w:val="Caption"/>
      </w:pPr>
      <w:r w:rsidRPr="005757C5">
        <w:t xml:space="preserve">Ekrānformas bloks </w:t>
      </w:r>
      <w:fldSimple w:instr=" SEQ Ekrānformas_bloks \* ARABIC ">
        <w:r w:rsidR="00760291">
          <w:rPr>
            <w:noProof/>
          </w:rPr>
          <w:t>51</w:t>
        </w:r>
      </w:fldSimple>
      <w:r w:rsidRPr="005757C5">
        <w:t xml:space="preserve">. Pasūtījuma rindas </w:t>
      </w:r>
    </w:p>
    <w:p w:rsidR="00BB4879" w:rsidRDefault="00BB4879" w:rsidP="00C1516A">
      <w:pPr>
        <w:pStyle w:val="Pamatteksts1"/>
      </w:pPr>
      <w:r>
        <w:t xml:space="preserve">Ja precei ir pievienots papildaprīkojums, to attēlo kursīvā zem atbilstošās pasūtījuma rindas, attēlojot izvēlēto papildaprīkojumu nosaukumus un cenas. </w:t>
      </w:r>
    </w:p>
    <w:p w:rsidR="00BB4879" w:rsidRDefault="00BB4879" w:rsidP="00C1516A">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BB4879" w:rsidRPr="00725AEE" w:rsidRDefault="00BB4879" w:rsidP="00C1516A">
      <w:pPr>
        <w:pStyle w:val="Pamatteksts1"/>
      </w:pPr>
      <w:r>
        <w:t>Par katru pasūtījumā iekļauto preci, tabulā tiek attēlota šāda informācija:</w:t>
      </w:r>
    </w:p>
    <w:p w:rsidR="00BB4879" w:rsidRDefault="00BB4879" w:rsidP="00E70652">
      <w:pPr>
        <w:pStyle w:val="Pamatteksts"/>
      </w:pPr>
      <w:r>
        <w:rPr>
          <w:b/>
        </w:rPr>
        <w:t xml:space="preserve">Numurs pēc kārtas </w:t>
      </w:r>
      <w:r>
        <w:t>– tiek attēlots preces numurs pēc kārtas</w:t>
      </w:r>
      <w:r w:rsidRPr="005864FD">
        <w:t>.</w:t>
      </w:r>
    </w:p>
    <w:p w:rsidR="00BB4879" w:rsidRPr="004C2520" w:rsidRDefault="00BB4879" w:rsidP="00E70652">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BB4879">
        <w:t>Preces apskatīšana</w:t>
      </w:r>
      <w:r w:rsidRPr="004C2520">
        <w:t>).</w:t>
      </w:r>
    </w:p>
    <w:p w:rsidR="00BB4879" w:rsidRDefault="00BB4879" w:rsidP="00E70652">
      <w:pPr>
        <w:pStyle w:val="Pamatteksts"/>
      </w:pPr>
      <w:r>
        <w:rPr>
          <w:b/>
        </w:rPr>
        <w:t xml:space="preserve">Sākotnējais skaits </w:t>
      </w:r>
      <w:r>
        <w:t>– tiek attēlots konkrētās preces vienību daudzums, kas tika iekļauts izveidojot pirkuma pieprasījumu.</w:t>
      </w:r>
    </w:p>
    <w:p w:rsidR="00BB4879" w:rsidRDefault="00BB4879" w:rsidP="00E70652">
      <w:pPr>
        <w:pStyle w:val="Pamatteksts"/>
      </w:pPr>
      <w:r>
        <w:rPr>
          <w:b/>
        </w:rPr>
        <w:t xml:space="preserve">Pēdējais saskaņotais skaits </w:t>
      </w:r>
      <w:r>
        <w:t>– tiek attēlots konkrētās preces pēdējais saskaņotais vienību daudzums.</w:t>
      </w:r>
    </w:p>
    <w:p w:rsidR="00BB4879" w:rsidRDefault="00BB4879" w:rsidP="00E70652">
      <w:pPr>
        <w:pStyle w:val="Pamatteksts"/>
      </w:pPr>
      <w:r w:rsidRPr="00E42ED8">
        <w:rPr>
          <w:b/>
        </w:rPr>
        <w:t>Pieprasītas izmaiņas</w:t>
      </w:r>
      <w:r>
        <w:t xml:space="preserve"> – tiek attēlots </w:t>
      </w:r>
      <w:r w:rsidRPr="00F13C14">
        <w:t>konkrētās preces pieprasītais, izmainītais skaits.</w:t>
      </w:r>
    </w:p>
    <w:p w:rsidR="00BB4879" w:rsidRDefault="00BB4879" w:rsidP="00C1516A">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BB4879" w:rsidRDefault="00BB4879" w:rsidP="00C1516A">
      <w:pPr>
        <w:pStyle w:val="Piezme"/>
      </w:pPr>
      <w:r w:rsidRPr="00B6490A">
        <w:rPr>
          <w:b/>
        </w:rPr>
        <w:t>Piezīme</w:t>
      </w:r>
      <w:r w:rsidRPr="00B6490A">
        <w:rPr>
          <w:b/>
          <w:color w:val="FF0000"/>
        </w:rPr>
        <w:t>!</w:t>
      </w:r>
      <w:r>
        <w:t xml:space="preserve"> Dzēstas p</w:t>
      </w:r>
      <w:r w:rsidRPr="003A6FB5">
        <w:t>asūtījuma rindas</w:t>
      </w:r>
      <w:r>
        <w:t xml:space="preserve"> attēlo</w:t>
      </w:r>
      <w:r w:rsidRPr="003A6FB5">
        <w:t xml:space="preserve"> </w:t>
      </w:r>
      <w:r>
        <w:t>pārsvītrotas</w:t>
      </w:r>
      <w:r w:rsidRPr="003A6FB5">
        <w:t>.</w:t>
      </w:r>
    </w:p>
    <w:p w:rsidR="00BB4879" w:rsidRDefault="00BB4879" w:rsidP="00E70652">
      <w:pPr>
        <w:pStyle w:val="Pamatteksts"/>
      </w:pPr>
      <w:r>
        <w:rPr>
          <w:b/>
        </w:rPr>
        <w:t>Jaunais skaits</w:t>
      </w:r>
      <w:r>
        <w:t xml:space="preserve"> - t</w:t>
      </w:r>
      <w:r w:rsidRPr="00BA1471">
        <w:t>iek attēlots konkrētās preces jaun</w:t>
      </w:r>
      <w:r>
        <w:t>ais</w:t>
      </w:r>
      <w:r w:rsidRPr="00BA1471">
        <w:t xml:space="preserve"> skait</w:t>
      </w:r>
      <w:r>
        <w:t>s.</w:t>
      </w:r>
    </w:p>
    <w:p w:rsidR="00BB4879" w:rsidRDefault="00BB4879" w:rsidP="00E70652">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BB4879" w:rsidRPr="00A76D1F" w:rsidRDefault="00BB4879" w:rsidP="00E70652">
      <w:pPr>
        <w:pStyle w:val="Pamatteksts"/>
      </w:pPr>
      <w:r w:rsidRPr="00A76D1F">
        <w:rPr>
          <w:b/>
        </w:rPr>
        <w:t>Atlaide (%)</w:t>
      </w:r>
      <w:r>
        <w:t xml:space="preserve"> - t</w:t>
      </w:r>
      <w:r w:rsidRPr="00A76D1F">
        <w:t>iek attēlota konkrētās preces atlaide procentos.</w:t>
      </w:r>
    </w:p>
    <w:p w:rsidR="00BB4879" w:rsidRDefault="00BB4879" w:rsidP="00E70652">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BB4879" w:rsidRDefault="00BB4879" w:rsidP="00E70652">
      <w:pPr>
        <w:pStyle w:val="Pamatteksts"/>
      </w:pPr>
      <w:r w:rsidRPr="003D3F67">
        <w:rPr>
          <w:b/>
        </w:rPr>
        <w:t>PVN (%)</w:t>
      </w:r>
      <w:r>
        <w:t xml:space="preserve"> - t</w:t>
      </w:r>
      <w:r w:rsidRPr="00A76D1F">
        <w:t>iek attēlota konkrēt</w:t>
      </w:r>
      <w:r>
        <w:t xml:space="preserve">ajai </w:t>
      </w:r>
      <w:r w:rsidRPr="00A76D1F">
        <w:t>prece</w:t>
      </w:r>
      <w:r>
        <w:t>i piemērojamā Pievienotā vērtības nodokļa likme</w:t>
      </w:r>
      <w:r w:rsidRPr="00A76D1F">
        <w:t>.</w:t>
      </w:r>
      <w:r>
        <w:t xml:space="preserve"> Ja pasūtījuma rindai vai visam pasūtījuma ir pievienots komentārs, tad šos komentārus attēlo zem konkrētās preču rindas vai zem visām pasūtījuma rindām, attēlojot</w:t>
      </w:r>
      <w:r w:rsidRPr="00A34778">
        <w:t xml:space="preserve"> </w:t>
      </w:r>
      <w:r>
        <w:t>datumu, kad komentārs pievienots, lietotāja vārdu un uzvārdu, un pievienoto komentāru par preci vai pasūtījumu.</w:t>
      </w:r>
    </w:p>
    <w:p w:rsidR="00BB4879" w:rsidRDefault="00BB4879" w:rsidP="00C1516A">
      <w:pPr>
        <w:pStyle w:val="Piezme"/>
      </w:pPr>
      <w:r w:rsidRPr="00FC0BC8">
        <w:rPr>
          <w:b/>
          <w:bCs/>
          <w:iCs/>
        </w:rPr>
        <w:t>Piezīme</w:t>
      </w:r>
      <w:r w:rsidRPr="00FC0BC8">
        <w:rPr>
          <w:b/>
          <w:bCs/>
          <w:iCs/>
          <w:color w:val="FF0000"/>
        </w:rPr>
        <w:t>!</w:t>
      </w:r>
      <w:r>
        <w:t xml:space="preserve"> Komentāru sarakstu kārto dilstoši pēc pievienošanas datuma.</w:t>
      </w:r>
    </w:p>
    <w:p w:rsidR="00BB4879" w:rsidRDefault="00BB4879" w:rsidP="0068526F">
      <w:pPr>
        <w:pStyle w:val="Blokuapraksts"/>
      </w:pPr>
      <w:r>
        <w:lastRenderedPageBreak/>
        <w:t>Pasūtījuma kopsummas</w:t>
      </w:r>
    </w:p>
    <w:p w:rsidR="00BB4879" w:rsidRDefault="00BB4879" w:rsidP="00C1516A">
      <w:pPr>
        <w:pStyle w:val="Pamatteksts1"/>
      </w:pPr>
      <w:r>
        <w:t>Pasūtījuma kopsummu dati tiek attēloti analoģiski</w:t>
      </w:r>
      <w:r w:rsidRPr="00010FD4">
        <w:t xml:space="preserve"> kā pasūtījumam esot statusā „Pirkuma pieprasījums” (skat. ekrānformas aprakstu </w:t>
      </w:r>
      <w:hyperlink w:anchor="_D2HTopic_2610" w:history="1">
        <w:r w:rsidRPr="005E187C">
          <w:rPr>
            <w:rStyle w:val="Hyperlink"/>
          </w:rPr>
          <w:t>Pasūtījuma apskatīšana un apstrāde</w:t>
        </w:r>
      </w:hyperlink>
    </w:p>
    <w:p w:rsidR="00BB4879" w:rsidRDefault="00BB4879" w:rsidP="0068526F">
      <w:pPr>
        <w:pStyle w:val="Blokuapraksts"/>
      </w:pPr>
      <w:r>
        <w:t>Ar Pasūtījumu veiktās darbības</w:t>
      </w:r>
    </w:p>
    <w:p w:rsidR="00BB4879" w:rsidRDefault="00BB4879" w:rsidP="0068526F">
      <w:pPr>
        <w:pStyle w:val="Picture"/>
      </w:pPr>
      <w:r w:rsidRPr="00BB4879">
        <w:rPr>
          <w:noProof/>
          <w:bdr w:val="single" w:sz="4" w:space="0" w:color="BFBFBF"/>
        </w:rPr>
        <w:drawing>
          <wp:inline distT="0" distB="0" distL="0" distR="0" wp14:anchorId="4E0A0F51" wp14:editId="72FA77FB">
            <wp:extent cx="5029200" cy="3486150"/>
            <wp:effectExtent l="19050" t="19050" r="0" b="0"/>
            <wp:docPr id="56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029200" cy="3486150"/>
                    </a:xfrm>
                    <a:prstGeom prst="rect">
                      <a:avLst/>
                    </a:prstGeom>
                    <a:noFill/>
                    <a:ln w="6350" cmpd="sng">
                      <a:solidFill>
                        <a:srgbClr val="BFBFBF"/>
                      </a:solidFill>
                      <a:miter lim="800000"/>
                      <a:headEnd/>
                      <a:tailEnd/>
                    </a:ln>
                    <a:effectLst/>
                  </pic:spPr>
                </pic:pic>
              </a:graphicData>
            </a:graphic>
          </wp:inline>
        </w:drawing>
      </w:r>
    </w:p>
    <w:p w:rsidR="00BB4879" w:rsidRPr="005757C5" w:rsidRDefault="00BB4879" w:rsidP="00B958A9">
      <w:pPr>
        <w:pStyle w:val="Caption"/>
      </w:pPr>
      <w:r w:rsidRPr="005757C5">
        <w:t xml:space="preserve">Ekrānformas bloks </w:t>
      </w:r>
      <w:fldSimple w:instr=" SEQ Ekrānformas_bloks \* ARABIC ">
        <w:r w:rsidR="00760291">
          <w:rPr>
            <w:noProof/>
          </w:rPr>
          <w:t>52</w:t>
        </w:r>
      </w:fldSimple>
      <w:r w:rsidRPr="005757C5">
        <w:t>. Ar pasūtījumu veiktās darbības</w:t>
      </w:r>
    </w:p>
    <w:p w:rsidR="00BB4879" w:rsidRDefault="00BB4879" w:rsidP="00E70652">
      <w:pPr>
        <w:pStyle w:val="Pamatteksts"/>
      </w:pPr>
      <w:r w:rsidRPr="00162D0F">
        <w:rPr>
          <w:b/>
        </w:rPr>
        <w:t>Groza nosaukums, no kura izveidots pasūtījums</w:t>
      </w:r>
      <w:r>
        <w:t xml:space="preserve"> – tiek attēlots tas groza nosaukums, no kura tika izveidots konkrētais pasūtījums.</w:t>
      </w:r>
    </w:p>
    <w:p w:rsidR="00BB4879" w:rsidRDefault="00BB4879" w:rsidP="00E70652">
      <w:pPr>
        <w:pStyle w:val="Pamatteksts"/>
      </w:pPr>
      <w:r w:rsidRPr="00653AA1">
        <w:rPr>
          <w:b/>
        </w:rPr>
        <w:t>Pirkuma pieprasījuma izveides datums</w:t>
      </w:r>
      <w:r>
        <w:t xml:space="preserve"> – tiek attēlots datums, kurā tika nosūtīts pirkuma pieprasījums.</w:t>
      </w:r>
    </w:p>
    <w:p w:rsidR="00BB4879" w:rsidRDefault="00BB4879" w:rsidP="00E70652">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BB4879" w:rsidRDefault="00BB4879" w:rsidP="00E70652">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 ja Pasūtījumam šāda darbība ir veikta.</w:t>
      </w:r>
    </w:p>
    <w:p w:rsidR="00BB4879" w:rsidRPr="00B52D92" w:rsidRDefault="00BB4879" w:rsidP="00E70652">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BB4879" w:rsidRDefault="00BB4879" w:rsidP="00E70652">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BB4879" w:rsidRPr="00D325B4" w:rsidRDefault="00BB4879" w:rsidP="00E70652">
      <w:pPr>
        <w:pStyle w:val="Pamatteksts"/>
      </w:pPr>
      <w:r w:rsidRPr="003D3F67">
        <w:rPr>
          <w:b/>
        </w:rPr>
        <w:t xml:space="preserve">Statuss – </w:t>
      </w:r>
      <w:r w:rsidRPr="003D3F67">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3D3F67">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w:t>
      </w:r>
      <w:r w:rsidRPr="0049669D">
        <w:lastRenderedPageBreak/>
        <w:t xml:space="preserve">hipersaitei, tiek attēlota Pasūtījuma vēsturiskā informācija, lietotāja izvēlētajā statusā (skat. aprakstu </w:t>
      </w:r>
      <w:r w:rsidRPr="00BB4879">
        <w:t>Pasūtījuma vēsturiskās informācijas apskatīšana</w:t>
      </w:r>
      <w:r w:rsidRPr="0049669D">
        <w:t>).</w:t>
      </w:r>
    </w:p>
    <w:p w:rsidR="00BB4879" w:rsidRPr="0049669D" w:rsidRDefault="00BB4879" w:rsidP="00E70652">
      <w:pPr>
        <w:pStyle w:val="Pamatteksts"/>
      </w:pPr>
      <w:r w:rsidRPr="00D325B4">
        <w:rPr>
          <w:b/>
        </w:rPr>
        <w:t>Sākotnējais grozs –</w:t>
      </w:r>
      <w:r w:rsidRPr="00D325B4">
        <w:t xml:space="preserve"> hipersaite, kurā tiek attēlota informācija par sākotnējā groza datiem, kad pasūtījums tika veikts, t.i., datums un laiks. Aiz hipersaites tiek attēlots lietotāja vārds un uzvārds, kas veidojis no aktīvā groza pasūtījumu. Uzklikšķinot hipersaitei, tiek attēlota Sākotnējā groza informācija izdrukas veidā (skat. aprakstu </w:t>
      </w:r>
      <w:r>
        <w:t>Pasūtījumā sākotnējā groza apskate</w:t>
      </w:r>
      <w:r w:rsidRPr="00D325B4">
        <w:t>).</w:t>
      </w:r>
    </w:p>
    <w:p w:rsidR="00BB4879" w:rsidRPr="0049669D" w:rsidRDefault="00BB4879" w:rsidP="0068526F">
      <w:pPr>
        <w:pStyle w:val="Blokuapraksts"/>
      </w:pPr>
      <w:r>
        <w:t>P</w:t>
      </w:r>
      <w:r w:rsidRPr="0049669D">
        <w:t>asūtījuma apskatē pieejamās darbības</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0DD9C50F" wp14:editId="76698113">
            <wp:extent cx="895350" cy="161925"/>
            <wp:effectExtent l="0" t="0" r="0" b="0"/>
            <wp:docPr id="56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BB4879">
        <w:t>Pasūtījuma īsās informācijas izdrukāšana</w:t>
      </w:r>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4889B1AF" wp14:editId="6572631C">
            <wp:extent cx="1266825" cy="152400"/>
            <wp:effectExtent l="0" t="0" r="0" b="0"/>
            <wp:docPr id="56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BB4879">
        <w:t>Pasūtījuma izvērstās informācijas izdrukāšana</w:t>
      </w:r>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70510F85" wp14:editId="70CD6629">
            <wp:extent cx="1895475" cy="190500"/>
            <wp:effectExtent l="0" t="0" r="0" b="0"/>
            <wp:docPr id="56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rsidRPr="0049669D">
        <w:t xml:space="preserve">, tiek attēlota Pasūtījumu saraksta ekrānforma (skat. aprakstu </w:t>
      </w:r>
      <w:hyperlink w:anchor="_D2HTopic_1998" w:history="1">
        <w:r w:rsidRPr="005E187C">
          <w:rPr>
            <w:rStyle w:val="Hyperlink"/>
          </w:rPr>
          <w:t>Pasūtījumu saraksta apskatīšana</w:t>
        </w:r>
      </w:hyperlink>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12D5350C" wp14:editId="1860D478">
            <wp:extent cx="723900" cy="161925"/>
            <wp:effectExtent l="0" t="0" r="0" b="0"/>
            <wp:docPr id="558"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t>, ekrānforma tiek aizvērta.</w:t>
      </w:r>
    </w:p>
    <w:p w:rsidR="00BB4879" w:rsidRDefault="00BB4879" w:rsidP="00C1516A">
      <w:pPr>
        <w:pStyle w:val="Piezme"/>
      </w:pPr>
      <w:r w:rsidRPr="00037485">
        <w:rPr>
          <w:b/>
          <w:bCs/>
          <w:iCs/>
        </w:rPr>
        <w:t>Piezīme</w:t>
      </w:r>
      <w:r w:rsidRPr="00037485">
        <w:rPr>
          <w:b/>
          <w:bCs/>
          <w:iCs/>
          <w:color w:val="FF0000"/>
        </w:rPr>
        <w:t>!</w:t>
      </w:r>
      <w:r>
        <w:t xml:space="preserve"> Pieejamās darbības </w:t>
      </w:r>
      <w:r w:rsidRPr="003D3F67">
        <w:t>ir vienādas</w:t>
      </w:r>
      <w:r>
        <w:t xml:space="preserve"> – </w:t>
      </w:r>
      <w:r w:rsidRPr="003D3F67">
        <w:t>Pasūtījuma apstrādei statusā „Atteikts apstiprinātais pirkuma pieprasījums” un „Atteikts daļējs pasūtījums”.</w:t>
      </w:r>
    </w:p>
    <w:p w:rsidR="00BB4879" w:rsidRPr="007567F7" w:rsidRDefault="00BB4879" w:rsidP="00BB4879">
      <w:pPr>
        <w:pStyle w:val="Heading4"/>
        <w:numPr>
          <w:ilvl w:val="3"/>
          <w:numId w:val="28"/>
        </w:numPr>
      </w:pPr>
      <w:bookmarkStart w:id="215" w:name="_D2HTopic_2856"/>
      <w:r w:rsidRPr="007567F7">
        <w:t xml:space="preserve">Pasūtījuma apskatīšana un apstrāde statusā </w:t>
      </w:r>
      <w:r>
        <w:t>‘Apstiprināts pasūtījums’</w:t>
      </w:r>
      <w:bookmarkEnd w:id="215"/>
    </w:p>
    <w:p w:rsidR="00BB4879" w:rsidRDefault="00BB4879" w:rsidP="00C1516A">
      <w:pPr>
        <w:pStyle w:val="Apaknodaas"/>
      </w:pPr>
      <w:r>
        <w:t>Ekrānformas apraksts</w:t>
      </w:r>
    </w:p>
    <w:p w:rsidR="00BB4879" w:rsidRDefault="00BB4879" w:rsidP="0068526F">
      <w:pPr>
        <w:pStyle w:val="Picture"/>
      </w:pPr>
      <w:r w:rsidRPr="00936F54">
        <w:rPr>
          <w:noProof/>
        </w:rPr>
        <w:lastRenderedPageBreak/>
        <w:drawing>
          <wp:inline distT="0" distB="0" distL="0" distR="0" wp14:anchorId="55C3C188" wp14:editId="51E45240">
            <wp:extent cx="5305425" cy="8486775"/>
            <wp:effectExtent l="0" t="0" r="0" b="0"/>
            <wp:docPr id="556"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305425" cy="8486775"/>
                    </a:xfrm>
                    <a:prstGeom prst="rect">
                      <a:avLst/>
                    </a:prstGeom>
                    <a:noFill/>
                    <a:ln>
                      <a:noFill/>
                    </a:ln>
                  </pic:spPr>
                </pic:pic>
              </a:graphicData>
            </a:graphic>
          </wp:inline>
        </w:drawing>
      </w:r>
    </w:p>
    <w:p w:rsidR="00BB4879" w:rsidRPr="00A93618" w:rsidRDefault="00BB4879" w:rsidP="00B958A9">
      <w:pPr>
        <w:pStyle w:val="Caption"/>
      </w:pPr>
      <w:bookmarkStart w:id="216" w:name="_Toc179879139"/>
      <w:r w:rsidRPr="00A93618">
        <w:t xml:space="preserve">Ekrānforma </w:t>
      </w:r>
      <w:fldSimple w:instr=" SEQ Ekrānforma \* ARABIC ">
        <w:r w:rsidR="00760291">
          <w:rPr>
            <w:noProof/>
          </w:rPr>
          <w:t>34</w:t>
        </w:r>
      </w:fldSimple>
      <w:r w:rsidRPr="00A93618">
        <w:t>. Pasūtījuma apskate</w:t>
      </w:r>
      <w:r>
        <w:t xml:space="preserve"> un apstrāde statusā </w:t>
      </w:r>
      <w:r>
        <w:rPr>
          <w:rFonts w:ascii="Calibri" w:hAnsi="Calibri"/>
        </w:rPr>
        <w:t>‘</w:t>
      </w:r>
      <w:r w:rsidRPr="00A93618">
        <w:t>Apstiprināts pasūtījums</w:t>
      </w:r>
      <w:r>
        <w:rPr>
          <w:rFonts w:ascii="Calibri" w:hAnsi="Calibri"/>
        </w:rPr>
        <w:t>’</w:t>
      </w:r>
      <w:bookmarkEnd w:id="216"/>
    </w:p>
    <w:p w:rsidR="00BB4879" w:rsidRDefault="00BB4879" w:rsidP="0068526F">
      <w:pPr>
        <w:pStyle w:val="Blokuapraksts"/>
      </w:pPr>
      <w:r>
        <w:lastRenderedPageBreak/>
        <w:t>Vispārējā pasūtījuma informācija</w:t>
      </w:r>
    </w:p>
    <w:p w:rsidR="00BB4879" w:rsidRDefault="00BB4879" w:rsidP="0068526F">
      <w:pPr>
        <w:pStyle w:val="Picture"/>
      </w:pPr>
      <w:r w:rsidRPr="00936F54">
        <w:rPr>
          <w:noProof/>
        </w:rPr>
        <w:drawing>
          <wp:inline distT="0" distB="0" distL="0" distR="0" wp14:anchorId="3F3444E8" wp14:editId="53444216">
            <wp:extent cx="5943600" cy="933450"/>
            <wp:effectExtent l="0" t="0" r="0" b="0"/>
            <wp:docPr id="554"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43600" cy="933450"/>
                    </a:xfrm>
                    <a:prstGeom prst="rect">
                      <a:avLst/>
                    </a:prstGeom>
                    <a:noFill/>
                    <a:ln>
                      <a:noFill/>
                    </a:ln>
                  </pic:spPr>
                </pic:pic>
              </a:graphicData>
            </a:graphic>
          </wp:inline>
        </w:drawing>
      </w:r>
    </w:p>
    <w:p w:rsidR="00BB4879" w:rsidRPr="001E6F80" w:rsidRDefault="00BB4879" w:rsidP="00B958A9">
      <w:pPr>
        <w:pStyle w:val="Caption"/>
      </w:pPr>
      <w:r w:rsidRPr="00A93618">
        <w:t xml:space="preserve">Ekrānformas bloks </w:t>
      </w:r>
      <w:fldSimple w:instr=" SEQ Ekrānformas_bloks \* ARABIC ">
        <w:r w:rsidR="00760291">
          <w:rPr>
            <w:noProof/>
          </w:rPr>
          <w:t>53</w:t>
        </w:r>
      </w:fldSimple>
      <w:r w:rsidRPr="00A93618">
        <w:t>. Vispārējās pasūtījuma informācijas bloks</w:t>
      </w:r>
    </w:p>
    <w:p w:rsidR="00BB4879" w:rsidRDefault="00BB4879" w:rsidP="00C1516A">
      <w:pPr>
        <w:pStyle w:val="Pamatteksts1"/>
      </w:pPr>
      <w:r>
        <w:t>Virs pasūtījuma detalizētās informācijas ir novietota rinda, kurā tiek attēlots pašreizējais, izvēlētā ‘</w:t>
      </w:r>
      <w:r w:rsidRPr="0013025F">
        <w:t>Pasūtījuma statuss</w:t>
      </w:r>
      <w:r>
        <w:t>’.</w:t>
      </w:r>
    </w:p>
    <w:p w:rsidR="00BB4879" w:rsidRDefault="00BB4879" w:rsidP="00E70652">
      <w:pPr>
        <w:pStyle w:val="Pamatteksts"/>
      </w:pPr>
      <w:r w:rsidRPr="00942ED3">
        <w:rPr>
          <w:b/>
        </w:rPr>
        <w:t>Pirkuma pieprasījuma numurs</w:t>
      </w:r>
      <w:r>
        <w:t xml:space="preserve"> – tiek attēlots sistēmas piešķirtais pasūtījuma numurs, kas pasūtījumam tika izveidots, nosūtot pirkuma pieprasījumu.</w:t>
      </w:r>
    </w:p>
    <w:p w:rsidR="00BB4879" w:rsidRDefault="00BB4879" w:rsidP="00E70652">
      <w:pPr>
        <w:pStyle w:val="Pamatteksts"/>
      </w:pPr>
      <w:r w:rsidRPr="004F1496">
        <w:rPr>
          <w:b/>
        </w:rPr>
        <w:t>Piegādātāja piešķirtais numurs pasūtījumam</w:t>
      </w:r>
      <w:r>
        <w:t xml:space="preserve"> – tiek attēlots Piegādāja piešķirtais pasūtījuma numurs, ja tas ir norādīts.</w:t>
      </w:r>
    </w:p>
    <w:p w:rsidR="00BB4879" w:rsidRDefault="00BB4879" w:rsidP="00E70652">
      <w:pPr>
        <w:pStyle w:val="Pamatteksts"/>
      </w:pPr>
      <w:r w:rsidRPr="00082429">
        <w:rPr>
          <w:b/>
        </w:rPr>
        <w:t>Vispārīgās vienošanās numurs</w:t>
      </w:r>
      <w:r>
        <w:t xml:space="preserve"> – tiek attēlots Vispārīgās vienošanās pilnais nosaukums.</w:t>
      </w:r>
    </w:p>
    <w:p w:rsidR="00BB4879" w:rsidRDefault="00BB4879" w:rsidP="00E70652">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BB4879" w:rsidRPr="00AD607C" w:rsidRDefault="00BB4879" w:rsidP="00E70652">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BB4879" w:rsidRPr="00FB4019" w:rsidRDefault="00BB4879" w:rsidP="00E70652">
      <w:pPr>
        <w:pStyle w:val="Pamatteksts"/>
      </w:pPr>
      <w:r w:rsidRPr="00B27520">
        <w:rPr>
          <w:b/>
        </w:rPr>
        <w:t>Piegāde līdz</w:t>
      </w:r>
      <w:r>
        <w:t xml:space="preserve"> - </w:t>
      </w:r>
      <w:r w:rsidRPr="005864FD">
        <w:t>tiek attēlots piegādes termiņa datums</w:t>
      </w:r>
      <w:r>
        <w:t>.</w:t>
      </w:r>
    </w:p>
    <w:p w:rsidR="00BB4879" w:rsidRDefault="00BB4879" w:rsidP="00E70652">
      <w:pPr>
        <w:pStyle w:val="Pamatteksts"/>
      </w:pPr>
      <w:r w:rsidRPr="005864FD">
        <w:rPr>
          <w:b/>
        </w:rPr>
        <w:t>Piedāvātās izmaiņas</w:t>
      </w:r>
      <w:r>
        <w:t xml:space="preserve"> - t</w:t>
      </w:r>
      <w:r w:rsidRPr="005864FD">
        <w:t xml:space="preserve">iek attēlots piegādes laikā mainītā pasūtījuma mainītais piegādes datums. </w:t>
      </w:r>
    </w:p>
    <w:p w:rsidR="00BB4879" w:rsidRDefault="00BB4879" w:rsidP="00C1516A">
      <w:pPr>
        <w:pStyle w:val="Piezme"/>
      </w:pPr>
      <w:r w:rsidRPr="00B6490A">
        <w:rPr>
          <w:b/>
        </w:rPr>
        <w:t>Piezīme</w:t>
      </w:r>
      <w:r w:rsidRPr="00B6490A">
        <w:rPr>
          <w:b/>
          <w:color w:val="FF0000"/>
        </w:rPr>
        <w:t>!</w:t>
      </w:r>
      <w:r>
        <w:t xml:space="preserve"> </w:t>
      </w:r>
      <w:r w:rsidRPr="00E60DF1">
        <w:t>Dati tiek attēloti tikai tad, ja mainītais piegādes datums ir definēts un</w:t>
      </w:r>
      <w:r>
        <w:t xml:space="preserve"> ir </w:t>
      </w:r>
      <w:r w:rsidRPr="00E60DF1">
        <w:t>atšķirīgs no sākotnējā piegādes datuma.</w:t>
      </w:r>
    </w:p>
    <w:p w:rsidR="00BB4879" w:rsidRPr="00E60DF1" w:rsidRDefault="00BB4879" w:rsidP="00C1516A">
      <w:pPr>
        <w:pStyle w:val="Piezme"/>
      </w:pPr>
      <w:r w:rsidRPr="007C04B1">
        <w:t>Ja tiek attēloti, tad lauka nosaukums un vērtība tiek attēlota oranžā krāsā.</w:t>
      </w:r>
    </w:p>
    <w:p w:rsidR="00BB4879" w:rsidRDefault="00BB4879" w:rsidP="0068526F">
      <w:pPr>
        <w:pStyle w:val="Blokuapraksts"/>
      </w:pPr>
      <w:r>
        <w:t>Pasūtītāja dati</w:t>
      </w:r>
    </w:p>
    <w:p w:rsidR="00BB4879" w:rsidRDefault="00BB4879" w:rsidP="00C1516A">
      <w:pPr>
        <w:pStyle w:val="Pamatteksts1"/>
      </w:pPr>
      <w:r>
        <w:t>Pasūtītāja dati tiek attēloti analoģiski</w:t>
      </w:r>
      <w:r w:rsidRPr="00010FD4">
        <w:t xml:space="preserve"> kā pasūtījumam esot statusā „Pirkuma pieprasījums” (skat. </w:t>
      </w:r>
      <w:r w:rsidR="005D68F7" w:rsidRPr="00010FD4">
        <w:t>ekrānformas</w:t>
      </w:r>
      <w:r w:rsidR="005D68F7">
        <w:t xml:space="preserve"> bloka</w:t>
      </w:r>
      <w:r w:rsidR="005D68F7" w:rsidRPr="00010FD4">
        <w:t xml:space="preserve"> aprakstu</w:t>
      </w:r>
      <w:r w:rsidR="005D68F7">
        <w:t xml:space="preserve"> sadaļā</w:t>
      </w:r>
      <w:r w:rsidR="005D68F7" w:rsidRPr="00010FD4">
        <w:t xml:space="preserve"> </w:t>
      </w:r>
      <w:r w:rsidR="005D68F7">
        <w:t>“</w:t>
      </w:r>
      <w:hyperlink w:anchor="_D2HTopic_2610" w:history="1">
        <w:r w:rsidR="005D68F7" w:rsidRPr="00432BD1">
          <w:rPr>
            <w:rStyle w:val="Hyperlink"/>
          </w:rPr>
          <w:t>Pasūtījuma apskatīšana un apstrāde</w:t>
        </w:r>
      </w:hyperlink>
      <w:r w:rsidR="005D68F7">
        <w:rPr>
          <w:rStyle w:val="Hyperlink"/>
        </w:rPr>
        <w:t xml:space="preserve"> statusā ‘Pirkuma pieprasījums’”</w:t>
      </w:r>
      <w:r>
        <w:t>).</w:t>
      </w:r>
    </w:p>
    <w:p w:rsidR="00BB4879" w:rsidRDefault="00BB4879" w:rsidP="0068526F">
      <w:pPr>
        <w:pStyle w:val="Blokuapraksts"/>
      </w:pPr>
      <w:r>
        <w:t>Piegādātāja dati</w:t>
      </w:r>
    </w:p>
    <w:p w:rsidR="00BB4879" w:rsidRDefault="00BB4879" w:rsidP="00C1516A">
      <w:pPr>
        <w:pStyle w:val="Pamatteksts1"/>
      </w:pPr>
      <w:r>
        <w:t>Piegādātāja dati tiek attēloti analoģiski</w:t>
      </w:r>
      <w:r w:rsidRPr="00010FD4">
        <w:t xml:space="preserve"> kā pasūtījumam esot statusā „Pirkuma pieprasījums” (skat. </w:t>
      </w:r>
      <w:r w:rsidR="005D68F7" w:rsidRPr="00010FD4">
        <w:t>ekrānformas</w:t>
      </w:r>
      <w:r w:rsidR="005D68F7">
        <w:t xml:space="preserve"> bloka</w:t>
      </w:r>
      <w:r w:rsidR="005D68F7" w:rsidRPr="00010FD4">
        <w:t xml:space="preserve"> aprakstu</w:t>
      </w:r>
      <w:r w:rsidR="005D68F7">
        <w:t xml:space="preserve"> sadaļā</w:t>
      </w:r>
      <w:r w:rsidR="005D68F7" w:rsidRPr="00010FD4">
        <w:t xml:space="preserve"> </w:t>
      </w:r>
      <w:r w:rsidR="005D68F7">
        <w:t>“</w:t>
      </w:r>
      <w:hyperlink w:anchor="_D2HTopic_2610" w:history="1">
        <w:r w:rsidR="005D68F7" w:rsidRPr="00432BD1">
          <w:rPr>
            <w:rStyle w:val="Hyperlink"/>
          </w:rPr>
          <w:t>Pasūtījuma apskatīšana un apstrāde</w:t>
        </w:r>
      </w:hyperlink>
      <w:r w:rsidR="005D68F7">
        <w:rPr>
          <w:rStyle w:val="Hyperlink"/>
        </w:rPr>
        <w:t xml:space="preserve"> statusā ‘Pirkuma pieprasījums’”</w:t>
      </w:r>
      <w:r>
        <w:t>).</w:t>
      </w:r>
    </w:p>
    <w:p w:rsidR="00BB4879" w:rsidRDefault="00BB4879" w:rsidP="0068526F">
      <w:pPr>
        <w:pStyle w:val="Blokuapraksts"/>
      </w:pPr>
      <w:r>
        <w:t>Saņēmēja dati</w:t>
      </w:r>
    </w:p>
    <w:p w:rsidR="00BB4879" w:rsidRDefault="00BB4879" w:rsidP="00C1516A">
      <w:pPr>
        <w:pStyle w:val="Pamatteksts1"/>
      </w:pPr>
      <w:r>
        <w:t>Saņēmēja dati tiek attēloti analoģiski</w:t>
      </w:r>
      <w:r w:rsidRPr="00010FD4">
        <w:t xml:space="preserve"> kā pasūtījumam esot statusā „Pirkuma pieprasījums” (skat. </w:t>
      </w:r>
      <w:r w:rsidR="005D68F7" w:rsidRPr="00010FD4">
        <w:t>ekrānformas</w:t>
      </w:r>
      <w:r w:rsidR="005D68F7">
        <w:t xml:space="preserve"> bloka</w:t>
      </w:r>
      <w:r w:rsidR="005D68F7" w:rsidRPr="00010FD4">
        <w:t xml:space="preserve"> aprakstu</w:t>
      </w:r>
      <w:r w:rsidR="005D68F7">
        <w:t xml:space="preserve"> sadaļā</w:t>
      </w:r>
      <w:r w:rsidR="005D68F7" w:rsidRPr="00010FD4">
        <w:t xml:space="preserve"> </w:t>
      </w:r>
      <w:r w:rsidR="005D68F7">
        <w:t>“</w:t>
      </w:r>
      <w:hyperlink w:anchor="_D2HTopic_2610" w:history="1">
        <w:r w:rsidR="005D68F7" w:rsidRPr="00432BD1">
          <w:rPr>
            <w:rStyle w:val="Hyperlink"/>
          </w:rPr>
          <w:t>Pasūtījuma apskatīšana un apstrāde</w:t>
        </w:r>
      </w:hyperlink>
      <w:r w:rsidR="005D68F7">
        <w:rPr>
          <w:rStyle w:val="Hyperlink"/>
        </w:rPr>
        <w:t xml:space="preserve"> statusā ‘Pirkuma pieprasījums’”</w:t>
      </w:r>
      <w:r>
        <w:t>).</w:t>
      </w:r>
    </w:p>
    <w:p w:rsidR="00BB4879" w:rsidRDefault="00BB4879" w:rsidP="0068526F">
      <w:pPr>
        <w:pStyle w:val="Blokuapraksts"/>
      </w:pPr>
      <w:r>
        <w:t>Pasūtījuma rindas</w:t>
      </w:r>
    </w:p>
    <w:p w:rsidR="00BB4879" w:rsidRDefault="00BB4879" w:rsidP="0068526F">
      <w:pPr>
        <w:pStyle w:val="Picture"/>
      </w:pPr>
      <w:r w:rsidRPr="00936F54">
        <w:rPr>
          <w:noProof/>
        </w:rPr>
        <w:lastRenderedPageBreak/>
        <w:drawing>
          <wp:inline distT="0" distB="0" distL="0" distR="0" wp14:anchorId="7CA81C9B" wp14:editId="585E659C">
            <wp:extent cx="5943600" cy="1981200"/>
            <wp:effectExtent l="0" t="0" r="0" b="0"/>
            <wp:docPr id="552"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rsidR="00BB4879" w:rsidRPr="00A93618" w:rsidRDefault="00BB4879" w:rsidP="00B958A9">
      <w:pPr>
        <w:pStyle w:val="Caption"/>
      </w:pPr>
      <w:r w:rsidRPr="00A93618">
        <w:t xml:space="preserve">Ekrānformas bloks </w:t>
      </w:r>
      <w:fldSimple w:instr=" SEQ Ekrānformas_bloks \* ARABIC ">
        <w:r w:rsidR="00760291">
          <w:rPr>
            <w:noProof/>
          </w:rPr>
          <w:t>54</w:t>
        </w:r>
      </w:fldSimple>
      <w:r w:rsidRPr="00A93618">
        <w:t>. Pasūtījuma rindu bloka attēlojums</w:t>
      </w:r>
    </w:p>
    <w:p w:rsidR="00BB4879" w:rsidRDefault="00BB4879" w:rsidP="00C1516A">
      <w:pPr>
        <w:pStyle w:val="Pamatteksts1"/>
      </w:pPr>
      <w:r>
        <w:t>Ja precei ir pievienots papildaprīkojums, to attēlo kursīvā zem atbilstošās pasūtījuma rindas, attēlojot izvēlēto papildaprīkojumu nosaukumus un cenas.</w:t>
      </w:r>
    </w:p>
    <w:p w:rsidR="00BB4879" w:rsidRPr="003A6FB5" w:rsidRDefault="00BB4879" w:rsidP="00C1516A">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BB4879" w:rsidRPr="00725AEE" w:rsidRDefault="00BB4879" w:rsidP="00C1516A">
      <w:pPr>
        <w:pStyle w:val="Pamatteksts1"/>
      </w:pPr>
      <w:r>
        <w:t>Par katru pasūtījumā iekļauto preci, tabulā tiek attēlota šāda informācija:</w:t>
      </w:r>
    </w:p>
    <w:p w:rsidR="00BB4879" w:rsidRDefault="00BB4879" w:rsidP="00E70652">
      <w:pPr>
        <w:pStyle w:val="Pamatteksts"/>
      </w:pPr>
      <w:r>
        <w:rPr>
          <w:b/>
        </w:rPr>
        <w:t xml:space="preserve">Numurs pēc kārtas </w:t>
      </w:r>
      <w:r>
        <w:t>– tiek attēlots preces numurs pēc kārtas</w:t>
      </w:r>
      <w:r w:rsidRPr="005864FD">
        <w:t>.</w:t>
      </w:r>
    </w:p>
    <w:p w:rsidR="00BB4879" w:rsidRPr="004C2520" w:rsidRDefault="00BB4879" w:rsidP="00E70652">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BB4879">
        <w:t>Preces apskatīšana</w:t>
      </w:r>
      <w:r w:rsidRPr="004C2520">
        <w:t>).</w:t>
      </w:r>
    </w:p>
    <w:p w:rsidR="00BB4879" w:rsidRDefault="00BB4879" w:rsidP="00E70652">
      <w:pPr>
        <w:pStyle w:val="Pamatteksts"/>
      </w:pPr>
      <w:r>
        <w:rPr>
          <w:b/>
        </w:rPr>
        <w:t xml:space="preserve">Sākotnējais skaits </w:t>
      </w:r>
      <w:r>
        <w:t>– tiek attēlots konkrētās preces vienību daudzums, kas tika iekļauts izveidojot pirkuma pieprasījumu.</w:t>
      </w:r>
    </w:p>
    <w:p w:rsidR="00BB4879" w:rsidRDefault="00BB4879" w:rsidP="00E70652">
      <w:pPr>
        <w:pStyle w:val="Pamatteksts"/>
      </w:pPr>
      <w:r>
        <w:rPr>
          <w:b/>
        </w:rPr>
        <w:t xml:space="preserve">Pēdējais saskaņotais skaits </w:t>
      </w:r>
      <w:r>
        <w:t>– tiek attēlots konkrētās preces pēdējais saskaņotais vienību daudzums.</w:t>
      </w:r>
    </w:p>
    <w:p w:rsidR="00BB4879" w:rsidRDefault="00BB4879" w:rsidP="00E70652">
      <w:pPr>
        <w:pStyle w:val="Pamatteksts"/>
      </w:pPr>
      <w:r w:rsidRPr="00E42ED8">
        <w:rPr>
          <w:b/>
        </w:rPr>
        <w:t>Pieprasītas izmaiņas</w:t>
      </w:r>
      <w:r>
        <w:t xml:space="preserve"> – tiek attēlots </w:t>
      </w:r>
      <w:r w:rsidRPr="00F13C14">
        <w:t>konkrētās preces pieprasītais, izmainītais skaits.</w:t>
      </w:r>
    </w:p>
    <w:p w:rsidR="00BB4879" w:rsidRDefault="00BB4879" w:rsidP="00C1516A">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BB4879" w:rsidRDefault="00BB4879" w:rsidP="00E70652">
      <w:pPr>
        <w:pStyle w:val="Pamatteksts"/>
      </w:pPr>
      <w:r>
        <w:rPr>
          <w:b/>
        </w:rPr>
        <w:t>Jaunais skaits</w:t>
      </w:r>
      <w:r>
        <w:t xml:space="preserve"> - t</w:t>
      </w:r>
      <w:r w:rsidRPr="00BA1471">
        <w:t>iek attēlots ievadlauks, kas paredzēts konkrētās preces jaunā skaita norādīšanai.</w:t>
      </w:r>
      <w:r>
        <w:t xml:space="preserve"> </w:t>
      </w:r>
      <w:r w:rsidRPr="00403F35">
        <w:t>Pēc noklusējuma lauks tiek aizpildīts ar pēdējo norādīto vērtību</w:t>
      </w:r>
      <w:r>
        <w:t>.</w:t>
      </w:r>
    </w:p>
    <w:p w:rsidR="00BB4879" w:rsidRPr="00FB57B8" w:rsidRDefault="00BB4879" w:rsidP="00C1516A">
      <w:pPr>
        <w:pStyle w:val="Piezme"/>
      </w:pPr>
      <w:r w:rsidRPr="00B6490A">
        <w:rPr>
          <w:b/>
        </w:rPr>
        <w:t>Piezīme</w:t>
      </w:r>
      <w:r w:rsidRPr="00B6490A">
        <w:rPr>
          <w:b/>
          <w:color w:val="FF0000"/>
        </w:rPr>
        <w:t>!</w:t>
      </w:r>
      <w:r>
        <w:rPr>
          <w:b/>
          <w:color w:val="FF0000"/>
        </w:rPr>
        <w:t xml:space="preserve"> </w:t>
      </w:r>
      <w:r w:rsidRPr="00FB57B8">
        <w:t>Lauks 'Jaunais skaits' nav pieejams rediģē</w:t>
      </w:r>
      <w:r>
        <w:t>t</w:t>
      </w:r>
      <w:r w:rsidRPr="00FB57B8">
        <w:t xml:space="preserve"> rindām, kuras atzīmētas, kā dzēstas.</w:t>
      </w:r>
    </w:p>
    <w:p w:rsidR="00BB4879" w:rsidRPr="00DB550B" w:rsidRDefault="00BB4879" w:rsidP="00C1516A">
      <w:pPr>
        <w:pStyle w:val="Piezme"/>
      </w:pPr>
      <w:r w:rsidRPr="00B6490A">
        <w:rPr>
          <w:b/>
        </w:rPr>
        <w:t>Piezīme</w:t>
      </w:r>
      <w:r w:rsidRPr="00B6490A">
        <w:rPr>
          <w:b/>
          <w:color w:val="FF0000"/>
        </w:rPr>
        <w:t>!</w:t>
      </w:r>
      <w:r>
        <w:rPr>
          <w:b/>
          <w:color w:val="FF0000"/>
        </w:rPr>
        <w:t xml:space="preserve"> </w:t>
      </w:r>
      <w:r w:rsidRPr="00D63949">
        <w:t xml:space="preserve">Ja </w:t>
      </w:r>
      <w:r>
        <w:t>tiek veiktas skaita izmaiņas, tad ir nepieciešams norādīt komentāru vai nu pie konkrētās mainītās preces vai arī visam pasūtījumam.</w:t>
      </w:r>
    </w:p>
    <w:p w:rsidR="00BB4879" w:rsidRDefault="00BB4879" w:rsidP="00E70652">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BB4879" w:rsidRPr="00A76D1F" w:rsidRDefault="00BB4879" w:rsidP="00E70652">
      <w:pPr>
        <w:pStyle w:val="Pamatteksts"/>
      </w:pPr>
      <w:r w:rsidRPr="00A76D1F">
        <w:rPr>
          <w:b/>
        </w:rPr>
        <w:t>Atlaide (%)</w:t>
      </w:r>
      <w:r>
        <w:t xml:space="preserve"> - t</w:t>
      </w:r>
      <w:r w:rsidRPr="00A76D1F">
        <w:t>iek attēlota konkrētās preces atlaide procentos.</w:t>
      </w:r>
    </w:p>
    <w:p w:rsidR="00BB4879" w:rsidRDefault="00BB4879" w:rsidP="00E70652">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BB4879" w:rsidRDefault="00BB4879" w:rsidP="00E70652">
      <w:pPr>
        <w:pStyle w:val="Pamatteksts"/>
      </w:pPr>
      <w:r>
        <w:rPr>
          <w:b/>
        </w:rPr>
        <w:lastRenderedPageBreak/>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BB4879" w:rsidRDefault="00BB4879" w:rsidP="00C1516A">
      <w:pPr>
        <w:pStyle w:val="Piezme"/>
      </w:pPr>
      <w:r w:rsidRPr="00B6490A">
        <w:rPr>
          <w:b/>
        </w:rPr>
        <w:t>Piezīme</w:t>
      </w:r>
      <w:r w:rsidRPr="00B6490A">
        <w:rPr>
          <w:b/>
          <w:color w:val="FF0000"/>
        </w:rPr>
        <w:t>!</w:t>
      </w:r>
      <w:r w:rsidRPr="003A6FB5">
        <w:t xml:space="preserve"> Preču rindas, kurām uzstādīta dzēšanas pazīme, attēlo sarkanā krāsā, pārsvītrotā fontā.</w:t>
      </w:r>
    </w:p>
    <w:p w:rsidR="00BB4879" w:rsidRDefault="00BB4879" w:rsidP="00C1516A">
      <w:pPr>
        <w:pStyle w:val="Pakrtots"/>
      </w:pPr>
      <w:r>
        <w:t>Ja pasūtījuma rindai vai visam pasūtījumam ir pievienots komentārs, tad šos komentārus attiecīgi attēlo zem konkrētās preču rindas vai zem visām pasūtījuma rindām, attēlojot datumu, kad komentārs pievienots, lietotāja vārdu un uzvārdu un pievienoto komentāru par preci vai pasūtījumu.</w:t>
      </w:r>
    </w:p>
    <w:p w:rsidR="00BB4879" w:rsidRDefault="00BB4879" w:rsidP="00C1516A">
      <w:pPr>
        <w:pStyle w:val="Piezme"/>
      </w:pPr>
      <w:r w:rsidRPr="00FC0BC8">
        <w:rPr>
          <w:b/>
          <w:bCs/>
          <w:iCs/>
        </w:rPr>
        <w:t>Piezīme</w:t>
      </w:r>
      <w:r w:rsidRPr="00FC0BC8">
        <w:rPr>
          <w:b/>
          <w:bCs/>
          <w:iCs/>
          <w:color w:val="FF0000"/>
        </w:rPr>
        <w:t>!</w:t>
      </w:r>
      <w:r>
        <w:t xml:space="preserve"> Komentāru sarakstu kārto dilstoši pēc pievienošanas datuma.</w:t>
      </w:r>
    </w:p>
    <w:p w:rsidR="00BB4879" w:rsidRDefault="00BB4879" w:rsidP="00C1516A">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BB4879" w:rsidRDefault="00BB4879" w:rsidP="0068526F">
      <w:pPr>
        <w:pStyle w:val="Blokuapraksts"/>
      </w:pPr>
      <w:r>
        <w:t>Pasūtījuma kopsummas</w:t>
      </w:r>
    </w:p>
    <w:p w:rsidR="00BB4879" w:rsidRDefault="00BB4879" w:rsidP="00C1516A">
      <w:pPr>
        <w:pStyle w:val="Pamatteksts1"/>
      </w:pPr>
      <w:r>
        <w:t>Pasūtījuma kopsummu dati tiek attēloti analoģiski</w:t>
      </w:r>
      <w:r w:rsidRPr="00010FD4">
        <w:t xml:space="preserve"> kā pasūtījumam esot statusā „Pirkuma pieprasījums” (skat. ekrānformas aprakstu </w:t>
      </w:r>
      <w:hyperlink r:id="rId189" w:history="1">
        <w:r w:rsidRPr="002D326B">
          <w:rPr>
            <w:rStyle w:val="Hyperlink"/>
          </w:rPr>
          <w:t>Pasūtījuma apskatīšana un apstrāde</w:t>
        </w:r>
      </w:hyperlink>
      <w:r>
        <w:t>).</w:t>
      </w:r>
    </w:p>
    <w:p w:rsidR="00BB4879" w:rsidRDefault="00BB4879" w:rsidP="0068526F">
      <w:pPr>
        <w:pStyle w:val="Blokuapraksts"/>
      </w:pPr>
      <w:r>
        <w:t>Ar Pasūtījumu veiktās darbības</w:t>
      </w:r>
    </w:p>
    <w:p w:rsidR="00BB4879" w:rsidRDefault="00BB4879" w:rsidP="0068526F">
      <w:pPr>
        <w:pStyle w:val="Picture"/>
      </w:pPr>
      <w:r w:rsidRPr="00BB4879">
        <w:rPr>
          <w:noProof/>
          <w:bdr w:val="single" w:sz="4" w:space="0" w:color="D9D9D9"/>
        </w:rPr>
        <w:drawing>
          <wp:inline distT="0" distB="0" distL="0" distR="0" wp14:anchorId="386D02E4" wp14:editId="4914A9E9">
            <wp:extent cx="5943600" cy="2943225"/>
            <wp:effectExtent l="19050" t="19050" r="0" b="9525"/>
            <wp:docPr id="550"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w="6350" cmpd="sng">
                      <a:solidFill>
                        <a:srgbClr val="D9D9D9"/>
                      </a:solidFill>
                      <a:miter lim="800000"/>
                      <a:headEnd/>
                      <a:tailEnd/>
                    </a:ln>
                    <a:effectLst/>
                  </pic:spPr>
                </pic:pic>
              </a:graphicData>
            </a:graphic>
          </wp:inline>
        </w:drawing>
      </w:r>
    </w:p>
    <w:p w:rsidR="00BB4879" w:rsidRPr="00A93618" w:rsidRDefault="00BB4879" w:rsidP="00B958A9">
      <w:pPr>
        <w:pStyle w:val="Caption"/>
      </w:pPr>
      <w:r w:rsidRPr="00A93618">
        <w:t xml:space="preserve">Ekrānformas bloks </w:t>
      </w:r>
      <w:fldSimple w:instr=" SEQ Ekrānformas_bloks \* ARABIC ">
        <w:r w:rsidR="00760291">
          <w:rPr>
            <w:noProof/>
          </w:rPr>
          <w:t>55</w:t>
        </w:r>
      </w:fldSimple>
      <w:r w:rsidRPr="00A93618">
        <w:t>. Ar pasūtījumu veiktās darbības</w:t>
      </w:r>
    </w:p>
    <w:p w:rsidR="00BB4879" w:rsidRDefault="00BB4879" w:rsidP="00E70652">
      <w:pPr>
        <w:pStyle w:val="Pamatteksts"/>
      </w:pPr>
      <w:r w:rsidRPr="00162D0F">
        <w:rPr>
          <w:b/>
        </w:rPr>
        <w:t>Groza nosaukums, no kura izveidots pasūtījums</w:t>
      </w:r>
      <w:r>
        <w:t xml:space="preserve"> – tiek attēlots tas groza nosaukums, no kura tika izveidots konkrētais pasūtījums.</w:t>
      </w:r>
    </w:p>
    <w:p w:rsidR="00BB4879" w:rsidRDefault="00BB4879" w:rsidP="00E70652">
      <w:pPr>
        <w:pStyle w:val="Pamatteksts"/>
      </w:pPr>
      <w:r w:rsidRPr="00653AA1">
        <w:rPr>
          <w:b/>
        </w:rPr>
        <w:t>Pirkuma pieprasījuma izveides datums</w:t>
      </w:r>
      <w:r>
        <w:t xml:space="preserve"> – tiek attēlots datums, kurā tika nosūtīts pirkuma pieprasījums.</w:t>
      </w:r>
    </w:p>
    <w:p w:rsidR="00BB4879" w:rsidRDefault="00BB4879" w:rsidP="00E70652">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w:t>
      </w:r>
    </w:p>
    <w:p w:rsidR="00BB4879" w:rsidRDefault="00BB4879" w:rsidP="00E70652">
      <w:pPr>
        <w:pStyle w:val="Pamatteksts"/>
      </w:pPr>
      <w:r>
        <w:rPr>
          <w:b/>
        </w:rPr>
        <w:lastRenderedPageBreak/>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w:t>
      </w:r>
    </w:p>
    <w:p w:rsidR="00BB4879" w:rsidRPr="00B52D92" w:rsidRDefault="00BB4879" w:rsidP="00E70652">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BB4879" w:rsidRDefault="00BB4879" w:rsidP="00E70652">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BB4879" w:rsidRPr="00207955" w:rsidRDefault="00BB4879" w:rsidP="00E70652">
      <w:pPr>
        <w:pStyle w:val="Pamatteksts"/>
      </w:pPr>
      <w:r w:rsidRPr="0013025F">
        <w:rPr>
          <w:b/>
        </w:rPr>
        <w:t xml:space="preserve">Statuss – </w:t>
      </w:r>
      <w:r w:rsidRPr="0013025F">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13025F">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BB4879">
        <w:t>Pasūtījuma vēsturiskās informācijas apskatīšana</w:t>
      </w:r>
      <w:r w:rsidRPr="0049669D">
        <w:t>).</w:t>
      </w:r>
    </w:p>
    <w:p w:rsidR="00BB4879" w:rsidRPr="0049669D" w:rsidRDefault="00BB4879" w:rsidP="00E70652">
      <w:pPr>
        <w:pStyle w:val="Pamatteksts"/>
      </w:pPr>
      <w:r w:rsidRPr="000446B2">
        <w:rPr>
          <w:b/>
        </w:rPr>
        <w:t>Sākotnējais grozs –</w:t>
      </w:r>
      <w:r w:rsidRPr="000446B2">
        <w:t xml:space="preserve"> hipersaite, kurā tiek attēlota informācija par sākotnējā groza datiem, kad pasūtījums tika veikts, t.i., datums un laiks. Aiz hipersaites tiek attēlots lietotāja vārds un uzvārds, kas veidojis no aktīvā groza pasūtījumu. Uzklikšķinot hipersaitei, tiek attēlota Sākotnējā groza informācija izdrukas veidā (skat. aprakstu </w:t>
      </w:r>
      <w:r>
        <w:t>Pasūtījumā sākotnējā groza apskate</w:t>
      </w:r>
      <w:r w:rsidRPr="000446B2">
        <w:t>).</w:t>
      </w:r>
    </w:p>
    <w:p w:rsidR="00BB4879" w:rsidRPr="0049669D" w:rsidRDefault="00BB4879" w:rsidP="0068526F">
      <w:pPr>
        <w:pStyle w:val="Blokuapraksts"/>
      </w:pPr>
      <w:r w:rsidRPr="0049669D">
        <w:t>Kopīgās pasūtījuma apskatē pieejamās darbības</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38C73B9E" wp14:editId="4E46EC6C">
            <wp:extent cx="895350" cy="161925"/>
            <wp:effectExtent l="0" t="0" r="0" b="0"/>
            <wp:docPr id="5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BB4879">
        <w:t>Pasūtījuma īsās informācijas izdrukāšana</w:t>
      </w:r>
      <w:r w:rsidRPr="0049669D">
        <w:t>).</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11E8C4C7" wp14:editId="29D1BC18">
            <wp:extent cx="1266825" cy="152400"/>
            <wp:effectExtent l="0" t="0" r="0" b="0"/>
            <wp:docPr id="54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BB4879">
        <w:t>Pasūtījuma izvērstās informācijas izdrukāšana</w:t>
      </w:r>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6E29A83A" wp14:editId="4F27AC29">
            <wp:extent cx="1895475" cy="190500"/>
            <wp:effectExtent l="0" t="0" r="0" b="0"/>
            <wp:docPr id="5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rsidRPr="0049669D">
        <w:t xml:space="preserve">, tiek attēlota Pasūtījumu saraksta ekrānforma (skat. aprakstu </w:t>
      </w:r>
      <w:hyperlink w:anchor="_D2HTopic_1998" w:history="1">
        <w:r w:rsidRPr="000E1F66">
          <w:rPr>
            <w:rStyle w:val="Hyperlink"/>
          </w:rPr>
          <w:t>Pasūtījumu saraksta apskatīšana</w:t>
        </w:r>
      </w:hyperlink>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40047ABC" wp14:editId="06E54FF9">
            <wp:extent cx="2305050" cy="219075"/>
            <wp:effectExtent l="0" t="0" r="0" b="0"/>
            <wp:docPr id="5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305050" cy="219075"/>
                    </a:xfrm>
                    <a:prstGeom prst="rect">
                      <a:avLst/>
                    </a:prstGeom>
                    <a:noFill/>
                    <a:ln>
                      <a:noFill/>
                    </a:ln>
                  </pic:spPr>
                </pic:pic>
              </a:graphicData>
            </a:graphic>
          </wp:inline>
        </w:drawing>
      </w:r>
      <w:r w:rsidRPr="002E2FE4">
        <w:t xml:space="preserve">, tiek attēlots visu piegāžu, kas veidotas no izvēlētā pasūtījuma, saraksts (skat. aprakstu </w:t>
      </w:r>
      <w:r w:rsidRPr="00BB4879">
        <w:t>Viena pasūtījuma visu piegāžu saraksta apskatīšana</w:t>
      </w:r>
      <w:r w:rsidRPr="002E2FE4">
        <w:t>).</w:t>
      </w:r>
    </w:p>
    <w:p w:rsidR="00BB4879" w:rsidRDefault="00BB4879" w:rsidP="00E70652">
      <w:pPr>
        <w:pStyle w:val="Pamatteksts"/>
      </w:pPr>
      <w:r>
        <w:t xml:space="preserve">Uzklikšķinot uz spiedpogas </w:t>
      </w:r>
      <w:r w:rsidRPr="00936F54">
        <w:rPr>
          <w:noProof/>
          <w:lang w:eastAsia="lv-LV"/>
        </w:rPr>
        <w:drawing>
          <wp:inline distT="0" distB="0" distL="0" distR="0" wp14:anchorId="2639B67C" wp14:editId="0F1A8146">
            <wp:extent cx="723900" cy="152400"/>
            <wp:effectExtent l="0" t="0" r="0" b="0"/>
            <wp:docPr id="5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BB4879" w:rsidRPr="0046273C" w:rsidRDefault="00BB4879" w:rsidP="00BB4879">
      <w:pPr>
        <w:pStyle w:val="Heading4"/>
        <w:numPr>
          <w:ilvl w:val="3"/>
          <w:numId w:val="29"/>
        </w:numPr>
      </w:pPr>
      <w:bookmarkStart w:id="217" w:name="_D2HTopic_2852"/>
      <w:r w:rsidRPr="0046273C">
        <w:t>Pasūtījuma ap</w:t>
      </w:r>
      <w:r>
        <w:t>skatīšana un apstrādes statusā ‘</w:t>
      </w:r>
      <w:r w:rsidRPr="0046273C">
        <w:t>Daļēji apstiprināts pasūtījums</w:t>
      </w:r>
      <w:r>
        <w:t>’</w:t>
      </w:r>
      <w:bookmarkEnd w:id="217"/>
    </w:p>
    <w:p w:rsidR="00BB4879" w:rsidRDefault="00BB4879" w:rsidP="00C1516A">
      <w:pPr>
        <w:pStyle w:val="Apaknodaas"/>
      </w:pPr>
      <w:r>
        <w:t>Ekrānformas apraksts</w:t>
      </w:r>
    </w:p>
    <w:p w:rsidR="00BB4879" w:rsidRDefault="00BB4879" w:rsidP="0068526F">
      <w:pPr>
        <w:pStyle w:val="Picture"/>
      </w:pPr>
      <w:r w:rsidRPr="00936F54">
        <w:rPr>
          <w:noProof/>
        </w:rPr>
        <w:lastRenderedPageBreak/>
        <w:drawing>
          <wp:inline distT="0" distB="0" distL="0" distR="0" wp14:anchorId="06DE2630" wp14:editId="136BA50E">
            <wp:extent cx="5105400" cy="8543925"/>
            <wp:effectExtent l="19050" t="19050" r="0" b="9525"/>
            <wp:docPr id="538"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105400" cy="8543925"/>
                    </a:xfrm>
                    <a:prstGeom prst="rect">
                      <a:avLst/>
                    </a:prstGeom>
                    <a:noFill/>
                    <a:ln w="6350" cmpd="sng">
                      <a:solidFill>
                        <a:srgbClr val="BFBFBF"/>
                      </a:solidFill>
                      <a:miter lim="800000"/>
                      <a:headEnd/>
                      <a:tailEnd/>
                    </a:ln>
                    <a:effectLst/>
                  </pic:spPr>
                </pic:pic>
              </a:graphicData>
            </a:graphic>
          </wp:inline>
        </w:drawing>
      </w:r>
    </w:p>
    <w:p w:rsidR="00BB4879" w:rsidRPr="00FB0E54" w:rsidRDefault="00BB4879" w:rsidP="00B958A9">
      <w:pPr>
        <w:pStyle w:val="Caption"/>
      </w:pPr>
      <w:bookmarkStart w:id="218" w:name="_Toc179879140"/>
      <w:r w:rsidRPr="00FB0E54">
        <w:t xml:space="preserve">Ekrānforma </w:t>
      </w:r>
      <w:fldSimple w:instr=" SEQ Ekrānforma \* ARABIC ">
        <w:r w:rsidR="00760291">
          <w:rPr>
            <w:noProof/>
          </w:rPr>
          <w:t>35</w:t>
        </w:r>
      </w:fldSimple>
      <w:r w:rsidRPr="00FB0E54">
        <w:t xml:space="preserve">. Pasūtījuma apskate </w:t>
      </w:r>
      <w:r>
        <w:t xml:space="preserve">un apstrāde statusā </w:t>
      </w:r>
      <w:r>
        <w:rPr>
          <w:rFonts w:ascii="Calibri" w:hAnsi="Calibri"/>
        </w:rPr>
        <w:t>‘</w:t>
      </w:r>
      <w:r w:rsidRPr="00FB0E54">
        <w:t>Daļēji apstiprināts pasūtījums</w:t>
      </w:r>
      <w:r>
        <w:rPr>
          <w:rFonts w:ascii="Calibri" w:hAnsi="Calibri"/>
        </w:rPr>
        <w:t>’</w:t>
      </w:r>
      <w:bookmarkEnd w:id="218"/>
    </w:p>
    <w:p w:rsidR="00BB4879" w:rsidRDefault="00BB4879" w:rsidP="0068526F">
      <w:pPr>
        <w:pStyle w:val="Blokuapraksts"/>
      </w:pPr>
      <w:r>
        <w:lastRenderedPageBreak/>
        <w:t>Vispārējā pasūtījuma informācija</w:t>
      </w:r>
    </w:p>
    <w:p w:rsidR="00BB4879" w:rsidRDefault="00BB4879" w:rsidP="0068526F">
      <w:pPr>
        <w:pStyle w:val="Picture"/>
      </w:pPr>
      <w:r w:rsidRPr="00936F54">
        <w:rPr>
          <w:noProof/>
        </w:rPr>
        <w:drawing>
          <wp:inline distT="0" distB="0" distL="0" distR="0" wp14:anchorId="23A7C49B" wp14:editId="762E42D3">
            <wp:extent cx="5943600" cy="1038225"/>
            <wp:effectExtent l="0" t="0" r="0" b="0"/>
            <wp:docPr id="53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43600" cy="1038225"/>
                    </a:xfrm>
                    <a:prstGeom prst="rect">
                      <a:avLst/>
                    </a:prstGeom>
                    <a:noFill/>
                    <a:ln>
                      <a:noFill/>
                    </a:ln>
                  </pic:spPr>
                </pic:pic>
              </a:graphicData>
            </a:graphic>
          </wp:inline>
        </w:drawing>
      </w:r>
    </w:p>
    <w:p w:rsidR="00BB4879" w:rsidRPr="00A36640" w:rsidRDefault="00BB4879" w:rsidP="00B958A9">
      <w:pPr>
        <w:pStyle w:val="Caption"/>
      </w:pPr>
      <w:r w:rsidRPr="00FB0E54">
        <w:t xml:space="preserve">Ekrānformas bloks </w:t>
      </w:r>
      <w:fldSimple w:instr=" SEQ Ekrānformas_bloks \* ARABIC ">
        <w:r w:rsidR="00760291">
          <w:rPr>
            <w:noProof/>
          </w:rPr>
          <w:t>56</w:t>
        </w:r>
      </w:fldSimple>
      <w:r w:rsidRPr="00FB0E54">
        <w:t>. Vispārējās pasūtījuma informācijas bloks</w:t>
      </w:r>
    </w:p>
    <w:p w:rsidR="00BB4879" w:rsidRDefault="00BB4879" w:rsidP="00C1516A">
      <w:pPr>
        <w:pStyle w:val="Pamatteksts1"/>
      </w:pPr>
      <w:r>
        <w:t>Virs pasūtījuma detalizētās informācijas ir novietota rinda, kurā tiek attēlots pašreizējais, izvēlētā ‘</w:t>
      </w:r>
      <w:r w:rsidRPr="00A36640">
        <w:t>Pasūtījuma statuss</w:t>
      </w:r>
      <w:r>
        <w:t>’.</w:t>
      </w:r>
    </w:p>
    <w:p w:rsidR="00BB4879" w:rsidRDefault="00BB4879" w:rsidP="00E70652">
      <w:pPr>
        <w:pStyle w:val="Pamatteksts"/>
      </w:pPr>
      <w:r w:rsidRPr="00942ED3">
        <w:rPr>
          <w:b/>
        </w:rPr>
        <w:t>Pirkuma pieprasījuma numurs</w:t>
      </w:r>
      <w:r>
        <w:t xml:space="preserve"> – tiek attēlots sistēmas piešķirtais pasūtījuma numurs, kas pasūtījumam tika izveidots, nosūtot pirkuma pieprasījumu.</w:t>
      </w:r>
    </w:p>
    <w:p w:rsidR="00BB4879" w:rsidRDefault="00BB4879" w:rsidP="00E70652">
      <w:pPr>
        <w:pStyle w:val="Pamatteksts"/>
      </w:pPr>
      <w:r w:rsidRPr="004F1496">
        <w:rPr>
          <w:b/>
        </w:rPr>
        <w:t>Piegādātāja piešķirtais numurs pasūtījumam</w:t>
      </w:r>
      <w:r>
        <w:t xml:space="preserve"> – tiek attēlots Piegādāja piešķirtais pasūtījuma numurs, ja tas ir norādīts.</w:t>
      </w:r>
    </w:p>
    <w:p w:rsidR="00BB4879" w:rsidRPr="0026732E" w:rsidRDefault="00BB4879" w:rsidP="00E70652">
      <w:pPr>
        <w:pStyle w:val="Pamatteksts"/>
      </w:pPr>
      <w:r w:rsidRPr="00082429">
        <w:rPr>
          <w:b/>
        </w:rPr>
        <w:t>Vispārīgās vienošanās numurs</w:t>
      </w:r>
      <w:r>
        <w:t xml:space="preserve"> – tiek attēlots Vispārīgās vienošanās pilnais nosaukums.</w:t>
      </w:r>
    </w:p>
    <w:p w:rsidR="00BB4879" w:rsidRDefault="00BB4879" w:rsidP="00E70652">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BB4879" w:rsidRDefault="00BB4879" w:rsidP="00E70652">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BB4879" w:rsidRPr="00AD607C" w:rsidRDefault="00BB4879" w:rsidP="00E70652">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BB4879" w:rsidRPr="00FB4019" w:rsidRDefault="00BB4879" w:rsidP="00E70652">
      <w:pPr>
        <w:pStyle w:val="Pamatteksts"/>
      </w:pPr>
      <w:r w:rsidRPr="00B27520">
        <w:rPr>
          <w:b/>
        </w:rPr>
        <w:t>Piegāde līdz</w:t>
      </w:r>
      <w:r>
        <w:t xml:space="preserve"> - </w:t>
      </w:r>
      <w:r w:rsidRPr="005864FD">
        <w:t>tiek attēlots piegādes termiņa datums</w:t>
      </w:r>
      <w:r>
        <w:t>.</w:t>
      </w:r>
    </w:p>
    <w:p w:rsidR="00BB4879" w:rsidRDefault="00BB4879" w:rsidP="0068526F">
      <w:pPr>
        <w:pStyle w:val="Blokuapraksts"/>
      </w:pPr>
      <w:r>
        <w:t>Pasūtītāja dati</w:t>
      </w:r>
    </w:p>
    <w:p w:rsidR="00BB4879" w:rsidRDefault="00BB4879" w:rsidP="00C1516A">
      <w:pPr>
        <w:pStyle w:val="Pamatteksts1"/>
      </w:pPr>
      <w:r>
        <w:t>Pasūtītāja dati tiek attēloti analoģiski</w:t>
      </w:r>
      <w:r w:rsidRPr="00010FD4">
        <w:t xml:space="preserve"> kā pasūtījumam esot statusā „Pirkuma pieprasījums” (skat. </w:t>
      </w:r>
      <w:r w:rsidR="005D68F7" w:rsidRPr="00010FD4">
        <w:t>ekrānformas</w:t>
      </w:r>
      <w:r w:rsidR="005D68F7">
        <w:t xml:space="preserve"> bloka</w:t>
      </w:r>
      <w:r w:rsidR="005D68F7" w:rsidRPr="00010FD4">
        <w:t xml:space="preserve"> aprakstu</w:t>
      </w:r>
      <w:r w:rsidR="005D68F7">
        <w:t xml:space="preserve"> sadaļā</w:t>
      </w:r>
      <w:r w:rsidR="005D68F7" w:rsidRPr="00010FD4">
        <w:t xml:space="preserve"> </w:t>
      </w:r>
      <w:r w:rsidR="005D68F7">
        <w:t>“</w:t>
      </w:r>
      <w:hyperlink w:anchor="_D2HTopic_2610" w:history="1">
        <w:r w:rsidR="005D68F7" w:rsidRPr="00432BD1">
          <w:rPr>
            <w:rStyle w:val="Hyperlink"/>
          </w:rPr>
          <w:t>Pasūtījuma apskatīšana un apstrāde</w:t>
        </w:r>
      </w:hyperlink>
      <w:r w:rsidR="005D68F7">
        <w:rPr>
          <w:rStyle w:val="Hyperlink"/>
        </w:rPr>
        <w:t xml:space="preserve"> statusā ‘Pirkuma pieprasījums’”).</w:t>
      </w:r>
    </w:p>
    <w:p w:rsidR="00BB4879" w:rsidRDefault="00BB4879" w:rsidP="0068526F">
      <w:pPr>
        <w:pStyle w:val="Blokuapraksts"/>
      </w:pPr>
      <w:r>
        <w:t>Piegādātāja dati</w:t>
      </w:r>
    </w:p>
    <w:p w:rsidR="00BB4879" w:rsidRDefault="00BB4879" w:rsidP="00C1516A">
      <w:pPr>
        <w:pStyle w:val="Pamatteksts1"/>
      </w:pPr>
      <w:r>
        <w:t>Piegādātāja dati tiek attēloti analoģiski</w:t>
      </w:r>
      <w:r w:rsidRPr="00010FD4">
        <w:t xml:space="preserve"> kā pasūtījumam esot statusā „Pirkuma pieprasījums” (skat. </w:t>
      </w:r>
      <w:r w:rsidR="005D68F7" w:rsidRPr="00010FD4">
        <w:t>ekrānformas</w:t>
      </w:r>
      <w:r w:rsidR="005D68F7">
        <w:t xml:space="preserve"> bloka</w:t>
      </w:r>
      <w:r w:rsidR="005D68F7" w:rsidRPr="00010FD4">
        <w:t xml:space="preserve"> aprakstu</w:t>
      </w:r>
      <w:r w:rsidR="005D68F7">
        <w:t xml:space="preserve"> sadaļā</w:t>
      </w:r>
      <w:r w:rsidR="005D68F7" w:rsidRPr="00010FD4">
        <w:t xml:space="preserve"> </w:t>
      </w:r>
      <w:r w:rsidR="005D68F7">
        <w:t>“</w:t>
      </w:r>
      <w:hyperlink w:anchor="_D2HTopic_2610" w:history="1">
        <w:r w:rsidR="005D68F7" w:rsidRPr="00432BD1">
          <w:rPr>
            <w:rStyle w:val="Hyperlink"/>
          </w:rPr>
          <w:t>Pasūtījuma apskatīšana un apstrāde</w:t>
        </w:r>
      </w:hyperlink>
      <w:r w:rsidR="005D68F7">
        <w:rPr>
          <w:rStyle w:val="Hyperlink"/>
        </w:rPr>
        <w:t xml:space="preserve"> statusā ‘Pirkuma pieprasījums’”).</w:t>
      </w:r>
    </w:p>
    <w:p w:rsidR="00BB4879" w:rsidRDefault="00BB4879" w:rsidP="0068526F">
      <w:pPr>
        <w:pStyle w:val="Blokuapraksts"/>
      </w:pPr>
      <w:r>
        <w:t>Saņēmēja dati</w:t>
      </w:r>
    </w:p>
    <w:p w:rsidR="00BB4879" w:rsidRDefault="00BB4879" w:rsidP="00C1516A">
      <w:pPr>
        <w:pStyle w:val="Pamatteksts1"/>
      </w:pPr>
      <w:r>
        <w:t>Saņēmēja dati tiek attēloti analoģiski</w:t>
      </w:r>
      <w:r w:rsidRPr="00010FD4">
        <w:t xml:space="preserve"> kā pasūtījumam esot statusā „Pirkuma pieprasījums” (skat. </w:t>
      </w:r>
      <w:r w:rsidR="005D68F7" w:rsidRPr="00010FD4">
        <w:t>ekrānformas</w:t>
      </w:r>
      <w:r w:rsidR="005D68F7">
        <w:t xml:space="preserve"> bloka</w:t>
      </w:r>
      <w:r w:rsidR="005D68F7" w:rsidRPr="00010FD4">
        <w:t xml:space="preserve"> aprakstu</w:t>
      </w:r>
      <w:r w:rsidR="005D68F7">
        <w:t xml:space="preserve"> sadaļā</w:t>
      </w:r>
      <w:r w:rsidR="005D68F7" w:rsidRPr="00010FD4">
        <w:t xml:space="preserve"> </w:t>
      </w:r>
      <w:r w:rsidR="005D68F7">
        <w:t>“</w:t>
      </w:r>
      <w:hyperlink w:anchor="_D2HTopic_2610" w:history="1">
        <w:r w:rsidR="005D68F7" w:rsidRPr="00432BD1">
          <w:rPr>
            <w:rStyle w:val="Hyperlink"/>
          </w:rPr>
          <w:t>Pasūtījuma apskatīšana un apstrāde</w:t>
        </w:r>
      </w:hyperlink>
      <w:r w:rsidR="005D68F7">
        <w:rPr>
          <w:rStyle w:val="Hyperlink"/>
        </w:rPr>
        <w:t xml:space="preserve"> statusā ‘Pirkuma pieprasījums’”).</w:t>
      </w:r>
    </w:p>
    <w:p w:rsidR="00BB4879" w:rsidRDefault="00BB4879" w:rsidP="0068526F">
      <w:pPr>
        <w:pStyle w:val="Blokuapraksts"/>
      </w:pPr>
      <w:r>
        <w:t>Pasūtījuma rindas</w:t>
      </w:r>
    </w:p>
    <w:p w:rsidR="00BB4879" w:rsidRDefault="00BB4879" w:rsidP="0068526F">
      <w:pPr>
        <w:pStyle w:val="Picture"/>
      </w:pPr>
      <w:r w:rsidRPr="00936F54">
        <w:rPr>
          <w:noProof/>
        </w:rPr>
        <w:lastRenderedPageBreak/>
        <w:drawing>
          <wp:inline distT="0" distB="0" distL="0" distR="0" wp14:anchorId="67C694A8" wp14:editId="4841E28C">
            <wp:extent cx="5943600" cy="1866900"/>
            <wp:effectExtent l="0" t="0" r="0" b="0"/>
            <wp:docPr id="534"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3600" cy="1866900"/>
                    </a:xfrm>
                    <a:prstGeom prst="rect">
                      <a:avLst/>
                    </a:prstGeom>
                    <a:noFill/>
                    <a:ln>
                      <a:noFill/>
                    </a:ln>
                  </pic:spPr>
                </pic:pic>
              </a:graphicData>
            </a:graphic>
          </wp:inline>
        </w:drawing>
      </w:r>
    </w:p>
    <w:p w:rsidR="00BB4879" w:rsidRPr="00FB0E54" w:rsidRDefault="00BB4879" w:rsidP="00B958A9">
      <w:pPr>
        <w:pStyle w:val="Caption"/>
      </w:pPr>
      <w:r w:rsidRPr="00FB0E54">
        <w:t xml:space="preserve">Ekrānformas bloks </w:t>
      </w:r>
      <w:fldSimple w:instr=" SEQ Ekrānformas_bloks \* ARABIC ">
        <w:r w:rsidR="00760291">
          <w:rPr>
            <w:noProof/>
          </w:rPr>
          <w:t>57</w:t>
        </w:r>
      </w:fldSimple>
      <w:r w:rsidRPr="00FB0E54">
        <w:t>. Pasūtījuma rindu bloka attēlojums</w:t>
      </w:r>
    </w:p>
    <w:p w:rsidR="00BB4879" w:rsidRPr="00FB0E54" w:rsidRDefault="00BB4879" w:rsidP="00C1516A">
      <w:pPr>
        <w:pStyle w:val="Pamatteksts1"/>
      </w:pPr>
      <w:r>
        <w:t>Ja precei ir pievienots papildaprīkojums, to attēlo kursīvā zem atbilstošās pasūtījuma rindas, attēlojot izvēlēto papildaprīkojumu nosaukumus un cenas.</w:t>
      </w:r>
    </w:p>
    <w:p w:rsidR="00BB4879" w:rsidRPr="003A6FB5" w:rsidRDefault="00BB4879" w:rsidP="00C1516A">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BB4879" w:rsidRPr="00725AEE" w:rsidRDefault="00BB4879" w:rsidP="00C1516A">
      <w:pPr>
        <w:pStyle w:val="Pamatteksts1"/>
      </w:pPr>
      <w:r>
        <w:t>Par katru pasūtījumā iekļauto preci, tabulā tiek attēlota šāda informācija:</w:t>
      </w:r>
    </w:p>
    <w:p w:rsidR="00BB4879" w:rsidRDefault="00BB4879" w:rsidP="00E70652">
      <w:pPr>
        <w:pStyle w:val="Pamatteksts"/>
      </w:pPr>
      <w:r>
        <w:rPr>
          <w:b/>
        </w:rPr>
        <w:t xml:space="preserve">Numurs pēc kārtas </w:t>
      </w:r>
      <w:r>
        <w:t>– tiek attēlots preces numurs pēc kārtas</w:t>
      </w:r>
      <w:r w:rsidRPr="005864FD">
        <w:t>.</w:t>
      </w:r>
    </w:p>
    <w:p w:rsidR="00BB4879" w:rsidRPr="004C2520" w:rsidRDefault="00BB4879" w:rsidP="00E70652">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BB4879">
        <w:t>Preces apskatīšana</w:t>
      </w:r>
      <w:r w:rsidRPr="004C2520">
        <w:t>).</w:t>
      </w:r>
    </w:p>
    <w:p w:rsidR="00BB4879" w:rsidRDefault="00BB4879" w:rsidP="00E70652">
      <w:pPr>
        <w:pStyle w:val="Pamatteksts"/>
      </w:pPr>
      <w:r>
        <w:rPr>
          <w:b/>
        </w:rPr>
        <w:t xml:space="preserve">Sākotnējais skaits </w:t>
      </w:r>
      <w:r>
        <w:t>– tiek attēlots konkrētās preces vienību daudzums, kas tika iekļauts izveidojot pirkuma pieprasījumu.</w:t>
      </w:r>
    </w:p>
    <w:p w:rsidR="00BB4879" w:rsidRDefault="00BB4879" w:rsidP="00E70652">
      <w:pPr>
        <w:pStyle w:val="Pamatteksts"/>
      </w:pPr>
      <w:r>
        <w:rPr>
          <w:b/>
        </w:rPr>
        <w:t xml:space="preserve">Pēdējais saskaņotais skaits </w:t>
      </w:r>
      <w:r>
        <w:t>– tiek attēlots konkrētās preces pēdējais saskaņotais vienību daudzums.</w:t>
      </w:r>
    </w:p>
    <w:p w:rsidR="00BB4879" w:rsidRDefault="00BB4879" w:rsidP="00E70652">
      <w:pPr>
        <w:pStyle w:val="Pamatteksts"/>
      </w:pPr>
      <w:r w:rsidRPr="00E42ED8">
        <w:rPr>
          <w:b/>
        </w:rPr>
        <w:t>Pieprasītas izmaiņas</w:t>
      </w:r>
      <w:r>
        <w:t xml:space="preserve"> – tiek attēlots </w:t>
      </w:r>
      <w:r w:rsidRPr="00F13C14">
        <w:t>konkrētās preces pieprasītais, izmainītais skaits.</w:t>
      </w:r>
    </w:p>
    <w:p w:rsidR="00BB4879" w:rsidRDefault="00BB4879" w:rsidP="00E70652">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BB4879" w:rsidRPr="00A76D1F" w:rsidRDefault="00BB4879" w:rsidP="00E70652">
      <w:pPr>
        <w:pStyle w:val="Pamatteksts"/>
      </w:pPr>
      <w:r w:rsidRPr="00A76D1F">
        <w:rPr>
          <w:b/>
        </w:rPr>
        <w:t>Atlaide (%)</w:t>
      </w:r>
      <w:r>
        <w:t xml:space="preserve"> - t</w:t>
      </w:r>
      <w:r w:rsidRPr="00A76D1F">
        <w:t>iek attēlota konkrētās preces atlaide procentos.</w:t>
      </w:r>
    </w:p>
    <w:p w:rsidR="00BB4879" w:rsidRDefault="00BB4879" w:rsidP="00E70652">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BB4879" w:rsidRDefault="00BB4879" w:rsidP="00E70652">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BB4879" w:rsidRDefault="00BB4879" w:rsidP="00C1516A">
      <w:pPr>
        <w:pStyle w:val="Piezme"/>
      </w:pPr>
      <w:r w:rsidRPr="00B6490A">
        <w:rPr>
          <w:b/>
        </w:rPr>
        <w:t>Piezīme</w:t>
      </w:r>
      <w:r w:rsidRPr="00B6490A">
        <w:rPr>
          <w:b/>
          <w:color w:val="FF0000"/>
        </w:rPr>
        <w:t>!</w:t>
      </w:r>
      <w:r w:rsidRPr="003A6FB5">
        <w:t xml:space="preserve"> Preču rindas, kurām uzstādīta dzēšanas pazīme, attēlo sarkanā krāsā, pārsvītrotā fontā.</w:t>
      </w:r>
    </w:p>
    <w:p w:rsidR="00BB4879" w:rsidRDefault="00BB4879" w:rsidP="00E70652">
      <w:pPr>
        <w:pStyle w:val="Pamatteksts"/>
      </w:pPr>
      <w:r>
        <w:t>Ja pasūtījuma rindai vai visam pasūtījuma ir pievienots komentārs, tad šos komentārus attēlo zem konkrētās preču rindas vai zem visām pasūtījuma rindām, attēlojot</w:t>
      </w:r>
      <w:r w:rsidRPr="00A34778">
        <w:t xml:space="preserve"> </w:t>
      </w:r>
      <w:r>
        <w:t>datumu, kad komentārs pievienots, lietotāja vārdu un uzvārdu, un pievienoto komentāru par preci vai pasūtījumu.</w:t>
      </w:r>
    </w:p>
    <w:p w:rsidR="00BB4879" w:rsidRDefault="00BB4879" w:rsidP="00C1516A">
      <w:pPr>
        <w:pStyle w:val="Piezme"/>
      </w:pPr>
      <w:r w:rsidRPr="00FC0BC8">
        <w:rPr>
          <w:b/>
          <w:bCs/>
          <w:iCs/>
        </w:rPr>
        <w:t>Piezīme</w:t>
      </w:r>
      <w:r w:rsidRPr="00FC0BC8">
        <w:rPr>
          <w:b/>
          <w:bCs/>
          <w:iCs/>
          <w:color w:val="FF0000"/>
        </w:rPr>
        <w:t>!</w:t>
      </w:r>
      <w:r>
        <w:t xml:space="preserve"> Komentāru sarakstu kārto dilstoši pēc pievienošanas datuma.</w:t>
      </w:r>
    </w:p>
    <w:p w:rsidR="00BB4879" w:rsidRDefault="00BB4879" w:rsidP="00C1516A">
      <w:pPr>
        <w:pStyle w:val="Piezme"/>
      </w:pPr>
      <w:r w:rsidRPr="00FC0BC8">
        <w:rPr>
          <w:b/>
          <w:bCs/>
          <w:iCs/>
        </w:rPr>
        <w:t>Piezīme</w:t>
      </w:r>
      <w:r w:rsidRPr="00FC0BC8">
        <w:rPr>
          <w:b/>
          <w:bCs/>
          <w:iCs/>
          <w:color w:val="FF0000"/>
        </w:rPr>
        <w:t>!</w:t>
      </w:r>
      <w:r>
        <w:t xml:space="preserve"> </w:t>
      </w:r>
      <w:r w:rsidRPr="00FE232D">
        <w:t xml:space="preserve">Pēc noklusējuma gan pirkuma pieprasījuma/pasūtījuma katrā rindā, gan kopīgā komentārā attēlo tikai katras lomas lietotāja pēdējā tam pieejamā statusā </w:t>
      </w:r>
      <w:r w:rsidRPr="00FE232D">
        <w:lastRenderedPageBreak/>
        <w:t>pievienoto komentāru, t.i., ja lietotājam ar attiecīgo lomu tam pieejamās pēdējās statusa maiņas laikā bija iespējams pievienot komentāru, bet tas netika pievienots, tad pēc noklusējuma komentāru neattēlo.</w:t>
      </w:r>
    </w:p>
    <w:p w:rsidR="00BB4879" w:rsidRPr="00EB17DF" w:rsidRDefault="00BB4879" w:rsidP="00C1516A">
      <w:pPr>
        <w:pStyle w:val="Pakrtots"/>
      </w:pPr>
      <w:r w:rsidRPr="00725A15">
        <w:rPr>
          <w:rStyle w:val="Hipersaite"/>
        </w:rPr>
        <w:t>&lt;&lt;Izvērst</w:t>
      </w:r>
      <w:r>
        <w:t xml:space="preserve"> – </w:t>
      </w:r>
      <w:r w:rsidRPr="00EB17DF">
        <w:t xml:space="preserve">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BB4879" w:rsidRDefault="00BB4879" w:rsidP="0068526F">
      <w:pPr>
        <w:pStyle w:val="Blokuapraksts"/>
      </w:pPr>
      <w:r>
        <w:t>Pasūtījuma kopsummas</w:t>
      </w:r>
    </w:p>
    <w:p w:rsidR="00BB4879" w:rsidRDefault="00BB4879" w:rsidP="00C1516A">
      <w:pPr>
        <w:pStyle w:val="Pamatteksts1"/>
      </w:pPr>
      <w:r>
        <w:t>Pasūtījuma kopsummu dati tiek attēloti analoģiski</w:t>
      </w:r>
      <w:r w:rsidRPr="00010FD4">
        <w:t xml:space="preserve"> kā pasūtījumam esot statusā „Pirkuma pieprasījums” (skat. ekrānformas aprakstu </w:t>
      </w:r>
      <w:hyperlink w:anchor="_D2HTopic_2610" w:history="1">
        <w:r w:rsidRPr="00181308">
          <w:rPr>
            <w:rStyle w:val="Hyperlink"/>
          </w:rPr>
          <w:t>Pasūtījuma apskatīšana un apstrāde</w:t>
        </w:r>
      </w:hyperlink>
    </w:p>
    <w:p w:rsidR="00BB4879" w:rsidRDefault="00BB4879" w:rsidP="0068526F">
      <w:pPr>
        <w:pStyle w:val="Blokuapraksts"/>
      </w:pPr>
      <w:r>
        <w:t>Ar Pasūtījumu veiktās darbības</w:t>
      </w:r>
    </w:p>
    <w:p w:rsidR="00BB4879" w:rsidRDefault="00BB4879" w:rsidP="0068526F">
      <w:pPr>
        <w:pStyle w:val="Picture"/>
      </w:pPr>
      <w:r w:rsidRPr="00BB4879">
        <w:rPr>
          <w:noProof/>
          <w:bdr w:val="single" w:sz="4" w:space="0" w:color="BFBFBF"/>
        </w:rPr>
        <w:drawing>
          <wp:inline distT="0" distB="0" distL="0" distR="0" wp14:anchorId="229CF5D2" wp14:editId="7A8F2E69">
            <wp:extent cx="5057775" cy="3705225"/>
            <wp:effectExtent l="19050" t="19050" r="9525" b="9525"/>
            <wp:docPr id="532"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057775" cy="3705225"/>
                    </a:xfrm>
                    <a:prstGeom prst="rect">
                      <a:avLst/>
                    </a:prstGeom>
                    <a:noFill/>
                    <a:ln w="6350" cmpd="sng">
                      <a:solidFill>
                        <a:srgbClr val="BFBFBF"/>
                      </a:solidFill>
                      <a:miter lim="800000"/>
                      <a:headEnd/>
                      <a:tailEnd/>
                    </a:ln>
                    <a:effectLst/>
                  </pic:spPr>
                </pic:pic>
              </a:graphicData>
            </a:graphic>
          </wp:inline>
        </w:drawing>
      </w:r>
    </w:p>
    <w:p w:rsidR="00BB4879" w:rsidRPr="00FB0E54" w:rsidRDefault="00BB4879" w:rsidP="00B958A9">
      <w:pPr>
        <w:pStyle w:val="Caption"/>
      </w:pPr>
      <w:r w:rsidRPr="00FB0E54">
        <w:t xml:space="preserve">Ekrānformas bloks </w:t>
      </w:r>
      <w:fldSimple w:instr=" SEQ Ekrānformas_bloks \* ARABIC ">
        <w:r w:rsidR="00760291">
          <w:rPr>
            <w:noProof/>
          </w:rPr>
          <w:t>58</w:t>
        </w:r>
      </w:fldSimple>
      <w:r w:rsidRPr="00FB0E54">
        <w:t>. Ar pasūtījumu veiktās darbības</w:t>
      </w:r>
    </w:p>
    <w:p w:rsidR="00BB4879" w:rsidRDefault="00BB4879" w:rsidP="00E70652">
      <w:pPr>
        <w:pStyle w:val="Pamatteksts"/>
      </w:pPr>
      <w:r w:rsidRPr="00162D0F">
        <w:rPr>
          <w:b/>
        </w:rPr>
        <w:t>Groza nosaukums, no kura izveidots pasūtījums</w:t>
      </w:r>
      <w:r>
        <w:t xml:space="preserve"> – tiek attēlots tas groza nosaukums, no kura tika izveidots konkrētais pasūtījums.</w:t>
      </w:r>
    </w:p>
    <w:p w:rsidR="00BB4879" w:rsidRDefault="00BB4879" w:rsidP="00E70652">
      <w:pPr>
        <w:pStyle w:val="Pamatteksts"/>
      </w:pPr>
      <w:r w:rsidRPr="00653AA1">
        <w:rPr>
          <w:b/>
        </w:rPr>
        <w:t>Pirkuma pieprasījuma izveides datums</w:t>
      </w:r>
      <w:r>
        <w:t xml:space="preserve"> – tiek attēlots datums, kurā tika nosūtīts pirkuma pieprasījums.</w:t>
      </w:r>
    </w:p>
    <w:p w:rsidR="00BB4879" w:rsidRDefault="00BB4879" w:rsidP="00E70652">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BB4879" w:rsidRDefault="00BB4879" w:rsidP="00E70652">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 ja Pasūtījumam šāda darbība ir veikta.</w:t>
      </w:r>
    </w:p>
    <w:p w:rsidR="00BB4879" w:rsidRPr="00B52D92" w:rsidRDefault="00BB4879" w:rsidP="00E70652">
      <w:pPr>
        <w:pStyle w:val="Pamatteksts"/>
      </w:pPr>
      <w:r w:rsidRPr="00BE7324">
        <w:rPr>
          <w:b/>
        </w:rPr>
        <w:lastRenderedPageBreak/>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BB4879" w:rsidRDefault="00BB4879" w:rsidP="00E70652">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BB4879" w:rsidRPr="004A3DA1" w:rsidRDefault="00BB4879" w:rsidP="00E70652">
      <w:pPr>
        <w:pStyle w:val="Pamatteksts"/>
      </w:pPr>
      <w:r w:rsidRPr="00A36640">
        <w:rPr>
          <w:b/>
        </w:rPr>
        <w:t xml:space="preserve">Statuss – </w:t>
      </w:r>
      <w:r w:rsidRPr="00A36640">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A36640">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BB4879">
        <w:t>Pasūtījuma vēsturiskās informācijas apskatīšana</w:t>
      </w:r>
      <w:r w:rsidRPr="0049669D">
        <w:t>).</w:t>
      </w:r>
    </w:p>
    <w:p w:rsidR="00BB4879" w:rsidRPr="0049669D" w:rsidRDefault="00BB4879" w:rsidP="00E70652">
      <w:pPr>
        <w:pStyle w:val="Pamatteksts"/>
      </w:pPr>
      <w:r w:rsidRPr="009F7854">
        <w:rPr>
          <w:b/>
        </w:rPr>
        <w:t>Sākotnējais grozs –</w:t>
      </w:r>
      <w:r w:rsidRPr="009F7854">
        <w:t xml:space="preserve"> hipersaite, kurā tiek attēlota informācija par sākotnējā groza datiem, kad pasūtījums tika veikts, t.i., datums un laiks. Aiz hipersaites tiek attēlots lietotāja vārds un uzvārds, kas veidojis no aktīvā groza pasūtījumu. Uzklikšķinot hipersaitei, tiek attēlota Sākotnējā groza informācija izdrukas veidā (skat. aprakstu </w:t>
      </w:r>
      <w:r>
        <w:t>Pasūtījumā sākotnējā groza apskate</w:t>
      </w:r>
      <w:r w:rsidRPr="009F7854">
        <w:t>).</w:t>
      </w:r>
    </w:p>
    <w:p w:rsidR="00BB4879" w:rsidRPr="0049669D" w:rsidRDefault="00BB4879" w:rsidP="0068526F">
      <w:pPr>
        <w:pStyle w:val="Blokuapraksts"/>
      </w:pPr>
      <w:r>
        <w:t>P</w:t>
      </w:r>
      <w:r w:rsidRPr="0049669D">
        <w:t>asūtījuma apskatē pieejamās darbības</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61F46A07" wp14:editId="7894805B">
            <wp:extent cx="895350" cy="161925"/>
            <wp:effectExtent l="0" t="0" r="0" b="0"/>
            <wp:docPr id="53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 uzklikšķinot spiedpogai, jaunā pārlūkprogrammas logā tiek attēlota pasūtījuma īsā izdruka (skat. aprakstu </w:t>
      </w:r>
      <w:r w:rsidRPr="00BB4879">
        <w:t>Pasūtījuma īsās informācijas izdrukāšana</w:t>
      </w:r>
      <w:r w:rsidRPr="0049669D">
        <w:t>).</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740D1FE3" wp14:editId="368D38FB">
            <wp:extent cx="1266825" cy="152400"/>
            <wp:effectExtent l="0" t="0" r="0" b="0"/>
            <wp:docPr id="528"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 uzklikšķinot spiedpogai, jaunā pārlūkprogrammas logā tiek attēlota pasūtījuma izvērstā izdruka (skat. aprakstu </w:t>
      </w:r>
      <w:r w:rsidRPr="00BB4879">
        <w:t>Pasūtījuma izvērstās informācijas izdrukāšana</w:t>
      </w:r>
      <w:r w:rsidRPr="0049669D">
        <w:t>).</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62CFD637" wp14:editId="5A59DE6F">
            <wp:extent cx="1895475" cy="190500"/>
            <wp:effectExtent l="0" t="0" r="0" b="0"/>
            <wp:docPr id="52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rsidRPr="0049669D">
        <w:t xml:space="preserve"> - uzklikšķinot spiedpogai, tiek attēlota Pasūtījumu saraksta ekrānforma (skat. aprakstu </w:t>
      </w:r>
      <w:hyperlink w:anchor="_D2HTopic_1998" w:history="1">
        <w:r w:rsidRPr="00181308">
          <w:rPr>
            <w:rStyle w:val="Hyperlink"/>
          </w:rPr>
          <w:t>Pasūtījumu saraksta apskatīšana</w:t>
        </w:r>
      </w:hyperlink>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44B73C17" wp14:editId="44890A2F">
            <wp:extent cx="723900" cy="161925"/>
            <wp:effectExtent l="0" t="0" r="0" b="0"/>
            <wp:docPr id="524"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t xml:space="preserve"> - uzklikšķinot spiedpogai, ekrānforma tiek aizvērta.</w:t>
      </w:r>
    </w:p>
    <w:p w:rsidR="00BB4879" w:rsidRPr="00D609CF" w:rsidRDefault="00BB4879" w:rsidP="00BB4879">
      <w:pPr>
        <w:pStyle w:val="Heading4"/>
        <w:numPr>
          <w:ilvl w:val="3"/>
          <w:numId w:val="30"/>
        </w:numPr>
      </w:pPr>
      <w:bookmarkStart w:id="219" w:name="_D2HTopic_2617"/>
      <w:r w:rsidRPr="00D609CF">
        <w:t>Pasūtījuma a</w:t>
      </w:r>
      <w:r>
        <w:t>pskatīšana un apstrāde statusā ‘Izbeigts pasūtījums’</w:t>
      </w:r>
      <w:bookmarkEnd w:id="219"/>
    </w:p>
    <w:p w:rsidR="00BB4879" w:rsidRDefault="00BB4879" w:rsidP="00C1516A">
      <w:pPr>
        <w:pStyle w:val="Apaknodaas"/>
      </w:pPr>
      <w:r>
        <w:t>Ekrānformas apraksts</w:t>
      </w:r>
    </w:p>
    <w:p w:rsidR="00BB4879" w:rsidRDefault="00BB4879" w:rsidP="0068526F">
      <w:pPr>
        <w:pStyle w:val="Picture"/>
      </w:pPr>
      <w:r w:rsidRPr="00936F54">
        <w:rPr>
          <w:noProof/>
        </w:rPr>
        <w:lastRenderedPageBreak/>
        <w:drawing>
          <wp:inline distT="0" distB="0" distL="0" distR="0" wp14:anchorId="58588005" wp14:editId="56341C94">
            <wp:extent cx="5057775" cy="8572500"/>
            <wp:effectExtent l="0" t="0" r="0" b="0"/>
            <wp:docPr id="522"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057775" cy="8572500"/>
                    </a:xfrm>
                    <a:prstGeom prst="rect">
                      <a:avLst/>
                    </a:prstGeom>
                    <a:noFill/>
                    <a:ln>
                      <a:noFill/>
                    </a:ln>
                  </pic:spPr>
                </pic:pic>
              </a:graphicData>
            </a:graphic>
          </wp:inline>
        </w:drawing>
      </w:r>
    </w:p>
    <w:p w:rsidR="00BB4879" w:rsidRPr="000F36E0" w:rsidRDefault="00BB4879" w:rsidP="00B958A9">
      <w:pPr>
        <w:pStyle w:val="Caption"/>
      </w:pPr>
      <w:bookmarkStart w:id="220" w:name="_Toc179879141"/>
      <w:r w:rsidRPr="000F36E0">
        <w:t xml:space="preserve">Ekrānforma </w:t>
      </w:r>
      <w:fldSimple w:instr=" SEQ Ekrānforma \* ARABIC ">
        <w:r w:rsidR="00760291">
          <w:rPr>
            <w:noProof/>
          </w:rPr>
          <w:t>36</w:t>
        </w:r>
      </w:fldSimple>
      <w:r w:rsidRPr="000F36E0">
        <w:t>. Pasūtījuma apskate un apstrāde statusā ‘Izbeigts pasūtījums’</w:t>
      </w:r>
      <w:bookmarkEnd w:id="220"/>
    </w:p>
    <w:p w:rsidR="00BB4879" w:rsidRDefault="00BB4879" w:rsidP="0068526F">
      <w:pPr>
        <w:pStyle w:val="Blokuapraksts"/>
      </w:pPr>
      <w:r>
        <w:lastRenderedPageBreak/>
        <w:t>Vispārējā pasūtījuma informācija</w:t>
      </w:r>
    </w:p>
    <w:p w:rsidR="00BB4879" w:rsidRDefault="00BB4879" w:rsidP="0068526F">
      <w:pPr>
        <w:pStyle w:val="Picture"/>
      </w:pPr>
      <w:r w:rsidRPr="00BB4879">
        <w:rPr>
          <w:noProof/>
          <w:bdr w:val="single" w:sz="4" w:space="0" w:color="D9D9D9"/>
        </w:rPr>
        <w:drawing>
          <wp:inline distT="0" distB="0" distL="0" distR="0" wp14:anchorId="28392EA9" wp14:editId="34BFDB84">
            <wp:extent cx="5943600" cy="1028700"/>
            <wp:effectExtent l="0" t="0" r="0" b="0"/>
            <wp:docPr id="520"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43600" cy="1028700"/>
                    </a:xfrm>
                    <a:prstGeom prst="rect">
                      <a:avLst/>
                    </a:prstGeom>
                    <a:noFill/>
                    <a:ln>
                      <a:noFill/>
                    </a:ln>
                  </pic:spPr>
                </pic:pic>
              </a:graphicData>
            </a:graphic>
          </wp:inline>
        </w:drawing>
      </w:r>
    </w:p>
    <w:p w:rsidR="00BB4879" w:rsidRPr="00F169E4" w:rsidRDefault="00BB4879" w:rsidP="00B958A9">
      <w:pPr>
        <w:pStyle w:val="Caption"/>
      </w:pPr>
      <w:r w:rsidRPr="000F36E0">
        <w:t xml:space="preserve">Ekrānformas bloks </w:t>
      </w:r>
      <w:fldSimple w:instr=" SEQ Ekrānformas_bloks \* ARABIC ">
        <w:r w:rsidR="00760291">
          <w:rPr>
            <w:noProof/>
          </w:rPr>
          <w:t>59</w:t>
        </w:r>
      </w:fldSimple>
      <w:r w:rsidRPr="000F36E0">
        <w:t>. Vispārējās pasūtījuma informācijas bloks</w:t>
      </w:r>
    </w:p>
    <w:p w:rsidR="00BB4879" w:rsidRDefault="00BB4879" w:rsidP="00C1516A">
      <w:pPr>
        <w:pStyle w:val="Pamatteksts1"/>
      </w:pPr>
      <w:r>
        <w:t>Virs pasūtījuma detalizētās informācijas ir novietota rinda, kurā tiek attēlots pašreizējais, izvēlētā ‘</w:t>
      </w:r>
      <w:r w:rsidRPr="00F169E4">
        <w:t>Pasūtījuma statuss</w:t>
      </w:r>
      <w:r>
        <w:t>’.</w:t>
      </w:r>
    </w:p>
    <w:p w:rsidR="00BB4879" w:rsidRDefault="00BB4879" w:rsidP="00E70652">
      <w:pPr>
        <w:pStyle w:val="Pamatteksts"/>
      </w:pPr>
      <w:r w:rsidRPr="00942ED3">
        <w:rPr>
          <w:b/>
        </w:rPr>
        <w:t>Pirkuma pieprasījuma numurs</w:t>
      </w:r>
      <w:r>
        <w:t xml:space="preserve"> – tiek attēlots sistēmas piešķirtais pasūtījuma numurs, kas pasūtījumam tika izveidots, nosūtot pirkuma pieprasījumu.</w:t>
      </w:r>
    </w:p>
    <w:p w:rsidR="00BB4879" w:rsidRDefault="00BB4879" w:rsidP="00E70652">
      <w:pPr>
        <w:pStyle w:val="Pamatteksts"/>
      </w:pPr>
      <w:r w:rsidRPr="004F1496">
        <w:rPr>
          <w:b/>
        </w:rPr>
        <w:t>Piegādātāja piešķirtais numurs pasūtījumam</w:t>
      </w:r>
      <w:r>
        <w:t xml:space="preserve"> – tiek attēlots Piegādāja piešķirtais pasūtījuma numurs, ja tas ir norādīts.</w:t>
      </w:r>
    </w:p>
    <w:p w:rsidR="00BB4879" w:rsidRPr="00C354A6" w:rsidRDefault="00BB4879" w:rsidP="00E70652">
      <w:pPr>
        <w:pStyle w:val="Pamatteksts"/>
      </w:pPr>
      <w:r w:rsidRPr="00082429">
        <w:rPr>
          <w:b/>
        </w:rPr>
        <w:t>Vispārīgās vienošanās numurs</w:t>
      </w:r>
      <w:r>
        <w:t xml:space="preserve"> – tiek attēlots Vispārīgās vienošanās pilnais nosaukums.</w:t>
      </w:r>
    </w:p>
    <w:p w:rsidR="00BB4879" w:rsidRDefault="00BB4879" w:rsidP="00E70652">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BB4879" w:rsidRDefault="00BB4879" w:rsidP="00E70652">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BB4879" w:rsidRPr="00AD607C" w:rsidRDefault="00BB4879" w:rsidP="00E70652">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BB4879" w:rsidRPr="00FB4019" w:rsidRDefault="00BB4879" w:rsidP="00E70652">
      <w:pPr>
        <w:pStyle w:val="Pamatteksts"/>
      </w:pPr>
      <w:r w:rsidRPr="00B27520">
        <w:rPr>
          <w:b/>
        </w:rPr>
        <w:t>Piegāde līdz</w:t>
      </w:r>
      <w:r>
        <w:t xml:space="preserve"> - </w:t>
      </w:r>
      <w:r w:rsidRPr="005864FD">
        <w:t>tiek attēlots piegādes termiņa datums</w:t>
      </w:r>
      <w:r>
        <w:t>.</w:t>
      </w:r>
    </w:p>
    <w:p w:rsidR="00BB4879" w:rsidRDefault="00BB4879" w:rsidP="0068526F">
      <w:pPr>
        <w:pStyle w:val="Blokuapraksts"/>
      </w:pPr>
      <w:r>
        <w:t>Pasūtītāja dati</w:t>
      </w:r>
    </w:p>
    <w:p w:rsidR="00BB4879" w:rsidRDefault="00BB4879" w:rsidP="00C1516A">
      <w:pPr>
        <w:pStyle w:val="Pamatteksts1"/>
      </w:pPr>
      <w:r>
        <w:t>Pasūtītāja dati tiek attēloti analoģiski</w:t>
      </w:r>
      <w:r w:rsidRPr="00010FD4">
        <w:t xml:space="preserve"> kā pasūtījumam esot statusā „Pirkuma pieprasījums” (skat. </w:t>
      </w:r>
      <w:r w:rsidR="005D68F7" w:rsidRPr="00010FD4">
        <w:t>ekrānformas</w:t>
      </w:r>
      <w:r w:rsidR="005D68F7">
        <w:t xml:space="preserve"> bloka</w:t>
      </w:r>
      <w:r w:rsidR="005D68F7" w:rsidRPr="00010FD4">
        <w:t xml:space="preserve"> aprakstu</w:t>
      </w:r>
      <w:r w:rsidR="005D68F7">
        <w:t xml:space="preserve"> sadaļā</w:t>
      </w:r>
      <w:r w:rsidR="005D68F7" w:rsidRPr="00010FD4">
        <w:t xml:space="preserve"> </w:t>
      </w:r>
      <w:r w:rsidR="005D68F7">
        <w:t>“</w:t>
      </w:r>
      <w:hyperlink w:anchor="_D2HTopic_2610" w:history="1">
        <w:r w:rsidR="005D68F7" w:rsidRPr="00432BD1">
          <w:rPr>
            <w:rStyle w:val="Hyperlink"/>
          </w:rPr>
          <w:t>Pasūtījuma apskatīšana un apstrāde</w:t>
        </w:r>
      </w:hyperlink>
      <w:r w:rsidR="005D68F7">
        <w:rPr>
          <w:rStyle w:val="Hyperlink"/>
        </w:rPr>
        <w:t xml:space="preserve"> statusā ‘Pirkuma pieprasījums’”</w:t>
      </w:r>
      <w:r>
        <w:t>).</w:t>
      </w:r>
    </w:p>
    <w:p w:rsidR="00BB4879" w:rsidRDefault="00BB4879" w:rsidP="0068526F">
      <w:pPr>
        <w:pStyle w:val="Blokuapraksts"/>
      </w:pPr>
      <w:r>
        <w:t>Piegādātāja dati</w:t>
      </w:r>
    </w:p>
    <w:p w:rsidR="00BB4879" w:rsidRDefault="00BB4879" w:rsidP="00C1516A">
      <w:pPr>
        <w:pStyle w:val="Pamatteksts1"/>
      </w:pPr>
      <w:r>
        <w:t>Piegādātāja dati tiek attēloti analoģiski</w:t>
      </w:r>
      <w:r w:rsidRPr="00010FD4">
        <w:t xml:space="preserve"> kā pasūtījumam esot statusā „Pirkuma pieprasījums” (skat. </w:t>
      </w:r>
      <w:r w:rsidR="005D68F7" w:rsidRPr="00010FD4">
        <w:t>ekrānformas</w:t>
      </w:r>
      <w:r w:rsidR="005D68F7">
        <w:t xml:space="preserve"> bloka</w:t>
      </w:r>
      <w:r w:rsidR="005D68F7" w:rsidRPr="00010FD4">
        <w:t xml:space="preserve"> aprakstu</w:t>
      </w:r>
      <w:r w:rsidR="005D68F7">
        <w:t xml:space="preserve"> sadaļā</w:t>
      </w:r>
      <w:r w:rsidR="005D68F7" w:rsidRPr="00010FD4">
        <w:t xml:space="preserve"> </w:t>
      </w:r>
      <w:r w:rsidR="005D68F7">
        <w:t>“</w:t>
      </w:r>
      <w:hyperlink w:anchor="_D2HTopic_2610" w:history="1">
        <w:r w:rsidR="005D68F7" w:rsidRPr="00432BD1">
          <w:rPr>
            <w:rStyle w:val="Hyperlink"/>
          </w:rPr>
          <w:t>Pasūtījuma apskatīšana un apstrāde</w:t>
        </w:r>
      </w:hyperlink>
      <w:r w:rsidR="005D68F7">
        <w:rPr>
          <w:rStyle w:val="Hyperlink"/>
        </w:rPr>
        <w:t xml:space="preserve"> statusā ‘Pirkuma pieprasījums’”</w:t>
      </w:r>
      <w:r>
        <w:t>).</w:t>
      </w:r>
    </w:p>
    <w:p w:rsidR="00BB4879" w:rsidRDefault="00BB4879" w:rsidP="0068526F">
      <w:pPr>
        <w:pStyle w:val="Blokuapraksts"/>
      </w:pPr>
      <w:r>
        <w:t>Saņēmēja dati</w:t>
      </w:r>
    </w:p>
    <w:p w:rsidR="00BB4879" w:rsidRDefault="00BB4879" w:rsidP="00C1516A">
      <w:pPr>
        <w:pStyle w:val="Pamatteksts1"/>
      </w:pPr>
      <w:r>
        <w:t>Saņēmēja dati tiek attēloti analoģiski</w:t>
      </w:r>
      <w:r w:rsidRPr="00010FD4">
        <w:t xml:space="preserve"> kā pasūtījumam esot statusā „Pirkuma pieprasījums” (skat. </w:t>
      </w:r>
      <w:r w:rsidR="005D68F7" w:rsidRPr="00010FD4">
        <w:t>ekrānformas</w:t>
      </w:r>
      <w:r w:rsidR="005D68F7">
        <w:t xml:space="preserve"> bloka</w:t>
      </w:r>
      <w:r w:rsidR="005D68F7" w:rsidRPr="00010FD4">
        <w:t xml:space="preserve"> aprakstu</w:t>
      </w:r>
      <w:r w:rsidR="005D68F7">
        <w:t xml:space="preserve"> sadaļā</w:t>
      </w:r>
      <w:r w:rsidR="005D68F7" w:rsidRPr="00010FD4">
        <w:t xml:space="preserve"> </w:t>
      </w:r>
      <w:r w:rsidR="005D68F7">
        <w:t>“</w:t>
      </w:r>
      <w:hyperlink w:anchor="_D2HTopic_2610" w:history="1">
        <w:r w:rsidR="005D68F7" w:rsidRPr="00432BD1">
          <w:rPr>
            <w:rStyle w:val="Hyperlink"/>
          </w:rPr>
          <w:t>Pasūtījuma apskatīšana un apstrāde</w:t>
        </w:r>
      </w:hyperlink>
      <w:r w:rsidR="005D68F7">
        <w:rPr>
          <w:rStyle w:val="Hyperlink"/>
        </w:rPr>
        <w:t xml:space="preserve"> statusā ‘Pirkuma pieprasījums’”</w:t>
      </w:r>
      <w:r>
        <w:t>).</w:t>
      </w:r>
    </w:p>
    <w:p w:rsidR="00BB4879" w:rsidRDefault="00BB4879" w:rsidP="0068526F">
      <w:pPr>
        <w:pStyle w:val="Blokuapraksts"/>
      </w:pPr>
      <w:r>
        <w:t>Pasūtījuma rindas</w:t>
      </w:r>
    </w:p>
    <w:p w:rsidR="00BB4879" w:rsidRDefault="00BB4879" w:rsidP="0068526F">
      <w:pPr>
        <w:pStyle w:val="Picture"/>
      </w:pPr>
      <w:r w:rsidRPr="00936F54">
        <w:rPr>
          <w:noProof/>
        </w:rPr>
        <w:lastRenderedPageBreak/>
        <w:drawing>
          <wp:inline distT="0" distB="0" distL="0" distR="0" wp14:anchorId="3F5533CA" wp14:editId="42B0A83F">
            <wp:extent cx="5943600" cy="1343025"/>
            <wp:effectExtent l="0" t="0" r="0" b="0"/>
            <wp:docPr id="518"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43600" cy="1343025"/>
                    </a:xfrm>
                    <a:prstGeom prst="rect">
                      <a:avLst/>
                    </a:prstGeom>
                    <a:noFill/>
                    <a:ln>
                      <a:noFill/>
                    </a:ln>
                  </pic:spPr>
                </pic:pic>
              </a:graphicData>
            </a:graphic>
          </wp:inline>
        </w:drawing>
      </w:r>
    </w:p>
    <w:p w:rsidR="00BB4879" w:rsidRPr="000F36E0" w:rsidRDefault="00BB4879" w:rsidP="00B958A9">
      <w:pPr>
        <w:pStyle w:val="Caption"/>
      </w:pPr>
      <w:r w:rsidRPr="000F36E0">
        <w:t xml:space="preserve">Ekrānformas bloks </w:t>
      </w:r>
      <w:fldSimple w:instr=" SEQ Ekrānformas_bloks \* ARABIC ">
        <w:r w:rsidR="00760291">
          <w:rPr>
            <w:noProof/>
          </w:rPr>
          <w:t>60</w:t>
        </w:r>
      </w:fldSimple>
      <w:r w:rsidRPr="000F36E0">
        <w:t xml:space="preserve">. Pasūtījuma rindu bloka attēlojums </w:t>
      </w:r>
    </w:p>
    <w:p w:rsidR="00BB4879" w:rsidRDefault="00BB4879" w:rsidP="00C1516A">
      <w:pPr>
        <w:pStyle w:val="Pamatteksts1"/>
      </w:pPr>
      <w:r>
        <w:t xml:space="preserve">Ja precei ir pievienots papildaprīkojums, to attēlo kursīvā zem atbilstošās pasūtījuma rindas, attēlojot izvēlēto papildaprīkojumu nosaukumus un cenas. </w:t>
      </w:r>
    </w:p>
    <w:p w:rsidR="00BB4879" w:rsidRPr="003A6FB5" w:rsidRDefault="00BB4879" w:rsidP="00C1516A">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BB4879" w:rsidRPr="00725AEE" w:rsidRDefault="00BB4879" w:rsidP="00C1516A">
      <w:pPr>
        <w:pStyle w:val="Pamatteksts1"/>
      </w:pPr>
      <w:r>
        <w:t>Par katru pasūtījumā iekļauto preci, tabulā tiek attēlota šāda informācija:</w:t>
      </w:r>
    </w:p>
    <w:p w:rsidR="00BB4879" w:rsidRDefault="00BB4879" w:rsidP="00E70652">
      <w:pPr>
        <w:pStyle w:val="Pamatteksts"/>
      </w:pPr>
      <w:r>
        <w:rPr>
          <w:b/>
        </w:rPr>
        <w:t xml:space="preserve">Numurs pēc kārtas </w:t>
      </w:r>
      <w:r>
        <w:t>– tiek attēlots preces numurs pēc kārtas</w:t>
      </w:r>
      <w:r w:rsidRPr="005864FD">
        <w:t>.</w:t>
      </w:r>
    </w:p>
    <w:p w:rsidR="00BB4879" w:rsidRPr="004C2520" w:rsidRDefault="00BB4879" w:rsidP="00E70652">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BB4879">
        <w:t>Preces apskatīšana</w:t>
      </w:r>
      <w:r w:rsidRPr="004C2520">
        <w:t>).</w:t>
      </w:r>
    </w:p>
    <w:p w:rsidR="00BB4879" w:rsidRDefault="00BB4879" w:rsidP="00E70652">
      <w:pPr>
        <w:pStyle w:val="Pamatteksts"/>
      </w:pPr>
      <w:r>
        <w:rPr>
          <w:b/>
        </w:rPr>
        <w:t xml:space="preserve">Sākotnējais skaits </w:t>
      </w:r>
      <w:r>
        <w:t>– tiek attēlots konkrētās preces vienību daudzums, kas tika iekļauts izveidojot pirkuma pieprasījumu.</w:t>
      </w:r>
    </w:p>
    <w:p w:rsidR="00BB4879" w:rsidRDefault="00BB4879" w:rsidP="00E70652">
      <w:pPr>
        <w:pStyle w:val="Pamatteksts"/>
      </w:pPr>
      <w:r>
        <w:rPr>
          <w:b/>
        </w:rPr>
        <w:t xml:space="preserve">Pēdējais saskaņotais skaits </w:t>
      </w:r>
      <w:r>
        <w:t>– tiek attēlots konkrētās preces pēdējais saskaņotais vienību daudzums.</w:t>
      </w:r>
    </w:p>
    <w:p w:rsidR="00BB4879" w:rsidRDefault="00BB4879" w:rsidP="00E70652">
      <w:pPr>
        <w:pStyle w:val="Pamatteksts"/>
      </w:pPr>
      <w:r w:rsidRPr="00E42ED8">
        <w:rPr>
          <w:b/>
        </w:rPr>
        <w:t>Pieprasītas izmaiņas</w:t>
      </w:r>
      <w:r>
        <w:t xml:space="preserve"> – tiek attēlots </w:t>
      </w:r>
      <w:r w:rsidRPr="00F13C14">
        <w:t>konkrētās preces pieprasītais, izmainītais skaits.</w:t>
      </w:r>
    </w:p>
    <w:p w:rsidR="00BB4879" w:rsidRDefault="00BB4879" w:rsidP="00C1516A">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BB4879" w:rsidRDefault="00BB4879" w:rsidP="00E70652">
      <w:pPr>
        <w:pStyle w:val="Pamatteksts"/>
      </w:pPr>
      <w:r w:rsidRPr="00624110">
        <w:rPr>
          <w:b/>
        </w:rPr>
        <w:t>Sākotnējā cena bez PVN, bez atlaides, pasūtījuma izveides brīdī saglabātajā valūtā</w:t>
      </w:r>
      <w:r>
        <w:t xml:space="preserve"> - t</w:t>
      </w:r>
      <w:r w:rsidRPr="00CD366F">
        <w:t>iek attēlota konkrētās preces sākotnējā cena</w:t>
      </w:r>
      <w:r>
        <w:t xml:space="preserve"> ar papildaprīkojumu,</w:t>
      </w:r>
      <w:r w:rsidRPr="00CD366F">
        <w:t xml:space="preserve"> bez PVN un bez atlaides</w:t>
      </w:r>
      <w:r>
        <w:t>.</w:t>
      </w:r>
    </w:p>
    <w:p w:rsidR="00BB4879" w:rsidRPr="00A76D1F" w:rsidRDefault="00BB4879" w:rsidP="00E70652">
      <w:pPr>
        <w:pStyle w:val="Pamatteksts"/>
      </w:pPr>
      <w:r w:rsidRPr="00A76D1F">
        <w:rPr>
          <w:b/>
        </w:rPr>
        <w:t>Atlaide (%)</w:t>
      </w:r>
      <w:r>
        <w:t xml:space="preserve"> - t</w:t>
      </w:r>
      <w:r w:rsidRPr="00A76D1F">
        <w:t>iek attēlota konkrētās preces atlaide procentos.</w:t>
      </w:r>
    </w:p>
    <w:p w:rsidR="00BB4879" w:rsidRDefault="00BB4879" w:rsidP="00E70652">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BB4879" w:rsidRDefault="00BB4879" w:rsidP="00E70652">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BB4879" w:rsidRDefault="00BB4879" w:rsidP="00C1516A">
      <w:pPr>
        <w:pStyle w:val="Piezme"/>
      </w:pPr>
      <w:r w:rsidRPr="00B6490A">
        <w:rPr>
          <w:b/>
        </w:rPr>
        <w:t>Piezīme</w:t>
      </w:r>
      <w:r w:rsidRPr="00B6490A">
        <w:rPr>
          <w:b/>
          <w:color w:val="FF0000"/>
        </w:rPr>
        <w:t>!</w:t>
      </w:r>
      <w:r w:rsidRPr="003A6FB5">
        <w:t xml:space="preserve"> Preču rindas, kurām uzstādīta dzēšanas pazīme, attēlo sarkanā krāsā, pārsvītrotā fontā.</w:t>
      </w:r>
    </w:p>
    <w:p w:rsidR="00BB4879" w:rsidRDefault="00BB4879" w:rsidP="0068526F">
      <w:pPr>
        <w:pStyle w:val="Picture"/>
      </w:pPr>
      <w:r w:rsidRPr="00936F54">
        <w:rPr>
          <w:noProof/>
        </w:rPr>
        <w:drawing>
          <wp:inline distT="0" distB="0" distL="0" distR="0" wp14:anchorId="0E3346E4" wp14:editId="60334FAD">
            <wp:extent cx="5943600" cy="428625"/>
            <wp:effectExtent l="0" t="0" r="0" b="0"/>
            <wp:docPr id="516"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3600" cy="428625"/>
                    </a:xfrm>
                    <a:prstGeom prst="rect">
                      <a:avLst/>
                    </a:prstGeom>
                    <a:noFill/>
                    <a:ln>
                      <a:noFill/>
                    </a:ln>
                  </pic:spPr>
                </pic:pic>
              </a:graphicData>
            </a:graphic>
          </wp:inline>
        </w:drawing>
      </w:r>
    </w:p>
    <w:p w:rsidR="00BB4879" w:rsidRPr="000F36E0" w:rsidRDefault="00BB4879" w:rsidP="00B958A9">
      <w:pPr>
        <w:pStyle w:val="Caption"/>
      </w:pPr>
      <w:r w:rsidRPr="000F36E0">
        <w:t xml:space="preserve">Ekrānformas bloks </w:t>
      </w:r>
      <w:fldSimple w:instr=" SEQ Ekrānformas_bloks \* ARABIC ">
        <w:r w:rsidR="00760291">
          <w:rPr>
            <w:noProof/>
          </w:rPr>
          <w:t>61</w:t>
        </w:r>
      </w:fldSimple>
      <w:r w:rsidRPr="000F36E0">
        <w:t>. Dzēstas pasūtījuma rindas attēlošana</w:t>
      </w:r>
    </w:p>
    <w:p w:rsidR="00BB4879" w:rsidRDefault="00BB4879" w:rsidP="00E70652">
      <w:pPr>
        <w:pStyle w:val="Pamatteksts"/>
      </w:pPr>
      <w:r>
        <w:t xml:space="preserve">Ja pasūtījuma rindai vai visam pasūtījumam ir pievienots komentārs, tad šos komentārus attēlo zem konkrētās preču rindas vai zem visām pasūtījuma </w:t>
      </w:r>
      <w:r>
        <w:lastRenderedPageBreak/>
        <w:t>rindām, attēlojot</w:t>
      </w:r>
      <w:r w:rsidRPr="00A34778">
        <w:t xml:space="preserve"> </w:t>
      </w:r>
      <w:r>
        <w:t>datumu, kad komentārs pievienots, lietotāja vārdu un uzvārdu, un pievienoto komentāru par preci vai pasūtījumu.</w:t>
      </w:r>
    </w:p>
    <w:p w:rsidR="00BB4879" w:rsidRDefault="00BB4879" w:rsidP="00C1516A">
      <w:pPr>
        <w:pStyle w:val="Piezme"/>
      </w:pPr>
      <w:r w:rsidRPr="00FC0BC8">
        <w:rPr>
          <w:b/>
          <w:bCs/>
          <w:iCs/>
        </w:rPr>
        <w:t>Piezīme</w:t>
      </w:r>
      <w:r w:rsidRPr="00FC0BC8">
        <w:rPr>
          <w:b/>
          <w:bCs/>
          <w:iCs/>
          <w:color w:val="FF0000"/>
        </w:rPr>
        <w:t>!</w:t>
      </w:r>
      <w:r>
        <w:t xml:space="preserve"> Komentāru sarakstu kārto dilstoši pēc pievienošanas datuma.</w:t>
      </w:r>
    </w:p>
    <w:p w:rsidR="00BB4879" w:rsidRDefault="00BB4879" w:rsidP="00C1516A">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BB4879" w:rsidRPr="00EB17DF" w:rsidRDefault="00BB4879" w:rsidP="00C1516A">
      <w:pPr>
        <w:pStyle w:val="Pakrtots"/>
      </w:pPr>
      <w:r w:rsidRPr="00725A15">
        <w:rPr>
          <w:rStyle w:val="Hipersaite"/>
        </w:rPr>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BB4879" w:rsidRDefault="00BB4879" w:rsidP="0068526F">
      <w:pPr>
        <w:pStyle w:val="Blokuapraksts"/>
      </w:pPr>
      <w:r>
        <w:t>Pasūtījuma kopsummas</w:t>
      </w:r>
    </w:p>
    <w:p w:rsidR="00BB4879" w:rsidRDefault="00BB4879" w:rsidP="00C1516A">
      <w:pPr>
        <w:pStyle w:val="Pamatteksts1"/>
      </w:pPr>
      <w:r>
        <w:t>Pasūtījuma kopsummas tiek attēlotas analoģiski</w:t>
      </w:r>
      <w:r w:rsidRPr="00010FD4">
        <w:t xml:space="preserve"> kā pasūtījumam esot statusā „Pirkuma pieprasījums” (skat. ekrānformas aprakstu </w:t>
      </w:r>
      <w:hyperlink w:anchor="_D2HTopic_2610" w:history="1">
        <w:r w:rsidRPr="008F54B7">
          <w:rPr>
            <w:rStyle w:val="Hyperlink"/>
          </w:rPr>
          <w:t>Pasūtījuma apskatīšana un apstrāde</w:t>
        </w:r>
      </w:hyperlink>
      <w:r>
        <w:t>).</w:t>
      </w:r>
    </w:p>
    <w:p w:rsidR="00BB4879" w:rsidRDefault="00BB4879" w:rsidP="0068526F">
      <w:pPr>
        <w:pStyle w:val="Blokuapraksts"/>
      </w:pPr>
      <w:r>
        <w:t>Ar Pasūtījumu veiktās darbības</w:t>
      </w:r>
    </w:p>
    <w:p w:rsidR="00BB4879" w:rsidRDefault="00BB4879" w:rsidP="0068526F">
      <w:pPr>
        <w:pStyle w:val="Picture"/>
      </w:pPr>
      <w:r w:rsidRPr="00936F54">
        <w:rPr>
          <w:noProof/>
        </w:rPr>
        <w:lastRenderedPageBreak/>
        <w:drawing>
          <wp:inline distT="0" distB="0" distL="0" distR="0" wp14:anchorId="2B847831" wp14:editId="1403A933">
            <wp:extent cx="5572125" cy="5381625"/>
            <wp:effectExtent l="0" t="0" r="0" b="0"/>
            <wp:docPr id="514"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572125" cy="5381625"/>
                    </a:xfrm>
                    <a:prstGeom prst="rect">
                      <a:avLst/>
                    </a:prstGeom>
                    <a:noFill/>
                    <a:ln>
                      <a:noFill/>
                    </a:ln>
                  </pic:spPr>
                </pic:pic>
              </a:graphicData>
            </a:graphic>
          </wp:inline>
        </w:drawing>
      </w:r>
    </w:p>
    <w:p w:rsidR="00BB4879" w:rsidRPr="000F36E0" w:rsidRDefault="00BB4879" w:rsidP="00B958A9">
      <w:pPr>
        <w:pStyle w:val="Caption"/>
      </w:pPr>
      <w:r w:rsidRPr="000F36E0">
        <w:t xml:space="preserve">Ekrānformas bloks </w:t>
      </w:r>
      <w:fldSimple w:instr=" SEQ Ekrānformas_bloks \* ARABIC ">
        <w:r w:rsidR="00760291">
          <w:rPr>
            <w:noProof/>
          </w:rPr>
          <w:t>62</w:t>
        </w:r>
      </w:fldSimple>
      <w:r w:rsidRPr="000F36E0">
        <w:t>. Ar pasūtījumu veiktās darbības</w:t>
      </w:r>
    </w:p>
    <w:p w:rsidR="00BB4879" w:rsidRDefault="00BB4879" w:rsidP="00E70652">
      <w:pPr>
        <w:pStyle w:val="Pamatteksts"/>
      </w:pPr>
      <w:r w:rsidRPr="00162D0F">
        <w:rPr>
          <w:b/>
        </w:rPr>
        <w:t>Groza nosaukums, no kura izveidots pasūtījums</w:t>
      </w:r>
      <w:r>
        <w:t xml:space="preserve"> – tiek attēlots tas groza nosaukums, no kura tika izveidots konkrētais pasūtījums.</w:t>
      </w:r>
    </w:p>
    <w:p w:rsidR="00BB4879" w:rsidRDefault="00BB4879" w:rsidP="00E70652">
      <w:pPr>
        <w:pStyle w:val="Pamatteksts"/>
      </w:pPr>
      <w:r w:rsidRPr="00653AA1">
        <w:rPr>
          <w:b/>
        </w:rPr>
        <w:t>Pirkuma pieprasījuma izveides datums</w:t>
      </w:r>
      <w:r>
        <w:t xml:space="preserve"> – tiek attēlots datums, kurā tika nosūtīts pirkuma pieprasījums.</w:t>
      </w:r>
    </w:p>
    <w:p w:rsidR="00BB4879" w:rsidRDefault="00BB4879" w:rsidP="00E70652">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w:t>
      </w:r>
    </w:p>
    <w:p w:rsidR="00BB4879" w:rsidRDefault="00BB4879" w:rsidP="00E70652">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w:t>
      </w:r>
    </w:p>
    <w:p w:rsidR="00BB4879" w:rsidRPr="00B52D92" w:rsidRDefault="00BB4879" w:rsidP="00E70652">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BB4879" w:rsidRDefault="00BB4879" w:rsidP="00E70652">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BB4879" w:rsidRPr="00521F54" w:rsidRDefault="00BB4879" w:rsidP="00E70652">
      <w:pPr>
        <w:pStyle w:val="Pamatteksts"/>
      </w:pPr>
      <w:r w:rsidRPr="00F169E4">
        <w:rPr>
          <w:b/>
        </w:rPr>
        <w:t xml:space="preserve">Statuss – </w:t>
      </w:r>
      <w:r w:rsidRPr="00F169E4">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F169E4">
        <w:t xml:space="preserve">, kad konkrētais statuss Pasūtījumam tika piešķirts, kas tiek attēlots kā hipersaite. Aiz hipersaites tiek attēlots lietotāja </w:t>
      </w:r>
      <w:r w:rsidRPr="00F169E4">
        <w:lastRenderedPageBreak/>
        <w:t xml:space="preserve">vārds un uzvārds, kas konkrēto statusu Pasūtījumam ir piešķīris. </w:t>
      </w:r>
      <w:r w:rsidRPr="0049669D">
        <w:t xml:space="preserve">Uzklikšķinot hipersaitei, tiek attēlota Pasūtījuma vēsturiskā informācija, lietotāja izvēlētajā statusā (skat. aprakstu </w:t>
      </w:r>
      <w:r w:rsidRPr="00BB4879">
        <w:t>Pasūtījuma vēsturiskās informācijas apskatīšana</w:t>
      </w:r>
      <w:r w:rsidRPr="0049669D">
        <w:t>).</w:t>
      </w:r>
    </w:p>
    <w:p w:rsidR="00BB4879" w:rsidRPr="0049669D" w:rsidRDefault="00BB4879" w:rsidP="00E70652">
      <w:pPr>
        <w:pStyle w:val="Pamatteksts"/>
      </w:pPr>
      <w:r>
        <w:rPr>
          <w:b/>
        </w:rPr>
        <w:t>Sākotnējais grozs –</w:t>
      </w:r>
      <w:r>
        <w:t xml:space="preserve"> hipersaite, kurā tiek attēlota informācija par sākotnējā groza datiem, kad pasūtījums tika veikts, t.i., datums un laiks. </w:t>
      </w:r>
      <w:r w:rsidRPr="00381B28">
        <w:t xml:space="preserve">Aiz hipersaites tiek attēlots lietotāja vārds un uzvārds, kas </w:t>
      </w:r>
      <w:r>
        <w:t>veidojis no aktīvā groza pasūtījumu.</w:t>
      </w:r>
      <w:r w:rsidRPr="00381B28">
        <w:t xml:space="preserve"> </w:t>
      </w:r>
      <w:r w:rsidRPr="0049669D">
        <w:t xml:space="preserve">Uzklikšķinot hipersaitei, tiek attēlota </w:t>
      </w:r>
      <w:r>
        <w:t>Sākotnējā groza informācija izdrukas veidā (skat. aprakstu Pasūtījumā sākotnējā groza apskate</w:t>
      </w:r>
      <w:r w:rsidRPr="00521F54">
        <w:t>).</w:t>
      </w:r>
    </w:p>
    <w:p w:rsidR="00BB4879" w:rsidRPr="0049669D" w:rsidRDefault="00BB4879" w:rsidP="0068526F">
      <w:pPr>
        <w:pStyle w:val="Blokuapraksts"/>
      </w:pPr>
      <w:r>
        <w:t>P</w:t>
      </w:r>
      <w:r w:rsidRPr="0049669D">
        <w:t>asūtījuma apskatē pieejamās darbības</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6B7EC23F" wp14:editId="78EED7FB">
            <wp:extent cx="895350" cy="161925"/>
            <wp:effectExtent l="0" t="0" r="0" b="0"/>
            <wp:docPr id="5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BB4879">
        <w:t>Pasūtījuma īsās informācijas izdrukāšana</w:t>
      </w:r>
      <w:r w:rsidRPr="0049669D">
        <w:t>).</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7DE0A401" wp14:editId="2E00A2E4">
            <wp:extent cx="1266825" cy="152400"/>
            <wp:effectExtent l="0" t="0" r="0" b="0"/>
            <wp:docPr id="5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BB4879">
        <w:t>Pasūtījuma izvērstās informācijas izdrukāšana</w:t>
      </w:r>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6975C74A" wp14:editId="666B4024">
            <wp:extent cx="1895475" cy="190500"/>
            <wp:effectExtent l="0" t="0" r="0" b="0"/>
            <wp:docPr id="50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rsidRPr="0049669D">
        <w:t xml:space="preserve">, tiek attēlota Pasūtījumu saraksta ekrānforma (skat. aprakstu </w:t>
      </w:r>
      <w:hyperlink w:anchor="_D2HTopic_1998" w:history="1">
        <w:r w:rsidRPr="008F54B7">
          <w:rPr>
            <w:rStyle w:val="Hyperlink"/>
          </w:rPr>
          <w:t>Pasūtījumu saraksta apskatīšana</w:t>
        </w:r>
      </w:hyperlink>
      <w:r w:rsidRPr="0049669D">
        <w:t>).</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3B889240" wp14:editId="015F6DAE">
            <wp:extent cx="2305050" cy="219075"/>
            <wp:effectExtent l="0" t="0" r="0" b="0"/>
            <wp:docPr id="50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305050" cy="219075"/>
                    </a:xfrm>
                    <a:prstGeom prst="rect">
                      <a:avLst/>
                    </a:prstGeom>
                    <a:noFill/>
                    <a:ln>
                      <a:noFill/>
                    </a:ln>
                  </pic:spPr>
                </pic:pic>
              </a:graphicData>
            </a:graphic>
          </wp:inline>
        </w:drawing>
      </w:r>
      <w:r>
        <w:t xml:space="preserve">, tiek attēlots visu piegāžu, kas veidotas no izvēlētā pasūtījuma, saraksts </w:t>
      </w:r>
      <w:r w:rsidRPr="00725C0D">
        <w:t xml:space="preserve">(skat. aprakstu </w:t>
      </w:r>
      <w:r w:rsidRPr="00BB4879">
        <w:t>Viena pasūtījuma visu piegāžu saraksta apskatīšana</w:t>
      </w:r>
      <w:r w:rsidRPr="00725C0D">
        <w:t>).</w:t>
      </w:r>
    </w:p>
    <w:p w:rsidR="00BB4879" w:rsidRDefault="00BB4879" w:rsidP="00E70652">
      <w:pPr>
        <w:pStyle w:val="Pamatteksts"/>
      </w:pPr>
      <w:r>
        <w:t xml:space="preserve">Uzklikšķinot uz spiedpogas </w:t>
      </w:r>
      <w:r w:rsidRPr="00936F54">
        <w:rPr>
          <w:noProof/>
          <w:lang w:eastAsia="lv-LV"/>
        </w:rPr>
        <w:drawing>
          <wp:inline distT="0" distB="0" distL="0" distR="0" wp14:anchorId="44FF6A2D" wp14:editId="15992282">
            <wp:extent cx="723900" cy="152400"/>
            <wp:effectExtent l="0" t="0" r="0" b="0"/>
            <wp:docPr id="50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BB4879" w:rsidRPr="00537DE0" w:rsidRDefault="00BB4879" w:rsidP="00BB4879">
      <w:pPr>
        <w:pStyle w:val="Heading4"/>
        <w:numPr>
          <w:ilvl w:val="3"/>
          <w:numId w:val="31"/>
        </w:numPr>
      </w:pPr>
      <w:bookmarkStart w:id="221" w:name="_D2HTopic_2918"/>
      <w:r w:rsidRPr="00537DE0">
        <w:t>Pasūtījuma a</w:t>
      </w:r>
      <w:r>
        <w:t>pskatīšana un apstrāde statusā ‘</w:t>
      </w:r>
      <w:r w:rsidRPr="00537DE0">
        <w:t>Pircēja pieprasītas izm</w:t>
      </w:r>
      <w:r>
        <w:t>aiņas piegādes laikā’</w:t>
      </w:r>
      <w:bookmarkEnd w:id="221"/>
    </w:p>
    <w:p w:rsidR="00BB4879" w:rsidRDefault="00BB4879" w:rsidP="00C1516A">
      <w:pPr>
        <w:pStyle w:val="Apaknodaas"/>
      </w:pPr>
      <w:r>
        <w:t>Ekrānformas apraksts</w:t>
      </w:r>
    </w:p>
    <w:p w:rsidR="00BB4879" w:rsidRDefault="00BB4879" w:rsidP="0068526F">
      <w:pPr>
        <w:pStyle w:val="Picture"/>
      </w:pPr>
      <w:r w:rsidRPr="00936F54">
        <w:rPr>
          <w:noProof/>
        </w:rPr>
        <w:lastRenderedPageBreak/>
        <w:drawing>
          <wp:inline distT="0" distB="0" distL="0" distR="0" wp14:anchorId="2ECD9238" wp14:editId="1F6F42A4">
            <wp:extent cx="5257800" cy="8448675"/>
            <wp:effectExtent l="0" t="0" r="0" b="0"/>
            <wp:docPr id="502"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257800" cy="8448675"/>
                    </a:xfrm>
                    <a:prstGeom prst="rect">
                      <a:avLst/>
                    </a:prstGeom>
                    <a:noFill/>
                    <a:ln>
                      <a:noFill/>
                    </a:ln>
                  </pic:spPr>
                </pic:pic>
              </a:graphicData>
            </a:graphic>
          </wp:inline>
        </w:drawing>
      </w:r>
    </w:p>
    <w:p w:rsidR="00BB4879" w:rsidRPr="00C421F4" w:rsidRDefault="00BB4879" w:rsidP="00B958A9">
      <w:pPr>
        <w:pStyle w:val="Caption"/>
        <w:rPr>
          <w:rFonts w:ascii="Calibri" w:hAnsi="Calibri"/>
        </w:rPr>
      </w:pPr>
      <w:bookmarkStart w:id="222" w:name="_Toc179879142"/>
      <w:r w:rsidRPr="007942A7">
        <w:t xml:space="preserve">Ekrānforma </w:t>
      </w:r>
      <w:fldSimple w:instr=" SEQ Ekrānforma \* ARABIC ">
        <w:r w:rsidR="00760291">
          <w:rPr>
            <w:noProof/>
          </w:rPr>
          <w:t>37</w:t>
        </w:r>
      </w:fldSimple>
      <w:r w:rsidRPr="007942A7">
        <w:t xml:space="preserve">. Pasūtījuma apskate </w:t>
      </w:r>
      <w:r>
        <w:t xml:space="preserve">un apstrāde statusā </w:t>
      </w:r>
      <w:r>
        <w:rPr>
          <w:rFonts w:ascii="Calibri" w:hAnsi="Calibri"/>
        </w:rPr>
        <w:t>‘</w:t>
      </w:r>
      <w:r w:rsidRPr="007942A7">
        <w:t>Pircēja pieprasītas izmaiņas piegādes laikā</w:t>
      </w:r>
      <w:r>
        <w:rPr>
          <w:rFonts w:ascii="Calibri" w:hAnsi="Calibri"/>
        </w:rPr>
        <w:t>’</w:t>
      </w:r>
      <w:bookmarkEnd w:id="222"/>
    </w:p>
    <w:p w:rsidR="00BB4879" w:rsidRDefault="00BB4879" w:rsidP="0068526F">
      <w:pPr>
        <w:pStyle w:val="Blokuapraksts"/>
      </w:pPr>
      <w:r>
        <w:lastRenderedPageBreak/>
        <w:t>Vispārējā pasūtījuma informācija</w:t>
      </w:r>
    </w:p>
    <w:p w:rsidR="00BB4879" w:rsidRDefault="00BB4879" w:rsidP="0068526F">
      <w:pPr>
        <w:pStyle w:val="Picture"/>
      </w:pPr>
      <w:r w:rsidRPr="00BB4879">
        <w:rPr>
          <w:noProof/>
          <w:bdr w:val="single" w:sz="4" w:space="0" w:color="D9D9D9"/>
        </w:rPr>
        <w:drawing>
          <wp:inline distT="0" distB="0" distL="0" distR="0" wp14:anchorId="0A5C4E52" wp14:editId="123550DF">
            <wp:extent cx="5934075" cy="1047750"/>
            <wp:effectExtent l="0" t="0" r="0" b="0"/>
            <wp:docPr id="500"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34075" cy="1047750"/>
                    </a:xfrm>
                    <a:prstGeom prst="rect">
                      <a:avLst/>
                    </a:prstGeom>
                    <a:noFill/>
                    <a:ln>
                      <a:noFill/>
                    </a:ln>
                  </pic:spPr>
                </pic:pic>
              </a:graphicData>
            </a:graphic>
          </wp:inline>
        </w:drawing>
      </w:r>
    </w:p>
    <w:p w:rsidR="00BB4879" w:rsidRPr="00983192" w:rsidRDefault="00BB4879" w:rsidP="00B958A9">
      <w:pPr>
        <w:pStyle w:val="Caption"/>
      </w:pPr>
      <w:r w:rsidRPr="007942A7">
        <w:t xml:space="preserve">Ekrānformas bloks </w:t>
      </w:r>
      <w:fldSimple w:instr=" SEQ Ekrānformas_bloks \* ARABIC ">
        <w:r w:rsidR="00760291">
          <w:rPr>
            <w:noProof/>
          </w:rPr>
          <w:t>63</w:t>
        </w:r>
      </w:fldSimple>
      <w:r w:rsidRPr="007942A7">
        <w:t>. Vispārējās pasūtījuma informācijas bloks</w:t>
      </w:r>
    </w:p>
    <w:p w:rsidR="00BB4879" w:rsidRDefault="00BB4879" w:rsidP="00C1516A">
      <w:pPr>
        <w:pStyle w:val="Pamatteksts1"/>
      </w:pPr>
      <w:r>
        <w:t>Virs pasūtījuma detalizētās informācijas ir novietota rinda, kurā tiek attēlots pašreizējais, izvēlētā ‘</w:t>
      </w:r>
      <w:r w:rsidRPr="00983192">
        <w:t>Pasūtījuma statuss</w:t>
      </w:r>
      <w:r>
        <w:t>’.</w:t>
      </w:r>
    </w:p>
    <w:p w:rsidR="00BB4879" w:rsidRDefault="00BB4879" w:rsidP="00E70652">
      <w:pPr>
        <w:pStyle w:val="Pamatteksts"/>
      </w:pPr>
      <w:r w:rsidRPr="00942ED3">
        <w:rPr>
          <w:b/>
        </w:rPr>
        <w:t>Pirkuma pieprasījuma numurs</w:t>
      </w:r>
      <w:r>
        <w:t xml:space="preserve"> – tiek attēlots sistēmas piešķirtais pasūtījuma numurs, kas pasūtījumam tika izveidots, nosūtot pirkuma pieprasījumu.</w:t>
      </w:r>
    </w:p>
    <w:p w:rsidR="00BB4879" w:rsidRDefault="00BB4879" w:rsidP="00E70652">
      <w:pPr>
        <w:pStyle w:val="Pamatteksts"/>
      </w:pPr>
      <w:r w:rsidRPr="004F1496">
        <w:rPr>
          <w:b/>
        </w:rPr>
        <w:t>Piegādātāja piešķirtais numurs pasūtījumam</w:t>
      </w:r>
      <w:r>
        <w:t xml:space="preserve"> – tiek attēlots Piegādāja piešķirtais pasūtījuma numurs, ja tas ir norādīts.</w:t>
      </w:r>
    </w:p>
    <w:p w:rsidR="00BB4879" w:rsidRPr="00BA4344" w:rsidRDefault="00BB4879" w:rsidP="00E70652">
      <w:pPr>
        <w:pStyle w:val="Pamatteksts"/>
      </w:pPr>
      <w:r w:rsidRPr="00082429">
        <w:rPr>
          <w:b/>
        </w:rPr>
        <w:t>Vispārīgās vienošanās numurs</w:t>
      </w:r>
      <w:r>
        <w:t xml:space="preserve"> – tiek attēlots Vispārīgās vienošanās pilnais nosaukums.</w:t>
      </w:r>
    </w:p>
    <w:p w:rsidR="00BB4879" w:rsidRDefault="00BB4879" w:rsidP="00E70652">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BB4879" w:rsidRDefault="00BB4879" w:rsidP="00E70652">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BB4879" w:rsidRPr="00AD607C" w:rsidRDefault="00BB4879" w:rsidP="00E70652">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BB4879" w:rsidRPr="00FB4019" w:rsidRDefault="00BB4879" w:rsidP="00E70652">
      <w:pPr>
        <w:pStyle w:val="Pamatteksts"/>
      </w:pPr>
      <w:r w:rsidRPr="00B27520">
        <w:rPr>
          <w:b/>
        </w:rPr>
        <w:t>Piegāde līdz</w:t>
      </w:r>
      <w:r>
        <w:t xml:space="preserve"> - </w:t>
      </w:r>
      <w:r w:rsidRPr="005864FD">
        <w:t>tiek attēlots piegādes termiņa datums</w:t>
      </w:r>
      <w:r>
        <w:t>.</w:t>
      </w:r>
    </w:p>
    <w:p w:rsidR="00BB4879" w:rsidRDefault="00BB4879" w:rsidP="0068526F">
      <w:pPr>
        <w:pStyle w:val="Blokuapraksts"/>
      </w:pPr>
      <w:r>
        <w:t>Pasūtītāja dati</w:t>
      </w:r>
    </w:p>
    <w:p w:rsidR="00BB4879" w:rsidRDefault="00BB4879" w:rsidP="00C1516A">
      <w:pPr>
        <w:pStyle w:val="Pamatteksts1"/>
      </w:pPr>
      <w:r>
        <w:t>Pasūtītāja dati tiek attēloti analoģiski</w:t>
      </w:r>
      <w:r w:rsidRPr="00010FD4">
        <w:t xml:space="preserve"> kā pasūtījumam esot statusā „Pirkuma pieprasījums” (skat. </w:t>
      </w:r>
      <w:r w:rsidR="005D68F7" w:rsidRPr="00010FD4">
        <w:t>ekrānformas</w:t>
      </w:r>
      <w:r w:rsidR="005D68F7">
        <w:t xml:space="preserve"> bloka</w:t>
      </w:r>
      <w:r w:rsidR="005D68F7" w:rsidRPr="00010FD4">
        <w:t xml:space="preserve"> aprakstu</w:t>
      </w:r>
      <w:r w:rsidR="005D68F7">
        <w:t xml:space="preserve"> sadaļā</w:t>
      </w:r>
      <w:r w:rsidR="005D68F7" w:rsidRPr="00010FD4">
        <w:t xml:space="preserve"> </w:t>
      </w:r>
      <w:r w:rsidR="005D68F7">
        <w:t>“</w:t>
      </w:r>
      <w:hyperlink w:anchor="_D2HTopic_2610" w:history="1">
        <w:r w:rsidR="005D68F7" w:rsidRPr="00432BD1">
          <w:rPr>
            <w:rStyle w:val="Hyperlink"/>
          </w:rPr>
          <w:t>Pasūtījuma apskatīšana un apstrāde</w:t>
        </w:r>
      </w:hyperlink>
      <w:r w:rsidR="005D68F7">
        <w:rPr>
          <w:rStyle w:val="Hyperlink"/>
        </w:rPr>
        <w:t xml:space="preserve"> statusā ‘Pirkuma pieprasījums’”</w:t>
      </w:r>
      <w:r>
        <w:t>).</w:t>
      </w:r>
    </w:p>
    <w:p w:rsidR="00BB4879" w:rsidRDefault="00BB4879" w:rsidP="0068526F">
      <w:pPr>
        <w:pStyle w:val="Blokuapraksts"/>
      </w:pPr>
      <w:r>
        <w:t>Piegādātāja dati</w:t>
      </w:r>
    </w:p>
    <w:p w:rsidR="00BB4879" w:rsidRDefault="00BB4879" w:rsidP="00C1516A">
      <w:pPr>
        <w:pStyle w:val="Pamatteksts1"/>
      </w:pPr>
      <w:r>
        <w:t>Piegādātāja dati tiek attēloti analoģiski</w:t>
      </w:r>
      <w:r w:rsidRPr="00010FD4">
        <w:t xml:space="preserve"> kā pasūtījumam esot statusā „Pirkuma pieprasījums” (skat. </w:t>
      </w:r>
      <w:r w:rsidR="005D68F7" w:rsidRPr="00010FD4">
        <w:t>ekrānformas</w:t>
      </w:r>
      <w:r w:rsidR="005D68F7">
        <w:t xml:space="preserve"> bloka</w:t>
      </w:r>
      <w:r w:rsidR="005D68F7" w:rsidRPr="00010FD4">
        <w:t xml:space="preserve"> aprakstu</w:t>
      </w:r>
      <w:r w:rsidR="005D68F7">
        <w:t xml:space="preserve"> sadaļā</w:t>
      </w:r>
      <w:r w:rsidR="005D68F7" w:rsidRPr="00010FD4">
        <w:t xml:space="preserve"> </w:t>
      </w:r>
      <w:r w:rsidR="005D68F7">
        <w:t>“</w:t>
      </w:r>
      <w:hyperlink w:anchor="_D2HTopic_2610" w:history="1">
        <w:r w:rsidR="005D68F7" w:rsidRPr="00432BD1">
          <w:rPr>
            <w:rStyle w:val="Hyperlink"/>
          </w:rPr>
          <w:t>Pasūtījuma apskatīšana un apstrāde</w:t>
        </w:r>
      </w:hyperlink>
      <w:r w:rsidR="005D68F7">
        <w:rPr>
          <w:rStyle w:val="Hyperlink"/>
        </w:rPr>
        <w:t xml:space="preserve"> statusā ‘Pirkuma pieprasījums’”</w:t>
      </w:r>
      <w:r>
        <w:t>).</w:t>
      </w:r>
    </w:p>
    <w:p w:rsidR="00BB4879" w:rsidRDefault="00BB4879" w:rsidP="0068526F">
      <w:pPr>
        <w:pStyle w:val="Blokuapraksts"/>
      </w:pPr>
      <w:r>
        <w:t>Saņēmēja dati</w:t>
      </w:r>
    </w:p>
    <w:p w:rsidR="00BB4879" w:rsidRDefault="00BB4879" w:rsidP="00C1516A">
      <w:pPr>
        <w:pStyle w:val="Pamatteksts1"/>
      </w:pPr>
      <w:r>
        <w:t>Saņēmēja dati tiek attēloti analoģiski</w:t>
      </w:r>
      <w:r w:rsidRPr="00010FD4">
        <w:t xml:space="preserve"> kā pasūtījumam esot statusā „Pirkuma pieprasījums” (skat. </w:t>
      </w:r>
      <w:r w:rsidR="005D68F7" w:rsidRPr="00010FD4">
        <w:t>ekrānformas</w:t>
      </w:r>
      <w:r w:rsidR="005D68F7">
        <w:t xml:space="preserve"> bloka</w:t>
      </w:r>
      <w:r w:rsidR="005D68F7" w:rsidRPr="00010FD4">
        <w:t xml:space="preserve"> aprakstu</w:t>
      </w:r>
      <w:r w:rsidR="005D68F7">
        <w:t xml:space="preserve"> sadaļā</w:t>
      </w:r>
      <w:r w:rsidR="005D68F7" w:rsidRPr="00010FD4">
        <w:t xml:space="preserve"> </w:t>
      </w:r>
      <w:r w:rsidR="005D68F7">
        <w:t>“</w:t>
      </w:r>
      <w:hyperlink w:anchor="_D2HTopic_2610" w:history="1">
        <w:r w:rsidR="005D68F7" w:rsidRPr="00432BD1">
          <w:rPr>
            <w:rStyle w:val="Hyperlink"/>
          </w:rPr>
          <w:t>Pasūtījuma apskatīšana un apstrāde</w:t>
        </w:r>
      </w:hyperlink>
      <w:r w:rsidR="005D68F7">
        <w:rPr>
          <w:rStyle w:val="Hyperlink"/>
        </w:rPr>
        <w:t xml:space="preserve"> statusā ‘Pirkuma pieprasījums’”</w:t>
      </w:r>
      <w:r>
        <w:t>).</w:t>
      </w:r>
    </w:p>
    <w:p w:rsidR="00BB4879" w:rsidRDefault="00BB4879" w:rsidP="0068526F">
      <w:pPr>
        <w:pStyle w:val="Blokuapraksts"/>
      </w:pPr>
      <w:r>
        <w:t>Pasūtījuma rindas</w:t>
      </w:r>
    </w:p>
    <w:p w:rsidR="00BB4879" w:rsidRDefault="00BB4879" w:rsidP="0068526F">
      <w:pPr>
        <w:pStyle w:val="Picture"/>
      </w:pPr>
      <w:r w:rsidRPr="00936F54">
        <w:rPr>
          <w:noProof/>
        </w:rPr>
        <w:lastRenderedPageBreak/>
        <w:drawing>
          <wp:inline distT="0" distB="0" distL="0" distR="0" wp14:anchorId="226C2D84" wp14:editId="2B1AE4C4">
            <wp:extent cx="5934075" cy="981075"/>
            <wp:effectExtent l="0" t="0" r="0" b="0"/>
            <wp:docPr id="498"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34075" cy="981075"/>
                    </a:xfrm>
                    <a:prstGeom prst="rect">
                      <a:avLst/>
                    </a:prstGeom>
                    <a:noFill/>
                    <a:ln>
                      <a:noFill/>
                    </a:ln>
                  </pic:spPr>
                </pic:pic>
              </a:graphicData>
            </a:graphic>
          </wp:inline>
        </w:drawing>
      </w:r>
    </w:p>
    <w:p w:rsidR="00BB4879" w:rsidRPr="007942A7" w:rsidRDefault="00BB4879" w:rsidP="00B958A9">
      <w:pPr>
        <w:pStyle w:val="Caption"/>
      </w:pPr>
      <w:r w:rsidRPr="007942A7">
        <w:t xml:space="preserve">Ekrānformas bloks </w:t>
      </w:r>
      <w:fldSimple w:instr=" SEQ Ekrānformas_bloks \* ARABIC ">
        <w:r w:rsidR="00760291">
          <w:rPr>
            <w:noProof/>
          </w:rPr>
          <w:t>64</w:t>
        </w:r>
      </w:fldSimple>
      <w:r w:rsidRPr="007942A7">
        <w:t>. Pasūtījuma rindu bloka attēlojums</w:t>
      </w:r>
    </w:p>
    <w:p w:rsidR="00BB4879" w:rsidRDefault="00BB4879" w:rsidP="00C1516A">
      <w:pPr>
        <w:pStyle w:val="Pamatteksts1"/>
      </w:pPr>
      <w:r>
        <w:t>Ja precei ir pievienots papildaprīkojums, to attēlo kursīvā zem atbilstošās pasūtījuma rindas, attēlojot izvēlēto papildaprīkojumu nosaukumus un cenas.</w:t>
      </w:r>
    </w:p>
    <w:p w:rsidR="00BB4879" w:rsidRPr="003A6FB5" w:rsidRDefault="00BB4879" w:rsidP="00C1516A">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BB4879" w:rsidRPr="00725AEE" w:rsidRDefault="00BB4879" w:rsidP="00C1516A">
      <w:pPr>
        <w:pStyle w:val="Pamatteksts1"/>
      </w:pPr>
      <w:r>
        <w:t>Par katru pasūtījumā iekļauto preci, tabulā tiek attēlota šāda informācija:</w:t>
      </w:r>
    </w:p>
    <w:p w:rsidR="00BB4879" w:rsidRDefault="00BB4879" w:rsidP="00E70652">
      <w:pPr>
        <w:pStyle w:val="Pamatteksts"/>
      </w:pPr>
      <w:r>
        <w:rPr>
          <w:b/>
        </w:rPr>
        <w:t xml:space="preserve">Numurs pēc kārtas </w:t>
      </w:r>
      <w:r>
        <w:t>– tiek attēlots preces numurs pēc kārtas</w:t>
      </w:r>
      <w:r w:rsidRPr="005864FD">
        <w:t>.</w:t>
      </w:r>
    </w:p>
    <w:p w:rsidR="00BB4879" w:rsidRPr="004C2520" w:rsidRDefault="00BB4879" w:rsidP="00E70652">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BB4879">
        <w:t>Preces apskatīšana</w:t>
      </w:r>
      <w:r w:rsidRPr="004C2520">
        <w:t>).</w:t>
      </w:r>
    </w:p>
    <w:p w:rsidR="00BB4879" w:rsidRDefault="00BB4879" w:rsidP="00E70652">
      <w:pPr>
        <w:pStyle w:val="Pamatteksts"/>
      </w:pPr>
      <w:r>
        <w:rPr>
          <w:b/>
        </w:rPr>
        <w:t xml:space="preserve">Sākotnējais skaits </w:t>
      </w:r>
      <w:r>
        <w:t>– tiek attēlots konkrētās preces vienību daudzums, kas tika iekļauts izveidojot pirkuma pieprasījumu.</w:t>
      </w:r>
    </w:p>
    <w:p w:rsidR="00BB4879" w:rsidRDefault="00BB4879" w:rsidP="00E70652">
      <w:pPr>
        <w:pStyle w:val="Pamatteksts"/>
      </w:pPr>
      <w:r>
        <w:rPr>
          <w:b/>
        </w:rPr>
        <w:t xml:space="preserve">Pēdējais saskaņotais skaits </w:t>
      </w:r>
      <w:r>
        <w:t>– tiek attēlots konkrētās preces pēdējais saskaņotais vienību daudzums.</w:t>
      </w:r>
    </w:p>
    <w:p w:rsidR="00BB4879" w:rsidRDefault="00BB4879" w:rsidP="00E70652">
      <w:pPr>
        <w:pStyle w:val="Pamatteksts"/>
      </w:pPr>
      <w:r w:rsidRPr="00E42ED8">
        <w:rPr>
          <w:b/>
        </w:rPr>
        <w:t>Pieprasītas izmaiņas</w:t>
      </w:r>
      <w:r>
        <w:t xml:space="preserve"> – tiek attēlots </w:t>
      </w:r>
      <w:r w:rsidRPr="00F13C14">
        <w:t>konkrētās preces pieprasītais, izmainītais skaits.</w:t>
      </w:r>
    </w:p>
    <w:p w:rsidR="00BB4879" w:rsidRDefault="00BB4879" w:rsidP="00C1516A">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BB4879" w:rsidRDefault="00BB4879" w:rsidP="00E70652">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BB4879" w:rsidRPr="00A76D1F" w:rsidRDefault="00BB4879" w:rsidP="00E70652">
      <w:pPr>
        <w:pStyle w:val="Pamatteksts"/>
      </w:pPr>
      <w:r w:rsidRPr="00A76D1F">
        <w:rPr>
          <w:b/>
        </w:rPr>
        <w:t>Atlaide (%)</w:t>
      </w:r>
      <w:r>
        <w:t xml:space="preserve"> - t</w:t>
      </w:r>
      <w:r w:rsidRPr="00A76D1F">
        <w:t>iek attēlota konkrētās preces atlaide procentos.</w:t>
      </w:r>
    </w:p>
    <w:p w:rsidR="00BB4879" w:rsidRDefault="00BB4879" w:rsidP="00E70652">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BB4879" w:rsidRDefault="00BB4879" w:rsidP="00E70652">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BB4879" w:rsidRDefault="00BB4879" w:rsidP="00C1516A">
      <w:pPr>
        <w:pStyle w:val="Piezme"/>
      </w:pPr>
      <w:r w:rsidRPr="00B6490A">
        <w:rPr>
          <w:b/>
        </w:rPr>
        <w:t>Piezīme</w:t>
      </w:r>
      <w:r w:rsidRPr="00B6490A">
        <w:rPr>
          <w:b/>
          <w:color w:val="FF0000"/>
        </w:rPr>
        <w:t>!</w:t>
      </w:r>
      <w:r w:rsidRPr="003A6FB5">
        <w:t xml:space="preserve"> Preču rindas, kurām uzstādīta dzēšanas</w:t>
      </w:r>
      <w:r>
        <w:t xml:space="preserve"> pazīme</w:t>
      </w:r>
      <w:r w:rsidRPr="003A6FB5">
        <w:t>, attēlo sarkanā krāsā, pārsvītrotā fontā.</w:t>
      </w:r>
    </w:p>
    <w:p w:rsidR="00BB4879" w:rsidRDefault="00BB4879" w:rsidP="0068526F">
      <w:pPr>
        <w:pStyle w:val="Picture"/>
      </w:pPr>
      <w:r w:rsidRPr="00936F54">
        <w:rPr>
          <w:noProof/>
        </w:rPr>
        <w:drawing>
          <wp:inline distT="0" distB="0" distL="0" distR="0" wp14:anchorId="41C6F571" wp14:editId="08C2B969">
            <wp:extent cx="5943600" cy="428625"/>
            <wp:effectExtent l="0" t="0" r="0" b="0"/>
            <wp:docPr id="496"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3600" cy="428625"/>
                    </a:xfrm>
                    <a:prstGeom prst="rect">
                      <a:avLst/>
                    </a:prstGeom>
                    <a:noFill/>
                    <a:ln>
                      <a:noFill/>
                    </a:ln>
                  </pic:spPr>
                </pic:pic>
              </a:graphicData>
            </a:graphic>
          </wp:inline>
        </w:drawing>
      </w:r>
    </w:p>
    <w:p w:rsidR="00BB4879" w:rsidRPr="007942A7" w:rsidRDefault="00BB4879" w:rsidP="00B958A9">
      <w:pPr>
        <w:pStyle w:val="Caption"/>
      </w:pPr>
      <w:r w:rsidRPr="007942A7">
        <w:t xml:space="preserve">Ekrānformas bloks </w:t>
      </w:r>
      <w:fldSimple w:instr=" SEQ Ekrānformas_bloks \* ARABIC ">
        <w:r w:rsidR="00760291">
          <w:rPr>
            <w:noProof/>
          </w:rPr>
          <w:t>65</w:t>
        </w:r>
      </w:fldSimple>
      <w:r w:rsidRPr="007942A7">
        <w:t>. Dzēstas pasūtījuma rindas attēlošana</w:t>
      </w:r>
    </w:p>
    <w:p w:rsidR="00BB4879" w:rsidRDefault="00BB4879" w:rsidP="00E70652">
      <w:pPr>
        <w:pStyle w:val="Pamatteksts"/>
      </w:pPr>
      <w:r>
        <w:t>Ja pasūtījuma rindai vai visam pasūtījumam ir pievienots komentārs, tad šos komentārus attēlo zem konkrētās preču rindas vai zem visām pasūtījuma rindām, attēlojot</w:t>
      </w:r>
      <w:r w:rsidRPr="00A34778">
        <w:t xml:space="preserve"> </w:t>
      </w:r>
      <w:r>
        <w:t>datumu, kad komentārs pievienots, lietotāja vārdu un uzvārdu, un pievienoto komentāru par preci vai pasūtījumu.</w:t>
      </w:r>
    </w:p>
    <w:p w:rsidR="00BB4879" w:rsidRDefault="00BB4879" w:rsidP="00C1516A">
      <w:pPr>
        <w:pStyle w:val="Piezme"/>
      </w:pPr>
      <w:r w:rsidRPr="00FC0BC8">
        <w:rPr>
          <w:b/>
          <w:bCs/>
          <w:iCs/>
        </w:rPr>
        <w:t>Piezīme</w:t>
      </w:r>
      <w:r w:rsidRPr="00FC0BC8">
        <w:rPr>
          <w:b/>
          <w:bCs/>
          <w:iCs/>
          <w:color w:val="FF0000"/>
        </w:rPr>
        <w:t>!</w:t>
      </w:r>
      <w:r>
        <w:t xml:space="preserve"> Komentāru sarakstu kārto dilstoši pēc pievienošanas datuma.</w:t>
      </w:r>
    </w:p>
    <w:p w:rsidR="00BB4879" w:rsidRDefault="00BB4879" w:rsidP="00C1516A">
      <w:pPr>
        <w:pStyle w:val="Piezme"/>
      </w:pPr>
      <w:r w:rsidRPr="00FC0BC8">
        <w:rPr>
          <w:b/>
          <w:bCs/>
          <w:iCs/>
        </w:rPr>
        <w:lastRenderedPageBreak/>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BB4879" w:rsidRPr="00EB17DF" w:rsidRDefault="00BB4879" w:rsidP="00C1516A">
      <w:pPr>
        <w:pStyle w:val="Pakrtots"/>
      </w:pPr>
      <w:r w:rsidRPr="00725A15">
        <w:rPr>
          <w:rStyle w:val="Hipersaite"/>
        </w:rPr>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BB4879" w:rsidRDefault="00BB4879" w:rsidP="0068526F">
      <w:pPr>
        <w:pStyle w:val="Blokuapraksts"/>
      </w:pPr>
      <w:r>
        <w:t>Pasūtījuma kopsummas</w:t>
      </w:r>
    </w:p>
    <w:p w:rsidR="00BB4879" w:rsidRDefault="00BB4879" w:rsidP="00C1516A">
      <w:pPr>
        <w:pStyle w:val="Pamatteksts1"/>
      </w:pPr>
      <w:r>
        <w:t>Pasūtījuma kopsummas tiek attēlotas analoģiski</w:t>
      </w:r>
      <w:r w:rsidRPr="00010FD4">
        <w:t xml:space="preserve"> kā pasūtījumam esot statusā „Pirkuma pieprasījums” (skat. ekrānformas aprakstu </w:t>
      </w:r>
      <w:hyperlink w:anchor="_D2HTopic_2610" w:history="1">
        <w:r w:rsidRPr="00D83A1A">
          <w:rPr>
            <w:rStyle w:val="Hyperlink"/>
          </w:rPr>
          <w:t>Pasūtījuma apskatīšana un apstrāde</w:t>
        </w:r>
      </w:hyperlink>
      <w:r>
        <w:t>).</w:t>
      </w:r>
    </w:p>
    <w:p w:rsidR="00BB4879" w:rsidRDefault="00BB4879" w:rsidP="0068526F">
      <w:pPr>
        <w:pStyle w:val="Blokuapraksts"/>
      </w:pPr>
      <w:r>
        <w:t>Ar Pasūtījumu veiktās darbības</w:t>
      </w:r>
    </w:p>
    <w:p w:rsidR="00BB4879" w:rsidRDefault="00BB4879" w:rsidP="0068526F">
      <w:pPr>
        <w:pStyle w:val="Picture"/>
      </w:pPr>
      <w:r w:rsidRPr="00936F54">
        <w:rPr>
          <w:noProof/>
        </w:rPr>
        <w:drawing>
          <wp:inline distT="0" distB="0" distL="0" distR="0" wp14:anchorId="314F9DF4" wp14:editId="566B64F1">
            <wp:extent cx="5219700" cy="4419600"/>
            <wp:effectExtent l="0" t="0" r="0" b="0"/>
            <wp:docPr id="494"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219700" cy="4419600"/>
                    </a:xfrm>
                    <a:prstGeom prst="rect">
                      <a:avLst/>
                    </a:prstGeom>
                    <a:noFill/>
                    <a:ln>
                      <a:noFill/>
                    </a:ln>
                  </pic:spPr>
                </pic:pic>
              </a:graphicData>
            </a:graphic>
          </wp:inline>
        </w:drawing>
      </w:r>
    </w:p>
    <w:p w:rsidR="00BB4879" w:rsidRPr="007942A7" w:rsidRDefault="00BB4879" w:rsidP="00B958A9">
      <w:pPr>
        <w:pStyle w:val="Caption"/>
      </w:pPr>
      <w:r w:rsidRPr="007942A7">
        <w:t xml:space="preserve">Ekrānformas bloks </w:t>
      </w:r>
      <w:fldSimple w:instr=" SEQ Ekrānformas_bloks \* ARABIC ">
        <w:r w:rsidR="00760291">
          <w:rPr>
            <w:noProof/>
          </w:rPr>
          <w:t>66</w:t>
        </w:r>
      </w:fldSimple>
      <w:r w:rsidRPr="007942A7">
        <w:t>. Ar pasūtījumu veiktās darbības</w:t>
      </w:r>
    </w:p>
    <w:p w:rsidR="00BB4879" w:rsidRDefault="00BB4879" w:rsidP="00E70652">
      <w:pPr>
        <w:pStyle w:val="Pamatteksts"/>
      </w:pPr>
      <w:r w:rsidRPr="00162D0F">
        <w:rPr>
          <w:b/>
        </w:rPr>
        <w:t>Groza nosaukums, no kura izveidots pasūtījums</w:t>
      </w:r>
      <w:r>
        <w:t xml:space="preserve"> – tiek attēlots tas groza nosaukums, no kura tika izveidots konkrētais pasūtījums.</w:t>
      </w:r>
    </w:p>
    <w:p w:rsidR="00BB4879" w:rsidRDefault="00BB4879" w:rsidP="00E70652">
      <w:pPr>
        <w:pStyle w:val="Pamatteksts"/>
      </w:pPr>
      <w:r w:rsidRPr="00653AA1">
        <w:rPr>
          <w:b/>
        </w:rPr>
        <w:t>Pirkuma pieprasījuma izveides datums</w:t>
      </w:r>
      <w:r>
        <w:t xml:space="preserve"> – tiek attēlots datums, kurā tika nosūtīts pirkuma pieprasījums.</w:t>
      </w:r>
    </w:p>
    <w:p w:rsidR="00BB4879" w:rsidRDefault="00BB4879" w:rsidP="00E70652">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w:t>
      </w:r>
    </w:p>
    <w:p w:rsidR="00BB4879" w:rsidRDefault="00BB4879" w:rsidP="00E70652">
      <w:pPr>
        <w:pStyle w:val="Pamatteksts"/>
      </w:pPr>
      <w:r>
        <w:rPr>
          <w:b/>
        </w:rPr>
        <w:lastRenderedPageBreak/>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w:t>
      </w:r>
    </w:p>
    <w:p w:rsidR="00BB4879" w:rsidRPr="00B52D92" w:rsidRDefault="00BB4879" w:rsidP="00E70652">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BB4879" w:rsidRDefault="00BB4879" w:rsidP="00E70652">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BB4879" w:rsidRPr="00C421F4" w:rsidRDefault="00BB4879" w:rsidP="00E70652">
      <w:pPr>
        <w:pStyle w:val="Pamatteksts"/>
      </w:pPr>
      <w:r w:rsidRPr="00983192">
        <w:rPr>
          <w:b/>
        </w:rPr>
        <w:t xml:space="preserve">Statuss – </w:t>
      </w:r>
      <w:r w:rsidRPr="00983192">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983192">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BB4879">
        <w:t>Pasūtījuma vēsturiskās informācijas apskatīšana</w:t>
      </w:r>
      <w:r w:rsidRPr="0049669D">
        <w:t>).</w:t>
      </w:r>
    </w:p>
    <w:p w:rsidR="00BB4879" w:rsidRPr="0049669D" w:rsidRDefault="00BB4879" w:rsidP="00E70652">
      <w:pPr>
        <w:pStyle w:val="Pamatteksts"/>
      </w:pPr>
      <w:r>
        <w:rPr>
          <w:b/>
        </w:rPr>
        <w:t>Sākotnējais grozs –</w:t>
      </w:r>
      <w:r>
        <w:t xml:space="preserve"> hipersaite, kurā tiek attēlota informācija par sākotnējā groza datiem, kad pasūtījums tika veikts, t.i., datums un laiks. </w:t>
      </w:r>
      <w:r w:rsidRPr="00381B28">
        <w:t xml:space="preserve">Aiz hipersaites tiek attēlots lietotāja vārds un uzvārds, kas </w:t>
      </w:r>
      <w:r>
        <w:t>veidojis no aktīvā groza pasūtījumu.</w:t>
      </w:r>
      <w:r w:rsidRPr="00381B28">
        <w:t xml:space="preserve"> </w:t>
      </w:r>
      <w:r w:rsidRPr="0049669D">
        <w:t xml:space="preserve">Uzklikšķinot hipersaitei, tiek attēlota </w:t>
      </w:r>
      <w:r>
        <w:t>Sākotnējā groza informācija izdrukas veidā (skat. aprakstu Pasūtījumā sākotnējā groza apskate</w:t>
      </w:r>
      <w:r w:rsidRPr="00C421F4">
        <w:t>).</w:t>
      </w:r>
    </w:p>
    <w:p w:rsidR="00BB4879" w:rsidRPr="0049669D" w:rsidRDefault="00BB4879" w:rsidP="0068526F">
      <w:pPr>
        <w:pStyle w:val="Blokuapraksts"/>
      </w:pPr>
      <w:r>
        <w:t>P</w:t>
      </w:r>
      <w:r w:rsidRPr="0049669D">
        <w:t>asūtījuma apskatē pieejamās darbības</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710C6071" wp14:editId="02DCC8AA">
            <wp:extent cx="895350" cy="161925"/>
            <wp:effectExtent l="0" t="0" r="0" b="0"/>
            <wp:docPr id="4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BB4879">
        <w:t>Pasūtījuma īsās informācijas izdrukāšana</w:t>
      </w:r>
      <w:r w:rsidRPr="0049669D">
        <w:t>).</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6B0ACDBD" wp14:editId="1883BD68">
            <wp:extent cx="1266825" cy="152400"/>
            <wp:effectExtent l="0" t="0" r="0" b="0"/>
            <wp:docPr id="49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BB4879">
        <w:t>Pasūtījuma izvērstās informācijas izdrukāšana</w:t>
      </w:r>
      <w:r w:rsidRPr="0049669D">
        <w:t>).</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1105FEFF" wp14:editId="2E1449AA">
            <wp:extent cx="1266825" cy="152400"/>
            <wp:effectExtent l="0" t="0" r="0" b="0"/>
            <wp:docPr id="48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tiek attēlota Pasūtījumu saraksta ekrānforma (skat. aprakstu </w:t>
      </w:r>
      <w:hyperlink w:anchor="_D2HTopic_1998" w:history="1">
        <w:r w:rsidRPr="00D83A1A">
          <w:rPr>
            <w:rStyle w:val="Hyperlink"/>
          </w:rPr>
          <w:t>Pasūtījumu saraksta apskatīšana</w:t>
        </w:r>
      </w:hyperlink>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5B5ACE1B" wp14:editId="45A1C95C">
            <wp:extent cx="723900" cy="152400"/>
            <wp:effectExtent l="0" t="0" r="0" b="0"/>
            <wp:docPr id="48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BB4879" w:rsidRPr="003F1982" w:rsidRDefault="00BB4879" w:rsidP="00BB4879">
      <w:pPr>
        <w:pStyle w:val="Heading4"/>
        <w:numPr>
          <w:ilvl w:val="3"/>
          <w:numId w:val="32"/>
        </w:numPr>
      </w:pPr>
      <w:bookmarkStart w:id="223" w:name="_D2HTopic_2853"/>
      <w:r w:rsidRPr="003F1982">
        <w:t>Pasūtījuma a</w:t>
      </w:r>
      <w:r>
        <w:t>pskatīšana un apstrāde statusā ‘</w:t>
      </w:r>
      <w:r w:rsidRPr="003F1982">
        <w:t>Pieprasītas izmaiņas piegādes laikā</w:t>
      </w:r>
      <w:r>
        <w:t>’</w:t>
      </w:r>
      <w:bookmarkEnd w:id="223"/>
    </w:p>
    <w:p w:rsidR="00BB4879" w:rsidRDefault="00BB4879" w:rsidP="00C1516A">
      <w:pPr>
        <w:pStyle w:val="Apaknodaas"/>
      </w:pPr>
      <w:r>
        <w:t>Ekrānformas apraksts</w:t>
      </w:r>
    </w:p>
    <w:p w:rsidR="00BB4879" w:rsidRDefault="00BB4879" w:rsidP="0068526F">
      <w:pPr>
        <w:pStyle w:val="Picture"/>
      </w:pPr>
      <w:r w:rsidRPr="00936F54">
        <w:rPr>
          <w:noProof/>
        </w:rPr>
        <w:lastRenderedPageBreak/>
        <w:drawing>
          <wp:inline distT="0" distB="0" distL="0" distR="0" wp14:anchorId="6AB6A94F" wp14:editId="7C8A2233">
            <wp:extent cx="5410200" cy="8591550"/>
            <wp:effectExtent l="0" t="0" r="0" b="0"/>
            <wp:docPr id="484"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410200" cy="8591550"/>
                    </a:xfrm>
                    <a:prstGeom prst="rect">
                      <a:avLst/>
                    </a:prstGeom>
                    <a:noFill/>
                    <a:ln>
                      <a:noFill/>
                    </a:ln>
                  </pic:spPr>
                </pic:pic>
              </a:graphicData>
            </a:graphic>
          </wp:inline>
        </w:drawing>
      </w:r>
    </w:p>
    <w:p w:rsidR="00BB4879" w:rsidRPr="00AD1C97" w:rsidRDefault="00BB4879" w:rsidP="00B958A9">
      <w:pPr>
        <w:pStyle w:val="Caption"/>
        <w:rPr>
          <w:rFonts w:ascii="Calibri" w:hAnsi="Calibri"/>
        </w:rPr>
      </w:pPr>
      <w:bookmarkStart w:id="224" w:name="_Toc179879143"/>
      <w:r w:rsidRPr="006B376F">
        <w:t xml:space="preserve">Ekrānforma </w:t>
      </w:r>
      <w:fldSimple w:instr=" SEQ Ekrānforma \* ARABIC ">
        <w:r w:rsidR="00760291">
          <w:rPr>
            <w:noProof/>
          </w:rPr>
          <w:t>38</w:t>
        </w:r>
      </w:fldSimple>
      <w:r w:rsidRPr="006B376F">
        <w:t>. Pasūtījuma apskate</w:t>
      </w:r>
      <w:r>
        <w:t xml:space="preserve"> un apstrāde statusā </w:t>
      </w:r>
      <w:r>
        <w:rPr>
          <w:rFonts w:ascii="Calibri" w:hAnsi="Calibri"/>
        </w:rPr>
        <w:t>‘</w:t>
      </w:r>
      <w:r w:rsidRPr="006B376F">
        <w:t>Piep</w:t>
      </w:r>
      <w:r>
        <w:t>rasītas izmaiņas piegādes laikā</w:t>
      </w:r>
      <w:r>
        <w:rPr>
          <w:rFonts w:ascii="Calibri" w:hAnsi="Calibri"/>
        </w:rPr>
        <w:t>’</w:t>
      </w:r>
      <w:bookmarkEnd w:id="224"/>
    </w:p>
    <w:p w:rsidR="00BB4879" w:rsidRDefault="00BB4879" w:rsidP="0068526F">
      <w:pPr>
        <w:pStyle w:val="Blokuapraksts"/>
      </w:pPr>
      <w:r>
        <w:lastRenderedPageBreak/>
        <w:t>Vispārējā pasūtījuma informācija</w:t>
      </w:r>
    </w:p>
    <w:p w:rsidR="00BB4879" w:rsidRDefault="00BB4879" w:rsidP="0068526F">
      <w:pPr>
        <w:pStyle w:val="Picture"/>
      </w:pPr>
      <w:r w:rsidRPr="00936F54">
        <w:rPr>
          <w:noProof/>
        </w:rPr>
        <w:drawing>
          <wp:inline distT="0" distB="0" distL="0" distR="0" wp14:anchorId="5A4EEAF3" wp14:editId="20983FD3">
            <wp:extent cx="5934075" cy="1009650"/>
            <wp:effectExtent l="0" t="0" r="0" b="0"/>
            <wp:docPr id="482"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34075" cy="1009650"/>
                    </a:xfrm>
                    <a:prstGeom prst="rect">
                      <a:avLst/>
                    </a:prstGeom>
                    <a:noFill/>
                    <a:ln>
                      <a:noFill/>
                    </a:ln>
                  </pic:spPr>
                </pic:pic>
              </a:graphicData>
            </a:graphic>
          </wp:inline>
        </w:drawing>
      </w:r>
    </w:p>
    <w:p w:rsidR="00BB4879" w:rsidRPr="00CB63F0" w:rsidRDefault="00BB4879" w:rsidP="00B958A9">
      <w:pPr>
        <w:pStyle w:val="Caption"/>
      </w:pPr>
      <w:r w:rsidRPr="006B376F">
        <w:t xml:space="preserve">Ekrānformas bloks </w:t>
      </w:r>
      <w:fldSimple w:instr=" SEQ Ekrānformas_bloks \* ARABIC ">
        <w:r w:rsidR="00760291">
          <w:rPr>
            <w:noProof/>
          </w:rPr>
          <w:t>67</w:t>
        </w:r>
      </w:fldSimple>
      <w:r w:rsidRPr="006B376F">
        <w:t>. Vispārējās pasūtījuma informācijas bloks</w:t>
      </w:r>
    </w:p>
    <w:p w:rsidR="00BB4879" w:rsidRDefault="00BB4879" w:rsidP="00C1516A">
      <w:pPr>
        <w:pStyle w:val="Pamatteksts1"/>
      </w:pPr>
      <w:r>
        <w:t>Virs pasūtījuma detalizētās informācijas ir novietota rinda, kurā tiek attēlots pašreizējais, izvēlētā ‘</w:t>
      </w:r>
      <w:r w:rsidRPr="00CB63F0">
        <w:t>Pasūtījuma statuss</w:t>
      </w:r>
      <w:r>
        <w:t>’.</w:t>
      </w:r>
    </w:p>
    <w:p w:rsidR="00BB4879" w:rsidRDefault="00BB4879" w:rsidP="00E70652">
      <w:pPr>
        <w:pStyle w:val="Pamatteksts"/>
      </w:pPr>
      <w:r w:rsidRPr="00942ED3">
        <w:rPr>
          <w:b/>
        </w:rPr>
        <w:t>Pirkuma pieprasījuma numurs</w:t>
      </w:r>
      <w:r>
        <w:t xml:space="preserve"> – tiek attēlots sistēmas piešķirtais pasūtījuma numurs, kas pasūtījumam tika izveidots, nosūtot pirkuma pieprasījumu.</w:t>
      </w:r>
    </w:p>
    <w:p w:rsidR="00BB4879" w:rsidRDefault="00BB4879" w:rsidP="00E70652">
      <w:pPr>
        <w:pStyle w:val="Pamatteksts"/>
      </w:pPr>
      <w:r w:rsidRPr="004F1496">
        <w:rPr>
          <w:b/>
        </w:rPr>
        <w:t>Piegādātāja piešķirtais numurs pasūtījumam</w:t>
      </w:r>
      <w:r>
        <w:t xml:space="preserve"> – tiek attēlots Piegādāja piešķirtais pasūtījuma numurs, ja tas ir norādīts.</w:t>
      </w:r>
    </w:p>
    <w:p w:rsidR="00BB4879" w:rsidRPr="00407853" w:rsidRDefault="00BB4879" w:rsidP="00E70652">
      <w:pPr>
        <w:pStyle w:val="Pamatteksts"/>
      </w:pPr>
      <w:r w:rsidRPr="00082429">
        <w:rPr>
          <w:b/>
        </w:rPr>
        <w:t>Vispārīgās vienošanās numurs</w:t>
      </w:r>
      <w:r>
        <w:t xml:space="preserve"> – tiek attēlots Vispārīgās vienošanās pilnais nosaukums.</w:t>
      </w:r>
    </w:p>
    <w:p w:rsidR="00BB4879" w:rsidRDefault="00BB4879" w:rsidP="00E70652">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BB4879" w:rsidRDefault="00BB4879" w:rsidP="00E70652">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BB4879" w:rsidRPr="00AD607C" w:rsidRDefault="00BB4879" w:rsidP="00E70652">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BB4879" w:rsidRPr="00FB4019" w:rsidRDefault="00BB4879" w:rsidP="00E70652">
      <w:pPr>
        <w:pStyle w:val="Pamatteksts"/>
      </w:pPr>
      <w:r w:rsidRPr="00B27520">
        <w:rPr>
          <w:b/>
        </w:rPr>
        <w:t>Piegāde līdz</w:t>
      </w:r>
      <w:r>
        <w:t xml:space="preserve"> - </w:t>
      </w:r>
      <w:r w:rsidRPr="005864FD">
        <w:t>tiek attēlots piegādes termiņa datums</w:t>
      </w:r>
      <w:r>
        <w:t>.</w:t>
      </w:r>
    </w:p>
    <w:p w:rsidR="00BB4879" w:rsidRDefault="00BB4879" w:rsidP="00E70652">
      <w:pPr>
        <w:pStyle w:val="Pamatteksts"/>
      </w:pPr>
      <w:r w:rsidRPr="005864FD">
        <w:rPr>
          <w:b/>
        </w:rPr>
        <w:t>Piedāvātās izmaiņas</w:t>
      </w:r>
      <w:r>
        <w:t xml:space="preserve"> - t</w:t>
      </w:r>
      <w:r w:rsidRPr="005864FD">
        <w:t xml:space="preserve">iek attēlots piegādes laikā mainītā pasūtījuma mainītais piegādes datums. </w:t>
      </w:r>
    </w:p>
    <w:p w:rsidR="00BB4879" w:rsidRDefault="00BB4879" w:rsidP="00C1516A">
      <w:pPr>
        <w:pStyle w:val="Piezme"/>
      </w:pPr>
      <w:r w:rsidRPr="00B6490A">
        <w:rPr>
          <w:b/>
        </w:rPr>
        <w:t>Piezīme</w:t>
      </w:r>
      <w:r w:rsidRPr="00B6490A">
        <w:rPr>
          <w:b/>
          <w:color w:val="FF0000"/>
        </w:rPr>
        <w:t>!</w:t>
      </w:r>
      <w:r>
        <w:t xml:space="preserve"> </w:t>
      </w:r>
      <w:r w:rsidRPr="00E60DF1">
        <w:t>Dati tiek attēloti tikai tad, ja mainītais piegādes datums ir definēts un</w:t>
      </w:r>
      <w:r>
        <w:t xml:space="preserve"> ir </w:t>
      </w:r>
      <w:r w:rsidRPr="00E60DF1">
        <w:t>atšķirīgs no sākotnējā piegādes datuma.</w:t>
      </w:r>
    </w:p>
    <w:p w:rsidR="00BB4879" w:rsidRPr="00E60DF1" w:rsidRDefault="00BB4879" w:rsidP="00C1516A">
      <w:pPr>
        <w:pStyle w:val="Piezme"/>
      </w:pPr>
      <w:r w:rsidRPr="00B6490A">
        <w:rPr>
          <w:b/>
        </w:rPr>
        <w:t>Piezīme</w:t>
      </w:r>
      <w:r w:rsidRPr="00B6490A">
        <w:rPr>
          <w:b/>
          <w:color w:val="FF0000"/>
        </w:rPr>
        <w:t>!</w:t>
      </w:r>
      <w:r>
        <w:rPr>
          <w:b/>
          <w:color w:val="FF0000"/>
        </w:rPr>
        <w:t xml:space="preserve"> </w:t>
      </w:r>
      <w:r w:rsidRPr="007C04B1">
        <w:t>Ja tiek attēloti, tad lauka nosaukums un vērtība tiek attēlota oranžā krāsā.</w:t>
      </w:r>
    </w:p>
    <w:p w:rsidR="00BB4879" w:rsidRDefault="00BB4879" w:rsidP="0068526F">
      <w:pPr>
        <w:pStyle w:val="Blokuapraksts"/>
      </w:pPr>
      <w:r>
        <w:t>Pasūtītāja dati</w:t>
      </w:r>
    </w:p>
    <w:p w:rsidR="00BB4879" w:rsidRDefault="00BB4879" w:rsidP="00C1516A">
      <w:pPr>
        <w:pStyle w:val="Pamatteksts1"/>
      </w:pPr>
      <w:r>
        <w:t>Pasūtītāja dati tiek attēloti analoģiski</w:t>
      </w:r>
      <w:r w:rsidRPr="00010FD4">
        <w:t xml:space="preserve"> kā pasūtījumam esot statusā „Pirkuma pieprasījums” (skat. </w:t>
      </w:r>
      <w:r w:rsidR="005D68F7" w:rsidRPr="00010FD4">
        <w:t>ekrānformas</w:t>
      </w:r>
      <w:r w:rsidR="005D68F7">
        <w:t xml:space="preserve"> bloka</w:t>
      </w:r>
      <w:r w:rsidR="005D68F7" w:rsidRPr="00010FD4">
        <w:t xml:space="preserve"> aprakstu</w:t>
      </w:r>
      <w:r w:rsidR="005D68F7">
        <w:t xml:space="preserve"> sadaļā</w:t>
      </w:r>
      <w:r w:rsidR="005D68F7" w:rsidRPr="00010FD4">
        <w:t xml:space="preserve"> </w:t>
      </w:r>
      <w:r w:rsidR="005D68F7">
        <w:t>“</w:t>
      </w:r>
      <w:hyperlink w:anchor="_D2HTopic_2610" w:history="1">
        <w:r w:rsidR="005D68F7" w:rsidRPr="00432BD1">
          <w:rPr>
            <w:rStyle w:val="Hyperlink"/>
          </w:rPr>
          <w:t>Pasūtījuma apskatīšana un apstrāde</w:t>
        </w:r>
      </w:hyperlink>
      <w:r w:rsidR="005D68F7">
        <w:rPr>
          <w:rStyle w:val="Hyperlink"/>
        </w:rPr>
        <w:t xml:space="preserve"> statusā ‘Pirkuma pieprasījums’”</w:t>
      </w:r>
      <w:r>
        <w:t>).</w:t>
      </w:r>
    </w:p>
    <w:p w:rsidR="00BB4879" w:rsidRDefault="00BB4879" w:rsidP="0068526F">
      <w:pPr>
        <w:pStyle w:val="Blokuapraksts"/>
      </w:pPr>
      <w:r>
        <w:t>Piegādātāja dati</w:t>
      </w:r>
    </w:p>
    <w:p w:rsidR="00BB4879" w:rsidRDefault="00BB4879" w:rsidP="00C1516A">
      <w:pPr>
        <w:pStyle w:val="Pamatteksts1"/>
      </w:pPr>
      <w:r>
        <w:t>Piegādātāja dati tiek attēloti analoģiski</w:t>
      </w:r>
      <w:r w:rsidRPr="00010FD4">
        <w:t xml:space="preserve"> kā pasūtījumam esot statusā „Pirkuma pieprasījums” (skat. </w:t>
      </w:r>
      <w:r w:rsidR="005D68F7" w:rsidRPr="00010FD4">
        <w:t>ekrānformas</w:t>
      </w:r>
      <w:r w:rsidR="005D68F7">
        <w:t xml:space="preserve"> bloka</w:t>
      </w:r>
      <w:r w:rsidR="005D68F7" w:rsidRPr="00010FD4">
        <w:t xml:space="preserve"> aprakstu</w:t>
      </w:r>
      <w:r w:rsidR="005D68F7">
        <w:t xml:space="preserve"> sadaļā</w:t>
      </w:r>
      <w:r w:rsidR="005D68F7" w:rsidRPr="00010FD4">
        <w:t xml:space="preserve"> </w:t>
      </w:r>
      <w:r w:rsidR="005D68F7">
        <w:t>“</w:t>
      </w:r>
      <w:hyperlink w:anchor="_D2HTopic_2610" w:history="1">
        <w:r w:rsidR="005D68F7" w:rsidRPr="00432BD1">
          <w:rPr>
            <w:rStyle w:val="Hyperlink"/>
          </w:rPr>
          <w:t>Pasūtījuma apskatīšana un apstrāde</w:t>
        </w:r>
      </w:hyperlink>
      <w:r w:rsidR="005D68F7">
        <w:rPr>
          <w:rStyle w:val="Hyperlink"/>
        </w:rPr>
        <w:t xml:space="preserve"> statusā ‘Pirkuma pieprasījums’”</w:t>
      </w:r>
      <w:r>
        <w:t>).</w:t>
      </w:r>
    </w:p>
    <w:p w:rsidR="00BB4879" w:rsidRDefault="00BB4879" w:rsidP="0068526F">
      <w:pPr>
        <w:pStyle w:val="Blokuapraksts"/>
      </w:pPr>
      <w:r>
        <w:t>Saņēmēja dati</w:t>
      </w:r>
    </w:p>
    <w:p w:rsidR="00BB4879" w:rsidRDefault="00BB4879" w:rsidP="00C1516A">
      <w:pPr>
        <w:pStyle w:val="Pamatteksts1"/>
      </w:pPr>
      <w:r>
        <w:lastRenderedPageBreak/>
        <w:t>Saņēmēja dati tiek attēloti analoģiski</w:t>
      </w:r>
      <w:r w:rsidRPr="00010FD4">
        <w:t xml:space="preserve"> kā pasūtījumam esot statusā „Pirkuma pieprasījums” (skat. </w:t>
      </w:r>
      <w:r w:rsidR="005D68F7" w:rsidRPr="00010FD4">
        <w:t>ekrānformas</w:t>
      </w:r>
      <w:r w:rsidR="005D68F7">
        <w:t xml:space="preserve"> bloka</w:t>
      </w:r>
      <w:r w:rsidR="005D68F7" w:rsidRPr="00010FD4">
        <w:t xml:space="preserve"> aprakstu</w:t>
      </w:r>
      <w:r w:rsidR="005D68F7">
        <w:t xml:space="preserve"> sadaļā</w:t>
      </w:r>
      <w:r w:rsidR="005D68F7" w:rsidRPr="00010FD4">
        <w:t xml:space="preserve"> </w:t>
      </w:r>
      <w:r w:rsidR="005D68F7">
        <w:t>“</w:t>
      </w:r>
      <w:hyperlink w:anchor="_D2HTopic_2610" w:history="1">
        <w:r w:rsidR="005D68F7" w:rsidRPr="00432BD1">
          <w:rPr>
            <w:rStyle w:val="Hyperlink"/>
          </w:rPr>
          <w:t>Pasūtījuma apskatīšana un apstrāde</w:t>
        </w:r>
      </w:hyperlink>
      <w:r w:rsidR="005D68F7">
        <w:rPr>
          <w:rStyle w:val="Hyperlink"/>
        </w:rPr>
        <w:t xml:space="preserve"> statusā ‘Pirkuma pieprasījums’”</w:t>
      </w:r>
      <w:r>
        <w:t>).</w:t>
      </w:r>
    </w:p>
    <w:p w:rsidR="00BB4879" w:rsidRDefault="00BB4879" w:rsidP="0068526F">
      <w:pPr>
        <w:pStyle w:val="Blokuapraksts"/>
      </w:pPr>
      <w:r>
        <w:t>Pasūtījuma rindas</w:t>
      </w:r>
    </w:p>
    <w:p w:rsidR="00BB4879" w:rsidRDefault="00BB4879" w:rsidP="0068526F">
      <w:pPr>
        <w:pStyle w:val="Picture"/>
      </w:pPr>
      <w:r w:rsidRPr="00936F54">
        <w:rPr>
          <w:noProof/>
        </w:rPr>
        <w:drawing>
          <wp:inline distT="0" distB="0" distL="0" distR="0" wp14:anchorId="0BD54970" wp14:editId="106F019E">
            <wp:extent cx="5934075" cy="904875"/>
            <wp:effectExtent l="0" t="0" r="0" b="0"/>
            <wp:docPr id="480"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34075" cy="904875"/>
                    </a:xfrm>
                    <a:prstGeom prst="rect">
                      <a:avLst/>
                    </a:prstGeom>
                    <a:noFill/>
                    <a:ln>
                      <a:noFill/>
                    </a:ln>
                  </pic:spPr>
                </pic:pic>
              </a:graphicData>
            </a:graphic>
          </wp:inline>
        </w:drawing>
      </w:r>
    </w:p>
    <w:p w:rsidR="00BB4879" w:rsidRPr="006B376F" w:rsidRDefault="00BB4879" w:rsidP="00B958A9">
      <w:pPr>
        <w:pStyle w:val="Caption"/>
      </w:pPr>
      <w:r w:rsidRPr="006B376F">
        <w:t xml:space="preserve">Ekrānformas bloks </w:t>
      </w:r>
      <w:fldSimple w:instr=" SEQ Ekrānformas_bloks \* ARABIC ">
        <w:r w:rsidR="00760291">
          <w:rPr>
            <w:noProof/>
          </w:rPr>
          <w:t>68</w:t>
        </w:r>
      </w:fldSimple>
      <w:r w:rsidRPr="006B376F">
        <w:t>. Pasūtījuma rindu bloka attēlojums</w:t>
      </w:r>
    </w:p>
    <w:p w:rsidR="00BB4879" w:rsidRDefault="00BB4879" w:rsidP="00C1516A">
      <w:pPr>
        <w:pStyle w:val="Pamatteksts1"/>
      </w:pPr>
      <w:r>
        <w:t>Ja precei ir pievienots papildaprīkojums, to attēlo kursīvā zem atbilstošās pasūtījuma rindas, attēlojot izvēlēto papildaprīkojumu nosaukumus un cenas.</w:t>
      </w:r>
    </w:p>
    <w:p w:rsidR="00BB4879" w:rsidRPr="003A6FB5" w:rsidRDefault="00BB4879" w:rsidP="00C1516A">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BB4879" w:rsidRPr="00725AEE" w:rsidRDefault="00BB4879" w:rsidP="00C1516A">
      <w:pPr>
        <w:pStyle w:val="Pamatteksts1"/>
      </w:pPr>
      <w:r>
        <w:t>Par katru pasūtījumā iekļauto preci, tabulā tiek attēlota šāda informācija:</w:t>
      </w:r>
    </w:p>
    <w:p w:rsidR="00BB4879" w:rsidRDefault="00BB4879" w:rsidP="00E70652">
      <w:pPr>
        <w:pStyle w:val="Pamatteksts"/>
      </w:pPr>
      <w:r>
        <w:rPr>
          <w:b/>
        </w:rPr>
        <w:t xml:space="preserve">Numurs pēc kārtas </w:t>
      </w:r>
      <w:r>
        <w:t>– tiek attēlots preces numurs pēc kārtas</w:t>
      </w:r>
      <w:r w:rsidRPr="005864FD">
        <w:t>.</w:t>
      </w:r>
    </w:p>
    <w:p w:rsidR="00BB4879" w:rsidRPr="004C2520" w:rsidRDefault="00BB4879" w:rsidP="00E70652">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BB4879">
        <w:t>Preces apskatīšana</w:t>
      </w:r>
      <w:r w:rsidRPr="004C2520">
        <w:t>).</w:t>
      </w:r>
    </w:p>
    <w:p w:rsidR="00BB4879" w:rsidRDefault="00BB4879" w:rsidP="00E70652">
      <w:pPr>
        <w:pStyle w:val="Pamatteksts"/>
      </w:pPr>
      <w:r>
        <w:rPr>
          <w:b/>
        </w:rPr>
        <w:t xml:space="preserve">Sākotnējais skaits </w:t>
      </w:r>
      <w:r>
        <w:t>– tiek attēlots konkrētās preces vienību daudzums, kas tika iekļauts izveidojot pirkuma pieprasījumu.</w:t>
      </w:r>
    </w:p>
    <w:p w:rsidR="00BB4879" w:rsidRDefault="00BB4879" w:rsidP="00E70652">
      <w:pPr>
        <w:pStyle w:val="Pamatteksts"/>
      </w:pPr>
      <w:r>
        <w:rPr>
          <w:b/>
        </w:rPr>
        <w:t xml:space="preserve">Pēdējais saskaņotais skaits </w:t>
      </w:r>
      <w:r>
        <w:t>– tiek attēlots konkrētās preces pēdējais saskaņotais vienību daudzums.</w:t>
      </w:r>
    </w:p>
    <w:p w:rsidR="00BB4879" w:rsidRDefault="00BB4879" w:rsidP="00E70652">
      <w:pPr>
        <w:pStyle w:val="Pamatteksts"/>
      </w:pPr>
      <w:r w:rsidRPr="00E42ED8">
        <w:rPr>
          <w:b/>
        </w:rPr>
        <w:t>Pieprasītas izmaiņas</w:t>
      </w:r>
      <w:r>
        <w:t xml:space="preserve"> – tiek attēlots </w:t>
      </w:r>
      <w:r w:rsidRPr="00F13C14">
        <w:t>konkrētās preces pieprasītais, izmainītais skaits.</w:t>
      </w:r>
    </w:p>
    <w:p w:rsidR="00BB4879" w:rsidRDefault="00BB4879" w:rsidP="00C1516A">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BB4879" w:rsidRDefault="00BB4879" w:rsidP="00E70652">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BB4879" w:rsidRPr="00A76D1F" w:rsidRDefault="00BB4879" w:rsidP="00E70652">
      <w:pPr>
        <w:pStyle w:val="Pamatteksts"/>
      </w:pPr>
      <w:r w:rsidRPr="00A76D1F">
        <w:rPr>
          <w:b/>
        </w:rPr>
        <w:t>Atlaide (%)</w:t>
      </w:r>
      <w:r>
        <w:t xml:space="preserve"> - t</w:t>
      </w:r>
      <w:r w:rsidRPr="00A76D1F">
        <w:t>iek attēlota konkrētās preces atlaide procentos.</w:t>
      </w:r>
    </w:p>
    <w:p w:rsidR="00BB4879" w:rsidRDefault="00BB4879" w:rsidP="00E70652">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BB4879" w:rsidRDefault="00BB4879" w:rsidP="00E70652">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BB4879" w:rsidRDefault="00BB4879" w:rsidP="00C1516A">
      <w:pPr>
        <w:pStyle w:val="Piezme"/>
      </w:pPr>
      <w:r w:rsidRPr="00B6490A">
        <w:rPr>
          <w:b/>
        </w:rPr>
        <w:t>Piezīme</w:t>
      </w:r>
      <w:r w:rsidRPr="00B6490A">
        <w:rPr>
          <w:b/>
          <w:color w:val="FF0000"/>
        </w:rPr>
        <w:t>!</w:t>
      </w:r>
      <w:r w:rsidRPr="003A6FB5">
        <w:t xml:space="preserve"> Preču rindas, kurām uzstādīta dzēšanas pazīme, attēlo sarkanā krāsā, pārsvītrotā fontā.</w:t>
      </w:r>
    </w:p>
    <w:p w:rsidR="00BB4879" w:rsidRDefault="00BB4879" w:rsidP="0068526F">
      <w:pPr>
        <w:pStyle w:val="Picture"/>
      </w:pPr>
      <w:r w:rsidRPr="00936F54">
        <w:rPr>
          <w:noProof/>
        </w:rPr>
        <w:drawing>
          <wp:inline distT="0" distB="0" distL="0" distR="0" wp14:anchorId="0D9DB928" wp14:editId="76D4F431">
            <wp:extent cx="5943600" cy="428625"/>
            <wp:effectExtent l="0" t="0" r="0" b="0"/>
            <wp:docPr id="47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3600" cy="428625"/>
                    </a:xfrm>
                    <a:prstGeom prst="rect">
                      <a:avLst/>
                    </a:prstGeom>
                    <a:noFill/>
                    <a:ln>
                      <a:noFill/>
                    </a:ln>
                  </pic:spPr>
                </pic:pic>
              </a:graphicData>
            </a:graphic>
          </wp:inline>
        </w:drawing>
      </w:r>
    </w:p>
    <w:p w:rsidR="00BB4879" w:rsidRPr="006B376F" w:rsidRDefault="00BB4879" w:rsidP="00B958A9">
      <w:pPr>
        <w:pStyle w:val="Caption"/>
      </w:pPr>
      <w:r w:rsidRPr="006B376F">
        <w:t xml:space="preserve">Ekrānformas bloks </w:t>
      </w:r>
      <w:fldSimple w:instr=" SEQ Ekrānformas_bloks \* ARABIC ">
        <w:r w:rsidR="00760291">
          <w:rPr>
            <w:noProof/>
          </w:rPr>
          <w:t>69</w:t>
        </w:r>
      </w:fldSimple>
      <w:r w:rsidRPr="006B376F">
        <w:t>. Dzēstas pasūtījuma rindas attēlošana</w:t>
      </w:r>
    </w:p>
    <w:p w:rsidR="00BB4879" w:rsidRDefault="00BB4879" w:rsidP="00E70652">
      <w:pPr>
        <w:pStyle w:val="Pamatteksts"/>
      </w:pPr>
      <w:r>
        <w:lastRenderedPageBreak/>
        <w:t>Ja pasūtījuma rindai vai visam pasūtījumam ir pievienots komentārs, tad šos komentārus attēlo zem konkrētās preču rindas vai zem visām pasūtījuma rindām, attēlojot</w:t>
      </w:r>
      <w:r w:rsidRPr="00A34778">
        <w:t xml:space="preserve"> </w:t>
      </w:r>
      <w:r>
        <w:t>datumu, kad komentārs pievienots, lietotāja vārdu un uzvārdu, un pievienoto komentāru par preci vai pasūtījumu.</w:t>
      </w:r>
    </w:p>
    <w:p w:rsidR="00BB4879" w:rsidRDefault="00BB4879" w:rsidP="00C1516A">
      <w:pPr>
        <w:pStyle w:val="Piezme"/>
      </w:pPr>
      <w:r w:rsidRPr="00FC0BC8">
        <w:rPr>
          <w:b/>
          <w:bCs/>
          <w:iCs/>
        </w:rPr>
        <w:t>Piezīme</w:t>
      </w:r>
      <w:r w:rsidRPr="00FC0BC8">
        <w:rPr>
          <w:b/>
          <w:bCs/>
          <w:iCs/>
          <w:color w:val="FF0000"/>
        </w:rPr>
        <w:t>!</w:t>
      </w:r>
      <w:r>
        <w:t xml:space="preserve"> Komentāru sarakstu kārto dilstoši pēc pievienošanas datuma.</w:t>
      </w:r>
    </w:p>
    <w:p w:rsidR="00BB4879" w:rsidRDefault="00BB4879" w:rsidP="00C1516A">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BB4879" w:rsidRPr="00EB17DF" w:rsidRDefault="00BB4879" w:rsidP="00C1516A">
      <w:pPr>
        <w:pStyle w:val="Pakrtots"/>
      </w:pPr>
      <w:r w:rsidRPr="00725A15">
        <w:rPr>
          <w:rStyle w:val="Hipersaite"/>
        </w:rPr>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BB4879" w:rsidRDefault="00BB4879" w:rsidP="0068526F">
      <w:pPr>
        <w:pStyle w:val="Blokuapraksts"/>
      </w:pPr>
      <w:r>
        <w:t>Pasūtījuma kopsummas</w:t>
      </w:r>
    </w:p>
    <w:p w:rsidR="00BB4879" w:rsidRDefault="00BB4879" w:rsidP="00C1516A">
      <w:pPr>
        <w:pStyle w:val="Pamatteksts1"/>
      </w:pPr>
      <w:r>
        <w:t>Pasūtījuma kopsummas tiek attēlotas analoģiski</w:t>
      </w:r>
      <w:r w:rsidRPr="00010FD4">
        <w:t xml:space="preserve"> kā pasūtījumam esot statusā „Pirkuma pieprasījums” (skat. ekrānformas aprakstu </w:t>
      </w:r>
      <w:hyperlink w:anchor="_D2HTopic_2610" w:history="1">
        <w:r w:rsidRPr="003759EC">
          <w:rPr>
            <w:rStyle w:val="Hyperlink"/>
          </w:rPr>
          <w:t>Pasūtījuma apskatīšana un apstrāde</w:t>
        </w:r>
      </w:hyperlink>
      <w:r>
        <w:t>).</w:t>
      </w:r>
    </w:p>
    <w:p w:rsidR="00BB4879" w:rsidRDefault="00BB4879" w:rsidP="0068526F">
      <w:pPr>
        <w:pStyle w:val="Blokuapraksts"/>
      </w:pPr>
      <w:r>
        <w:t>Ar Pasūtījumu veiktās darbības</w:t>
      </w:r>
    </w:p>
    <w:p w:rsidR="00BB4879" w:rsidRDefault="00BB4879" w:rsidP="0068526F">
      <w:pPr>
        <w:pStyle w:val="Picture"/>
      </w:pPr>
      <w:r w:rsidRPr="00936F54">
        <w:rPr>
          <w:noProof/>
        </w:rPr>
        <w:drawing>
          <wp:inline distT="0" distB="0" distL="0" distR="0" wp14:anchorId="62A8F2A3" wp14:editId="0671345B">
            <wp:extent cx="5695950" cy="4352925"/>
            <wp:effectExtent l="0" t="0" r="0" b="0"/>
            <wp:docPr id="476"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695950" cy="4352925"/>
                    </a:xfrm>
                    <a:prstGeom prst="rect">
                      <a:avLst/>
                    </a:prstGeom>
                    <a:noFill/>
                    <a:ln>
                      <a:noFill/>
                    </a:ln>
                  </pic:spPr>
                </pic:pic>
              </a:graphicData>
            </a:graphic>
          </wp:inline>
        </w:drawing>
      </w:r>
    </w:p>
    <w:p w:rsidR="00BB4879" w:rsidRPr="006B376F" w:rsidRDefault="00BB4879" w:rsidP="00B958A9">
      <w:pPr>
        <w:pStyle w:val="Caption"/>
      </w:pPr>
      <w:r w:rsidRPr="006B376F">
        <w:t xml:space="preserve">Ekrānformas bloks </w:t>
      </w:r>
      <w:fldSimple w:instr=" SEQ Ekrānformas_bloks \* ARABIC ">
        <w:r w:rsidR="00760291">
          <w:rPr>
            <w:noProof/>
          </w:rPr>
          <w:t>70</w:t>
        </w:r>
      </w:fldSimple>
      <w:r w:rsidRPr="006B376F">
        <w:t>. Ar pasūtījumu veiktās darbības</w:t>
      </w:r>
    </w:p>
    <w:p w:rsidR="00BB4879" w:rsidRDefault="00BB4879" w:rsidP="00E70652">
      <w:pPr>
        <w:pStyle w:val="Pamatteksts"/>
      </w:pPr>
      <w:r w:rsidRPr="00162D0F">
        <w:rPr>
          <w:b/>
        </w:rPr>
        <w:lastRenderedPageBreak/>
        <w:t>Groza nosaukums, no kura izveidots pasūtījums</w:t>
      </w:r>
      <w:r>
        <w:t xml:space="preserve"> – tiek attēlots tas groza nosaukums, no kura tika izveidots konkrētais pasūtījums.</w:t>
      </w:r>
    </w:p>
    <w:p w:rsidR="00BB4879" w:rsidRDefault="00BB4879" w:rsidP="00E70652">
      <w:pPr>
        <w:pStyle w:val="Pamatteksts"/>
      </w:pPr>
      <w:r w:rsidRPr="00653AA1">
        <w:rPr>
          <w:b/>
        </w:rPr>
        <w:t>Pirkuma pieprasījuma izveides datums</w:t>
      </w:r>
      <w:r>
        <w:t xml:space="preserve"> – tiek attēlots datums, kurā tika nosūtīts pirkuma pieprasījums.</w:t>
      </w:r>
    </w:p>
    <w:p w:rsidR="00BB4879" w:rsidRDefault="00BB4879" w:rsidP="00E70652">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w:t>
      </w:r>
    </w:p>
    <w:p w:rsidR="00BB4879" w:rsidRDefault="00BB4879" w:rsidP="00E70652">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w:t>
      </w:r>
    </w:p>
    <w:p w:rsidR="00BB4879" w:rsidRPr="00B52D92" w:rsidRDefault="00BB4879" w:rsidP="00E70652">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BB4879" w:rsidRDefault="00BB4879" w:rsidP="00E70652">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BB4879" w:rsidRPr="00AD1C97" w:rsidRDefault="00BB4879" w:rsidP="00E70652">
      <w:pPr>
        <w:pStyle w:val="Pamatteksts"/>
      </w:pPr>
      <w:r w:rsidRPr="00CB63F0">
        <w:rPr>
          <w:b/>
        </w:rPr>
        <w:t xml:space="preserve">Statuss – </w:t>
      </w:r>
      <w:r w:rsidRPr="00CB63F0">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CB63F0">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BB4879">
        <w:t>Pasūtījuma vēsturiskās informācijas apskatīšana</w:t>
      </w:r>
      <w:r w:rsidRPr="0049669D">
        <w:t>).</w:t>
      </w:r>
    </w:p>
    <w:p w:rsidR="00BB4879" w:rsidRPr="0049669D" w:rsidRDefault="00BB4879" w:rsidP="00E70652">
      <w:pPr>
        <w:pStyle w:val="Pamatteksts"/>
      </w:pPr>
      <w:r>
        <w:rPr>
          <w:b/>
        </w:rPr>
        <w:t>Sākotnējais grozs –</w:t>
      </w:r>
      <w:r>
        <w:t xml:space="preserve"> hipersaite, kurā tiek attēlota informācija par sākotnējā groza datiem, kad pasūtījums tika veikts, t.i., datums un laiks. </w:t>
      </w:r>
      <w:r w:rsidRPr="00381B28">
        <w:t xml:space="preserve">Aiz hipersaites tiek attēlots lietotāja vārds un uzvārds, kas </w:t>
      </w:r>
      <w:r>
        <w:t>veidojis no aktīvā groza pasūtījumu.</w:t>
      </w:r>
      <w:r w:rsidRPr="00381B28">
        <w:t xml:space="preserve"> </w:t>
      </w:r>
      <w:r w:rsidRPr="0049669D">
        <w:t xml:space="preserve">Uzklikšķinot hipersaitei, tiek attēlota </w:t>
      </w:r>
      <w:r>
        <w:t>Sākotnējā groza informācija izdrukas veidā (skat. aprakstu Pasūtījumā sākotnējā groza apskate</w:t>
      </w:r>
      <w:r w:rsidRPr="00AD1C97">
        <w:t>).</w:t>
      </w:r>
    </w:p>
    <w:p w:rsidR="00BB4879" w:rsidRPr="0049669D" w:rsidRDefault="00BB4879" w:rsidP="0068526F">
      <w:pPr>
        <w:pStyle w:val="Blokuapraksts"/>
      </w:pPr>
      <w:r>
        <w:t>P</w:t>
      </w:r>
      <w:r w:rsidRPr="0049669D">
        <w:t>asūtījuma apskatē pieejamās darbības</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3FF23211" wp14:editId="49779A0E">
            <wp:extent cx="895350" cy="161925"/>
            <wp:effectExtent l="0" t="0" r="0" b="0"/>
            <wp:docPr id="4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BB4879">
        <w:t>Pasūtījuma īsās informācijas izdrukāšana</w:t>
      </w:r>
      <w:r w:rsidRPr="0049669D">
        <w:t>).</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0C5DE9CC" wp14:editId="09DF015E">
            <wp:extent cx="1266825" cy="152400"/>
            <wp:effectExtent l="0" t="0" r="0" b="0"/>
            <wp:docPr id="4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BB4879">
        <w:t>Pasūtījuma izvērstās informācijas izdrukāšana</w:t>
      </w:r>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4B4426D9" wp14:editId="10933969">
            <wp:extent cx="1895475" cy="190500"/>
            <wp:effectExtent l="0" t="0" r="0" b="0"/>
            <wp:docPr id="4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rsidRPr="0049669D">
        <w:t xml:space="preserve">, tiek attēlota Pasūtījumu saraksta ekrānforma (skat. aprakstu </w:t>
      </w:r>
      <w:hyperlink w:anchor="_D2HTopic_1998" w:history="1">
        <w:r w:rsidRPr="003759EC">
          <w:rPr>
            <w:rStyle w:val="Hyperlink"/>
          </w:rPr>
          <w:t>Pasūtījumu saraksta apskatīšana</w:t>
        </w:r>
      </w:hyperlink>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7B0E3E2B" wp14:editId="6C73ED55">
            <wp:extent cx="723900" cy="152400"/>
            <wp:effectExtent l="0" t="0" r="0" b="0"/>
            <wp:docPr id="46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BB4879" w:rsidRPr="00D420A3" w:rsidRDefault="00BB4879" w:rsidP="00BB4879">
      <w:pPr>
        <w:pStyle w:val="Heading4"/>
        <w:numPr>
          <w:ilvl w:val="3"/>
          <w:numId w:val="33"/>
        </w:numPr>
      </w:pPr>
      <w:bookmarkStart w:id="225" w:name="_D2HTopic_2955"/>
      <w:r w:rsidRPr="00D420A3">
        <w:t>Pasūtījuma apskatīšana un ap</w:t>
      </w:r>
      <w:r>
        <w:t>strāde statusā ‘</w:t>
      </w:r>
      <w:r w:rsidRPr="00D420A3">
        <w:t>Iepircēja apstip</w:t>
      </w:r>
      <w:r>
        <w:t>rinātas izmaiņas piegādes laikā’</w:t>
      </w:r>
      <w:bookmarkEnd w:id="225"/>
    </w:p>
    <w:p w:rsidR="00BB4879" w:rsidRDefault="00BB4879" w:rsidP="00C1516A">
      <w:pPr>
        <w:pStyle w:val="Apaknodaas"/>
      </w:pPr>
      <w:r>
        <w:t>Ekrānformas apraksts</w:t>
      </w:r>
    </w:p>
    <w:p w:rsidR="00BB4879" w:rsidRDefault="005D68F7" w:rsidP="0068526F">
      <w:pPr>
        <w:pStyle w:val="Picture"/>
      </w:pPr>
      <w:bookmarkStart w:id="226" w:name="_Hlk179376950"/>
      <w:r w:rsidRPr="000B4318">
        <w:rPr>
          <w:noProof/>
        </w:rPr>
        <w:lastRenderedPageBreak/>
        <w:drawing>
          <wp:inline distT="0" distB="0" distL="0" distR="0">
            <wp:extent cx="5944235" cy="2773469"/>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44235" cy="2773469"/>
                    </a:xfrm>
                    <a:prstGeom prst="rect">
                      <a:avLst/>
                    </a:prstGeom>
                    <a:noFill/>
                    <a:ln>
                      <a:noFill/>
                    </a:ln>
                  </pic:spPr>
                </pic:pic>
              </a:graphicData>
            </a:graphic>
          </wp:inline>
        </w:drawing>
      </w:r>
      <w:bookmarkEnd w:id="226"/>
    </w:p>
    <w:p w:rsidR="005D68F7" w:rsidRPr="005D68F7" w:rsidRDefault="005D68F7" w:rsidP="005D68F7">
      <w:pPr>
        <w:pStyle w:val="Picture"/>
      </w:pPr>
      <w:bookmarkStart w:id="227" w:name="_Hlk179376969"/>
      <w:r w:rsidRPr="000B4318">
        <w:rPr>
          <w:noProof/>
        </w:rPr>
        <w:drawing>
          <wp:inline distT="0" distB="0" distL="0" distR="0">
            <wp:extent cx="5943600" cy="20383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43600" cy="2038350"/>
                    </a:xfrm>
                    <a:prstGeom prst="rect">
                      <a:avLst/>
                    </a:prstGeom>
                    <a:noFill/>
                    <a:ln>
                      <a:noFill/>
                    </a:ln>
                  </pic:spPr>
                </pic:pic>
              </a:graphicData>
            </a:graphic>
          </wp:inline>
        </w:drawing>
      </w:r>
      <w:bookmarkEnd w:id="227"/>
    </w:p>
    <w:p w:rsidR="005D68F7" w:rsidRPr="005D68F7" w:rsidRDefault="005D68F7" w:rsidP="005D68F7">
      <w:pPr>
        <w:pStyle w:val="Picture"/>
      </w:pPr>
      <w:bookmarkStart w:id="228" w:name="_Hlk179376987"/>
      <w:r w:rsidRPr="000B4318">
        <w:rPr>
          <w:noProof/>
        </w:rPr>
        <w:drawing>
          <wp:inline distT="0" distB="0" distL="0" distR="0">
            <wp:extent cx="5944235" cy="213753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44235" cy="2137538"/>
                    </a:xfrm>
                    <a:prstGeom prst="rect">
                      <a:avLst/>
                    </a:prstGeom>
                    <a:noFill/>
                    <a:ln>
                      <a:noFill/>
                    </a:ln>
                  </pic:spPr>
                </pic:pic>
              </a:graphicData>
            </a:graphic>
          </wp:inline>
        </w:drawing>
      </w:r>
      <w:bookmarkEnd w:id="228"/>
    </w:p>
    <w:p w:rsidR="00BB4879" w:rsidRPr="00F77F7F" w:rsidRDefault="00BB4879" w:rsidP="00B958A9">
      <w:pPr>
        <w:pStyle w:val="Caption"/>
        <w:rPr>
          <w:rFonts w:ascii="Calibri" w:hAnsi="Calibri"/>
        </w:rPr>
      </w:pPr>
      <w:bookmarkStart w:id="229" w:name="_Toc179879144"/>
      <w:r w:rsidRPr="007415E6">
        <w:t xml:space="preserve">Ekrānforma </w:t>
      </w:r>
      <w:fldSimple w:instr=" SEQ Ekrānforma \* ARABIC ">
        <w:r w:rsidR="00760291">
          <w:rPr>
            <w:noProof/>
          </w:rPr>
          <w:t>39</w:t>
        </w:r>
      </w:fldSimple>
      <w:r w:rsidRPr="007415E6">
        <w:t>. Pasūtījuma apskate</w:t>
      </w:r>
      <w:r>
        <w:t xml:space="preserve"> un apstrāde statusā </w:t>
      </w:r>
      <w:r>
        <w:rPr>
          <w:rFonts w:ascii="Calibri" w:hAnsi="Calibri"/>
        </w:rPr>
        <w:t>‘</w:t>
      </w:r>
      <w:r w:rsidRPr="007415E6">
        <w:t>Iepircēja apstip</w:t>
      </w:r>
      <w:r>
        <w:t>rinātas izmaiņas piegādes laikā</w:t>
      </w:r>
      <w:r>
        <w:rPr>
          <w:rFonts w:ascii="Calibri" w:hAnsi="Calibri"/>
        </w:rPr>
        <w:t>’</w:t>
      </w:r>
      <w:bookmarkEnd w:id="229"/>
    </w:p>
    <w:p w:rsidR="00BB4879" w:rsidRDefault="00BB4879" w:rsidP="0068526F">
      <w:pPr>
        <w:pStyle w:val="Blokuapraksts"/>
      </w:pPr>
      <w:r>
        <w:t>Vispārējā pasūtījuma informācija</w:t>
      </w:r>
    </w:p>
    <w:p w:rsidR="00BB4879" w:rsidRDefault="00536236" w:rsidP="0068526F">
      <w:pPr>
        <w:pStyle w:val="Picture"/>
      </w:pPr>
      <w:r w:rsidRPr="000B4318">
        <w:rPr>
          <w:noProof/>
        </w:rPr>
        <w:lastRenderedPageBreak/>
        <w:drawing>
          <wp:inline distT="0" distB="0" distL="0" distR="0">
            <wp:extent cx="5943600" cy="736600"/>
            <wp:effectExtent l="0" t="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43600" cy="736600"/>
                    </a:xfrm>
                    <a:prstGeom prst="rect">
                      <a:avLst/>
                    </a:prstGeom>
                    <a:noFill/>
                    <a:ln>
                      <a:noFill/>
                    </a:ln>
                  </pic:spPr>
                </pic:pic>
              </a:graphicData>
            </a:graphic>
          </wp:inline>
        </w:drawing>
      </w:r>
    </w:p>
    <w:p w:rsidR="00BB4879" w:rsidRPr="005D3AB6" w:rsidRDefault="00BB4879" w:rsidP="00B958A9">
      <w:pPr>
        <w:pStyle w:val="Caption"/>
      </w:pPr>
      <w:r w:rsidRPr="007415E6">
        <w:t xml:space="preserve">Ekrānformas bloks </w:t>
      </w:r>
      <w:fldSimple w:instr=" SEQ Ekrānformas_bloks \* ARABIC ">
        <w:r w:rsidR="00760291">
          <w:rPr>
            <w:noProof/>
          </w:rPr>
          <w:t>71</w:t>
        </w:r>
      </w:fldSimple>
      <w:r w:rsidRPr="007415E6">
        <w:t>. Vispārējās pasūtījuma informācijas bloks</w:t>
      </w:r>
    </w:p>
    <w:p w:rsidR="00BB4879" w:rsidRDefault="00BB4879" w:rsidP="00C1516A">
      <w:pPr>
        <w:pStyle w:val="Pamatteksts1"/>
      </w:pPr>
      <w:r>
        <w:t>Virs pasūtījuma detalizētās informācijas ir novietota rinda, kurā tiek attēlots pašreizējais, izvēlētā ‘</w:t>
      </w:r>
      <w:r w:rsidRPr="005D3AB6">
        <w:t>Pasūtījuma statuss</w:t>
      </w:r>
      <w:r>
        <w:t>’.</w:t>
      </w:r>
    </w:p>
    <w:p w:rsidR="00BB4879" w:rsidRDefault="00BB4879" w:rsidP="00E70652">
      <w:pPr>
        <w:pStyle w:val="Pamatteksts"/>
      </w:pPr>
      <w:r w:rsidRPr="00942ED3">
        <w:rPr>
          <w:b/>
        </w:rPr>
        <w:t>Pirkuma pieprasījuma numurs</w:t>
      </w:r>
      <w:r>
        <w:t xml:space="preserve"> – tiek attēlots sistēmas piešķirtais pasūtījuma numurs, kas pasūtījumam tika izveidots, nosūtot pirkuma pieprasījumu.</w:t>
      </w:r>
    </w:p>
    <w:p w:rsidR="00BB4879" w:rsidRDefault="00BB4879" w:rsidP="00E70652">
      <w:pPr>
        <w:pStyle w:val="Pamatteksts"/>
      </w:pPr>
      <w:r w:rsidRPr="004F1496">
        <w:rPr>
          <w:b/>
        </w:rPr>
        <w:t>Piegādātāja piešķirtais numurs pasūtījumam</w:t>
      </w:r>
      <w:r>
        <w:t xml:space="preserve"> – tiek attēlots Piegādāja piešķirtais pasūtījuma numurs, ja tas ir norādīts.</w:t>
      </w:r>
    </w:p>
    <w:p w:rsidR="00BB4879" w:rsidRPr="00C0542C" w:rsidRDefault="00BB4879" w:rsidP="00E70652">
      <w:pPr>
        <w:pStyle w:val="Pamatteksts"/>
      </w:pPr>
      <w:r w:rsidRPr="00082429">
        <w:rPr>
          <w:b/>
        </w:rPr>
        <w:t>Vispārīgās vienošanās numurs</w:t>
      </w:r>
      <w:r>
        <w:t xml:space="preserve"> – tiek attēlots Vispārīgās vienošanās pilnais nosaukums.</w:t>
      </w:r>
    </w:p>
    <w:p w:rsidR="00BB4879" w:rsidRDefault="00BB4879" w:rsidP="00E70652">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BB4879" w:rsidRDefault="00BB4879" w:rsidP="00E70652">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BB4879" w:rsidRPr="00AD607C" w:rsidRDefault="00BB4879" w:rsidP="00E70652">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BB4879" w:rsidRPr="00FB4019" w:rsidRDefault="00BB4879" w:rsidP="00E70652">
      <w:pPr>
        <w:pStyle w:val="Pamatteksts"/>
      </w:pPr>
      <w:r w:rsidRPr="00B27520">
        <w:rPr>
          <w:b/>
        </w:rPr>
        <w:t>Piegāde līdz</w:t>
      </w:r>
      <w:r>
        <w:t xml:space="preserve"> - </w:t>
      </w:r>
      <w:r w:rsidRPr="005864FD">
        <w:t>tiek attēlots piegādes termiņa datums</w:t>
      </w:r>
      <w:r>
        <w:t>.</w:t>
      </w:r>
    </w:p>
    <w:p w:rsidR="00BB4879" w:rsidRDefault="00BB4879" w:rsidP="0068526F">
      <w:pPr>
        <w:pStyle w:val="Blokuapraksts"/>
      </w:pPr>
      <w:r>
        <w:t>Pasūtītāja dati</w:t>
      </w:r>
    </w:p>
    <w:p w:rsidR="00BB4879" w:rsidRDefault="00BB4879" w:rsidP="00C1516A">
      <w:pPr>
        <w:pStyle w:val="Pamatteksts1"/>
      </w:pPr>
      <w:r>
        <w:t>Pasūtītāja dati tiek attēloti analoģiski</w:t>
      </w:r>
      <w:r w:rsidRPr="00010FD4">
        <w:t xml:space="preserve"> kā pasūtījumam esot statusā „Pirkuma pieprasījums” (skat. </w:t>
      </w:r>
      <w:bookmarkStart w:id="230" w:name="_Hlk179377048"/>
      <w:r w:rsidR="00536236" w:rsidRPr="00010FD4">
        <w:t>ekrānformas</w:t>
      </w:r>
      <w:r w:rsidR="00536236">
        <w:t xml:space="preserve"> bloka</w:t>
      </w:r>
      <w:r w:rsidR="00536236" w:rsidRPr="00010FD4">
        <w:t xml:space="preserve"> aprakstu</w:t>
      </w:r>
      <w:r w:rsidR="00536236">
        <w:t xml:space="preserve"> sadaļā</w:t>
      </w:r>
      <w:r w:rsidR="00536236" w:rsidRPr="00010FD4">
        <w:t xml:space="preserve"> </w:t>
      </w:r>
      <w:r w:rsidR="00536236">
        <w:t>“</w:t>
      </w:r>
      <w:hyperlink w:anchor="_D2HTopic_2629" w:history="1">
        <w:r w:rsidR="00536236" w:rsidRPr="00D20422">
          <w:rPr>
            <w:rStyle w:val="Hyperlink"/>
          </w:rPr>
          <w:t>Pasūtījuma apskatīšana un apstrāde</w:t>
        </w:r>
      </w:hyperlink>
      <w:r w:rsidR="00536236">
        <w:t xml:space="preserve"> statusā ‘Pirkuma pieprasījums’”</w:t>
      </w:r>
      <w:bookmarkEnd w:id="230"/>
      <w:r>
        <w:t>).</w:t>
      </w:r>
    </w:p>
    <w:p w:rsidR="00BB4879" w:rsidRDefault="00BB4879" w:rsidP="0068526F">
      <w:pPr>
        <w:pStyle w:val="Blokuapraksts"/>
      </w:pPr>
      <w:r>
        <w:t>Piegādātāja dati</w:t>
      </w:r>
    </w:p>
    <w:p w:rsidR="00BB4879" w:rsidRDefault="00BB4879" w:rsidP="00C1516A">
      <w:pPr>
        <w:pStyle w:val="Pamatteksts1"/>
      </w:pPr>
      <w:r>
        <w:t>Piegādātāja dati tiek attēloti analoģiski</w:t>
      </w:r>
      <w:r w:rsidRPr="00010FD4">
        <w:t xml:space="preserve"> kā pasūtījumam esot statusā „Pirkuma pieprasījums” (skat. </w:t>
      </w:r>
      <w:r w:rsidR="00536236" w:rsidRPr="00010FD4">
        <w:t>ekrānformas</w:t>
      </w:r>
      <w:r w:rsidR="00536236">
        <w:t xml:space="preserve"> bloka</w:t>
      </w:r>
      <w:r w:rsidR="00536236" w:rsidRPr="00010FD4">
        <w:t xml:space="preserve"> aprakstu</w:t>
      </w:r>
      <w:r w:rsidR="00536236">
        <w:t xml:space="preserve"> sadaļā</w:t>
      </w:r>
      <w:r w:rsidR="00536236" w:rsidRPr="00010FD4">
        <w:t xml:space="preserve"> </w:t>
      </w:r>
      <w:r w:rsidR="00536236">
        <w:t>“</w:t>
      </w:r>
      <w:hyperlink w:anchor="_D2HTopic_2629" w:history="1">
        <w:r w:rsidR="00536236" w:rsidRPr="00D20422">
          <w:rPr>
            <w:rStyle w:val="Hyperlink"/>
          </w:rPr>
          <w:t>Pasūtījuma apskatīšana un apstrāde</w:t>
        </w:r>
      </w:hyperlink>
      <w:r w:rsidR="00536236">
        <w:t xml:space="preserve"> statusā ‘Pirkuma pieprasījums’”</w:t>
      </w:r>
      <w:r>
        <w:t>).</w:t>
      </w:r>
    </w:p>
    <w:p w:rsidR="00BB4879" w:rsidRDefault="00BB4879" w:rsidP="0068526F">
      <w:pPr>
        <w:pStyle w:val="Blokuapraksts"/>
      </w:pPr>
      <w:r>
        <w:t>Saņēmēja dati</w:t>
      </w:r>
    </w:p>
    <w:p w:rsidR="00BB4879" w:rsidRDefault="00BB4879" w:rsidP="00C1516A">
      <w:pPr>
        <w:pStyle w:val="Pamatteksts1"/>
      </w:pPr>
      <w:r>
        <w:t>Saņēmēja dati tiek attēloti analoģiski</w:t>
      </w:r>
      <w:r w:rsidRPr="00010FD4">
        <w:t xml:space="preserve"> kā pasūtījumam esot statusā „Pirkuma pieprasījums” (skat. </w:t>
      </w:r>
      <w:r w:rsidR="00536236" w:rsidRPr="00010FD4">
        <w:t>ekrānformas</w:t>
      </w:r>
      <w:r w:rsidR="00536236">
        <w:t xml:space="preserve"> bloka</w:t>
      </w:r>
      <w:r w:rsidR="00536236" w:rsidRPr="00010FD4">
        <w:t xml:space="preserve"> aprakstu</w:t>
      </w:r>
      <w:r w:rsidR="00536236">
        <w:t xml:space="preserve"> sadaļā</w:t>
      </w:r>
      <w:r w:rsidR="00536236" w:rsidRPr="00010FD4">
        <w:t xml:space="preserve"> </w:t>
      </w:r>
      <w:r w:rsidR="00536236">
        <w:t>“</w:t>
      </w:r>
      <w:hyperlink w:anchor="_D2HTopic_2629" w:history="1">
        <w:r w:rsidR="00536236" w:rsidRPr="00D20422">
          <w:rPr>
            <w:rStyle w:val="Hyperlink"/>
          </w:rPr>
          <w:t>Pasūtījuma apskatīšana un apstrāde</w:t>
        </w:r>
      </w:hyperlink>
      <w:r w:rsidR="00536236">
        <w:t xml:space="preserve"> statusā ‘Pirkuma pieprasījums’”</w:t>
      </w:r>
      <w:r>
        <w:t>).</w:t>
      </w:r>
    </w:p>
    <w:p w:rsidR="00BB4879" w:rsidRDefault="00BB4879" w:rsidP="0068526F">
      <w:pPr>
        <w:pStyle w:val="Blokuapraksts"/>
      </w:pPr>
      <w:r>
        <w:t>Pasūtījuma rindas</w:t>
      </w:r>
    </w:p>
    <w:p w:rsidR="00BB4879" w:rsidRDefault="00BB4879" w:rsidP="00C1516A">
      <w:pPr>
        <w:pStyle w:val="Pamatteksts1"/>
      </w:pPr>
      <w:r>
        <w:t>Ja precei ir pievienots papildaprīkojums, to attēlo kursīvā zem atbilstošās pasūtījuma rindas, attēlojot izvēlēto papildaprīkojumu nosaukumus un cenas.</w:t>
      </w:r>
    </w:p>
    <w:p w:rsidR="00BB4879" w:rsidRPr="003A6FB5" w:rsidRDefault="00BB4879" w:rsidP="00C1516A">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BB4879" w:rsidRPr="00725AEE" w:rsidRDefault="00BB4879" w:rsidP="00C1516A">
      <w:pPr>
        <w:pStyle w:val="Pamatteksts1"/>
      </w:pPr>
      <w:r>
        <w:t>Par katru pasūtījumā iekļauto preci, tabulā tiek attēlota šāda informācija:</w:t>
      </w:r>
    </w:p>
    <w:p w:rsidR="00BB4879" w:rsidRDefault="00BB4879" w:rsidP="00E70652">
      <w:pPr>
        <w:pStyle w:val="Pamatteksts"/>
      </w:pPr>
      <w:r>
        <w:rPr>
          <w:b/>
        </w:rPr>
        <w:lastRenderedPageBreak/>
        <w:t xml:space="preserve">Numurs pēc kārtas </w:t>
      </w:r>
      <w:r>
        <w:t>– tiek attēlots preces numurs pēc kārtas</w:t>
      </w:r>
      <w:r w:rsidRPr="005864FD">
        <w:t>.</w:t>
      </w:r>
    </w:p>
    <w:p w:rsidR="00BB4879" w:rsidRPr="004C2520" w:rsidRDefault="00BB4879" w:rsidP="00E70652">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BB4879">
        <w:t>Preces apskatīšana</w:t>
      </w:r>
      <w:r w:rsidRPr="004C2520">
        <w:t>).</w:t>
      </w:r>
    </w:p>
    <w:p w:rsidR="00BB4879" w:rsidRDefault="00BB4879" w:rsidP="00E70652">
      <w:pPr>
        <w:pStyle w:val="Pamatteksts"/>
      </w:pPr>
      <w:r>
        <w:rPr>
          <w:b/>
        </w:rPr>
        <w:t xml:space="preserve">Sākotnējais skaits </w:t>
      </w:r>
      <w:r>
        <w:t>– tiek attēlots konkrētās preces vienību daudzums, kas tika iekļauts izveidojot pirkuma pieprasījumu.</w:t>
      </w:r>
    </w:p>
    <w:p w:rsidR="00BB4879" w:rsidRDefault="00BB4879" w:rsidP="00E70652">
      <w:pPr>
        <w:pStyle w:val="Pamatteksts"/>
      </w:pPr>
      <w:r>
        <w:rPr>
          <w:b/>
        </w:rPr>
        <w:t xml:space="preserve">Pēdējais saskaņotais skaits </w:t>
      </w:r>
      <w:r>
        <w:t>– tiek attēlots konkrētās preces pēdējais saskaņotais vienību daudzums.</w:t>
      </w:r>
    </w:p>
    <w:p w:rsidR="00BB4879" w:rsidRDefault="00BB4879" w:rsidP="00E70652">
      <w:pPr>
        <w:pStyle w:val="Pamatteksts"/>
      </w:pPr>
      <w:r w:rsidRPr="00E42ED8">
        <w:rPr>
          <w:b/>
        </w:rPr>
        <w:t>Pieprasītas izmaiņas</w:t>
      </w:r>
      <w:r>
        <w:t xml:space="preserve"> – tiek attēlots </w:t>
      </w:r>
      <w:r w:rsidRPr="00F13C14">
        <w:t>konkrētās preces pieprasītais, izmainītais skaits.</w:t>
      </w:r>
    </w:p>
    <w:p w:rsidR="00BB4879" w:rsidRDefault="00BB4879" w:rsidP="00C1516A">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BB4879" w:rsidRDefault="00BB4879" w:rsidP="00E70652">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BB4879" w:rsidRPr="00A76D1F" w:rsidRDefault="00BB4879" w:rsidP="00E70652">
      <w:pPr>
        <w:pStyle w:val="Pamatteksts"/>
      </w:pPr>
      <w:r w:rsidRPr="00A76D1F">
        <w:rPr>
          <w:b/>
        </w:rPr>
        <w:t>Atlaide (%)</w:t>
      </w:r>
      <w:r>
        <w:t xml:space="preserve"> - t</w:t>
      </w:r>
      <w:r w:rsidRPr="00A76D1F">
        <w:t>iek attēlota konkrētās preces atlaide procentos.</w:t>
      </w:r>
    </w:p>
    <w:p w:rsidR="00BB4879" w:rsidRDefault="00BB4879" w:rsidP="00E70652">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BB4879" w:rsidRDefault="00BB4879" w:rsidP="00E70652">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BB4879" w:rsidRDefault="00BB4879" w:rsidP="00C1516A">
      <w:pPr>
        <w:pStyle w:val="Piezme"/>
      </w:pPr>
      <w:r w:rsidRPr="00B6490A">
        <w:rPr>
          <w:b/>
        </w:rPr>
        <w:t>Piezīme</w:t>
      </w:r>
      <w:r w:rsidRPr="00B6490A">
        <w:rPr>
          <w:b/>
          <w:color w:val="FF0000"/>
        </w:rPr>
        <w:t>!</w:t>
      </w:r>
      <w:r w:rsidRPr="003A6FB5">
        <w:t xml:space="preserve"> Preču rindas, kurām uzstādīta dzēšanas pazīme, attēlo sarkanā krāsā, pārsvītrotā fontā.</w:t>
      </w:r>
    </w:p>
    <w:p w:rsidR="00BB4879" w:rsidRDefault="008E060A" w:rsidP="0068526F">
      <w:pPr>
        <w:pStyle w:val="Picture"/>
      </w:pPr>
      <w:r>
        <w:rPr>
          <w:noProof/>
        </w:rPr>
        <w:drawing>
          <wp:inline distT="0" distB="0" distL="0" distR="0">
            <wp:extent cx="5939790" cy="429260"/>
            <wp:effectExtent l="0" t="0" r="3810" b="889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39790" cy="429260"/>
                    </a:xfrm>
                    <a:prstGeom prst="rect">
                      <a:avLst/>
                    </a:prstGeom>
                    <a:noFill/>
                    <a:ln>
                      <a:noFill/>
                    </a:ln>
                  </pic:spPr>
                </pic:pic>
              </a:graphicData>
            </a:graphic>
          </wp:inline>
        </w:drawing>
      </w:r>
    </w:p>
    <w:p w:rsidR="00BB4879" w:rsidRPr="007415E6" w:rsidRDefault="00BB4879" w:rsidP="00B958A9">
      <w:pPr>
        <w:pStyle w:val="Caption"/>
      </w:pPr>
      <w:r w:rsidRPr="007415E6">
        <w:t xml:space="preserve">Ekrānformas bloks </w:t>
      </w:r>
      <w:fldSimple w:instr=" SEQ Ekrānformas_bloks \* ARABIC ">
        <w:r w:rsidR="00760291">
          <w:rPr>
            <w:noProof/>
          </w:rPr>
          <w:t>72</w:t>
        </w:r>
      </w:fldSimple>
      <w:r w:rsidRPr="007415E6">
        <w:t>. Dzēstas pasūtījuma rindas attēlošana</w:t>
      </w:r>
    </w:p>
    <w:p w:rsidR="00BB4879" w:rsidRDefault="00BB4879" w:rsidP="00E70652">
      <w:pPr>
        <w:pStyle w:val="Pamatteksts"/>
      </w:pPr>
      <w:r>
        <w:t>Ja pasūtījuma rindai vai visam pasūtījumam ir pievienots komentārs, tad šos komentārus attēlo zem konkrētās preču rindas vai zem visām pasūtījuma rindām, attēlojot</w:t>
      </w:r>
      <w:r w:rsidRPr="00A34778">
        <w:t xml:space="preserve"> </w:t>
      </w:r>
      <w:r>
        <w:t>datumu, kad komentārs pievienots, lietotāja vārdu un uzvārdu, un pievienoto komentāru par preci vai pasūtījumu.</w:t>
      </w:r>
    </w:p>
    <w:p w:rsidR="00BB4879" w:rsidRDefault="00BB4879" w:rsidP="00C1516A">
      <w:pPr>
        <w:pStyle w:val="Piezme"/>
      </w:pPr>
      <w:r w:rsidRPr="00FC0BC8">
        <w:rPr>
          <w:b/>
          <w:bCs/>
          <w:iCs/>
        </w:rPr>
        <w:t>Piezīme</w:t>
      </w:r>
      <w:r w:rsidRPr="00FC0BC8">
        <w:rPr>
          <w:b/>
          <w:bCs/>
          <w:iCs/>
          <w:color w:val="FF0000"/>
        </w:rPr>
        <w:t>!</w:t>
      </w:r>
      <w:r>
        <w:t xml:space="preserve"> Komentāru sarakstu kārto dilstoši pēc pievienošanas datuma.</w:t>
      </w:r>
    </w:p>
    <w:p w:rsidR="00BB4879" w:rsidRDefault="00BB4879" w:rsidP="00C1516A">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BB4879" w:rsidRPr="00EB17DF" w:rsidRDefault="00BB4879" w:rsidP="00C1516A">
      <w:pPr>
        <w:pStyle w:val="Pakrtots"/>
      </w:pPr>
      <w:r w:rsidRPr="00725A15">
        <w:rPr>
          <w:rStyle w:val="Hipersaite"/>
        </w:rPr>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BB4879" w:rsidRDefault="00BB4879" w:rsidP="0068526F">
      <w:pPr>
        <w:pStyle w:val="Blokuapraksts"/>
      </w:pPr>
      <w:r>
        <w:t>Pasūtījuma kopsummas</w:t>
      </w:r>
    </w:p>
    <w:p w:rsidR="00BB4879" w:rsidRDefault="00BB4879" w:rsidP="00C1516A">
      <w:pPr>
        <w:pStyle w:val="Pamatteksts1"/>
      </w:pPr>
      <w:r>
        <w:lastRenderedPageBreak/>
        <w:t>Pasūtījuma kopsummas tiek attēlotas analoģiski</w:t>
      </w:r>
      <w:r w:rsidRPr="00010FD4">
        <w:t xml:space="preserve"> kā pasūtījumam esot statusā „Pirkuma pieprasījums” (skat. ekrānformas aprakstu </w:t>
      </w:r>
      <w:hyperlink w:anchor="_D2HTopic_2610" w:history="1">
        <w:r w:rsidRPr="003D05DB">
          <w:rPr>
            <w:rStyle w:val="Hyperlink"/>
          </w:rPr>
          <w:t>Pasūtījuma apskatīšana un apstrāde</w:t>
        </w:r>
      </w:hyperlink>
      <w:r>
        <w:t>).</w:t>
      </w:r>
    </w:p>
    <w:p w:rsidR="00BB4879" w:rsidRDefault="00BB4879" w:rsidP="0068526F">
      <w:pPr>
        <w:pStyle w:val="Blokuapraksts"/>
      </w:pPr>
      <w:r>
        <w:t>Ar Pasūtījumu veiktās darbības</w:t>
      </w:r>
    </w:p>
    <w:p w:rsidR="00BB4879" w:rsidRDefault="008E060A" w:rsidP="0068526F">
      <w:pPr>
        <w:pStyle w:val="Picture"/>
      </w:pPr>
      <w:r w:rsidRPr="000B4318">
        <w:rPr>
          <w:noProof/>
        </w:rPr>
        <w:drawing>
          <wp:inline distT="0" distB="0" distL="0" distR="0">
            <wp:extent cx="3759200" cy="27051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759200" cy="2705100"/>
                    </a:xfrm>
                    <a:prstGeom prst="rect">
                      <a:avLst/>
                    </a:prstGeom>
                    <a:noFill/>
                    <a:ln>
                      <a:noFill/>
                    </a:ln>
                  </pic:spPr>
                </pic:pic>
              </a:graphicData>
            </a:graphic>
          </wp:inline>
        </w:drawing>
      </w:r>
    </w:p>
    <w:p w:rsidR="00BB4879" w:rsidRPr="007415E6" w:rsidRDefault="00BB4879" w:rsidP="00B958A9">
      <w:pPr>
        <w:pStyle w:val="Caption"/>
      </w:pPr>
      <w:r w:rsidRPr="007415E6">
        <w:t xml:space="preserve">Ekrānformas bloks </w:t>
      </w:r>
      <w:fldSimple w:instr=" SEQ Ekrānformas_bloks \* ARABIC ">
        <w:r w:rsidR="00760291">
          <w:rPr>
            <w:noProof/>
          </w:rPr>
          <w:t>73</w:t>
        </w:r>
      </w:fldSimple>
      <w:r w:rsidRPr="007415E6">
        <w:t>. Ar pasūtījumu veiktās darbības</w:t>
      </w:r>
    </w:p>
    <w:p w:rsidR="00BB4879" w:rsidRDefault="00BB4879" w:rsidP="00E70652">
      <w:pPr>
        <w:pStyle w:val="Pamatteksts"/>
      </w:pPr>
      <w:r w:rsidRPr="00162D0F">
        <w:rPr>
          <w:b/>
        </w:rPr>
        <w:t>Groza nosaukums, no kura izveidots pasūtījums</w:t>
      </w:r>
      <w:r>
        <w:t xml:space="preserve"> – tiek attēlots tas groza nosaukums, no kura tika izveidots konkrētais pasūtījums.</w:t>
      </w:r>
    </w:p>
    <w:p w:rsidR="00BB4879" w:rsidRDefault="00BB4879" w:rsidP="00E70652">
      <w:pPr>
        <w:pStyle w:val="Pamatteksts"/>
      </w:pPr>
      <w:r w:rsidRPr="00653AA1">
        <w:rPr>
          <w:b/>
        </w:rPr>
        <w:t>Pirkuma pieprasījuma izveides datums</w:t>
      </w:r>
      <w:r>
        <w:t xml:space="preserve"> – tiek attēlots datums, kurā tika nosūtīts pirkuma pieprasījums.</w:t>
      </w:r>
    </w:p>
    <w:p w:rsidR="00BB4879" w:rsidRDefault="00BB4879" w:rsidP="00E70652">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BB4879" w:rsidRDefault="00BB4879" w:rsidP="00E70652">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 ja Pasūtījumam šāda darbība ir veikta.</w:t>
      </w:r>
    </w:p>
    <w:p w:rsidR="00BB4879" w:rsidRPr="00B52D92" w:rsidRDefault="00BB4879" w:rsidP="00E70652">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BB4879" w:rsidRDefault="00BB4879" w:rsidP="00E70652">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BB4879" w:rsidRPr="00F77F7F" w:rsidRDefault="00BB4879" w:rsidP="00E70652">
      <w:pPr>
        <w:pStyle w:val="Pamatteksts"/>
      </w:pPr>
      <w:r w:rsidRPr="005D3AB6">
        <w:rPr>
          <w:b/>
        </w:rPr>
        <w:t xml:space="preserve">Statuss – </w:t>
      </w:r>
      <w:r w:rsidRPr="005D3AB6">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5D3AB6">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BB4879">
        <w:t>Pasūtījuma vēsturiskās informācijas apskatīšana</w:t>
      </w:r>
      <w:r w:rsidRPr="0049669D">
        <w:t>).</w:t>
      </w:r>
    </w:p>
    <w:p w:rsidR="00BB4879" w:rsidRPr="0049669D" w:rsidRDefault="00BB4879" w:rsidP="00E70652">
      <w:pPr>
        <w:pStyle w:val="Pamatteksts"/>
      </w:pPr>
      <w:r>
        <w:rPr>
          <w:b/>
        </w:rPr>
        <w:t>Sākotnējais grozs –</w:t>
      </w:r>
      <w:r>
        <w:t xml:space="preserve"> hipersaite, kurā tiek attēlota informācija par sākotnējā groza datiem, kad pasūtījums tika veikts, t.i., datums un laiks. </w:t>
      </w:r>
      <w:r w:rsidRPr="00381B28">
        <w:t xml:space="preserve">Aiz hipersaites tiek attēlots lietotāja vārds un uzvārds, kas </w:t>
      </w:r>
      <w:r>
        <w:t>veidojis no aktīvā groza pasūtījumu.</w:t>
      </w:r>
      <w:r w:rsidRPr="00381B28">
        <w:t xml:space="preserve"> </w:t>
      </w:r>
      <w:r w:rsidRPr="0049669D">
        <w:t xml:space="preserve">Uzklikšķinot hipersaitei, tiek attēlota </w:t>
      </w:r>
      <w:r>
        <w:t>Sākotnējā groza informācija izdrukas veidā (skat. aprakstu Pasūtījumā sākotnējā groza apskate</w:t>
      </w:r>
      <w:r w:rsidRPr="00644C86">
        <w:t>).</w:t>
      </w:r>
    </w:p>
    <w:p w:rsidR="00BB4879" w:rsidRPr="0049669D" w:rsidRDefault="00BB4879" w:rsidP="0068526F">
      <w:pPr>
        <w:pStyle w:val="Blokuapraksts"/>
      </w:pPr>
      <w:r>
        <w:lastRenderedPageBreak/>
        <w:t>P</w:t>
      </w:r>
      <w:r w:rsidRPr="0049669D">
        <w:t>asūtījuma apskatē pieejamās darbības</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0D014201" wp14:editId="044DD6B1">
            <wp:extent cx="895350" cy="161925"/>
            <wp:effectExtent l="0" t="0" r="0" b="0"/>
            <wp:docPr id="4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BB4879">
        <w:t>Pasūtījuma īsās informācijas izdrukāšana</w:t>
      </w:r>
      <w:r w:rsidRPr="0049669D">
        <w:t>).</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3931EBDD" wp14:editId="4B325387">
            <wp:extent cx="1266825" cy="152400"/>
            <wp:effectExtent l="0" t="0" r="0" b="0"/>
            <wp:docPr id="4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BB4879">
        <w:t>Pasūtījuma izvērstās informācijas izdrukāšana</w:t>
      </w:r>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64BB3E81" wp14:editId="7E59BA3E">
            <wp:extent cx="1895475" cy="190500"/>
            <wp:effectExtent l="0" t="0" r="0" b="0"/>
            <wp:docPr id="4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rsidRPr="0049669D">
        <w:t xml:space="preserve">, tiek attēlota Pasūtījumu saraksta ekrānforma (skat. aprakstu </w:t>
      </w:r>
      <w:hyperlink w:anchor="_D2HTopic_1998" w:history="1">
        <w:r w:rsidRPr="003D05DB">
          <w:rPr>
            <w:rStyle w:val="Hyperlink"/>
          </w:rPr>
          <w:t>Pasūtījumu saraksta apskatīšana</w:t>
        </w:r>
      </w:hyperlink>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534AE57E" wp14:editId="7B52EE1C">
            <wp:extent cx="723900" cy="152400"/>
            <wp:effectExtent l="0" t="0" r="0" b="0"/>
            <wp:docPr id="44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BB4879" w:rsidRPr="00CD2E9D" w:rsidRDefault="00BB4879" w:rsidP="00BB4879">
      <w:pPr>
        <w:pStyle w:val="Heading4"/>
        <w:numPr>
          <w:ilvl w:val="3"/>
          <w:numId w:val="34"/>
        </w:numPr>
      </w:pPr>
      <w:bookmarkStart w:id="231" w:name="_D2HTopic_2920"/>
      <w:r w:rsidRPr="00CD2E9D">
        <w:t>Pasūtījuma apskatīšana un ap</w:t>
      </w:r>
      <w:r>
        <w:t>strāde statusā ‘Pilnībā izpildīts pasūtījums’</w:t>
      </w:r>
      <w:bookmarkEnd w:id="231"/>
    </w:p>
    <w:p w:rsidR="00BB4879" w:rsidRDefault="00BB4879" w:rsidP="00C1516A">
      <w:pPr>
        <w:pStyle w:val="Apaknodaas"/>
      </w:pPr>
      <w:r>
        <w:t>Ekrānformas apraksts</w:t>
      </w:r>
    </w:p>
    <w:p w:rsidR="00BB4879" w:rsidRDefault="00BB4879" w:rsidP="0068526F">
      <w:pPr>
        <w:pStyle w:val="Picture"/>
      </w:pPr>
      <w:r w:rsidRPr="00936F54">
        <w:rPr>
          <w:noProof/>
        </w:rPr>
        <w:lastRenderedPageBreak/>
        <w:drawing>
          <wp:inline distT="0" distB="0" distL="0" distR="0" wp14:anchorId="3785921F" wp14:editId="1A43831C">
            <wp:extent cx="5724525" cy="8439150"/>
            <wp:effectExtent l="0" t="0" r="0" b="0"/>
            <wp:docPr id="44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24525" cy="8439150"/>
                    </a:xfrm>
                    <a:prstGeom prst="rect">
                      <a:avLst/>
                    </a:prstGeom>
                    <a:noFill/>
                    <a:ln>
                      <a:noFill/>
                    </a:ln>
                  </pic:spPr>
                </pic:pic>
              </a:graphicData>
            </a:graphic>
          </wp:inline>
        </w:drawing>
      </w:r>
    </w:p>
    <w:p w:rsidR="00BB4879" w:rsidRPr="00902B38" w:rsidRDefault="00BB4879" w:rsidP="00B958A9">
      <w:pPr>
        <w:pStyle w:val="Caption"/>
        <w:rPr>
          <w:rFonts w:ascii="Calibri" w:hAnsi="Calibri"/>
        </w:rPr>
      </w:pPr>
      <w:bookmarkStart w:id="232" w:name="_Toc179879145"/>
      <w:r w:rsidRPr="00426062">
        <w:t xml:space="preserve">Ekrānforma </w:t>
      </w:r>
      <w:fldSimple w:instr=" SEQ Ekrānforma \* ARABIC ">
        <w:r w:rsidR="00760291">
          <w:rPr>
            <w:noProof/>
          </w:rPr>
          <w:t>40</w:t>
        </w:r>
      </w:fldSimple>
      <w:r w:rsidRPr="00426062">
        <w:t>. Pasūtījuma apskate</w:t>
      </w:r>
      <w:r>
        <w:t xml:space="preserve"> un apstrāde statusā </w:t>
      </w:r>
      <w:r>
        <w:rPr>
          <w:rFonts w:ascii="Calibri" w:hAnsi="Calibri"/>
        </w:rPr>
        <w:t>‘</w:t>
      </w:r>
      <w:r>
        <w:t>Pilnībā izpildīts pasūtījums</w:t>
      </w:r>
      <w:r>
        <w:rPr>
          <w:rFonts w:ascii="Calibri" w:hAnsi="Calibri"/>
        </w:rPr>
        <w:t>’</w:t>
      </w:r>
      <w:bookmarkEnd w:id="232"/>
    </w:p>
    <w:p w:rsidR="00BB4879" w:rsidRDefault="00BB4879" w:rsidP="0068526F">
      <w:pPr>
        <w:pStyle w:val="Blokuapraksts"/>
      </w:pPr>
      <w:r>
        <w:lastRenderedPageBreak/>
        <w:t>Vispārējā pasūtījuma informācija</w:t>
      </w:r>
    </w:p>
    <w:p w:rsidR="00BB4879" w:rsidRDefault="00BB4879" w:rsidP="0068526F">
      <w:pPr>
        <w:pStyle w:val="Picture"/>
      </w:pPr>
      <w:r w:rsidRPr="00BB4879">
        <w:rPr>
          <w:noProof/>
          <w:bdr w:val="single" w:sz="4" w:space="0" w:color="D9D9D9"/>
        </w:rPr>
        <w:drawing>
          <wp:inline distT="0" distB="0" distL="0" distR="0" wp14:anchorId="2B098677" wp14:editId="27784D09">
            <wp:extent cx="5934075" cy="1028700"/>
            <wp:effectExtent l="0" t="0" r="0" b="0"/>
            <wp:docPr id="444"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34075" cy="1028700"/>
                    </a:xfrm>
                    <a:prstGeom prst="rect">
                      <a:avLst/>
                    </a:prstGeom>
                    <a:noFill/>
                    <a:ln>
                      <a:noFill/>
                    </a:ln>
                  </pic:spPr>
                </pic:pic>
              </a:graphicData>
            </a:graphic>
          </wp:inline>
        </w:drawing>
      </w:r>
    </w:p>
    <w:p w:rsidR="00BB4879" w:rsidRPr="00D93F04" w:rsidRDefault="00BB4879" w:rsidP="00B958A9">
      <w:pPr>
        <w:pStyle w:val="Caption"/>
      </w:pPr>
      <w:r w:rsidRPr="00426062">
        <w:t xml:space="preserve">Ekrānformas bloks </w:t>
      </w:r>
      <w:fldSimple w:instr=" SEQ Ekrānformas_bloks \* ARABIC ">
        <w:r w:rsidR="00760291">
          <w:rPr>
            <w:noProof/>
          </w:rPr>
          <w:t>74</w:t>
        </w:r>
      </w:fldSimple>
      <w:r w:rsidRPr="00426062">
        <w:t>. Vispārējās pasūtījuma informācijas bloks</w:t>
      </w:r>
    </w:p>
    <w:p w:rsidR="00BB4879" w:rsidRDefault="00BB4879" w:rsidP="00C1516A">
      <w:pPr>
        <w:pStyle w:val="Pamatteksts1"/>
      </w:pPr>
      <w:r>
        <w:t>Virs pasūtījuma detalizētās informācijas ir novietota rinda, kurā tiek attēlots pašreizējais, izvēlētā ‘</w:t>
      </w:r>
      <w:r w:rsidRPr="00D93F04">
        <w:t>Pasūtījuma statuss</w:t>
      </w:r>
      <w:r>
        <w:t>’.</w:t>
      </w:r>
    </w:p>
    <w:p w:rsidR="00BB4879" w:rsidRDefault="00BB4879" w:rsidP="00E70652">
      <w:pPr>
        <w:pStyle w:val="Pamatteksts"/>
      </w:pPr>
      <w:r w:rsidRPr="00942ED3">
        <w:rPr>
          <w:b/>
        </w:rPr>
        <w:t>Pirkuma pieprasījuma numurs</w:t>
      </w:r>
      <w:r>
        <w:t xml:space="preserve"> – tiek attēlots sistēmas piešķirtais pasūtījuma numurs, kas pasūtījumam tika izveidots, nosūtot pirkuma pieprasījumu.</w:t>
      </w:r>
    </w:p>
    <w:p w:rsidR="00BB4879" w:rsidRDefault="00BB4879" w:rsidP="00E70652">
      <w:pPr>
        <w:pStyle w:val="Pamatteksts"/>
      </w:pPr>
      <w:r w:rsidRPr="004F1496">
        <w:rPr>
          <w:b/>
        </w:rPr>
        <w:t>Piegādātāja piešķirtais numurs pasūtījumam</w:t>
      </w:r>
      <w:r>
        <w:t xml:space="preserve"> – tiek attēlots Piegādāja piešķirtais pasūtījuma numurs, ja tas ir norādīts.</w:t>
      </w:r>
    </w:p>
    <w:p w:rsidR="00BB4879" w:rsidRPr="00BF2290" w:rsidRDefault="00BB4879" w:rsidP="00E70652">
      <w:pPr>
        <w:pStyle w:val="Pamatteksts"/>
      </w:pPr>
      <w:r w:rsidRPr="00082429">
        <w:rPr>
          <w:b/>
        </w:rPr>
        <w:t>Vispārīgās vienošanās numurs</w:t>
      </w:r>
      <w:r>
        <w:t xml:space="preserve"> – tiek attēlots Vispārīgās vienošanās pilnais nosaukums.</w:t>
      </w:r>
    </w:p>
    <w:p w:rsidR="00BB4879" w:rsidRDefault="00BB4879" w:rsidP="00E70652">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BB4879" w:rsidRDefault="00BB4879" w:rsidP="00E70652">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BB4879" w:rsidRPr="00AD607C" w:rsidRDefault="00BB4879" w:rsidP="00E70652">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BB4879" w:rsidRPr="00FB4019" w:rsidRDefault="00BB4879" w:rsidP="00E70652">
      <w:pPr>
        <w:pStyle w:val="Pamatteksts"/>
      </w:pPr>
      <w:r w:rsidRPr="00B27520">
        <w:rPr>
          <w:b/>
        </w:rPr>
        <w:t>Piegāde līdz</w:t>
      </w:r>
      <w:r>
        <w:t xml:space="preserve"> - </w:t>
      </w:r>
      <w:r w:rsidRPr="005864FD">
        <w:t>tiek attēlots piegādes termiņa datums</w:t>
      </w:r>
      <w:r>
        <w:t>.</w:t>
      </w:r>
    </w:p>
    <w:p w:rsidR="00BB4879" w:rsidRDefault="00BB4879" w:rsidP="0068526F">
      <w:pPr>
        <w:pStyle w:val="Blokuapraksts"/>
      </w:pPr>
      <w:r>
        <w:t>Pasūtītāja dati</w:t>
      </w:r>
    </w:p>
    <w:p w:rsidR="00BB4879" w:rsidRDefault="00BB4879" w:rsidP="00C1516A">
      <w:pPr>
        <w:pStyle w:val="Pamatteksts1"/>
      </w:pPr>
      <w:r>
        <w:t>Pasūtītāja dati tiek attēloti analoģiski</w:t>
      </w:r>
      <w:r w:rsidRPr="00010FD4">
        <w:t xml:space="preserve"> kā pasūtījumam esot statusā „Pirkuma pieprasījums” (skat. </w:t>
      </w:r>
      <w:r w:rsidR="008E060A" w:rsidRPr="00010FD4">
        <w:t>ekrānformas</w:t>
      </w:r>
      <w:r w:rsidR="008E060A">
        <w:t xml:space="preserve"> bloka</w:t>
      </w:r>
      <w:r w:rsidR="008E060A" w:rsidRPr="00010FD4">
        <w:t xml:space="preserve"> aprakstu</w:t>
      </w:r>
      <w:r w:rsidR="008E060A">
        <w:t xml:space="preserve"> sadaļā</w:t>
      </w:r>
      <w:r w:rsidR="008E060A" w:rsidRPr="00010FD4">
        <w:t xml:space="preserve"> </w:t>
      </w:r>
      <w:r w:rsidR="008E060A">
        <w:t>“</w:t>
      </w:r>
      <w:hyperlink w:anchor="_D2HTopic_2629" w:history="1">
        <w:r w:rsidR="008E060A" w:rsidRPr="00D20422">
          <w:rPr>
            <w:rStyle w:val="Hyperlink"/>
          </w:rPr>
          <w:t>Pasūtījuma apskatīšana un apstrāde</w:t>
        </w:r>
      </w:hyperlink>
      <w:r w:rsidR="008E060A">
        <w:t xml:space="preserve"> statusā ‘Pirkuma pieprasījums’”</w:t>
      </w:r>
      <w:r>
        <w:t>).</w:t>
      </w:r>
    </w:p>
    <w:p w:rsidR="00BB4879" w:rsidRDefault="00BB4879" w:rsidP="0068526F">
      <w:pPr>
        <w:pStyle w:val="Blokuapraksts"/>
      </w:pPr>
      <w:r>
        <w:t>Piegādātāja dati</w:t>
      </w:r>
    </w:p>
    <w:p w:rsidR="00BB4879" w:rsidRDefault="00BB4879" w:rsidP="00C1516A">
      <w:pPr>
        <w:pStyle w:val="Pamatteksts1"/>
      </w:pPr>
      <w:r>
        <w:t>Piegādātāja dati tiek attēloti analoģiski</w:t>
      </w:r>
      <w:r w:rsidRPr="00010FD4">
        <w:t xml:space="preserve"> kā pasūtījumam esot statusā „Pirkuma pieprasījums” (skat. </w:t>
      </w:r>
      <w:r w:rsidR="008E060A" w:rsidRPr="00010FD4">
        <w:t>ekrānformas</w:t>
      </w:r>
      <w:r w:rsidR="008E060A">
        <w:t xml:space="preserve"> bloka</w:t>
      </w:r>
      <w:r w:rsidR="008E060A" w:rsidRPr="00010FD4">
        <w:t xml:space="preserve"> aprakstu</w:t>
      </w:r>
      <w:r w:rsidR="008E060A">
        <w:t xml:space="preserve"> sadaļā</w:t>
      </w:r>
      <w:r w:rsidR="008E060A" w:rsidRPr="00010FD4">
        <w:t xml:space="preserve"> </w:t>
      </w:r>
      <w:r w:rsidR="008E060A">
        <w:t>“</w:t>
      </w:r>
      <w:hyperlink w:anchor="_D2HTopic_2629" w:history="1">
        <w:r w:rsidR="008E060A" w:rsidRPr="00D20422">
          <w:rPr>
            <w:rStyle w:val="Hyperlink"/>
          </w:rPr>
          <w:t>Pasūtījuma apskatīšana un apstrāde</w:t>
        </w:r>
      </w:hyperlink>
      <w:r w:rsidR="008E060A">
        <w:t xml:space="preserve"> statusā ‘Pirkuma pieprasījums’”</w:t>
      </w:r>
      <w:r>
        <w:t>).</w:t>
      </w:r>
    </w:p>
    <w:p w:rsidR="00BB4879" w:rsidRDefault="00BB4879" w:rsidP="0068526F">
      <w:pPr>
        <w:pStyle w:val="Blokuapraksts"/>
      </w:pPr>
      <w:r>
        <w:t>Saņēmēja dati</w:t>
      </w:r>
    </w:p>
    <w:p w:rsidR="00BB4879" w:rsidRDefault="00BB4879" w:rsidP="00C1516A">
      <w:pPr>
        <w:pStyle w:val="Pamatteksts1"/>
      </w:pPr>
      <w:r>
        <w:t>Saņēmēja dati tiek attēloti analoģiski</w:t>
      </w:r>
      <w:r w:rsidRPr="00010FD4">
        <w:t xml:space="preserve"> kā pasūtījumam esot statusā „Pirkuma pieprasījums” (skat. </w:t>
      </w:r>
      <w:r w:rsidR="008E060A" w:rsidRPr="00010FD4">
        <w:t>ekrānformas</w:t>
      </w:r>
      <w:r w:rsidR="008E060A">
        <w:t xml:space="preserve"> bloka</w:t>
      </w:r>
      <w:r w:rsidR="008E060A" w:rsidRPr="00010FD4">
        <w:t xml:space="preserve"> aprakstu</w:t>
      </w:r>
      <w:r w:rsidR="008E060A">
        <w:t xml:space="preserve"> sadaļā</w:t>
      </w:r>
      <w:r w:rsidR="008E060A" w:rsidRPr="00010FD4">
        <w:t xml:space="preserve"> </w:t>
      </w:r>
      <w:r w:rsidR="008E060A">
        <w:t>“</w:t>
      </w:r>
      <w:hyperlink w:anchor="_D2HTopic_2629" w:history="1">
        <w:r w:rsidR="008E060A" w:rsidRPr="00D20422">
          <w:rPr>
            <w:rStyle w:val="Hyperlink"/>
          </w:rPr>
          <w:t>Pasūtījuma apskatīšana un apstrāde</w:t>
        </w:r>
      </w:hyperlink>
      <w:r w:rsidR="008E060A">
        <w:t xml:space="preserve"> statusā ‘Pirkuma pieprasījums’”</w:t>
      </w:r>
      <w:r>
        <w:t>).</w:t>
      </w:r>
    </w:p>
    <w:p w:rsidR="00BB4879" w:rsidRDefault="00BB4879" w:rsidP="0068526F">
      <w:pPr>
        <w:pStyle w:val="Blokuapraksts"/>
      </w:pPr>
      <w:r>
        <w:t>Pasūtījuma rindas</w:t>
      </w:r>
    </w:p>
    <w:p w:rsidR="00BB4879" w:rsidRDefault="00BB4879" w:rsidP="0068526F">
      <w:pPr>
        <w:pStyle w:val="Picture"/>
      </w:pPr>
      <w:r w:rsidRPr="00936F54">
        <w:rPr>
          <w:noProof/>
        </w:rPr>
        <w:lastRenderedPageBreak/>
        <w:drawing>
          <wp:inline distT="0" distB="0" distL="0" distR="0" wp14:anchorId="4D3028E3" wp14:editId="4B9D6568">
            <wp:extent cx="5943600" cy="1019175"/>
            <wp:effectExtent l="0" t="0" r="0" b="0"/>
            <wp:docPr id="442"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43600" cy="1019175"/>
                    </a:xfrm>
                    <a:prstGeom prst="rect">
                      <a:avLst/>
                    </a:prstGeom>
                    <a:noFill/>
                    <a:ln>
                      <a:noFill/>
                    </a:ln>
                  </pic:spPr>
                </pic:pic>
              </a:graphicData>
            </a:graphic>
          </wp:inline>
        </w:drawing>
      </w:r>
    </w:p>
    <w:p w:rsidR="00BB4879" w:rsidRPr="00426062" w:rsidRDefault="00BB4879" w:rsidP="00B958A9">
      <w:pPr>
        <w:pStyle w:val="Caption"/>
      </w:pPr>
      <w:r w:rsidRPr="00426062">
        <w:t xml:space="preserve">Ekrānformas bloks </w:t>
      </w:r>
      <w:fldSimple w:instr=" SEQ Ekrānformas_bloks \* ARABIC ">
        <w:r w:rsidR="00760291">
          <w:rPr>
            <w:noProof/>
          </w:rPr>
          <w:t>75</w:t>
        </w:r>
      </w:fldSimple>
      <w:r w:rsidRPr="00426062">
        <w:t>. Pasūtījuma rindu bloka attēlojums</w:t>
      </w:r>
    </w:p>
    <w:p w:rsidR="00BB4879" w:rsidRDefault="00BB4879" w:rsidP="00C1516A">
      <w:pPr>
        <w:pStyle w:val="Pamatteksts1"/>
      </w:pPr>
      <w:r>
        <w:t xml:space="preserve">Ja precei ir pievienots papildaprīkojums, to attēlo kursīvā zem atbilstošās pasūtījuma rindas, attēlojot izvēlēto papildaprīkojumu nosaukumus un cenas. </w:t>
      </w:r>
    </w:p>
    <w:p w:rsidR="00BB4879" w:rsidRPr="003A6FB5" w:rsidRDefault="00BB4879" w:rsidP="00C1516A">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BB4879" w:rsidRPr="00725AEE" w:rsidRDefault="00BB4879" w:rsidP="00C1516A">
      <w:pPr>
        <w:pStyle w:val="Pamatteksts1"/>
      </w:pPr>
      <w:r>
        <w:t>Par katru pasūtījumā iekļauto preci, tabulā tiek attēlota šāda informācija:</w:t>
      </w:r>
    </w:p>
    <w:p w:rsidR="00BB4879" w:rsidRDefault="00BB4879" w:rsidP="00E70652">
      <w:pPr>
        <w:pStyle w:val="Pamatteksts"/>
      </w:pPr>
      <w:r>
        <w:rPr>
          <w:b/>
        </w:rPr>
        <w:t xml:space="preserve">Numurs pēc kārtas </w:t>
      </w:r>
      <w:r>
        <w:t>– tiek attēlots preces numurs pēc kārtas</w:t>
      </w:r>
      <w:r w:rsidRPr="005864FD">
        <w:t>.</w:t>
      </w:r>
    </w:p>
    <w:p w:rsidR="00BB4879" w:rsidRPr="004C2520" w:rsidRDefault="00BB4879" w:rsidP="00E70652">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BB4879">
        <w:t>Preces apskatīšana</w:t>
      </w:r>
      <w:r w:rsidRPr="004C2520">
        <w:t>).</w:t>
      </w:r>
    </w:p>
    <w:p w:rsidR="00BB4879" w:rsidRDefault="00BB4879" w:rsidP="00E70652">
      <w:pPr>
        <w:pStyle w:val="Pamatteksts"/>
      </w:pPr>
      <w:r>
        <w:rPr>
          <w:b/>
        </w:rPr>
        <w:t xml:space="preserve">Sākotnējais skaits </w:t>
      </w:r>
      <w:r>
        <w:t>– tiek attēlots konkrētās preces vienību daudzums, kas tika iekļauts izveidojot pirkuma pieprasījumu.</w:t>
      </w:r>
    </w:p>
    <w:p w:rsidR="00BB4879" w:rsidRDefault="00BB4879" w:rsidP="00E70652">
      <w:pPr>
        <w:pStyle w:val="Pamatteksts"/>
      </w:pPr>
      <w:r>
        <w:rPr>
          <w:b/>
        </w:rPr>
        <w:t xml:space="preserve">Pēdējais saskaņotais skaits </w:t>
      </w:r>
      <w:r>
        <w:t>– tiek attēlots konkrētās preces pēdējais saskaņotais vienību daudzums.</w:t>
      </w:r>
    </w:p>
    <w:p w:rsidR="00BB4879" w:rsidRDefault="00BB4879" w:rsidP="00E70652">
      <w:pPr>
        <w:pStyle w:val="Pamatteksts"/>
      </w:pPr>
      <w:r w:rsidRPr="00E42ED8">
        <w:rPr>
          <w:b/>
        </w:rPr>
        <w:t>Pieprasītas izmaiņas</w:t>
      </w:r>
      <w:r>
        <w:t xml:space="preserve"> – tiek attēlots </w:t>
      </w:r>
      <w:r w:rsidRPr="00F13C14">
        <w:t>konkrētās preces pieprasītais, izmainītais skaits.</w:t>
      </w:r>
    </w:p>
    <w:p w:rsidR="00BB4879" w:rsidRDefault="00BB4879" w:rsidP="00C1516A">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BB4879" w:rsidRDefault="00BB4879" w:rsidP="00E70652">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BB4879" w:rsidRPr="00A76D1F" w:rsidRDefault="00BB4879" w:rsidP="00E70652">
      <w:pPr>
        <w:pStyle w:val="Pamatteksts"/>
      </w:pPr>
      <w:r w:rsidRPr="00A76D1F">
        <w:rPr>
          <w:b/>
        </w:rPr>
        <w:t>Atlaide (%)</w:t>
      </w:r>
      <w:r>
        <w:t xml:space="preserve"> - t</w:t>
      </w:r>
      <w:r w:rsidRPr="00A76D1F">
        <w:t>iek attēlota konkrētās preces atlaide procentos.</w:t>
      </w:r>
    </w:p>
    <w:p w:rsidR="00BB4879" w:rsidRDefault="00BB4879" w:rsidP="00E70652">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BB4879" w:rsidRDefault="00BB4879" w:rsidP="00E70652">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BB4879" w:rsidRDefault="00BB4879" w:rsidP="00C1516A">
      <w:pPr>
        <w:pStyle w:val="Piezme"/>
      </w:pPr>
      <w:r w:rsidRPr="00B6490A">
        <w:rPr>
          <w:b/>
        </w:rPr>
        <w:t>Piezīme</w:t>
      </w:r>
      <w:r w:rsidRPr="00B6490A">
        <w:rPr>
          <w:b/>
          <w:color w:val="FF0000"/>
        </w:rPr>
        <w:t>!</w:t>
      </w:r>
      <w:r w:rsidRPr="003A6FB5">
        <w:t xml:space="preserve"> Preču rindas, kurām uzstādīta dzēšanas</w:t>
      </w:r>
      <w:r>
        <w:t xml:space="preserve"> pazīme</w:t>
      </w:r>
      <w:r w:rsidRPr="003A6FB5">
        <w:t>, attēlo sarkanā krāsā, pārsvītrotā fontā.</w:t>
      </w:r>
    </w:p>
    <w:p w:rsidR="00BB4879" w:rsidRDefault="00BB4879" w:rsidP="00E70652">
      <w:pPr>
        <w:pStyle w:val="Pamatteksts"/>
      </w:pPr>
      <w:r>
        <w:t>Ja pasūtījuma rindai vai visam pasūtījumam ir pievienots komentārs, tad šos komentārus attēlo zem konkrētās preču rindas vai zem visām pasūtījuma rindām, attēlojot</w:t>
      </w:r>
      <w:r w:rsidRPr="00A34778">
        <w:t xml:space="preserve"> </w:t>
      </w:r>
      <w:r>
        <w:t>datumu, kad komentārs pievienots, lietotāja vārdu un uzvārdu, un pievienoto komentāru par preci vai pasūtījumu.</w:t>
      </w:r>
    </w:p>
    <w:p w:rsidR="00BB4879" w:rsidRDefault="00BB4879" w:rsidP="00C1516A">
      <w:pPr>
        <w:pStyle w:val="Piezme"/>
      </w:pPr>
      <w:r w:rsidRPr="00FC0BC8">
        <w:rPr>
          <w:b/>
          <w:bCs/>
          <w:iCs/>
        </w:rPr>
        <w:t>Piezīme</w:t>
      </w:r>
      <w:r w:rsidRPr="00FC0BC8">
        <w:rPr>
          <w:b/>
          <w:bCs/>
          <w:iCs/>
          <w:color w:val="FF0000"/>
        </w:rPr>
        <w:t>!</w:t>
      </w:r>
      <w:r>
        <w:t xml:space="preserve"> Komentāru sarakstu kārto dilstoši pēc pievienošanas datuma.</w:t>
      </w:r>
    </w:p>
    <w:p w:rsidR="00BB4879" w:rsidRDefault="00BB4879" w:rsidP="00C1516A">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BB4879" w:rsidRPr="00EB17DF" w:rsidRDefault="00BB4879" w:rsidP="00C1516A">
      <w:pPr>
        <w:pStyle w:val="Pakrtots"/>
      </w:pPr>
      <w:r w:rsidRPr="00725A15">
        <w:rPr>
          <w:rStyle w:val="Hipersaite"/>
        </w:rPr>
        <w:lastRenderedPageBreak/>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BB4879" w:rsidRDefault="00BB4879" w:rsidP="0068526F">
      <w:pPr>
        <w:pStyle w:val="Blokuapraksts"/>
      </w:pPr>
      <w:r>
        <w:t>Pasūtījuma kopsummas</w:t>
      </w:r>
    </w:p>
    <w:p w:rsidR="00BB4879" w:rsidRDefault="00BB4879" w:rsidP="00C1516A">
      <w:pPr>
        <w:pStyle w:val="Pamatteksts1"/>
      </w:pPr>
      <w:r>
        <w:t>Pasūtījuma kopsummas tiek attēlotas analoģiski</w:t>
      </w:r>
      <w:r w:rsidRPr="00010FD4">
        <w:t xml:space="preserve"> kā pasūtījumam esot statusā „Pirkuma pieprasījums” (skat. ekrānformas aprakstu </w:t>
      </w:r>
      <w:hyperlink w:anchor="_D2HTopic_2610" w:history="1">
        <w:r w:rsidRPr="0062770C">
          <w:rPr>
            <w:rStyle w:val="Hyperlink"/>
          </w:rPr>
          <w:t>Pasūtījuma apskatīšana un apstrāde</w:t>
        </w:r>
      </w:hyperlink>
      <w:r>
        <w:t>).</w:t>
      </w:r>
    </w:p>
    <w:p w:rsidR="00BB4879" w:rsidRDefault="00BB4879" w:rsidP="0068526F">
      <w:pPr>
        <w:pStyle w:val="Blokuapraksts"/>
      </w:pPr>
      <w:r>
        <w:t>Ar Pasūtījumu veiktās darbības</w:t>
      </w:r>
    </w:p>
    <w:p w:rsidR="00BB4879" w:rsidRDefault="00BB4879" w:rsidP="0068526F">
      <w:pPr>
        <w:pStyle w:val="Picture"/>
      </w:pPr>
      <w:r w:rsidRPr="00936F54">
        <w:rPr>
          <w:noProof/>
        </w:rPr>
        <w:drawing>
          <wp:inline distT="0" distB="0" distL="0" distR="0" wp14:anchorId="7048118F" wp14:editId="17D67F6E">
            <wp:extent cx="5410200" cy="3343275"/>
            <wp:effectExtent l="0" t="0" r="0" b="0"/>
            <wp:docPr id="440"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410200" cy="3343275"/>
                    </a:xfrm>
                    <a:prstGeom prst="rect">
                      <a:avLst/>
                    </a:prstGeom>
                    <a:noFill/>
                    <a:ln>
                      <a:noFill/>
                    </a:ln>
                  </pic:spPr>
                </pic:pic>
              </a:graphicData>
            </a:graphic>
          </wp:inline>
        </w:drawing>
      </w:r>
    </w:p>
    <w:p w:rsidR="00BB4879" w:rsidRPr="00426062" w:rsidRDefault="00BB4879" w:rsidP="00B958A9">
      <w:pPr>
        <w:pStyle w:val="Caption"/>
      </w:pPr>
      <w:r w:rsidRPr="00426062">
        <w:t xml:space="preserve">Ekrānformas bloks </w:t>
      </w:r>
      <w:fldSimple w:instr=" SEQ Ekrānformas_bloks \* ARABIC ">
        <w:r w:rsidR="00760291">
          <w:rPr>
            <w:noProof/>
          </w:rPr>
          <w:t>76</w:t>
        </w:r>
      </w:fldSimple>
      <w:r w:rsidRPr="00426062">
        <w:t>. Ar pasūtījumu veiktās darbības</w:t>
      </w:r>
    </w:p>
    <w:p w:rsidR="00BB4879" w:rsidRDefault="00BB4879" w:rsidP="00E70652">
      <w:pPr>
        <w:pStyle w:val="Pamatteksts"/>
      </w:pPr>
      <w:r w:rsidRPr="00162D0F">
        <w:rPr>
          <w:b/>
        </w:rPr>
        <w:t>Groza nosaukums, no kura izveidots pasūtījums</w:t>
      </w:r>
      <w:r>
        <w:t xml:space="preserve"> – tiek attēlots tas groza nosaukums, no kura tika izveidots konkrētais pasūtījums.</w:t>
      </w:r>
    </w:p>
    <w:p w:rsidR="00BB4879" w:rsidRDefault="00BB4879" w:rsidP="00E70652">
      <w:pPr>
        <w:pStyle w:val="Pamatteksts"/>
      </w:pPr>
      <w:r w:rsidRPr="00653AA1">
        <w:rPr>
          <w:b/>
        </w:rPr>
        <w:t>Pirkuma pieprasījuma izveides datums</w:t>
      </w:r>
      <w:r>
        <w:t xml:space="preserve"> – tiek attēlots datums, kurā tika nosūtīts pirkuma pieprasījums.</w:t>
      </w:r>
    </w:p>
    <w:p w:rsidR="00BB4879" w:rsidRDefault="00BB4879" w:rsidP="00E70652">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BB4879" w:rsidRDefault="00BB4879" w:rsidP="00E70652">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 ja Pasūtījumam šāda darbība ir veikta.</w:t>
      </w:r>
    </w:p>
    <w:p w:rsidR="00BB4879" w:rsidRPr="00B52D92" w:rsidRDefault="00BB4879" w:rsidP="00E70652">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BB4879" w:rsidRDefault="00BB4879" w:rsidP="00E70652">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BB4879" w:rsidRPr="00902B38" w:rsidRDefault="00BB4879" w:rsidP="00E70652">
      <w:pPr>
        <w:pStyle w:val="Pamatteksts"/>
      </w:pPr>
      <w:r w:rsidRPr="00D93F04">
        <w:rPr>
          <w:b/>
        </w:rPr>
        <w:t xml:space="preserve">Statuss – </w:t>
      </w:r>
      <w:r w:rsidRPr="00D93F04">
        <w:t xml:space="preserve">tiek attēlots statuss, kurā Pasūtījums atrodas pašlaik un katrs statuss, kurā tas ir atradies iepriekš, sakārtojot statusus to iestāšanās secībā, </w:t>
      </w:r>
      <w:r w:rsidRPr="00D93F04">
        <w:lastRenderedPageBreak/>
        <w:t xml:space="preserve">dilstoši (jaunākie statusi tiek attēloti saraksta augšā). Katram statusam pretī tiek attēlots </w:t>
      </w:r>
      <w:r w:rsidRPr="001A0544">
        <w:rPr>
          <w:rStyle w:val="Hipersaite"/>
        </w:rPr>
        <w:t>Statusa datums un laiks</w:t>
      </w:r>
      <w:r w:rsidRPr="00D93F04">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BB4879">
        <w:t>Pasūtījuma vēsturiskās informācijas apskatīšana</w:t>
      </w:r>
      <w:r w:rsidRPr="0049669D">
        <w:t>).</w:t>
      </w:r>
    </w:p>
    <w:p w:rsidR="00BB4879" w:rsidRPr="0049669D" w:rsidRDefault="00BB4879" w:rsidP="00E70652">
      <w:pPr>
        <w:pStyle w:val="Pamatteksts"/>
      </w:pPr>
      <w:r>
        <w:rPr>
          <w:b/>
        </w:rPr>
        <w:t>Sākotnējais grozs –</w:t>
      </w:r>
      <w:r>
        <w:t xml:space="preserve"> hipersaite, kurā tiek attēlota informācija par sākotnējā groza datiem, kad pasūtījums tika veikts, t.i., datums un laiks. </w:t>
      </w:r>
      <w:r w:rsidRPr="00381B28">
        <w:t xml:space="preserve">Aiz hipersaites tiek attēlots lietotāja vārds un uzvārds, kas </w:t>
      </w:r>
      <w:r>
        <w:t>veidojis no aktīvā groza pasūtījumu.</w:t>
      </w:r>
      <w:r w:rsidRPr="00381B28">
        <w:t xml:space="preserve"> </w:t>
      </w:r>
      <w:r w:rsidRPr="0049669D">
        <w:t xml:space="preserve">Uzklikšķinot hipersaitei, tiek attēlota </w:t>
      </w:r>
      <w:r>
        <w:t>Sākotnējā groza informācija izdrukas veidā (skat. aprakstu Pasūtījumā sākotnējā groza apskate</w:t>
      </w:r>
      <w:r w:rsidRPr="00DF2BC8">
        <w:t>).</w:t>
      </w:r>
    </w:p>
    <w:p w:rsidR="00BB4879" w:rsidRPr="0049669D" w:rsidRDefault="00BB4879" w:rsidP="0068526F">
      <w:pPr>
        <w:pStyle w:val="Blokuapraksts"/>
      </w:pPr>
      <w:r>
        <w:t>P</w:t>
      </w:r>
      <w:r w:rsidRPr="0049669D">
        <w:t>asūtījuma apskatē pieejamās darbības</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1AE368C5" wp14:editId="2136FDD3">
            <wp:extent cx="895350" cy="161925"/>
            <wp:effectExtent l="0" t="0" r="0" b="0"/>
            <wp:docPr id="4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BB4879">
        <w:t>Pasūtījuma īsās informācijas izdrukāšana</w:t>
      </w:r>
      <w:r w:rsidRPr="0049669D">
        <w:t>).</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55B43A3A" wp14:editId="7E2AB435">
            <wp:extent cx="1266825" cy="152400"/>
            <wp:effectExtent l="0" t="0" r="0" b="0"/>
            <wp:docPr id="4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BB4879">
        <w:t>Pasūtījuma izvērstās informācijas izdrukāšana</w:t>
      </w:r>
      <w:r w:rsidRPr="0049669D">
        <w:t>).</w:t>
      </w:r>
    </w:p>
    <w:p w:rsidR="00BB4879" w:rsidRDefault="00BB4879" w:rsidP="00E70652">
      <w:pPr>
        <w:pStyle w:val="Pamatteksts"/>
      </w:pPr>
      <w:r>
        <w:t xml:space="preserve">Uzklikšķinot uz spiedpogas </w:t>
      </w:r>
      <w:r w:rsidRPr="00936F54">
        <w:rPr>
          <w:noProof/>
          <w:lang w:eastAsia="lv-LV"/>
        </w:rPr>
        <w:drawing>
          <wp:inline distT="0" distB="0" distL="0" distR="0" wp14:anchorId="47506019" wp14:editId="718368E2">
            <wp:extent cx="1895475" cy="190500"/>
            <wp:effectExtent l="0" t="0" r="0" b="0"/>
            <wp:docPr id="4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rsidRPr="0049669D">
        <w:t xml:space="preserve">, tiek attēlota Pasūtījumu saraksta ekrānforma (skat. aprakstu </w:t>
      </w:r>
      <w:hyperlink w:anchor="_D2HTopic_1998" w:history="1">
        <w:r w:rsidRPr="0062770C">
          <w:rPr>
            <w:rStyle w:val="Hyperlink"/>
          </w:rPr>
          <w:t>Pasūtījumu saraksta apskatīšana</w:t>
        </w:r>
      </w:hyperlink>
      <w:r w:rsidRPr="0049669D">
        <w:t>).</w:t>
      </w:r>
    </w:p>
    <w:p w:rsidR="00BB4879" w:rsidRPr="0049669D" w:rsidRDefault="00BB4879" w:rsidP="00E70652">
      <w:pPr>
        <w:pStyle w:val="Pamatteksts"/>
      </w:pPr>
      <w:r>
        <w:t xml:space="preserve">Uzklikšķinot uz spiedpogas </w:t>
      </w:r>
      <w:r w:rsidRPr="00936F54">
        <w:rPr>
          <w:noProof/>
          <w:lang w:eastAsia="lv-LV"/>
        </w:rPr>
        <w:drawing>
          <wp:inline distT="0" distB="0" distL="0" distR="0" wp14:anchorId="595BA315" wp14:editId="2B8C3592">
            <wp:extent cx="2305050" cy="219075"/>
            <wp:effectExtent l="0" t="0" r="0" b="0"/>
            <wp:docPr id="43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305050" cy="219075"/>
                    </a:xfrm>
                    <a:prstGeom prst="rect">
                      <a:avLst/>
                    </a:prstGeom>
                    <a:noFill/>
                    <a:ln>
                      <a:noFill/>
                    </a:ln>
                  </pic:spPr>
                </pic:pic>
              </a:graphicData>
            </a:graphic>
          </wp:inline>
        </w:drawing>
      </w:r>
      <w:r>
        <w:t>, tiek attēlots visu piegāžu, kas veidotas no izvēlētā pasūtījuma, saraksts (</w:t>
      </w:r>
      <w:r w:rsidRPr="002E2FE4">
        <w:t xml:space="preserve">skat. aprakstu </w:t>
      </w:r>
      <w:r w:rsidRPr="00BB4879">
        <w:t>Viena pasūtījuma visu piegāžu saraksta apskatīšana</w:t>
      </w:r>
      <w:r>
        <w:t>).</w:t>
      </w:r>
    </w:p>
    <w:p w:rsidR="00BB4879" w:rsidRDefault="00BB4879" w:rsidP="00E70652">
      <w:pPr>
        <w:pStyle w:val="Pamatteksts"/>
      </w:pPr>
      <w:r>
        <w:t xml:space="preserve">Uzklikšķinot uz spiedpogas </w:t>
      </w:r>
      <w:r w:rsidRPr="00936F54">
        <w:rPr>
          <w:noProof/>
          <w:lang w:eastAsia="lv-LV"/>
        </w:rPr>
        <w:drawing>
          <wp:inline distT="0" distB="0" distL="0" distR="0" wp14:anchorId="3CEFECD1" wp14:editId="5B5CF267">
            <wp:extent cx="723900" cy="152400"/>
            <wp:effectExtent l="0" t="0" r="0" b="0"/>
            <wp:docPr id="4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BB4879" w:rsidRDefault="00BB4879" w:rsidP="00BB4879">
      <w:pPr>
        <w:pStyle w:val="Heading3"/>
        <w:numPr>
          <w:ilvl w:val="2"/>
          <w:numId w:val="35"/>
        </w:numPr>
      </w:pPr>
      <w:bookmarkStart w:id="233" w:name="_D2HTopic_2921"/>
      <w:bookmarkStart w:id="234" w:name="_Toc179879042"/>
      <w:r>
        <w:t>Pasūtījumā sākotnējā groza apskate</w:t>
      </w:r>
      <w:bookmarkEnd w:id="233"/>
      <w:bookmarkEnd w:id="234"/>
    </w:p>
    <w:p w:rsidR="00BB4879" w:rsidRDefault="00BB4879" w:rsidP="00C1516A">
      <w:pPr>
        <w:pStyle w:val="Apaknodaas"/>
      </w:pPr>
      <w:r>
        <w:t>Apraksts</w:t>
      </w:r>
    </w:p>
    <w:p w:rsidR="00BB4879" w:rsidRDefault="00BB4879" w:rsidP="00C1516A">
      <w:pPr>
        <w:pStyle w:val="Pamatteksts1"/>
      </w:pPr>
      <w:r>
        <w:t>Pasūtījumā sākotnējā Groza apskatīšana nozīmē Groza sākotnējo datu apskates attēlošanu, t.i., sākotnējie dati, kas tika saglabāti pie pasūtījuma kā HTML kopija. Šos datus attēlo, kā aktīvā Groza izdrukas ekrānformu.</w:t>
      </w:r>
    </w:p>
    <w:p w:rsidR="00BB4879" w:rsidRDefault="00BB4879" w:rsidP="00C1516A">
      <w:pPr>
        <w:pStyle w:val="Apaknodaas"/>
      </w:pPr>
      <w:r>
        <w:t xml:space="preserve">Piekļūšanas nosacījumi </w:t>
      </w:r>
    </w:p>
    <w:p w:rsidR="00BB4879" w:rsidRDefault="00BB4879" w:rsidP="00C1516A">
      <w:pPr>
        <w:pStyle w:val="Pamatteksts1"/>
      </w:pPr>
      <w:r w:rsidRPr="00886023">
        <w:t>Pasūtījumā sākotnējā Groza apskatīšana ir pieejama autorizētiem sistēmas lietotājiem ar lomu Iepircējs, Apstiprinātājs, Saņēmējs un Piegādātājs, kā arī pircēju un piegādātāju organizāciju administratoriem.</w:t>
      </w:r>
    </w:p>
    <w:p w:rsidR="00BB4879" w:rsidRDefault="00BB4879" w:rsidP="00C1516A">
      <w:pPr>
        <w:pStyle w:val="Apaknodaas"/>
      </w:pPr>
      <w:r>
        <w:t>Piekļūšana</w:t>
      </w:r>
    </w:p>
    <w:p w:rsidR="00BB4879" w:rsidRDefault="00BB4879" w:rsidP="00C1516A">
      <w:pPr>
        <w:pStyle w:val="Pamatteksts1"/>
      </w:pPr>
      <w:r>
        <w:t xml:space="preserve">Pasūtījuma sākotnējā Groza informācijas apskatīšana ir pieejama no Pasūtījuma apskates ekrānformas (skat. aprakstu </w:t>
      </w:r>
      <w:hyperlink w:anchor="_D2HTopic_3011" w:history="1">
        <w:r w:rsidRPr="00526464">
          <w:rPr>
            <w:rStyle w:val="Hyperlink"/>
          </w:rPr>
          <w:t>Pasūtījuma apskatīšana un apstrāde</w:t>
        </w:r>
      </w:hyperlink>
      <w:r>
        <w:t>).</w:t>
      </w:r>
    </w:p>
    <w:p w:rsidR="00BB4879" w:rsidRDefault="00BB4879" w:rsidP="00C1516A">
      <w:pPr>
        <w:pStyle w:val="Apaknodaas"/>
      </w:pPr>
      <w:r>
        <w:t>Izpildes scenārijs</w:t>
      </w:r>
    </w:p>
    <w:p w:rsidR="00BB4879" w:rsidRDefault="00BB4879" w:rsidP="00C1516A">
      <w:pPr>
        <w:pStyle w:val="Pamatteksts1"/>
      </w:pPr>
      <w:r>
        <w:t>Sistēmas lietotājs:</w:t>
      </w:r>
    </w:p>
    <w:p w:rsidR="00BB4879" w:rsidRDefault="00BB4879" w:rsidP="00E70652">
      <w:pPr>
        <w:pStyle w:val="Pamatteksts"/>
        <w:numPr>
          <w:ilvl w:val="0"/>
          <w:numId w:val="18"/>
        </w:numPr>
      </w:pPr>
      <w:r>
        <w:t xml:space="preserve">sākotnēji atver Pasūtījuma apskates ekrānformu, kurā ir pieejama sākotnējā Groza datu apskatīšana (skat. aprakstu </w:t>
      </w:r>
      <w:hyperlink w:anchor="_D2HTopic_3011" w:history="1">
        <w:r w:rsidRPr="00526464">
          <w:rPr>
            <w:rStyle w:val="Hyperlink"/>
          </w:rPr>
          <w:t>Pasūtījuma apskatīšana un apstrāde</w:t>
        </w:r>
      </w:hyperlink>
      <w:r>
        <w:t>);</w:t>
      </w:r>
    </w:p>
    <w:p w:rsidR="00BB4879" w:rsidRDefault="00BB4879" w:rsidP="00E70652">
      <w:pPr>
        <w:pStyle w:val="Pamatteksts"/>
        <w:numPr>
          <w:ilvl w:val="0"/>
          <w:numId w:val="18"/>
        </w:numPr>
      </w:pPr>
      <w:r>
        <w:t xml:space="preserve">iniciē uzklikšķinot uz Sākotnējais grozs hipersaites </w:t>
      </w:r>
      <w:r w:rsidRPr="00ED2409">
        <w:rPr>
          <w:rStyle w:val="Hipersaite"/>
        </w:rPr>
        <w:t>Datums un laiks</w:t>
      </w:r>
      <w:r>
        <w:t>;</w:t>
      </w:r>
    </w:p>
    <w:p w:rsidR="00BB4879" w:rsidRDefault="00BB4879" w:rsidP="00E70652">
      <w:pPr>
        <w:pStyle w:val="Pamatteksts"/>
        <w:numPr>
          <w:ilvl w:val="0"/>
          <w:numId w:val="18"/>
        </w:numPr>
      </w:pPr>
      <w:r>
        <w:lastRenderedPageBreak/>
        <w:t>sākotnējā Groza dati tiek attēloti jaunā pārlūkprogrammas logā.</w:t>
      </w:r>
    </w:p>
    <w:p w:rsidR="00BB4879" w:rsidRDefault="00BB4879" w:rsidP="00C1516A">
      <w:pPr>
        <w:pStyle w:val="Piezme"/>
      </w:pPr>
      <w:r w:rsidRPr="00484CCD">
        <w:rPr>
          <w:b/>
        </w:rPr>
        <w:t>Piezīme</w:t>
      </w:r>
      <w:r w:rsidRPr="00484CCD">
        <w:rPr>
          <w:b/>
          <w:color w:val="FF0000"/>
        </w:rPr>
        <w:t>!</w:t>
      </w:r>
      <w:r w:rsidRPr="00484CCD">
        <w:t xml:space="preserve"> Izsaucot no Pasūtījuma sākotnējā Groza informāciju, tā tiek atvērta jaunā pārlūkprogrammas logā priekšapskates režīmā, kurā automātiski tiek piedāvāts veikt izdrukāšanu (tiek attēlots aktivizēts drukāšanas pārlūkprogrammas dialoglogs).</w:t>
      </w:r>
    </w:p>
    <w:p w:rsidR="00BB4879" w:rsidRDefault="00BB4879" w:rsidP="00C1516A">
      <w:pPr>
        <w:pStyle w:val="Piezme"/>
      </w:pPr>
    </w:p>
    <w:p w:rsidR="00BB4879" w:rsidRDefault="00BB4879" w:rsidP="00C1516A">
      <w:pPr>
        <w:pStyle w:val="Apaknodaas"/>
      </w:pPr>
      <w:r>
        <w:t>Ekrānformas apraksts</w:t>
      </w:r>
    </w:p>
    <w:p w:rsidR="00BB4879" w:rsidRDefault="00BB4879" w:rsidP="0068526F">
      <w:pPr>
        <w:pStyle w:val="Picture"/>
        <w:rPr>
          <w:bdr w:val="single" w:sz="4" w:space="0" w:color="BFBFBF" w:frame="1"/>
        </w:rPr>
      </w:pPr>
      <w:r w:rsidRPr="00BB4879">
        <w:rPr>
          <w:noProof/>
          <w:bdr w:val="single" w:sz="4" w:space="0" w:color="BFBFBF" w:frame="1"/>
        </w:rPr>
        <w:drawing>
          <wp:inline distT="0" distB="0" distL="0" distR="0" wp14:anchorId="17CC4983" wp14:editId="132CF63E">
            <wp:extent cx="5934075" cy="3619500"/>
            <wp:effectExtent l="0" t="0" r="0" b="0"/>
            <wp:docPr id="428"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34075" cy="3619500"/>
                    </a:xfrm>
                    <a:prstGeom prst="rect">
                      <a:avLst/>
                    </a:prstGeom>
                    <a:noFill/>
                    <a:ln>
                      <a:noFill/>
                    </a:ln>
                  </pic:spPr>
                </pic:pic>
              </a:graphicData>
            </a:graphic>
          </wp:inline>
        </w:drawing>
      </w:r>
    </w:p>
    <w:p w:rsidR="00BB4879" w:rsidRPr="00C450ED" w:rsidRDefault="00BB4879" w:rsidP="00B958A9">
      <w:pPr>
        <w:pStyle w:val="Caption"/>
      </w:pPr>
      <w:bookmarkStart w:id="235" w:name="_Toc179879146"/>
      <w:r w:rsidRPr="00C450ED">
        <w:t xml:space="preserve">Ekrānforma </w:t>
      </w:r>
      <w:fldSimple w:instr=" SEQ Ekrānforma \* ARABIC ">
        <w:r w:rsidR="00760291">
          <w:rPr>
            <w:noProof/>
          </w:rPr>
          <w:t>41</w:t>
        </w:r>
      </w:fldSimple>
      <w:r w:rsidRPr="00C450ED">
        <w:t>. Grozam sākotnējo datu informācija</w:t>
      </w:r>
      <w:bookmarkEnd w:id="235"/>
    </w:p>
    <w:p w:rsidR="00BB4879" w:rsidRDefault="00BB4879" w:rsidP="00C1516A">
      <w:pPr>
        <w:pStyle w:val="Pamatteksts1"/>
      </w:pPr>
      <w:r>
        <w:t>Sākotnējā Groza datu apskatīšanas e</w:t>
      </w:r>
      <w:r w:rsidRPr="00ED4357">
        <w:t xml:space="preserve">krānformā tiek attēlota visa informācija, kas ir </w:t>
      </w:r>
      <w:r>
        <w:t>bijusi uz to brīdi un tika veidota Groza HTML kopija pasūtījumā no:</w:t>
      </w:r>
    </w:p>
    <w:p w:rsidR="00BB4879" w:rsidRPr="00F33A09" w:rsidRDefault="00BB4879" w:rsidP="00E70652">
      <w:pPr>
        <w:pStyle w:val="Pamatteksts"/>
      </w:pPr>
      <w:r>
        <w:t>aktīvā Groza, kad no tā tika veidots pasūtījums;</w:t>
      </w:r>
    </w:p>
    <w:p w:rsidR="00BB4879" w:rsidRPr="00F33A09" w:rsidRDefault="00BB4879" w:rsidP="00E70652">
      <w:pPr>
        <w:pStyle w:val="Pamatteksts"/>
      </w:pPr>
      <w:r>
        <w:t>atliktā Groza, kad</w:t>
      </w:r>
      <w:r w:rsidRPr="00F33A09">
        <w:t xml:space="preserve"> automātiski tik</w:t>
      </w:r>
      <w:r>
        <w:t>a</w:t>
      </w:r>
      <w:r w:rsidRPr="00F33A09">
        <w:t xml:space="preserve"> </w:t>
      </w:r>
      <w:r>
        <w:t>veidots pasūtījums pēc 3 dienām;</w:t>
      </w:r>
    </w:p>
    <w:p w:rsidR="00BB4879" w:rsidRPr="00F33A09" w:rsidRDefault="00BB4879" w:rsidP="00E70652">
      <w:pPr>
        <w:pStyle w:val="Pamatteksts"/>
      </w:pPr>
      <w:r>
        <w:t>optimizētā Groza – ja ir notikusi optimizācija un pasūtījums tika veidots no optimizēta Groza, tad sākotnējais Grozs tiek, veidots jau, kā kopija no optimizētā Groza (ar tādām precēm un cenām kādas piemeklēja optimizācijas process).</w:t>
      </w:r>
    </w:p>
    <w:p w:rsidR="00BB4879" w:rsidRDefault="00BB4879" w:rsidP="00C1516A">
      <w:pPr>
        <w:pStyle w:val="Pamatteksts1"/>
      </w:pPr>
      <w:r>
        <w:t>Sākotnējā Groza datos zem katra preces ieraksta tiek attēlota papildus specifiska informācija:</w:t>
      </w:r>
    </w:p>
    <w:p w:rsidR="00BB4879" w:rsidRDefault="00BB4879" w:rsidP="00E70652">
      <w:pPr>
        <w:pStyle w:val="Pamatteksts"/>
        <w:numPr>
          <w:ilvl w:val="0"/>
          <w:numId w:val="18"/>
        </w:numPr>
      </w:pPr>
      <w:r w:rsidRPr="00E70652">
        <w:rPr>
          <w:b/>
        </w:rPr>
        <w:t>VV pozīcijas numurs</w:t>
      </w:r>
      <w:r>
        <w:t xml:space="preserve"> – tiek attēlots precei piešķirtais VV pozīcijas numurs;</w:t>
      </w:r>
    </w:p>
    <w:p w:rsidR="00BB4879" w:rsidRDefault="00BB4879" w:rsidP="00E70652">
      <w:pPr>
        <w:pStyle w:val="Pamatteksts"/>
        <w:numPr>
          <w:ilvl w:val="0"/>
          <w:numId w:val="18"/>
        </w:numPr>
      </w:pPr>
      <w:r w:rsidRPr="00E70652">
        <w:rPr>
          <w:b/>
        </w:rPr>
        <w:t>Piegādātāja preces kods</w:t>
      </w:r>
      <w:r>
        <w:t xml:space="preserve"> – tiek attēlots precei atbilstošais Piegādātāja piešķirtais kods;</w:t>
      </w:r>
    </w:p>
    <w:p w:rsidR="00BB4879" w:rsidRDefault="00BB4879" w:rsidP="00E70652">
      <w:pPr>
        <w:pStyle w:val="Pamatteksts"/>
        <w:numPr>
          <w:ilvl w:val="0"/>
          <w:numId w:val="18"/>
        </w:numPr>
      </w:pPr>
      <w:r w:rsidRPr="00E70652">
        <w:rPr>
          <w:b/>
        </w:rPr>
        <w:t>Ražotājs</w:t>
      </w:r>
      <w:r>
        <w:t xml:space="preserve"> – tiek attēlots preces ražotāja nosaukums;</w:t>
      </w:r>
    </w:p>
    <w:p w:rsidR="00BB4879" w:rsidRDefault="00BB4879" w:rsidP="00E70652">
      <w:pPr>
        <w:pStyle w:val="Pamatteksts"/>
        <w:numPr>
          <w:ilvl w:val="0"/>
          <w:numId w:val="18"/>
        </w:numPr>
      </w:pPr>
      <w:r w:rsidRPr="00E70652">
        <w:rPr>
          <w:b/>
        </w:rPr>
        <w:t>Ražotāja preces kods</w:t>
      </w:r>
      <w:r>
        <w:t xml:space="preserve"> – tiek attēlots ražotāja piešķirtais preces kods;</w:t>
      </w:r>
    </w:p>
    <w:p w:rsidR="00BB4879" w:rsidRDefault="00BB4879" w:rsidP="00E70652">
      <w:pPr>
        <w:pStyle w:val="Pamatteksts"/>
        <w:numPr>
          <w:ilvl w:val="0"/>
          <w:numId w:val="18"/>
        </w:numPr>
      </w:pPr>
      <w:r w:rsidRPr="00E70652">
        <w:rPr>
          <w:b/>
        </w:rPr>
        <w:t>Garantija (</w:t>
      </w:r>
      <w:proofErr w:type="spellStart"/>
      <w:r w:rsidRPr="00E70652">
        <w:rPr>
          <w:b/>
        </w:rPr>
        <w:t>mēn</w:t>
      </w:r>
      <w:proofErr w:type="spellEnd"/>
      <w:r w:rsidRPr="00E70652">
        <w:rPr>
          <w:b/>
        </w:rPr>
        <w:t>.)</w:t>
      </w:r>
      <w:r>
        <w:t xml:space="preserve"> – tiek attēlots preces garantijas periods mēnešos;</w:t>
      </w:r>
    </w:p>
    <w:p w:rsidR="00BB4879" w:rsidRDefault="00BB4879" w:rsidP="00E70652">
      <w:pPr>
        <w:pStyle w:val="Pamatteksts"/>
        <w:numPr>
          <w:ilvl w:val="0"/>
          <w:numId w:val="18"/>
        </w:numPr>
      </w:pPr>
      <w:r w:rsidRPr="00E70652">
        <w:rPr>
          <w:b/>
        </w:rPr>
        <w:t>Apraksts</w:t>
      </w:r>
      <w:r>
        <w:t xml:space="preserve"> – tiek attēlots preces apraksts;</w:t>
      </w:r>
    </w:p>
    <w:p w:rsidR="00BB4879" w:rsidRDefault="00BB4879" w:rsidP="00E70652">
      <w:pPr>
        <w:pStyle w:val="Pamatteksts"/>
        <w:numPr>
          <w:ilvl w:val="0"/>
          <w:numId w:val="18"/>
        </w:numPr>
      </w:pPr>
      <w:r w:rsidRPr="00E70652">
        <w:rPr>
          <w:b/>
        </w:rPr>
        <w:lastRenderedPageBreak/>
        <w:t>Ražotāja mājas lapa</w:t>
      </w:r>
      <w:r>
        <w:t xml:space="preserve"> – tiek attēlota ražotāja mājas lapas adrese;</w:t>
      </w:r>
    </w:p>
    <w:p w:rsidR="00BB4879" w:rsidRDefault="00BB4879" w:rsidP="00E70652">
      <w:pPr>
        <w:pStyle w:val="Pamatteksts"/>
        <w:numPr>
          <w:ilvl w:val="0"/>
          <w:numId w:val="18"/>
        </w:numPr>
      </w:pPr>
      <w:r w:rsidRPr="00E70652">
        <w:rPr>
          <w:b/>
        </w:rPr>
        <w:t>Specifikācija</w:t>
      </w:r>
      <w:r>
        <w:t xml:space="preserve"> – zem nosaukuma tiek attēlots saraksts ar visām precei reģistrētajām īpašībām, piemēram, ja prece ir zīmulis, tad viena no specifiskajām īpašībām ir zīmuļa krāsa, u.tml.;</w:t>
      </w:r>
    </w:p>
    <w:p w:rsidR="00BB4879" w:rsidRDefault="00BB4879" w:rsidP="00E70652">
      <w:pPr>
        <w:pStyle w:val="Pamatteksts"/>
        <w:numPr>
          <w:ilvl w:val="0"/>
          <w:numId w:val="18"/>
        </w:numPr>
      </w:pPr>
      <w:r w:rsidRPr="00E70652">
        <w:rPr>
          <w:b/>
        </w:rPr>
        <w:t>Vienību skaits iepakojumā</w:t>
      </w:r>
      <w:r>
        <w:t xml:space="preserve"> – tiek attēlots preces iepakojumā vienību skaits;</w:t>
      </w:r>
    </w:p>
    <w:p w:rsidR="00BB4879" w:rsidRDefault="00BB4879" w:rsidP="00E70652">
      <w:pPr>
        <w:pStyle w:val="Pamatteksts"/>
        <w:numPr>
          <w:ilvl w:val="0"/>
          <w:numId w:val="18"/>
        </w:numPr>
      </w:pPr>
      <w:r w:rsidRPr="00E70652">
        <w:rPr>
          <w:b/>
        </w:rPr>
        <w:t>Ir pieejama atlaide pēc skaita</w:t>
      </w:r>
      <w:r>
        <w:t xml:space="preserve"> – tiek attēlots preču skaits, kādam tiek piemērota atlaide pēc konkrēta skaita un arī atlaides lielums procentos, kuru piemēro pēc konkrēta preču skaita.</w:t>
      </w:r>
    </w:p>
    <w:p w:rsidR="00BB4879" w:rsidRDefault="00BB4879" w:rsidP="00BB4879">
      <w:pPr>
        <w:pStyle w:val="Heading3"/>
        <w:numPr>
          <w:ilvl w:val="2"/>
          <w:numId w:val="3"/>
        </w:numPr>
      </w:pPr>
      <w:bookmarkStart w:id="236" w:name="_D2HTopic_3160"/>
      <w:bookmarkStart w:id="237" w:name="_Toc179879043"/>
      <w:r w:rsidRPr="00336491">
        <w:t>Pasūtījuma īsās informācijas izdrukāšana</w:t>
      </w:r>
      <w:bookmarkEnd w:id="236"/>
      <w:bookmarkEnd w:id="237"/>
    </w:p>
    <w:p w:rsidR="00BB4879" w:rsidRPr="00D2323E" w:rsidRDefault="00BB4879" w:rsidP="0068526F">
      <w:pPr>
        <w:rPr>
          <w:vanish/>
        </w:rPr>
      </w:pPr>
      <w:r>
        <w:fldChar w:fldCharType="begin"/>
      </w:r>
      <w:r>
        <w:instrText xml:space="preserve"> XE "Pasūtījums" </w:instrText>
      </w:r>
      <w:r>
        <w:fldChar w:fldCharType="end"/>
      </w:r>
    </w:p>
    <w:p w:rsidR="00BB4879" w:rsidRDefault="00BB4879" w:rsidP="00C1516A">
      <w:pPr>
        <w:pStyle w:val="Apaknodaas"/>
      </w:pPr>
      <w:r>
        <w:t>Apraksts</w:t>
      </w:r>
    </w:p>
    <w:p w:rsidR="00BB4879" w:rsidRDefault="00BB4879" w:rsidP="00C1516A">
      <w:pPr>
        <w:pStyle w:val="Pamatteksts1"/>
      </w:pPr>
      <w:r>
        <w:t>Pasūtījuma īsās informācijas izdrukāšana</w:t>
      </w:r>
      <w:r>
        <w:fldChar w:fldCharType="begin"/>
      </w:r>
      <w:r>
        <w:instrText xml:space="preserve"> XE "Pasūtījuma</w:instrText>
      </w:r>
      <w:r w:rsidRPr="0012719B">
        <w:instrText xml:space="preserve"> īsās informācijas izdrukāšana</w:instrText>
      </w:r>
      <w:r>
        <w:instrText xml:space="preserve">" </w:instrText>
      </w:r>
      <w:r>
        <w:fldChar w:fldCharType="end"/>
      </w:r>
      <w:r>
        <w:t xml:space="preserve"> nozīmē Pasūtījuma apskates ekrānformas datu attēlošanu izdrukas ekrānformā un to izdrukāšanu.</w:t>
      </w:r>
    </w:p>
    <w:p w:rsidR="00BB4879" w:rsidRDefault="00BB4879" w:rsidP="00C1516A">
      <w:pPr>
        <w:pStyle w:val="Apaknodaas"/>
      </w:pPr>
      <w:r>
        <w:t xml:space="preserve">Piekļūšanas nosacījumi </w:t>
      </w:r>
    </w:p>
    <w:p w:rsidR="00BB4879" w:rsidRDefault="00BB4879" w:rsidP="00C1516A">
      <w:pPr>
        <w:pStyle w:val="Pamatteksts1"/>
      </w:pPr>
      <w:r>
        <w:t>Pasūtījuma īsās informācijas izdrukāšana ir pieejama autorizētiem sistēmas lietotājiem ar lomu Iepircējs, Apstiprinātājs, Saņēmējs un Piegādātājs, kā arī pircēju un piegādātāju organizāciju administratoriem.</w:t>
      </w:r>
    </w:p>
    <w:p w:rsidR="00BB4879" w:rsidRDefault="00BB4879" w:rsidP="00C1516A">
      <w:pPr>
        <w:pStyle w:val="Apaknodaas"/>
      </w:pPr>
      <w:r>
        <w:t>Piekļūšana</w:t>
      </w:r>
    </w:p>
    <w:p w:rsidR="00BB4879" w:rsidRDefault="00BB4879" w:rsidP="00C1516A">
      <w:pPr>
        <w:pStyle w:val="Pamatteksts1"/>
      </w:pPr>
      <w:r>
        <w:t xml:space="preserve">Pasūtījuma īsās informācijas izdrukāšanai ir iespējams piekļūt no Pasūtījuma apskates ekrānformas </w:t>
      </w:r>
      <w:r w:rsidRPr="001A5332">
        <w:t xml:space="preserve">(skat. aprakstu </w:t>
      </w:r>
      <w:hyperlink w:anchor="_D2HTopic_3011" w:history="1">
        <w:r w:rsidRPr="00D2323E">
          <w:rPr>
            <w:rStyle w:val="Hyperlink"/>
          </w:rPr>
          <w:t>Pasūtījuma apskatīšana un apstrāde</w:t>
        </w:r>
      </w:hyperlink>
      <w:r>
        <w:t xml:space="preserve">), izvēloties darbību Pasūtījuma īsās izdrukas iegūšanai (spiedpoga </w:t>
      </w:r>
      <w:r w:rsidRPr="00936F54">
        <w:rPr>
          <w:noProof/>
          <w:lang w:eastAsia="lv-LV"/>
        </w:rPr>
        <w:drawing>
          <wp:inline distT="0" distB="0" distL="0" distR="0" wp14:anchorId="3EEF5F39" wp14:editId="0024D81D">
            <wp:extent cx="895350" cy="161925"/>
            <wp:effectExtent l="0" t="0" r="0" b="0"/>
            <wp:docPr id="4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t>).</w:t>
      </w:r>
    </w:p>
    <w:p w:rsidR="00BB4879" w:rsidRDefault="00BB4879" w:rsidP="00C1516A">
      <w:pPr>
        <w:pStyle w:val="Apaknodaas"/>
      </w:pPr>
      <w:r>
        <w:t>Izpildes scenārijs</w:t>
      </w:r>
    </w:p>
    <w:p w:rsidR="00BB4879" w:rsidRDefault="00BB4879" w:rsidP="00C1516A">
      <w:pPr>
        <w:pStyle w:val="Pamatteksts1"/>
      </w:pPr>
      <w:r>
        <w:t>Sistēmas lietotājs:</w:t>
      </w:r>
    </w:p>
    <w:p w:rsidR="00BB4879" w:rsidRDefault="00BB4879" w:rsidP="00E70652">
      <w:pPr>
        <w:pStyle w:val="Pamatteksts"/>
        <w:numPr>
          <w:ilvl w:val="0"/>
          <w:numId w:val="18"/>
        </w:numPr>
      </w:pPr>
      <w:r>
        <w:t xml:space="preserve">sākotnēji atver Pasūtījuma apskates ekrānformu, kurā ir pieejama īsās informācijas izdrukāšana </w:t>
      </w:r>
      <w:r w:rsidRPr="001A5332">
        <w:t xml:space="preserve">(skat. aprakstu </w:t>
      </w:r>
      <w:hyperlink w:anchor="_D2HTopic_3011" w:history="1">
        <w:r w:rsidRPr="00D2323E">
          <w:rPr>
            <w:rStyle w:val="Hyperlink"/>
          </w:rPr>
          <w:t>Pasūtījuma apskatīšana un apstrāde</w:t>
        </w:r>
      </w:hyperlink>
      <w:r>
        <w:t>);</w:t>
      </w:r>
    </w:p>
    <w:p w:rsidR="00BB4879" w:rsidRDefault="00BB4879" w:rsidP="00E70652">
      <w:pPr>
        <w:pStyle w:val="Pamatteksts"/>
        <w:numPr>
          <w:ilvl w:val="0"/>
          <w:numId w:val="18"/>
        </w:numPr>
      </w:pPr>
      <w:r>
        <w:t>iniciē Pasūtījuma īsās informācijas izdrukāšanu;</w:t>
      </w:r>
    </w:p>
    <w:p w:rsidR="00BB4879" w:rsidRDefault="00BB4879" w:rsidP="00E70652">
      <w:pPr>
        <w:pStyle w:val="Pamatteksts"/>
        <w:numPr>
          <w:ilvl w:val="0"/>
          <w:numId w:val="18"/>
        </w:numPr>
      </w:pPr>
      <w:r>
        <w:t xml:space="preserve">īsā izdruka tiek attēlota </w:t>
      </w:r>
      <w:r w:rsidRPr="00FC1800">
        <w:t>jaunā pārlūkprogrammas logā</w:t>
      </w:r>
      <w:r>
        <w:t>.</w:t>
      </w:r>
    </w:p>
    <w:p w:rsidR="00BB4879" w:rsidRPr="00FC1800" w:rsidRDefault="00BB4879" w:rsidP="00C1516A">
      <w:pPr>
        <w:pStyle w:val="Piezme"/>
      </w:pPr>
      <w:r w:rsidRPr="00750B7C">
        <w:rPr>
          <w:b/>
        </w:rPr>
        <w:t>Piezīme</w:t>
      </w:r>
      <w:r w:rsidRPr="00750B7C">
        <w:rPr>
          <w:b/>
          <w:color w:val="FF0000"/>
        </w:rPr>
        <w:t>!</w:t>
      </w:r>
      <w:r w:rsidRPr="003A6FB5">
        <w:t xml:space="preserve"> </w:t>
      </w:r>
      <w:r w:rsidRPr="00FC1800">
        <w:t xml:space="preserve">Izsaucot </w:t>
      </w:r>
      <w:r>
        <w:t xml:space="preserve">Pasūtījuma īsās informācijas </w:t>
      </w:r>
      <w:r w:rsidRPr="00FC1800">
        <w:t>izdruku, tā tiek atvērta jaunā pārlūkprogrammas logā priekšapskates režīmā, kurā automātiski tiek piedāvāts veikt izdrukāšanu (tiek attēlots aktivizēts drukāšanas pārlūkprogrammas dialoglogs).</w:t>
      </w:r>
    </w:p>
    <w:p w:rsidR="00BB4879" w:rsidRPr="00750B7C" w:rsidRDefault="00BB4879" w:rsidP="00C1516A">
      <w:pPr>
        <w:pStyle w:val="Piezme"/>
      </w:pPr>
      <w:r w:rsidRPr="00750B7C">
        <w:rPr>
          <w:b/>
        </w:rPr>
        <w:t>Piezīme</w:t>
      </w:r>
      <w:r w:rsidRPr="00750B7C">
        <w:rPr>
          <w:b/>
          <w:color w:val="FF0000"/>
        </w:rPr>
        <w:t>!</w:t>
      </w:r>
      <w:r>
        <w:rPr>
          <w:b/>
          <w:color w:val="FF0000"/>
        </w:rPr>
        <w:t xml:space="preserve"> </w:t>
      </w:r>
      <w:r w:rsidRPr="00FC1800">
        <w:t>Izdrukāšana ir veicama</w:t>
      </w:r>
      <w:r>
        <w:t>,</w:t>
      </w:r>
      <w:r w:rsidRPr="00FC1800">
        <w:t xml:space="preserve"> izmantojot pārlūkprogrammas standarta drukāšanas iespējas</w:t>
      </w:r>
      <w:r w:rsidRPr="00750B7C">
        <w:t>.</w:t>
      </w:r>
    </w:p>
    <w:p w:rsidR="00BB4879" w:rsidRDefault="00BB4879" w:rsidP="00C1516A">
      <w:pPr>
        <w:pStyle w:val="Apaknodaas"/>
      </w:pPr>
      <w:r w:rsidRPr="00C015C5">
        <w:t>Ekrānformas apraksts</w:t>
      </w:r>
    </w:p>
    <w:p w:rsidR="00BB4879" w:rsidRDefault="00BB4879" w:rsidP="00C1516A">
      <w:pPr>
        <w:pStyle w:val="Pamatteksts1"/>
      </w:pPr>
      <w:r>
        <w:t>Tiek atvērta pasūtījuma īsās informācijas</w:t>
      </w:r>
      <w:r w:rsidRPr="00466EB2">
        <w:t xml:space="preserve"> </w:t>
      </w:r>
      <w:r>
        <w:t>izdruka.</w:t>
      </w:r>
    </w:p>
    <w:p w:rsidR="00BB4879" w:rsidRDefault="00BB4879" w:rsidP="00C1516A">
      <w:pPr>
        <w:pStyle w:val="Piezme"/>
      </w:pPr>
      <w:r w:rsidRPr="00CB662E">
        <w:rPr>
          <w:b/>
        </w:rPr>
        <w:t>Piezīme</w:t>
      </w:r>
      <w:r w:rsidRPr="00CB662E">
        <w:rPr>
          <w:b/>
          <w:color w:val="FF0000"/>
        </w:rPr>
        <w:t>!</w:t>
      </w:r>
      <w:r>
        <w:t xml:space="preserve"> Izdrukā tiek iekļauta tā pati informācija, kas ir attēlota Pasūtījuma apskates ekrānformā (bez darbību spiedpogām), papildus attēlojot arī izdrukas sagatavošanas datumu.</w:t>
      </w:r>
    </w:p>
    <w:p w:rsidR="00BB4879" w:rsidRDefault="005D5FCF" w:rsidP="0068526F">
      <w:pPr>
        <w:pStyle w:val="Picture"/>
      </w:pPr>
      <w:bookmarkStart w:id="238" w:name="_Hlk179377506"/>
      <w:r w:rsidRPr="000B4318">
        <w:rPr>
          <w:noProof/>
        </w:rPr>
        <w:lastRenderedPageBreak/>
        <w:drawing>
          <wp:inline distT="0" distB="0" distL="0" distR="0">
            <wp:extent cx="5944235" cy="2575624"/>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44235" cy="2575624"/>
                    </a:xfrm>
                    <a:prstGeom prst="rect">
                      <a:avLst/>
                    </a:prstGeom>
                    <a:noFill/>
                    <a:ln>
                      <a:noFill/>
                    </a:ln>
                  </pic:spPr>
                </pic:pic>
              </a:graphicData>
            </a:graphic>
          </wp:inline>
        </w:drawing>
      </w:r>
      <w:bookmarkEnd w:id="238"/>
    </w:p>
    <w:p w:rsidR="00BB4879" w:rsidRDefault="00BB4879" w:rsidP="00B958A9">
      <w:pPr>
        <w:pStyle w:val="Caption"/>
      </w:pPr>
      <w:bookmarkStart w:id="239" w:name="_Toc179879147"/>
      <w:r>
        <w:t xml:space="preserve">Ekrānforma </w:t>
      </w:r>
      <w:fldSimple w:instr=" SEQ Ekrānforma \* ARABIC ">
        <w:r w:rsidR="00760291">
          <w:rPr>
            <w:noProof/>
          </w:rPr>
          <w:t>42</w:t>
        </w:r>
      </w:fldSimple>
      <w:r>
        <w:t>. Pasūtījuma īsās informācijas</w:t>
      </w:r>
      <w:r w:rsidRPr="00466EB2">
        <w:t xml:space="preserve"> </w:t>
      </w:r>
      <w:r>
        <w:t>izdruka</w:t>
      </w:r>
      <w:bookmarkEnd w:id="239"/>
    </w:p>
    <w:p w:rsidR="005D5FCF" w:rsidRPr="005D5FCF" w:rsidRDefault="005D5FCF" w:rsidP="005D5FCF">
      <w:pPr>
        <w:pStyle w:val="Pamatteksts1"/>
      </w:pPr>
      <w:r>
        <w:t>Ja Pasūtītāja, Piegādātāja vai Saņēmēja organizācijai sistēmā ir reģistrēts vēsturiskais nosaukums, tas tiek attēlots (noteikts simbolu skaits) iekavās, kursīvā aiz organizācijas nosaukuma</w:t>
      </w:r>
    </w:p>
    <w:p w:rsidR="00BB4879" w:rsidRDefault="00BB4879" w:rsidP="00BB4879">
      <w:pPr>
        <w:pStyle w:val="Heading3"/>
        <w:numPr>
          <w:ilvl w:val="2"/>
          <w:numId w:val="3"/>
        </w:numPr>
      </w:pPr>
      <w:bookmarkStart w:id="240" w:name="_D2HTopic_3161"/>
      <w:bookmarkStart w:id="241" w:name="_Toc179879044"/>
      <w:r w:rsidRPr="00140B06">
        <w:t>Pasūtījuma izvērstās informācijas izdrukāšana</w:t>
      </w:r>
      <w:bookmarkEnd w:id="240"/>
      <w:bookmarkEnd w:id="241"/>
    </w:p>
    <w:p w:rsidR="00BB4879" w:rsidRPr="002620FF" w:rsidRDefault="00BB4879" w:rsidP="0068526F">
      <w:pPr>
        <w:rPr>
          <w:vanish/>
        </w:rPr>
      </w:pPr>
      <w:r>
        <w:fldChar w:fldCharType="begin"/>
      </w:r>
      <w:r>
        <w:instrText xml:space="preserve"> XE "Pasūtījums" </w:instrText>
      </w:r>
      <w:r>
        <w:fldChar w:fldCharType="end"/>
      </w:r>
    </w:p>
    <w:p w:rsidR="00BB4879" w:rsidRDefault="00BB4879" w:rsidP="00C1516A">
      <w:pPr>
        <w:pStyle w:val="Apaknodaas"/>
      </w:pPr>
      <w:r>
        <w:t>Apraksts</w:t>
      </w:r>
    </w:p>
    <w:p w:rsidR="00BB4879" w:rsidRDefault="00BB4879" w:rsidP="00C1516A">
      <w:pPr>
        <w:pStyle w:val="Pamatteksts1"/>
      </w:pPr>
      <w:r>
        <w:t>Pasūtījuma izvērstās informācijas izdrukāšana</w:t>
      </w:r>
      <w:r>
        <w:fldChar w:fldCharType="begin"/>
      </w:r>
      <w:r>
        <w:instrText xml:space="preserve"> XE "Pasūtījuma</w:instrText>
      </w:r>
      <w:r w:rsidRPr="0012719B">
        <w:instrText xml:space="preserve"> </w:instrText>
      </w:r>
      <w:r>
        <w:instrText>izvērstās</w:instrText>
      </w:r>
      <w:r w:rsidRPr="0012719B">
        <w:instrText xml:space="preserve"> informācijas izdrukāšana</w:instrText>
      </w:r>
      <w:r>
        <w:instrText xml:space="preserve">" </w:instrText>
      </w:r>
      <w:r>
        <w:fldChar w:fldCharType="end"/>
      </w:r>
      <w:r>
        <w:t xml:space="preserve"> nozīmē Pasūtījuma apskates ekrānformas datu attēlošanu izdrukas ekrānformā kopā ar pasūtījumā iekļauto preču specifikācijām un to izdrukāšanu.</w:t>
      </w:r>
    </w:p>
    <w:p w:rsidR="00BB4879" w:rsidRDefault="00BB4879" w:rsidP="00C1516A">
      <w:pPr>
        <w:pStyle w:val="Apaknodaas"/>
      </w:pPr>
      <w:r>
        <w:t xml:space="preserve">Piekļūšanas nosacījumi </w:t>
      </w:r>
    </w:p>
    <w:p w:rsidR="00BB4879" w:rsidRDefault="00BB4879" w:rsidP="00C1516A">
      <w:pPr>
        <w:pStyle w:val="Pamatteksts1"/>
      </w:pPr>
      <w:r>
        <w:t>Pasūtījuma izvērstās informācijas izdrukāšana ir pieejama autorizētiem sistēmas lietotājiem ar lomu Iepircējs, Apstiprinātājs, Saņēmējs un Piegādātājs, kā pircēju un piegādātāju organizāciju administratoriem.</w:t>
      </w:r>
    </w:p>
    <w:p w:rsidR="00BB4879" w:rsidRDefault="00BB4879" w:rsidP="00C1516A">
      <w:pPr>
        <w:pStyle w:val="Apaknodaas"/>
      </w:pPr>
      <w:r>
        <w:t>Piekļūšana</w:t>
      </w:r>
    </w:p>
    <w:p w:rsidR="00BB4879" w:rsidRDefault="00BB4879" w:rsidP="00C1516A">
      <w:pPr>
        <w:pStyle w:val="Pamatteksts1"/>
      </w:pPr>
      <w:r>
        <w:t xml:space="preserve">Pasūtījuma izvērstās informācijas izdrukāšanai ir iespējams piekļūt no Pasūtījuma apskates ekrānformas </w:t>
      </w:r>
      <w:r w:rsidRPr="001A5332">
        <w:t xml:space="preserve">(skat. aprakstu </w:t>
      </w:r>
      <w:hyperlink w:anchor="_D2HTopic_3011" w:history="1">
        <w:r w:rsidRPr="002620FF">
          <w:rPr>
            <w:rStyle w:val="Hyperlink"/>
          </w:rPr>
          <w:t>Pasūtījuma apskatīšana un apstrāde</w:t>
        </w:r>
      </w:hyperlink>
      <w:r>
        <w:t xml:space="preserve">), izvēloties darbību Pasūtījuma izvērstās izdrukas iegūšanai (spiedpoga </w:t>
      </w:r>
      <w:r w:rsidRPr="00936F54">
        <w:rPr>
          <w:noProof/>
          <w:lang w:eastAsia="lv-LV"/>
        </w:rPr>
        <w:drawing>
          <wp:inline distT="0" distB="0" distL="0" distR="0" wp14:anchorId="6CC6A5F3" wp14:editId="1BD9454E">
            <wp:extent cx="1266825" cy="152400"/>
            <wp:effectExtent l="0" t="0" r="0" b="0"/>
            <wp:docPr id="4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t>).</w:t>
      </w:r>
    </w:p>
    <w:p w:rsidR="00BB4879" w:rsidRDefault="00BB4879" w:rsidP="00C1516A">
      <w:pPr>
        <w:pStyle w:val="Apaknodaas"/>
      </w:pPr>
      <w:r>
        <w:t>Izpildes scenārijs</w:t>
      </w:r>
    </w:p>
    <w:p w:rsidR="00BB4879" w:rsidRDefault="00BB4879" w:rsidP="00C1516A">
      <w:pPr>
        <w:pStyle w:val="Pamatteksts1"/>
      </w:pPr>
      <w:r>
        <w:t>Sistēmas lietotājs:</w:t>
      </w:r>
    </w:p>
    <w:p w:rsidR="00BB4879" w:rsidRDefault="00BB4879" w:rsidP="00E70652">
      <w:pPr>
        <w:pStyle w:val="Pamatteksts"/>
        <w:numPr>
          <w:ilvl w:val="0"/>
          <w:numId w:val="18"/>
        </w:numPr>
      </w:pPr>
      <w:r>
        <w:t xml:space="preserve">sākotnēji atver Pasūtījuma apskates ekrānformu, kurā ir pieejama izvērstās informācijas izdrukāšana </w:t>
      </w:r>
      <w:r w:rsidRPr="001A5332">
        <w:t xml:space="preserve">(skat. aprakstu </w:t>
      </w:r>
      <w:hyperlink w:anchor="_D2HTopic_3011" w:history="1">
        <w:r w:rsidRPr="002620FF">
          <w:rPr>
            <w:rStyle w:val="Hyperlink"/>
          </w:rPr>
          <w:t>Pasūtījuma apskatīšana un apstrāde</w:t>
        </w:r>
      </w:hyperlink>
      <w:r>
        <w:t>);</w:t>
      </w:r>
    </w:p>
    <w:p w:rsidR="00BB4879" w:rsidRDefault="00BB4879" w:rsidP="00E70652">
      <w:pPr>
        <w:pStyle w:val="Pamatteksts"/>
        <w:numPr>
          <w:ilvl w:val="0"/>
          <w:numId w:val="18"/>
        </w:numPr>
      </w:pPr>
      <w:r>
        <w:t>iniciē Pasūtījuma izvērstās informācijas izdrukāšanu;</w:t>
      </w:r>
    </w:p>
    <w:p w:rsidR="00BB4879" w:rsidRDefault="00BB4879" w:rsidP="00E70652">
      <w:pPr>
        <w:pStyle w:val="Pamatteksts"/>
        <w:numPr>
          <w:ilvl w:val="0"/>
          <w:numId w:val="18"/>
        </w:numPr>
      </w:pPr>
      <w:r>
        <w:t xml:space="preserve">izvērstā izdruka tiek attēlota </w:t>
      </w:r>
      <w:r w:rsidRPr="00FC1800">
        <w:t>jaunā pārlūkprogrammas logā</w:t>
      </w:r>
      <w:r>
        <w:t>.</w:t>
      </w:r>
    </w:p>
    <w:p w:rsidR="00BB4879" w:rsidRPr="00FC1800" w:rsidRDefault="00BB4879" w:rsidP="00C1516A">
      <w:pPr>
        <w:pStyle w:val="Piezme"/>
      </w:pPr>
      <w:r w:rsidRPr="00750B7C">
        <w:rPr>
          <w:b/>
        </w:rPr>
        <w:t>Piezīme</w:t>
      </w:r>
      <w:r w:rsidRPr="00750B7C">
        <w:rPr>
          <w:b/>
          <w:color w:val="FF0000"/>
        </w:rPr>
        <w:t>!</w:t>
      </w:r>
      <w:r w:rsidRPr="003A6FB5">
        <w:t xml:space="preserve"> </w:t>
      </w:r>
      <w:r w:rsidRPr="00FC1800">
        <w:t xml:space="preserve">Izsaucot </w:t>
      </w:r>
      <w:r>
        <w:t xml:space="preserve">Pasūtījuma izvērstās informācijas </w:t>
      </w:r>
      <w:r w:rsidRPr="00FC1800">
        <w:t>izdruku, tā tiek atvērta jaunā pārlūkprogrammas logā priekšapskates režīmā, kurā automātiski tiek piedāvāts veikt izdrukāšanu (tiek attēlots aktivizēts drukāšanas pārlūkprogrammas dialoglogs).</w:t>
      </w:r>
    </w:p>
    <w:p w:rsidR="00BB4879" w:rsidRPr="00750B7C" w:rsidRDefault="00BB4879" w:rsidP="00C1516A">
      <w:pPr>
        <w:pStyle w:val="Piezme"/>
      </w:pPr>
      <w:r w:rsidRPr="00750B7C">
        <w:rPr>
          <w:b/>
        </w:rPr>
        <w:t>Piezīme</w:t>
      </w:r>
      <w:r w:rsidRPr="00750B7C">
        <w:rPr>
          <w:b/>
          <w:color w:val="FF0000"/>
        </w:rPr>
        <w:t>!</w:t>
      </w:r>
      <w:r>
        <w:rPr>
          <w:b/>
          <w:color w:val="FF0000"/>
        </w:rPr>
        <w:t xml:space="preserve"> </w:t>
      </w:r>
      <w:r w:rsidRPr="00FC1800">
        <w:t>Izdrukāšana ir veicama</w:t>
      </w:r>
      <w:r>
        <w:t>,</w:t>
      </w:r>
      <w:r w:rsidRPr="00FC1800">
        <w:t xml:space="preserve"> izmantojot pārlūkprogrammas standarta drukāšanas iespējas</w:t>
      </w:r>
      <w:r w:rsidRPr="00750B7C">
        <w:t>.</w:t>
      </w:r>
    </w:p>
    <w:p w:rsidR="00BB4879" w:rsidRDefault="00BB4879" w:rsidP="00C1516A">
      <w:pPr>
        <w:pStyle w:val="Apaknodaas"/>
      </w:pPr>
      <w:r w:rsidRPr="00C015C5">
        <w:lastRenderedPageBreak/>
        <w:t>Ekrānformas apraksts</w:t>
      </w:r>
    </w:p>
    <w:p w:rsidR="00BB4879" w:rsidRDefault="00BB4879" w:rsidP="00C1516A">
      <w:pPr>
        <w:pStyle w:val="Pamatteksts1"/>
      </w:pPr>
      <w:r>
        <w:t>Tiek atvērta pasūtījuma izvērstās informācijas</w:t>
      </w:r>
      <w:r w:rsidRPr="00466EB2">
        <w:t xml:space="preserve"> </w:t>
      </w:r>
      <w:r>
        <w:t>izdruka.</w:t>
      </w:r>
    </w:p>
    <w:p w:rsidR="00BB4879" w:rsidRDefault="00BB4879" w:rsidP="00C1516A">
      <w:pPr>
        <w:pStyle w:val="Piezme"/>
      </w:pPr>
      <w:r w:rsidRPr="00CB662E">
        <w:rPr>
          <w:b/>
        </w:rPr>
        <w:t>Piezīme</w:t>
      </w:r>
      <w:r w:rsidRPr="00CB662E">
        <w:rPr>
          <w:b/>
          <w:color w:val="FF0000"/>
        </w:rPr>
        <w:t>!</w:t>
      </w:r>
      <w:r>
        <w:t xml:space="preserve"> Izdrukā tiek iekļauta tā pati informācija, kas ir attēlota Pasūtījuma apskates ekrānformā (bez darbību spiedpogām), papildus attēlojot arī izdrukas sagatavošanas datumu un iekļaujot preču specifikācijas par katru pasūtījumā iekļauto preci.</w:t>
      </w:r>
    </w:p>
    <w:p w:rsidR="00BB4879" w:rsidRDefault="00BB4879" w:rsidP="0068526F">
      <w:pPr>
        <w:pStyle w:val="Picture"/>
      </w:pPr>
      <w:r w:rsidRPr="00936F54">
        <w:rPr>
          <w:noProof/>
        </w:rPr>
        <w:lastRenderedPageBreak/>
        <w:drawing>
          <wp:inline distT="0" distB="0" distL="0" distR="0" wp14:anchorId="794475B5" wp14:editId="52649FAF">
            <wp:extent cx="5934075" cy="7620000"/>
            <wp:effectExtent l="0" t="0" r="0" b="0"/>
            <wp:docPr id="420"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34075" cy="7620000"/>
                    </a:xfrm>
                    <a:prstGeom prst="rect">
                      <a:avLst/>
                    </a:prstGeom>
                    <a:noFill/>
                    <a:ln>
                      <a:noFill/>
                    </a:ln>
                  </pic:spPr>
                </pic:pic>
              </a:graphicData>
            </a:graphic>
          </wp:inline>
        </w:drawing>
      </w:r>
    </w:p>
    <w:p w:rsidR="00BB4879" w:rsidRDefault="00BB4879" w:rsidP="00B958A9">
      <w:pPr>
        <w:pStyle w:val="Caption"/>
      </w:pPr>
      <w:bookmarkStart w:id="242" w:name="_Toc179879148"/>
      <w:r>
        <w:t xml:space="preserve">Ekrānforma </w:t>
      </w:r>
      <w:fldSimple w:instr=" SEQ Ekrānforma \* ARABIC ">
        <w:r w:rsidR="00760291">
          <w:rPr>
            <w:noProof/>
          </w:rPr>
          <w:t>43</w:t>
        </w:r>
      </w:fldSimple>
      <w:r>
        <w:t>. Pasūtījuma izvērstās informācijas</w:t>
      </w:r>
      <w:r w:rsidRPr="00466EB2">
        <w:t xml:space="preserve"> </w:t>
      </w:r>
      <w:r>
        <w:t>izdruka</w:t>
      </w:r>
      <w:bookmarkEnd w:id="242"/>
    </w:p>
    <w:p w:rsidR="005D5FCF" w:rsidRDefault="005D5FCF" w:rsidP="005D5FCF">
      <w:pPr>
        <w:pStyle w:val="Pamatteksts1"/>
      </w:pPr>
      <w:r>
        <w:t>Ja Pasūtītāja, Piegādātāja vai Saņēmēja organizācijai sistēmā ir reģistrēts vēsturiskais nosaukums, tas tiek attēlots (noteikts simbolu skaits) iekavās, kursīvā aiz organizācijas nosaukuma.</w:t>
      </w:r>
    </w:p>
    <w:p w:rsidR="005D5FCF" w:rsidRDefault="005D5FCF" w:rsidP="005D5FCF">
      <w:pPr>
        <w:pStyle w:val="Picture"/>
      </w:pPr>
      <w:r w:rsidRPr="000B4318">
        <w:rPr>
          <w:noProof/>
        </w:rPr>
        <w:lastRenderedPageBreak/>
        <w:drawing>
          <wp:inline distT="0" distB="0" distL="0" distR="0">
            <wp:extent cx="2660650" cy="2324100"/>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660650" cy="2324100"/>
                    </a:xfrm>
                    <a:prstGeom prst="rect">
                      <a:avLst/>
                    </a:prstGeom>
                    <a:noFill/>
                    <a:ln>
                      <a:noFill/>
                    </a:ln>
                  </pic:spPr>
                </pic:pic>
              </a:graphicData>
            </a:graphic>
          </wp:inline>
        </w:drawing>
      </w:r>
    </w:p>
    <w:p w:rsidR="005D5FCF" w:rsidRPr="005D5FCF" w:rsidRDefault="005D5FCF" w:rsidP="005D5FCF">
      <w:pPr>
        <w:pStyle w:val="Caption"/>
      </w:pPr>
      <w:r>
        <w:t xml:space="preserve">Ekrānformas bloks </w:t>
      </w:r>
      <w:fldSimple w:instr=" SEQ Ekrānformas_bloks \* ARABIC ">
        <w:r w:rsidR="00760291">
          <w:rPr>
            <w:noProof/>
          </w:rPr>
          <w:t>77</w:t>
        </w:r>
      </w:fldSimple>
      <w:r>
        <w:t>. Organizācijas informācija izdrukā</w:t>
      </w:r>
    </w:p>
    <w:p w:rsidR="00BB4879" w:rsidRDefault="00BB4879" w:rsidP="00BB4879">
      <w:pPr>
        <w:pStyle w:val="Heading3"/>
        <w:numPr>
          <w:ilvl w:val="2"/>
          <w:numId w:val="3"/>
        </w:numPr>
      </w:pPr>
      <w:bookmarkStart w:id="243" w:name="_D2HTopic_3162"/>
      <w:bookmarkStart w:id="244" w:name="_Toc179879045"/>
      <w:r w:rsidRPr="00823D2C">
        <w:t>Pasūtījuma vēsturiskās informācijas apskatīšana</w:t>
      </w:r>
      <w:bookmarkEnd w:id="243"/>
      <w:bookmarkEnd w:id="244"/>
    </w:p>
    <w:p w:rsidR="00BB4879" w:rsidRPr="00844432" w:rsidRDefault="00BB4879" w:rsidP="0068526F">
      <w:pPr>
        <w:rPr>
          <w:vanish/>
        </w:rPr>
      </w:pPr>
      <w:r>
        <w:fldChar w:fldCharType="begin"/>
      </w:r>
      <w:r>
        <w:instrText xml:space="preserve"> XE "Pasūtījums" </w:instrText>
      </w:r>
      <w:r>
        <w:fldChar w:fldCharType="end"/>
      </w:r>
    </w:p>
    <w:p w:rsidR="00BB4879" w:rsidRDefault="00BB4879" w:rsidP="00C1516A">
      <w:pPr>
        <w:pStyle w:val="Apaknodaas"/>
      </w:pPr>
      <w:r>
        <w:t>Apraksts</w:t>
      </w:r>
    </w:p>
    <w:p w:rsidR="00BB4879" w:rsidRDefault="00BB4879" w:rsidP="00C1516A">
      <w:pPr>
        <w:pStyle w:val="Pamatteksts1"/>
      </w:pPr>
      <w:r>
        <w:t>Sistēmā tiek nodrošināta iespēja veikt Pasūtījuma vēsturiskās informācijas apskatīšanu</w:t>
      </w:r>
      <w:r>
        <w:fldChar w:fldCharType="begin"/>
      </w:r>
      <w:r>
        <w:instrText xml:space="preserve"> XE "Pasūtījuma</w:instrText>
      </w:r>
      <w:r w:rsidRPr="0012719B">
        <w:instrText xml:space="preserve"> </w:instrText>
      </w:r>
      <w:r>
        <w:instrText xml:space="preserve">vēsturiskās </w:instrText>
      </w:r>
      <w:r w:rsidRPr="0012719B">
        <w:instrText xml:space="preserve">informācijas </w:instrText>
      </w:r>
      <w:r>
        <w:instrText xml:space="preserve">apskatīšana" </w:instrText>
      </w:r>
      <w:r>
        <w:fldChar w:fldCharType="end"/>
      </w:r>
      <w:r>
        <w:t>, kas nozīmē, ka lietotājs var apskatīt izvēlēta Pasūtījuma datus, kādi tie bija iepriekš, lietotāja izvēlētajā Pasūtījuma statusā.</w:t>
      </w:r>
    </w:p>
    <w:p w:rsidR="00BB4879" w:rsidRDefault="00BB4879" w:rsidP="00C1516A">
      <w:pPr>
        <w:pStyle w:val="Apaknodaas"/>
      </w:pPr>
      <w:r>
        <w:t xml:space="preserve">Piekļūšanas nosacījumi </w:t>
      </w:r>
    </w:p>
    <w:p w:rsidR="00BB4879" w:rsidRDefault="00BB4879" w:rsidP="00C1516A">
      <w:pPr>
        <w:pStyle w:val="Pamatteksts1"/>
      </w:pPr>
      <w:r>
        <w:t>Pasūtījuma vēsturiskās informācijas apskatīšana ir pieejama autorizētiem sistēmas lietotājiem ar lomu Iepircējs, Apstiprinātājs, Saņēmējs un Piegādātājs, kā arī pircēju un piegādātāju organizāciju administratoriem.</w:t>
      </w:r>
    </w:p>
    <w:p w:rsidR="00BB4879" w:rsidRDefault="00BB4879" w:rsidP="00C1516A">
      <w:pPr>
        <w:pStyle w:val="Piezme"/>
      </w:pPr>
      <w:r w:rsidRPr="0007185B">
        <w:rPr>
          <w:b/>
        </w:rPr>
        <w:t>Piezīme</w:t>
      </w:r>
      <w:r w:rsidRPr="0007185B">
        <w:rPr>
          <w:b/>
          <w:color w:val="FF0000"/>
        </w:rPr>
        <w:t>!</w:t>
      </w:r>
      <w:r>
        <w:t xml:space="preserve"> Pasūtījumu vēsturiskās informācijas ieraksti ir pieejami apskatei tikai par tiem pasūtījumiem, kurus lietotājs var apskatīt atbilstoši savai lomai un tiesībām </w:t>
      </w:r>
      <w:r w:rsidRPr="001A5332">
        <w:t xml:space="preserve">(skat. aprakstu </w:t>
      </w:r>
      <w:hyperlink w:anchor="_D2HTopic_3011" w:history="1">
        <w:r w:rsidRPr="00844432">
          <w:rPr>
            <w:rStyle w:val="Hyperlink"/>
          </w:rPr>
          <w:t>Pasūtījuma apskatīšana un apstrāde</w:t>
        </w:r>
      </w:hyperlink>
      <w:r>
        <w:t>).</w:t>
      </w:r>
    </w:p>
    <w:p w:rsidR="00BB4879" w:rsidRDefault="00DE1D6C" w:rsidP="00C1516A">
      <w:pPr>
        <w:pStyle w:val="Apaknodaas"/>
      </w:pPr>
      <w:r>
        <w:t>P</w:t>
      </w:r>
      <w:r w:rsidR="00BB4879">
        <w:t>iekļūšana</w:t>
      </w:r>
    </w:p>
    <w:p w:rsidR="00BB4879" w:rsidRDefault="00BB4879" w:rsidP="00C1516A">
      <w:pPr>
        <w:pStyle w:val="Pamatteksts1"/>
      </w:pPr>
      <w:r>
        <w:t xml:space="preserve">Pasūtījuma vēsturiskās informācijas apskatei ir iespējams piekļūt no Pasūtījuma apskates ekrānformas </w:t>
      </w:r>
      <w:r w:rsidRPr="001A5332">
        <w:t xml:space="preserve">(skat. aprakstu </w:t>
      </w:r>
      <w:hyperlink w:anchor="_D2HTopic_3011" w:history="1">
        <w:r w:rsidRPr="00844432">
          <w:rPr>
            <w:rStyle w:val="Hyperlink"/>
          </w:rPr>
          <w:t>Pasūtījuma apskatīšana un apstrāde</w:t>
        </w:r>
      </w:hyperlink>
      <w:r>
        <w:t>), izvēloties nepieciešamo, vēsturisko pirkuma pieprasījuma/pasūtījuma statusa datumu un laiku.</w:t>
      </w:r>
    </w:p>
    <w:p w:rsidR="00BB4879" w:rsidRPr="002B7526" w:rsidRDefault="00BB4879" w:rsidP="00C1516A">
      <w:pPr>
        <w:pStyle w:val="Apaknodaas"/>
      </w:pPr>
      <w:r w:rsidRPr="002B7526">
        <w:t>Ekrānformas apraksts</w:t>
      </w:r>
    </w:p>
    <w:p w:rsidR="00BB4879" w:rsidRPr="002B7526" w:rsidRDefault="00BB4879" w:rsidP="00C1516A">
      <w:pPr>
        <w:pStyle w:val="Pamatteksts1"/>
      </w:pPr>
      <w:r w:rsidRPr="002B7526">
        <w:t>Pasūtījuma vēsturiskajā informācijā attēlo pasūtījuma datus, kādi tie bija uz izvēlētā statusa uzstādīšanas brīdi:</w:t>
      </w:r>
    </w:p>
    <w:p w:rsidR="00BB4879" w:rsidRPr="002B7526" w:rsidRDefault="00BB4879" w:rsidP="0068526F">
      <w:pPr>
        <w:pStyle w:val="Picture"/>
      </w:pPr>
      <w:r w:rsidRPr="00936F54">
        <w:rPr>
          <w:noProof/>
        </w:rPr>
        <w:lastRenderedPageBreak/>
        <w:drawing>
          <wp:inline distT="0" distB="0" distL="0" distR="0" wp14:anchorId="794ECB05" wp14:editId="5ECF85D6">
            <wp:extent cx="5038725" cy="8572500"/>
            <wp:effectExtent l="0" t="0" r="0" b="0"/>
            <wp:docPr id="418"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038725" cy="8572500"/>
                    </a:xfrm>
                    <a:prstGeom prst="rect">
                      <a:avLst/>
                    </a:prstGeom>
                    <a:noFill/>
                    <a:ln>
                      <a:noFill/>
                    </a:ln>
                  </pic:spPr>
                </pic:pic>
              </a:graphicData>
            </a:graphic>
          </wp:inline>
        </w:drawing>
      </w:r>
    </w:p>
    <w:p w:rsidR="00BB4879" w:rsidRPr="00B22736" w:rsidRDefault="00BB4879" w:rsidP="00B958A9">
      <w:pPr>
        <w:pStyle w:val="Caption"/>
      </w:pPr>
      <w:bookmarkStart w:id="245" w:name="_Toc179879149"/>
      <w:r w:rsidRPr="00B22736">
        <w:t xml:space="preserve">Ekrānforma </w:t>
      </w:r>
      <w:fldSimple w:instr=" SEQ Ekrānforma \* ARABIC ">
        <w:r w:rsidR="00760291">
          <w:rPr>
            <w:noProof/>
          </w:rPr>
          <w:t>44</w:t>
        </w:r>
      </w:fldSimple>
      <w:r w:rsidRPr="00B22736">
        <w:t>. Pasūtījuma vēsturiskās informācijas apskate - piemērs</w:t>
      </w:r>
      <w:bookmarkEnd w:id="245"/>
    </w:p>
    <w:p w:rsidR="00BB4879" w:rsidRPr="002B7526" w:rsidRDefault="00BB4879" w:rsidP="00C1516A">
      <w:pPr>
        <w:pStyle w:val="Pamatteksts1"/>
      </w:pPr>
      <w:r w:rsidRPr="00010FD4">
        <w:lastRenderedPageBreak/>
        <w:t xml:space="preserve">Ekrānformā esošo datu aizpildījums ir tāds pats, kā </w:t>
      </w:r>
      <w:r>
        <w:t xml:space="preserve">skatot aktuālu </w:t>
      </w:r>
      <w:r w:rsidRPr="00010FD4">
        <w:t xml:space="preserve">pasūtījumam </w:t>
      </w:r>
      <w:r>
        <w:t>atbilstošajā statusā, bez iespējām veikt darbības ar pasūtījumu</w:t>
      </w:r>
      <w:r w:rsidRPr="00010FD4">
        <w:t xml:space="preserve"> (skat. </w:t>
      </w:r>
      <w:r>
        <w:t xml:space="preserve">atbilstošās </w:t>
      </w:r>
      <w:r w:rsidRPr="00010FD4">
        <w:t>ekrānformas aprakstu</w:t>
      </w:r>
      <w:r>
        <w:t>).</w:t>
      </w:r>
    </w:p>
    <w:p w:rsidR="00BB4879" w:rsidRPr="009D7665" w:rsidRDefault="00BB4879" w:rsidP="00BB4879">
      <w:pPr>
        <w:pStyle w:val="Heading2"/>
        <w:numPr>
          <w:ilvl w:val="1"/>
          <w:numId w:val="3"/>
        </w:numPr>
      </w:pPr>
      <w:bookmarkStart w:id="246" w:name="_D2HTopic_2892"/>
      <w:bookmarkStart w:id="247" w:name="_Toc179879046"/>
      <w:r w:rsidRPr="009D7665">
        <w:t>Piegādes</w:t>
      </w:r>
      <w:bookmarkEnd w:id="246"/>
      <w:bookmarkEnd w:id="247"/>
    </w:p>
    <w:p w:rsidR="00BB4879" w:rsidRDefault="00BB4879" w:rsidP="00BB4879">
      <w:pPr>
        <w:pStyle w:val="Heading3"/>
        <w:numPr>
          <w:ilvl w:val="2"/>
          <w:numId w:val="3"/>
        </w:numPr>
      </w:pPr>
      <w:bookmarkStart w:id="248" w:name="_D2HTopic_2893"/>
      <w:bookmarkStart w:id="249" w:name="_Toc179879047"/>
      <w:r w:rsidRPr="000805A7">
        <w:t>Piegāžu saraksta apskatīšana</w:t>
      </w:r>
      <w:bookmarkEnd w:id="248"/>
      <w:bookmarkEnd w:id="249"/>
    </w:p>
    <w:p w:rsidR="00BB4879" w:rsidRPr="007772DC" w:rsidRDefault="00BB4879" w:rsidP="0068526F">
      <w:pPr>
        <w:rPr>
          <w:vanish/>
        </w:rPr>
      </w:pPr>
      <w:r>
        <w:fldChar w:fldCharType="begin"/>
      </w:r>
      <w:r>
        <w:instrText xml:space="preserve"> XE "Piegāde" </w:instrText>
      </w:r>
      <w:r>
        <w:fldChar w:fldCharType="end"/>
      </w:r>
      <w:r>
        <w:fldChar w:fldCharType="begin"/>
      </w:r>
      <w:r>
        <w:instrText xml:space="preserve"> XE "Piegādes" </w:instrText>
      </w:r>
      <w:r>
        <w:fldChar w:fldCharType="end"/>
      </w:r>
      <w:r>
        <w:fldChar w:fldCharType="begin"/>
      </w:r>
      <w:r>
        <w:instrText xml:space="preserve"> XE "Piegāžu saraksta apskatīšana" </w:instrText>
      </w:r>
      <w:r>
        <w:fldChar w:fldCharType="end"/>
      </w:r>
      <w:r>
        <w:fldChar w:fldCharType="begin"/>
      </w:r>
      <w:r>
        <w:instrText xml:space="preserve"> XE "Piegāžu saraksts" </w:instrText>
      </w:r>
      <w:r>
        <w:fldChar w:fldCharType="end"/>
      </w:r>
    </w:p>
    <w:p w:rsidR="00BB4879" w:rsidRDefault="00BB4879" w:rsidP="00C1516A">
      <w:pPr>
        <w:pStyle w:val="Apaknodaas"/>
      </w:pPr>
      <w:r>
        <w:t>Apraksts</w:t>
      </w:r>
    </w:p>
    <w:p w:rsidR="00BB4879" w:rsidRDefault="00BB4879" w:rsidP="00C1516A">
      <w:pPr>
        <w:pStyle w:val="Pamatteksts1"/>
      </w:pPr>
      <w:r>
        <w:t xml:space="preserve">Sistēma nodrošina iespēju </w:t>
      </w:r>
      <w:r w:rsidRPr="00FE5E14">
        <w:t xml:space="preserve">saraksta veidā apskatīt piegādes, kuras pieejamas </w:t>
      </w:r>
      <w:r>
        <w:t>sistēmas lietotājam</w:t>
      </w:r>
      <w:r w:rsidRPr="00005FAA">
        <w:t xml:space="preserve">, ja šīm piegādēm </w:t>
      </w:r>
      <w:r>
        <w:t xml:space="preserve">atbilstošā </w:t>
      </w:r>
      <w:r w:rsidRPr="00005FAA">
        <w:t xml:space="preserve">pasūtījuma statuss ir </w:t>
      </w:r>
      <w:r>
        <w:t>„</w:t>
      </w:r>
      <w:r w:rsidRPr="00005FAA">
        <w:t>Apstiprināts pasūtījums</w:t>
      </w:r>
      <w:r>
        <w:t>”</w:t>
      </w:r>
      <w:r w:rsidRPr="00FE5E14">
        <w:t>.</w:t>
      </w:r>
    </w:p>
    <w:p w:rsidR="00BB4879" w:rsidRDefault="00BB4879" w:rsidP="00C1516A">
      <w:pPr>
        <w:pStyle w:val="Apaknodaas"/>
      </w:pPr>
      <w:r>
        <w:t xml:space="preserve">Piekļūšanas nosacījumi </w:t>
      </w:r>
    </w:p>
    <w:p w:rsidR="00BB4879" w:rsidRDefault="00BB4879" w:rsidP="00C1516A">
      <w:pPr>
        <w:pStyle w:val="Pamatteksts1"/>
      </w:pPr>
      <w:r>
        <w:t xml:space="preserve">Piegāžu saraksts </w:t>
      </w:r>
      <w:r>
        <w:fldChar w:fldCharType="begin"/>
      </w:r>
      <w:r>
        <w:instrText xml:space="preserve"> XE "Piegāžu saraksts”</w:instrText>
      </w:r>
      <w:r>
        <w:fldChar w:fldCharType="end"/>
      </w:r>
      <w:r>
        <w:t xml:space="preserve"> ir pieejams sistēmā reģistrētiem, autorizētiem sistēmas lietotājiem ar lomu Iepircējs, Piegādātājs, Apstiprinātājs un Saņēmējs, kā arī pircēju un piegādātāju organizāciju administratoriem.</w:t>
      </w:r>
    </w:p>
    <w:p w:rsidR="00BB4879" w:rsidRPr="00D60789" w:rsidRDefault="00BB4879" w:rsidP="00C1516A">
      <w:pPr>
        <w:pStyle w:val="Piezme"/>
      </w:pPr>
      <w:r w:rsidRPr="005D79DD">
        <w:rPr>
          <w:b/>
        </w:rPr>
        <w:t>Piezīme</w:t>
      </w:r>
      <w:r w:rsidRPr="005D79DD">
        <w:rPr>
          <w:b/>
          <w:color w:val="FF0000"/>
        </w:rPr>
        <w:t>!</w:t>
      </w:r>
      <w:r>
        <w:t xml:space="preserve"> Pircēju organizācijas administratoram pieejamas visas organizācijas piegādes</w:t>
      </w:r>
      <w:r w:rsidRPr="005810DD">
        <w:t>.</w:t>
      </w:r>
    </w:p>
    <w:p w:rsidR="00BB4879" w:rsidRDefault="00BB4879" w:rsidP="00C1516A">
      <w:pPr>
        <w:pStyle w:val="Apaknodaas"/>
      </w:pPr>
      <w:r>
        <w:t>Piekļūšana</w:t>
      </w:r>
    </w:p>
    <w:p w:rsidR="00BB4879" w:rsidRDefault="00BB4879" w:rsidP="00C1516A">
      <w:pPr>
        <w:pStyle w:val="Pamatteksts1"/>
      </w:pPr>
      <w:r>
        <w:t xml:space="preserve">Pasūtījuma saraksta apskatīšana ir iespējama </w:t>
      </w:r>
      <w:r w:rsidRPr="00FE5E14">
        <w:t xml:space="preserve">pēc </w:t>
      </w:r>
      <w:r>
        <w:t xml:space="preserve">piegādes </w:t>
      </w:r>
      <w:r w:rsidRPr="00FE5E14">
        <w:t xml:space="preserve">statusa izvēles </w:t>
      </w:r>
      <w:r>
        <w:t xml:space="preserve">pasūtījumu un </w:t>
      </w:r>
      <w:r w:rsidRPr="00FE5E14">
        <w:t xml:space="preserve">piegāžu statusa koka apskates </w:t>
      </w:r>
      <w:r>
        <w:t>ekrān</w:t>
      </w:r>
      <w:r w:rsidRPr="00FE5E14">
        <w:t>formā</w:t>
      </w:r>
      <w:r>
        <w:t xml:space="preserve"> </w:t>
      </w:r>
      <w:r w:rsidRPr="00B9776A">
        <w:t xml:space="preserve">(skat. aprakstu </w:t>
      </w:r>
      <w:hyperlink w:anchor="_D2HTopic_2049" w:history="1">
        <w:r w:rsidRPr="007772DC">
          <w:rPr>
            <w:rStyle w:val="Hyperlink"/>
          </w:rPr>
          <w:t>Pasūtījumu un piegāžu statusu koka apskatīšana</w:t>
        </w:r>
      </w:hyperlink>
      <w:r w:rsidRPr="00B9776A">
        <w:t>),</w:t>
      </w:r>
      <w:r>
        <w:t xml:space="preserve"> pēc noklusējuma piegāžu apskates</w:t>
      </w:r>
      <w:r w:rsidRPr="00FE5E14">
        <w:t xml:space="preserve"> sarakstā attēlojot piegādes, kas atrodas izvēlētajā statusā.</w:t>
      </w:r>
    </w:p>
    <w:p w:rsidR="00BB4879" w:rsidRDefault="00BB4879" w:rsidP="00C1516A">
      <w:pPr>
        <w:pStyle w:val="Apaknodaas"/>
      </w:pPr>
      <w:r>
        <w:t>Izpildes scenārijs</w:t>
      </w:r>
    </w:p>
    <w:p w:rsidR="00BB4879" w:rsidRPr="00735BD6" w:rsidRDefault="00BB4879" w:rsidP="00C1516A">
      <w:pPr>
        <w:pStyle w:val="Pamatteksts1"/>
      </w:pPr>
      <w:r>
        <w:t xml:space="preserve">Piegāžu saraksta </w:t>
      </w:r>
      <w:r w:rsidRPr="00F1349F">
        <w:t>saturs un attēlojums ir mainīgs atkarībā no lietotāja piederības organizācijai (pircēja lietotājs vai piegādātāja lietotājs), lietotājam piešķirtajām lomām, kā arī no izvēlētā statusa</w:t>
      </w:r>
      <w:r>
        <w:t>.</w:t>
      </w:r>
    </w:p>
    <w:p w:rsidR="00BB4879" w:rsidRDefault="00BB4879" w:rsidP="00C1516A">
      <w:pPr>
        <w:pStyle w:val="Apaknodaas"/>
      </w:pPr>
      <w:r>
        <w:t>Ekrānformas apraksts</w:t>
      </w:r>
    </w:p>
    <w:p w:rsidR="00BB4879" w:rsidRDefault="00BB4879" w:rsidP="00C1516A">
      <w:pPr>
        <w:pStyle w:val="Pamatteksts1"/>
      </w:pPr>
      <w:r>
        <w:t>Piegāžu sarakstā tiek attēlotas piegādes, kas atbilst lietotāja izvēlētajam statusam Pasūtījumu un piegāžu statusu kokā:</w:t>
      </w:r>
    </w:p>
    <w:p w:rsidR="00BB4879" w:rsidRDefault="00BB4879" w:rsidP="0068526F">
      <w:pPr>
        <w:pStyle w:val="Picture"/>
      </w:pPr>
      <w:r w:rsidRPr="00936F54">
        <w:rPr>
          <w:noProof/>
        </w:rPr>
        <w:lastRenderedPageBreak/>
        <w:drawing>
          <wp:inline distT="0" distB="0" distL="0" distR="0" wp14:anchorId="5A4E48DE" wp14:editId="084E5C98">
            <wp:extent cx="5943600" cy="2724150"/>
            <wp:effectExtent l="0" t="0" r="0" b="0"/>
            <wp:docPr id="416"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a:noFill/>
                    </a:ln>
                  </pic:spPr>
                </pic:pic>
              </a:graphicData>
            </a:graphic>
          </wp:inline>
        </w:drawing>
      </w:r>
    </w:p>
    <w:p w:rsidR="00BB4879" w:rsidRDefault="00BB4879" w:rsidP="00B958A9">
      <w:pPr>
        <w:pStyle w:val="Caption"/>
      </w:pPr>
      <w:bookmarkStart w:id="250" w:name="_Toc179879150"/>
      <w:r>
        <w:t xml:space="preserve">Ekrānforma </w:t>
      </w:r>
      <w:fldSimple w:instr=" SEQ Ekrānforma \* ARABIC ">
        <w:r w:rsidR="00760291">
          <w:rPr>
            <w:noProof/>
          </w:rPr>
          <w:t>45</w:t>
        </w:r>
      </w:fldSimple>
      <w:r>
        <w:t>. Piegāžu saraksts</w:t>
      </w:r>
      <w:bookmarkEnd w:id="250"/>
      <w:r>
        <w:t xml:space="preserve"> </w:t>
      </w:r>
    </w:p>
    <w:p w:rsidR="00BB4879" w:rsidRDefault="00BB4879" w:rsidP="0068526F">
      <w:pPr>
        <w:pStyle w:val="Blokuapraksts"/>
      </w:pPr>
      <w:r>
        <w:t>Piegāžu saraksta filtrēšana</w:t>
      </w:r>
    </w:p>
    <w:p w:rsidR="00BB4879" w:rsidRDefault="00BB4879" w:rsidP="00E70652">
      <w:pPr>
        <w:pStyle w:val="Pamatteksts"/>
      </w:pPr>
      <w:r>
        <w:rPr>
          <w:b/>
        </w:rPr>
        <w:t>Piegādes s</w:t>
      </w:r>
      <w:r w:rsidRPr="00CB3BA7">
        <w:rPr>
          <w:b/>
        </w:rPr>
        <w:t>tatuss</w:t>
      </w:r>
      <w:r>
        <w:t xml:space="preserve"> – izvēlne piegāžu statusa norādīšanai. Var atlasīt piegādēs pēc </w:t>
      </w:r>
      <w:r w:rsidRPr="009018FC">
        <w:t>statusi</w:t>
      </w:r>
      <w:r>
        <w:t>em</w:t>
      </w:r>
      <w:r w:rsidRPr="009018FC">
        <w:t>, kuros pašreizējam lietotājam ir pieejam</w:t>
      </w:r>
      <w:r>
        <w:t>as</w:t>
      </w:r>
      <w:r w:rsidRPr="009018FC">
        <w:t xml:space="preserve"> </w:t>
      </w:r>
      <w:r>
        <w:t>piegādes, kā arī piegādes visos statusos, un visos, bet ne gala statusos.</w:t>
      </w:r>
    </w:p>
    <w:p w:rsidR="00BB4879" w:rsidRDefault="00BB4879" w:rsidP="00E70652">
      <w:pPr>
        <w:pStyle w:val="Pamatteksts"/>
      </w:pPr>
      <w:r>
        <w:rPr>
          <w:b/>
        </w:rPr>
        <w:t>Piegādes nosūtīšanas d</w:t>
      </w:r>
      <w:r w:rsidRPr="00CB3BA7">
        <w:rPr>
          <w:b/>
        </w:rPr>
        <w:t>atums no – līdz</w:t>
      </w:r>
      <w:r>
        <w:t xml:space="preserve"> – kā datuma ievadlauki, kas paredzēti datuma intervāla norādīšanai, kad piegāde ir nosūtīta.</w:t>
      </w:r>
    </w:p>
    <w:p w:rsidR="00BB4879" w:rsidRDefault="00BB4879" w:rsidP="00E70652">
      <w:pPr>
        <w:pStyle w:val="Pamatteksts"/>
      </w:pPr>
      <w:r>
        <w:rPr>
          <w:b/>
        </w:rPr>
        <w:t>Pavadzīmes numurs</w:t>
      </w:r>
      <w:r>
        <w:t xml:space="preserve"> – kā ievadlauks, kas paredzēts meklējamās piegādes pavadzīmes numura norādīšanai. Meklēšana tiks veikta pēc precīzas atbilstības ar norādīto frāzi. </w:t>
      </w:r>
    </w:p>
    <w:p w:rsidR="00BB4879" w:rsidRDefault="00BB4879" w:rsidP="00E70652">
      <w:pPr>
        <w:pStyle w:val="Pamatteksts"/>
      </w:pPr>
      <w:r>
        <w:rPr>
          <w:b/>
        </w:rPr>
        <w:t xml:space="preserve">Pasūtījuma numurs </w:t>
      </w:r>
      <w:r>
        <w:t>– kā ievadlauks, kas paredzēts pasūtījuma numura norādīšanai. Meklēšana tiks veikta pēc precīzas atbilstības ar norādīto frāzi.</w:t>
      </w:r>
    </w:p>
    <w:p w:rsidR="00BB4879" w:rsidRDefault="00BB4879" w:rsidP="00E70652">
      <w:pPr>
        <w:pStyle w:val="Pamatteksts"/>
      </w:pPr>
      <w:r>
        <w:rPr>
          <w:b/>
        </w:rPr>
        <w:t xml:space="preserve">Piegādātājs </w:t>
      </w:r>
      <w:r>
        <w:t xml:space="preserve">– iespēja norādīt noteiktu Piegādātāja organizāciju. Lai veiktu organizācijas meklēšanu, uzklikšķina uz spiedpogas </w:t>
      </w:r>
      <w:r w:rsidRPr="00936F54">
        <w:rPr>
          <w:noProof/>
          <w:lang w:eastAsia="lv-LV"/>
        </w:rPr>
        <w:drawing>
          <wp:inline distT="0" distB="0" distL="0" distR="0" wp14:anchorId="4142F4EE" wp14:editId="40BB33C4">
            <wp:extent cx="733425" cy="161925"/>
            <wp:effectExtent l="0" t="0" r="0" b="0"/>
            <wp:docPr id="414"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t>, atlasa organizācijas un atzīmē nepieciešamo.</w:t>
      </w:r>
    </w:p>
    <w:p w:rsidR="00BB4879" w:rsidRPr="00884121" w:rsidRDefault="00BB4879" w:rsidP="00E70652">
      <w:pPr>
        <w:pStyle w:val="Pamatteksts"/>
      </w:pPr>
      <w:r w:rsidRPr="00E104C2">
        <w:rPr>
          <w:b/>
        </w:rPr>
        <w:t>Katalogs</w:t>
      </w:r>
      <w:r>
        <w:t xml:space="preserve"> – </w:t>
      </w:r>
      <w:r w:rsidRPr="00711B4C">
        <w:t>sara</w:t>
      </w:r>
      <w:r>
        <w:t xml:space="preserve">ksts viena vai vairāku </w:t>
      </w:r>
      <w:r w:rsidRPr="00711B4C">
        <w:t>preču Katalogu</w:t>
      </w:r>
      <w:r>
        <w:t>s</w:t>
      </w:r>
      <w:r w:rsidRPr="00711B4C">
        <w:t xml:space="preserve">, </w:t>
      </w:r>
      <w:r>
        <w:t>no kura ievietotas preces piegādē, norādīšanai.</w:t>
      </w:r>
    </w:p>
    <w:p w:rsidR="00BB4879" w:rsidRPr="00BC1637" w:rsidRDefault="00BB4879" w:rsidP="00C1516A">
      <w:pPr>
        <w:pStyle w:val="Piezme"/>
      </w:pPr>
      <w:r>
        <w:rPr>
          <w:b/>
        </w:rPr>
        <w:t>Piezīme</w:t>
      </w:r>
      <w:r w:rsidRPr="00BC1637">
        <w:rPr>
          <w:b/>
          <w:color w:val="FF0000"/>
        </w:rPr>
        <w:t>!</w:t>
      </w:r>
      <w:r>
        <w:t xml:space="preserve"> Vairāku katalogu atzīmēšanu veic ar taustiņu </w:t>
      </w:r>
      <w:proofErr w:type="spellStart"/>
      <w:r w:rsidRPr="00DF3E0A">
        <w:rPr>
          <w:smallCaps/>
        </w:rPr>
        <w:t>Ctrl</w:t>
      </w:r>
      <w:proofErr w:type="spellEnd"/>
      <w:r>
        <w:t xml:space="preserve"> un peles klikšķi.</w:t>
      </w:r>
    </w:p>
    <w:p w:rsidR="00BB4879" w:rsidRPr="00BC1637" w:rsidRDefault="00BB4879" w:rsidP="00C1516A">
      <w:pPr>
        <w:pStyle w:val="Piezme"/>
      </w:pPr>
      <w:r w:rsidRPr="007778C1">
        <w:rPr>
          <w:b/>
          <w:iCs/>
        </w:rPr>
        <w:t>Piezīme</w:t>
      </w:r>
      <w:r w:rsidRPr="007778C1">
        <w:rPr>
          <w:b/>
          <w:iCs/>
          <w:color w:val="FF0000"/>
        </w:rPr>
        <w:t>!</w:t>
      </w:r>
      <w:r>
        <w:t xml:space="preserve"> Sistēma “atceras” lietotāja izvēlētos katalogus, un tie ir atzīmēti arī nākamajā reizē (arī nākamajā sesijā), veicot pasūtījumu un piegāžu meklēšanu. </w:t>
      </w:r>
    </w:p>
    <w:p w:rsidR="00BB4879" w:rsidRDefault="00BB4879" w:rsidP="00C1516A">
      <w:pPr>
        <w:pStyle w:val="Piezme"/>
      </w:pPr>
      <w:r w:rsidRPr="00130F7B">
        <w:rPr>
          <w:b/>
          <w:iCs/>
        </w:rPr>
        <w:t>Piezīme</w:t>
      </w:r>
      <w:r w:rsidRPr="00130F7B">
        <w:rPr>
          <w:b/>
          <w:iCs/>
          <w:color w:val="FF0000"/>
        </w:rPr>
        <w:t>!</w:t>
      </w:r>
      <w:r>
        <w:t xml:space="preserve"> Izvēles sarakstā tiek attēlots Kataloga numurs un tā nosaukums. Saraksts sakārtots pēc Kataloga numura augošā secībā.</w:t>
      </w:r>
    </w:p>
    <w:p w:rsidR="00BB4879" w:rsidRDefault="00BB4879" w:rsidP="00E70652">
      <w:pPr>
        <w:pStyle w:val="Pamatteksts"/>
      </w:pPr>
      <w:r>
        <w:t xml:space="preserve">Uzklikšķinot uz spiedpogas </w:t>
      </w:r>
      <w:r w:rsidRPr="00936F54">
        <w:rPr>
          <w:noProof/>
          <w:lang w:eastAsia="lv-LV"/>
        </w:rPr>
        <w:drawing>
          <wp:inline distT="0" distB="0" distL="0" distR="0" wp14:anchorId="68BDAFDB" wp14:editId="5010539A">
            <wp:extent cx="619125" cy="171450"/>
            <wp:effectExtent l="0" t="0" r="0" b="0"/>
            <wp:docPr id="4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t>, tiek atlasīts un attēlots piegāžu saraksts, kas atbilst lietotāja definētajiem filtrēšanas nosacījumiem.</w:t>
      </w:r>
    </w:p>
    <w:p w:rsidR="00BB4879" w:rsidRPr="008566EE" w:rsidRDefault="00BB4879" w:rsidP="00C1516A">
      <w:pPr>
        <w:pStyle w:val="Piezme"/>
      </w:pPr>
      <w:r w:rsidRPr="005D79DD">
        <w:rPr>
          <w:b/>
        </w:rPr>
        <w:t>Piezīme</w:t>
      </w:r>
      <w:r w:rsidRPr="005D79DD">
        <w:rPr>
          <w:b/>
          <w:color w:val="FF0000"/>
        </w:rPr>
        <w:t>!</w:t>
      </w:r>
      <w:r>
        <w:t xml:space="preserve"> </w:t>
      </w:r>
      <w:r w:rsidRPr="00D912A0">
        <w:t>Veicot</w:t>
      </w:r>
      <w:r w:rsidRPr="004F2344">
        <w:t xml:space="preserve"> filtrēšanu, ir jābūt norādītam vismaz vienam filtrēšanas parametram.</w:t>
      </w:r>
      <w:r>
        <w:t xml:space="preserve"> </w:t>
      </w:r>
    </w:p>
    <w:p w:rsidR="00BB4879" w:rsidRDefault="00BB4879" w:rsidP="00C1516A">
      <w:pPr>
        <w:pStyle w:val="Piezme"/>
      </w:pPr>
      <w:r w:rsidRPr="005D79DD">
        <w:rPr>
          <w:b/>
        </w:rPr>
        <w:t>Piezīme</w:t>
      </w:r>
      <w:r w:rsidRPr="005D79DD">
        <w:rPr>
          <w:b/>
          <w:color w:val="FF0000"/>
        </w:rPr>
        <w:t>!</w:t>
      </w:r>
      <w:r>
        <w:t xml:space="preserve"> </w:t>
      </w:r>
      <w:r w:rsidRPr="007E1084">
        <w:t>Ierakstu filtrēšana un meklēšana tiek veikta neņemot vērā atlases kritērijos izmantoto burtu reģistru, t.i., lielo vai mazo burtu izmantošanu.</w:t>
      </w:r>
    </w:p>
    <w:p w:rsidR="00BB4879" w:rsidRDefault="00BB4879" w:rsidP="0068526F">
      <w:pPr>
        <w:pStyle w:val="Blokuapraksts"/>
      </w:pPr>
      <w:r>
        <w:lastRenderedPageBreak/>
        <w:t>Piegāžu saraksts</w:t>
      </w:r>
    </w:p>
    <w:p w:rsidR="00BB4879" w:rsidRPr="00CD3DB0" w:rsidRDefault="00BB4879" w:rsidP="00C1516A">
      <w:pPr>
        <w:pStyle w:val="Piezme"/>
      </w:pPr>
      <w:r w:rsidRPr="005D79DD">
        <w:rPr>
          <w:b/>
        </w:rPr>
        <w:t>Piezīme</w:t>
      </w:r>
      <w:r w:rsidRPr="005D79DD">
        <w:rPr>
          <w:b/>
          <w:color w:val="FF0000"/>
        </w:rPr>
        <w:t>!</w:t>
      </w:r>
      <w:r>
        <w:t xml:space="preserve"> </w:t>
      </w:r>
      <w:r w:rsidRPr="00CD3DB0">
        <w:t xml:space="preserve">Piegāžu sarakstā iekļauj tikai </w:t>
      </w:r>
      <w:r>
        <w:t xml:space="preserve">tās </w:t>
      </w:r>
      <w:r w:rsidRPr="00CD3DB0">
        <w:t>piegādes, kuru piesaistītais pasūtījums ir statusā "Apstiprināts pasūtījums".</w:t>
      </w:r>
    </w:p>
    <w:p w:rsidR="00BB4879" w:rsidRDefault="00BB4879" w:rsidP="00C1516A">
      <w:pPr>
        <w:pStyle w:val="Pamatteksts1"/>
      </w:pPr>
      <w:r>
        <w:t>Par katru sarakstā atlasīto un attēloto piegādi tiek attēlota šāda informācija:</w:t>
      </w:r>
    </w:p>
    <w:p w:rsidR="00BB4879" w:rsidRDefault="00BB4879" w:rsidP="00E70652">
      <w:pPr>
        <w:pStyle w:val="Pamatteksts"/>
      </w:pPr>
      <w:r>
        <w:rPr>
          <w:b/>
        </w:rPr>
        <w:t>Piegādes statuss</w:t>
      </w:r>
      <w:r>
        <w:t xml:space="preserve"> – tiek attēlots piegādes pašreizējais statuss.</w:t>
      </w:r>
    </w:p>
    <w:p w:rsidR="00BB4879" w:rsidRDefault="00BB4879" w:rsidP="00E70652">
      <w:pPr>
        <w:pStyle w:val="Pamatteksts"/>
      </w:pPr>
      <w:r>
        <w:rPr>
          <w:rStyle w:val="Hipersaite"/>
        </w:rPr>
        <w:t>Pavadzīmes n</w:t>
      </w:r>
      <w:r w:rsidRPr="008058A1">
        <w:rPr>
          <w:rStyle w:val="Hipersaite"/>
        </w:rPr>
        <w:t>umurs</w:t>
      </w:r>
      <w:r>
        <w:t xml:space="preserve"> – kā hipersaite, tiek attēlots piegādei norādītais pavadzīmes numurs. Uzklikšķinot hipersaitei, tiek atvērta piegādes apskates ekrānforma (skat. aprakstu Piegādes apskatīšana un apstrāde</w:t>
      </w:r>
      <w:r>
        <w:rPr>
          <w:vanish/>
        </w:rPr>
        <w:t>|topic=Piegādes apskatīšana un apstrāde</w:t>
      </w:r>
      <w:r>
        <w:t>).</w:t>
      </w:r>
    </w:p>
    <w:p w:rsidR="00BB4879" w:rsidRDefault="00BB4879" w:rsidP="00E70652">
      <w:pPr>
        <w:pStyle w:val="Pamatteksts"/>
      </w:pPr>
      <w:r>
        <w:rPr>
          <w:b/>
        </w:rPr>
        <w:t>Pasūtījuma numurs [Piegādātāja piešķirtais numurs pasūtījumam]</w:t>
      </w:r>
      <w:r>
        <w:t xml:space="preserve"> – tiek attēlots sistēmas piešķirtais pasūtījuma numurs, kam kvadrātiekavās attēlo Piegādātāja piešķirto pasūtījuma numuru (ja sistēmā tāds ir reģistrēts).</w:t>
      </w:r>
    </w:p>
    <w:p w:rsidR="00BB4879" w:rsidRDefault="00BB4879" w:rsidP="00E70652">
      <w:pPr>
        <w:pStyle w:val="Pamatteksts"/>
      </w:pPr>
      <w:r>
        <w:rPr>
          <w:b/>
        </w:rPr>
        <w:t xml:space="preserve">Pircēja organizācija – </w:t>
      </w:r>
      <w:r w:rsidRPr="007057CD">
        <w:t>tiek attēlots pircēja organizācijas, kuras lietotājs izveidoja pirkuma pieprasījumu, nosaukums.</w:t>
      </w:r>
    </w:p>
    <w:p w:rsidR="00BB4879" w:rsidRDefault="00BB4879" w:rsidP="00E70652">
      <w:pPr>
        <w:pStyle w:val="Pamatteksts"/>
      </w:pPr>
      <w:r>
        <w:rPr>
          <w:b/>
        </w:rPr>
        <w:t>Piegādātāja organizācija</w:t>
      </w:r>
      <w:r>
        <w:t xml:space="preserve"> – t</w:t>
      </w:r>
      <w:r w:rsidRPr="005B32CB">
        <w:t>iek attēlots piegādātāja organizācijas nosaukums</w:t>
      </w:r>
      <w:r>
        <w:t>.</w:t>
      </w:r>
    </w:p>
    <w:p w:rsidR="00BB4879" w:rsidRDefault="00BB4879" w:rsidP="00E70652">
      <w:pPr>
        <w:pStyle w:val="Pamatteksts"/>
      </w:pPr>
      <w:r>
        <w:rPr>
          <w:b/>
        </w:rPr>
        <w:t>Saņēmēja piegādes adrese</w:t>
      </w:r>
      <w:r>
        <w:t xml:space="preserve"> – tiek attēlota pircēja organizācijas pasūtījumā norādītā piegādes adrese.</w:t>
      </w:r>
    </w:p>
    <w:p w:rsidR="00BB4879" w:rsidRDefault="00BB4879" w:rsidP="00E70652">
      <w:pPr>
        <w:pStyle w:val="Pamatteksts"/>
      </w:pPr>
      <w:r>
        <w:rPr>
          <w:b/>
        </w:rPr>
        <w:t xml:space="preserve">Piegādes nosūtīšanas </w:t>
      </w:r>
      <w:r w:rsidRPr="00DB6287">
        <w:rPr>
          <w:b/>
        </w:rPr>
        <w:t xml:space="preserve">datums </w:t>
      </w:r>
      <w:r>
        <w:t>– tiek attēlots datums, kad ir nosūtīta piegāde.</w:t>
      </w:r>
    </w:p>
    <w:p w:rsidR="00BB4879" w:rsidRDefault="00BB4879" w:rsidP="00E70652">
      <w:pPr>
        <w:pStyle w:val="Pamatteksts"/>
      </w:pPr>
      <w:r>
        <w:rPr>
          <w:b/>
        </w:rPr>
        <w:t>Piegādes</w:t>
      </w:r>
      <w:r w:rsidRPr="00130FD8">
        <w:rPr>
          <w:b/>
        </w:rPr>
        <w:t xml:space="preserve"> termiņš</w:t>
      </w:r>
      <w:r>
        <w:t xml:space="preserve"> – tiek attēlots pasūtījumā noteiktais piegādes termiņš.</w:t>
      </w:r>
    </w:p>
    <w:p w:rsidR="00BB4879" w:rsidRDefault="00BB4879" w:rsidP="00E70652">
      <w:pPr>
        <w:pStyle w:val="Pamatteksts"/>
      </w:pPr>
      <w:r>
        <w:rPr>
          <w:b/>
        </w:rPr>
        <w:t>Saņemšanas vai noraidīšanas datums</w:t>
      </w:r>
      <w:r>
        <w:t xml:space="preserve"> – t</w:t>
      </w:r>
      <w:r w:rsidRPr="007057CD">
        <w:t xml:space="preserve">iek attēlots </w:t>
      </w:r>
      <w:r>
        <w:t>datums, kad piegāde ir</w:t>
      </w:r>
      <w:r w:rsidRPr="007057CD">
        <w:t xml:space="preserve"> saņem</w:t>
      </w:r>
      <w:r>
        <w:t xml:space="preserve">ta </w:t>
      </w:r>
      <w:r w:rsidRPr="007057CD">
        <w:t>vai noraidī</w:t>
      </w:r>
      <w:r>
        <w:t>t</w:t>
      </w:r>
      <w:r w:rsidRPr="007057CD">
        <w:t>a</w:t>
      </w:r>
      <w:r>
        <w:t>.</w:t>
      </w:r>
    </w:p>
    <w:p w:rsidR="00BB4879" w:rsidRDefault="00BB4879" w:rsidP="00E70652">
      <w:pPr>
        <w:pStyle w:val="Pamatteksts"/>
      </w:pPr>
      <w:r>
        <w:rPr>
          <w:b/>
        </w:rPr>
        <w:t xml:space="preserve">Kvalificēšanas datums </w:t>
      </w:r>
      <w:r>
        <w:t>– tiek attēlots piegādes kvalificēšanas datums.</w:t>
      </w:r>
    </w:p>
    <w:p w:rsidR="00BB4879" w:rsidRPr="003D211B" w:rsidRDefault="00BB4879" w:rsidP="00C1516A">
      <w:pPr>
        <w:pStyle w:val="Pamatteksts1"/>
      </w:pPr>
      <w:r w:rsidRPr="003D211B">
        <w:t xml:space="preserve">Ieraksti piegāžu apskates sarakstā </w:t>
      </w:r>
      <w:r>
        <w:t xml:space="preserve">ir sakārtoti </w:t>
      </w:r>
      <w:r w:rsidRPr="003D211B">
        <w:t>pēc:</w:t>
      </w:r>
    </w:p>
    <w:p w:rsidR="00BB4879" w:rsidRPr="003D211B" w:rsidRDefault="00BB4879" w:rsidP="00E70652">
      <w:pPr>
        <w:pStyle w:val="Pamatteksts"/>
      </w:pPr>
      <w:r w:rsidRPr="003D211B">
        <w:t>Piegādes nākamā statusa maiņas termiņa augošā secībā (t.i.</w:t>
      </w:r>
      <w:r>
        <w:t>,</w:t>
      </w:r>
      <w:r w:rsidRPr="003D211B">
        <w:t xml:space="preserve"> pirmie tie, kas ātrāk jāizskata), ierakstus ar nedefinētu nākamā statusa maiņas termiņu attēlojot saraksta beigās;</w:t>
      </w:r>
    </w:p>
    <w:p w:rsidR="00BB4879" w:rsidRPr="003D211B" w:rsidRDefault="00BB4879" w:rsidP="00E70652">
      <w:pPr>
        <w:pStyle w:val="Pamatteksts"/>
      </w:pPr>
      <w:r w:rsidRPr="003D211B">
        <w:t>Piegādes nosūtīšanas datuma augošā secībā (t.i.</w:t>
      </w:r>
      <w:r>
        <w:t>,</w:t>
      </w:r>
      <w:r w:rsidRPr="003D211B">
        <w:t xml:space="preserve"> pirmie tie, kas ātrāk izveidoti);</w:t>
      </w:r>
    </w:p>
    <w:p w:rsidR="00BB4879" w:rsidRPr="00D60789" w:rsidRDefault="00BB4879" w:rsidP="00E70652">
      <w:pPr>
        <w:pStyle w:val="Pamatteksts"/>
      </w:pPr>
      <w:r w:rsidRPr="003D211B">
        <w:t>Piegādes pavadzīmes numura alfabētiskā secībā.</w:t>
      </w:r>
    </w:p>
    <w:p w:rsidR="00BB4879" w:rsidRDefault="00BB4879" w:rsidP="00BB4879">
      <w:pPr>
        <w:pStyle w:val="Heading3"/>
        <w:numPr>
          <w:ilvl w:val="2"/>
          <w:numId w:val="3"/>
        </w:numPr>
      </w:pPr>
      <w:bookmarkStart w:id="251" w:name="_D2HTopic_3294"/>
      <w:bookmarkStart w:id="252" w:name="_Toc179879048"/>
      <w:r w:rsidRPr="003800E1">
        <w:t>Viena pasūtījuma visu piegāžu saraksta apskatīšana</w:t>
      </w:r>
      <w:bookmarkEnd w:id="251"/>
      <w:bookmarkEnd w:id="252"/>
    </w:p>
    <w:p w:rsidR="00BB4879" w:rsidRPr="00CE263B" w:rsidRDefault="00BB4879" w:rsidP="0068526F">
      <w:pPr>
        <w:rPr>
          <w:vanish/>
        </w:rPr>
      </w:pPr>
      <w:r>
        <w:fldChar w:fldCharType="begin"/>
      </w:r>
      <w:r>
        <w:instrText xml:space="preserve"> XE "Piegādes" </w:instrText>
      </w:r>
      <w:r>
        <w:fldChar w:fldCharType="end"/>
      </w:r>
      <w:r>
        <w:fldChar w:fldCharType="begin"/>
      </w:r>
      <w:r>
        <w:instrText xml:space="preserve"> XE "Piegāžu saraksts" </w:instrText>
      </w:r>
      <w:r>
        <w:fldChar w:fldCharType="end"/>
      </w:r>
      <w:r>
        <w:fldChar w:fldCharType="begin"/>
      </w:r>
      <w:r>
        <w:instrText xml:space="preserve"> XE "Viena pasūtījuma visu piegāžu saraksta apskatīšana" </w:instrText>
      </w:r>
      <w:r>
        <w:fldChar w:fldCharType="end"/>
      </w:r>
      <w:r>
        <w:fldChar w:fldCharType="begin"/>
      </w:r>
      <w:r>
        <w:instrText xml:space="preserve"> XE "Viena pasūtījuma visu piegāžu saraksts" </w:instrText>
      </w:r>
      <w:r>
        <w:fldChar w:fldCharType="end"/>
      </w:r>
    </w:p>
    <w:p w:rsidR="00BB4879" w:rsidRDefault="00BB4879" w:rsidP="00C1516A">
      <w:pPr>
        <w:pStyle w:val="Apaknodaas"/>
      </w:pPr>
      <w:r>
        <w:t>Apraksts</w:t>
      </w:r>
    </w:p>
    <w:p w:rsidR="00BB4879" w:rsidRDefault="00BB4879" w:rsidP="00C1516A">
      <w:pPr>
        <w:pStyle w:val="Pamatteksts1"/>
      </w:pPr>
      <w:r>
        <w:t xml:space="preserve">Sistēma nodrošina iespēju </w:t>
      </w:r>
      <w:r w:rsidRPr="00FE5E14">
        <w:t xml:space="preserve">saraksta veidā apskatīt </w:t>
      </w:r>
      <w:r>
        <w:t>kāda lietotāja izvēlēta viena</w:t>
      </w:r>
      <w:r w:rsidRPr="00EC520E">
        <w:t xml:space="preserve"> pasūtījuma visas piegādes</w:t>
      </w:r>
      <w:r w:rsidRPr="00FE5E14">
        <w:t>.</w:t>
      </w:r>
    </w:p>
    <w:p w:rsidR="00BB4879" w:rsidRDefault="00BB4879" w:rsidP="00C1516A">
      <w:pPr>
        <w:pStyle w:val="Apaknodaas"/>
      </w:pPr>
      <w:r>
        <w:t xml:space="preserve">Piekļūšanas nosacījumi </w:t>
      </w:r>
    </w:p>
    <w:p w:rsidR="00BB4879" w:rsidRDefault="00BB4879" w:rsidP="00C1516A">
      <w:pPr>
        <w:pStyle w:val="Pamatteksts1"/>
      </w:pPr>
      <w:r w:rsidRPr="00A54623">
        <w:t>Viena pasūtījuma visu piegāžu saraksts</w:t>
      </w:r>
      <w:r>
        <w:t xml:space="preserve"> </w:t>
      </w:r>
      <w:r>
        <w:fldChar w:fldCharType="begin"/>
      </w:r>
      <w:r>
        <w:instrText xml:space="preserve"> XE "Viena pasūtījuma visu piegāžu saraksts”</w:instrText>
      </w:r>
      <w:r>
        <w:fldChar w:fldCharType="end"/>
      </w:r>
      <w:r>
        <w:t xml:space="preserve"> ir pieejams sistēmā reģistrētiem, autorizētiem sistēmas lietotājiem ar lomu Iepircējs, Piegādātājs, Apstiprinātājs un Saņēmējs, kā arī pircēju un piegādātāju organizāciju administratoriem.</w:t>
      </w:r>
    </w:p>
    <w:p w:rsidR="00BB4879" w:rsidRDefault="00BB4879" w:rsidP="00C1516A">
      <w:pPr>
        <w:pStyle w:val="Apaknodaas"/>
      </w:pPr>
      <w:r>
        <w:t>Piekļūšana</w:t>
      </w:r>
    </w:p>
    <w:p w:rsidR="00BB4879" w:rsidRDefault="00BB4879" w:rsidP="00C1516A">
      <w:pPr>
        <w:pStyle w:val="Pamatteksts1"/>
      </w:pPr>
      <w:r w:rsidRPr="00A54623">
        <w:t>Viena pasūtījuma visu piegāžu saraksta</w:t>
      </w:r>
      <w:r>
        <w:t xml:space="preserve"> apskatīšana ir iespējama </w:t>
      </w:r>
      <w:r>
        <w:rPr>
          <w:lang w:eastAsia="lv-LV"/>
        </w:rPr>
        <w:t>Pasūtījuma</w:t>
      </w:r>
      <w:r>
        <w:t xml:space="preserve"> apskatīšanas un apstrādes ekrānformā (</w:t>
      </w:r>
      <w:r w:rsidRPr="0026388F">
        <w:t xml:space="preserve">skat. aprakstu </w:t>
      </w:r>
      <w:hyperlink w:anchor="_D2HTopic_3011" w:history="1">
        <w:r w:rsidRPr="00CE263B">
          <w:rPr>
            <w:rStyle w:val="Hyperlink"/>
          </w:rPr>
          <w:t xml:space="preserve">Pasūtījuma apskatīšana un </w:t>
        </w:r>
        <w:r w:rsidRPr="00CE263B">
          <w:rPr>
            <w:rStyle w:val="Hyperlink"/>
          </w:rPr>
          <w:lastRenderedPageBreak/>
          <w:t>apstrāde</w:t>
        </w:r>
      </w:hyperlink>
      <w:r w:rsidRPr="0026388F">
        <w:t xml:space="preserve">), </w:t>
      </w:r>
      <w:r>
        <w:t xml:space="preserve">izvēloties darbību </w:t>
      </w:r>
      <w:r>
        <w:rPr>
          <w:lang w:eastAsia="lv-LV"/>
        </w:rPr>
        <w:t>visu</w:t>
      </w:r>
      <w:r w:rsidRPr="00EC520E">
        <w:rPr>
          <w:lang w:eastAsia="lv-LV"/>
        </w:rPr>
        <w:t xml:space="preserve"> piegā</w:t>
      </w:r>
      <w:r>
        <w:rPr>
          <w:lang w:eastAsia="lv-LV"/>
        </w:rPr>
        <w:t xml:space="preserve">žu apskatei no izvēlētā </w:t>
      </w:r>
      <w:r w:rsidRPr="00EC520E">
        <w:rPr>
          <w:lang w:eastAsia="lv-LV"/>
        </w:rPr>
        <w:t>pasūtījuma</w:t>
      </w:r>
      <w:r>
        <w:rPr>
          <w:lang w:eastAsia="lv-LV"/>
        </w:rPr>
        <w:t xml:space="preserve"> (spiedpoga </w:t>
      </w:r>
      <w:r w:rsidRPr="00936F54">
        <w:rPr>
          <w:noProof/>
          <w:lang w:eastAsia="lv-LV"/>
        </w:rPr>
        <w:drawing>
          <wp:inline distT="0" distB="0" distL="0" distR="0" wp14:anchorId="1D641C21" wp14:editId="2497E805">
            <wp:extent cx="2105025" cy="200025"/>
            <wp:effectExtent l="0" t="0" r="0" b="0"/>
            <wp:docPr id="4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105025" cy="200025"/>
                    </a:xfrm>
                    <a:prstGeom prst="rect">
                      <a:avLst/>
                    </a:prstGeom>
                    <a:noFill/>
                    <a:ln>
                      <a:noFill/>
                    </a:ln>
                  </pic:spPr>
                </pic:pic>
              </a:graphicData>
            </a:graphic>
          </wp:inline>
        </w:drawing>
      </w:r>
      <w:r>
        <w:t>).</w:t>
      </w:r>
    </w:p>
    <w:p w:rsidR="00BB4879" w:rsidRPr="00EC0F60" w:rsidRDefault="00BB4879" w:rsidP="00C1516A">
      <w:pPr>
        <w:pStyle w:val="Piezme"/>
      </w:pPr>
      <w:r w:rsidRPr="00EC0F60">
        <w:rPr>
          <w:b/>
          <w:bCs/>
          <w:iCs/>
        </w:rPr>
        <w:t>Piezīme</w:t>
      </w:r>
      <w:r w:rsidRPr="00EC0F60">
        <w:rPr>
          <w:b/>
          <w:bCs/>
          <w:iCs/>
          <w:color w:val="FF0000"/>
        </w:rPr>
        <w:t>!</w:t>
      </w:r>
      <w:r w:rsidRPr="00EC0F60">
        <w:t xml:space="preserve"> Lai veiktu Viena pasūtījuma visu piegāžu saraksta apskatīšanu, izvēlētajam pasūtījumam ir jābūt statusā ‘Apstiprināts pasūtījums’, ‘Izbeigts pasūtījums’ vai ‘Pilnībā izpildīts pasūtījums’.</w:t>
      </w:r>
    </w:p>
    <w:p w:rsidR="00BB4879" w:rsidRDefault="00BB4879" w:rsidP="00C1516A">
      <w:pPr>
        <w:pStyle w:val="Apaknodaas"/>
      </w:pPr>
      <w:r>
        <w:t>Ekrānformas apraksts</w:t>
      </w:r>
    </w:p>
    <w:p w:rsidR="00BB4879" w:rsidRDefault="00BB4879" w:rsidP="00C1516A">
      <w:pPr>
        <w:pStyle w:val="Pamatteksts1"/>
      </w:pPr>
      <w:r>
        <w:t>Piegāžu sarakstā tiek attēlotas piegādes, kas atbilst lietotāja izvēlētajam pasūtījumam:</w:t>
      </w:r>
    </w:p>
    <w:p w:rsidR="00BB4879" w:rsidRDefault="00BB4879" w:rsidP="0068526F">
      <w:pPr>
        <w:pStyle w:val="Picture"/>
      </w:pPr>
      <w:r w:rsidRPr="00936F54">
        <w:rPr>
          <w:noProof/>
        </w:rPr>
        <w:drawing>
          <wp:inline distT="0" distB="0" distL="0" distR="0" wp14:anchorId="72ACCCF9" wp14:editId="6A405F65">
            <wp:extent cx="5943600" cy="1143000"/>
            <wp:effectExtent l="0" t="0" r="0" b="0"/>
            <wp:docPr id="40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p>
    <w:p w:rsidR="00BB4879" w:rsidRPr="00D60789" w:rsidRDefault="00BB4879" w:rsidP="00B958A9">
      <w:pPr>
        <w:pStyle w:val="Caption"/>
      </w:pPr>
      <w:bookmarkStart w:id="253" w:name="_Toc179879151"/>
      <w:r>
        <w:t xml:space="preserve">Ekrānforma </w:t>
      </w:r>
      <w:fldSimple w:instr=" SEQ Ekrānforma \* ARABIC ">
        <w:r w:rsidR="00760291">
          <w:rPr>
            <w:noProof/>
          </w:rPr>
          <w:t>46</w:t>
        </w:r>
      </w:fldSimple>
      <w:r>
        <w:t>. Viena pasūtījuma visu piegāžu saraksts</w:t>
      </w:r>
      <w:bookmarkEnd w:id="253"/>
    </w:p>
    <w:p w:rsidR="00BB4879" w:rsidRPr="00CD3DB0" w:rsidRDefault="00BB4879" w:rsidP="00C1516A">
      <w:pPr>
        <w:pStyle w:val="Piezme"/>
      </w:pPr>
      <w:r w:rsidRPr="005D79DD">
        <w:rPr>
          <w:b/>
        </w:rPr>
        <w:t>Piezīme</w:t>
      </w:r>
      <w:r w:rsidRPr="005D79DD">
        <w:rPr>
          <w:b/>
          <w:color w:val="FF0000"/>
        </w:rPr>
        <w:t>!</w:t>
      </w:r>
      <w:r>
        <w:t xml:space="preserve"> </w:t>
      </w:r>
      <w:r w:rsidRPr="00A420AD">
        <w:t xml:space="preserve">Piegāžu sarakstā tiek </w:t>
      </w:r>
      <w:r>
        <w:t xml:space="preserve">attēlotas </w:t>
      </w:r>
      <w:r w:rsidRPr="00A420AD">
        <w:t xml:space="preserve">konkrētā pasūtījuma, no kura tiek veidots šis saraksts, </w:t>
      </w:r>
      <w:r>
        <w:t>visas</w:t>
      </w:r>
      <w:r w:rsidRPr="00A420AD">
        <w:t xml:space="preserve"> piegāde</w:t>
      </w:r>
      <w:r>
        <w:t>s.</w:t>
      </w:r>
    </w:p>
    <w:p w:rsidR="00BB4879" w:rsidRDefault="00BB4879" w:rsidP="00C1516A">
      <w:pPr>
        <w:pStyle w:val="Pamatteksts1"/>
      </w:pPr>
      <w:r>
        <w:t>Par katru sarakstā atlasīto un attēloto piegādi tiek attēlota šāda informācija:</w:t>
      </w:r>
    </w:p>
    <w:p w:rsidR="00BB4879" w:rsidRDefault="00BB4879" w:rsidP="00E70652">
      <w:pPr>
        <w:pStyle w:val="Pamatteksts"/>
      </w:pPr>
      <w:r>
        <w:rPr>
          <w:b/>
        </w:rPr>
        <w:t>Piegādes statuss</w:t>
      </w:r>
      <w:r>
        <w:t xml:space="preserve"> – tiek attēlots piegādes pašreizējais statuss.</w:t>
      </w:r>
    </w:p>
    <w:p w:rsidR="00BB4879" w:rsidRDefault="00BB4879" w:rsidP="00E70652">
      <w:pPr>
        <w:pStyle w:val="Pamatteksts"/>
      </w:pPr>
      <w:r>
        <w:rPr>
          <w:rStyle w:val="Hipersaite"/>
        </w:rPr>
        <w:t>Pavadzīmes n</w:t>
      </w:r>
      <w:r w:rsidRPr="008058A1">
        <w:rPr>
          <w:rStyle w:val="Hipersaite"/>
        </w:rPr>
        <w:t>umurs</w:t>
      </w:r>
      <w:r>
        <w:t xml:space="preserve"> – kā hipersaite, tiek attēlots piegādei norādītais pavadzīmes numurs. Uzklikšķinot hipersaitei, tiek atvērta piegādes apskates ekrānforma (skat. aprakstu Piegādes apskatīšana un apstrāde</w:t>
      </w:r>
      <w:r>
        <w:rPr>
          <w:vanish/>
        </w:rPr>
        <w:t>|topic=Piegādes apskatīšana un apstrāde</w:t>
      </w:r>
      <w:r>
        <w:t>).</w:t>
      </w:r>
    </w:p>
    <w:p w:rsidR="00BB4879" w:rsidRDefault="00BB4879" w:rsidP="00E70652">
      <w:pPr>
        <w:pStyle w:val="Pamatteksts"/>
      </w:pPr>
      <w:r>
        <w:rPr>
          <w:b/>
        </w:rPr>
        <w:t>Pasūtījuma numurs [Piegādātāja piešķirtais numurs pasūtījumam]</w:t>
      </w:r>
      <w:r>
        <w:t xml:space="preserve"> – tiek attēlots sistēmas piešķirtais pasūtījuma numurs, kam kvadrātiekavās attēlo Piegādātāja piešķirto pasūtījuma numuru (ja sistēmā tāds ir reģistrēts).</w:t>
      </w:r>
    </w:p>
    <w:p w:rsidR="00BB4879" w:rsidRDefault="00BB4879" w:rsidP="00E70652">
      <w:pPr>
        <w:pStyle w:val="Pamatteksts"/>
      </w:pPr>
      <w:r>
        <w:rPr>
          <w:b/>
        </w:rPr>
        <w:t xml:space="preserve">Pircēja organizācija – </w:t>
      </w:r>
      <w:r w:rsidRPr="007057CD">
        <w:t>tiek attēlots pircēja organizācijas, kuras lietotājs izveidoja pirkuma pieprasījumu, nosaukums.</w:t>
      </w:r>
    </w:p>
    <w:p w:rsidR="00BB4879" w:rsidRDefault="00BB4879" w:rsidP="00E70652">
      <w:pPr>
        <w:pStyle w:val="Pamatteksts"/>
      </w:pPr>
      <w:r>
        <w:rPr>
          <w:b/>
        </w:rPr>
        <w:t>Piegādātāja organizācija</w:t>
      </w:r>
      <w:r>
        <w:t xml:space="preserve"> – t</w:t>
      </w:r>
      <w:r w:rsidRPr="005B32CB">
        <w:t>iek attēlots piegādātāja organizācijas nosaukums</w:t>
      </w:r>
      <w:r>
        <w:t>.</w:t>
      </w:r>
    </w:p>
    <w:p w:rsidR="00BB4879" w:rsidRDefault="00BB4879" w:rsidP="00E70652">
      <w:pPr>
        <w:pStyle w:val="Pamatteksts"/>
      </w:pPr>
      <w:r>
        <w:rPr>
          <w:b/>
        </w:rPr>
        <w:t>Saņēmēja piegādes adrese</w:t>
      </w:r>
      <w:r>
        <w:t xml:space="preserve"> – tiek attēlota pircēja organizācijas pasūtījumā norādītā piegādes adrese.</w:t>
      </w:r>
    </w:p>
    <w:p w:rsidR="00BB4879" w:rsidRDefault="00BB4879" w:rsidP="00E70652">
      <w:pPr>
        <w:pStyle w:val="Pamatteksts"/>
      </w:pPr>
      <w:r>
        <w:rPr>
          <w:b/>
        </w:rPr>
        <w:t xml:space="preserve">Piegādes nosūtīšanas </w:t>
      </w:r>
      <w:r w:rsidRPr="00DB6287">
        <w:rPr>
          <w:b/>
        </w:rPr>
        <w:t xml:space="preserve">datums </w:t>
      </w:r>
      <w:r>
        <w:t>– tiek attēlots datums, kad ir nosūtīta piegāde.</w:t>
      </w:r>
    </w:p>
    <w:p w:rsidR="00BB4879" w:rsidRDefault="00BB4879" w:rsidP="00E70652">
      <w:pPr>
        <w:pStyle w:val="Pamatteksts"/>
      </w:pPr>
      <w:r>
        <w:rPr>
          <w:b/>
        </w:rPr>
        <w:t>Piegādes</w:t>
      </w:r>
      <w:r w:rsidRPr="00130FD8">
        <w:rPr>
          <w:b/>
        </w:rPr>
        <w:t xml:space="preserve"> termiņš</w:t>
      </w:r>
      <w:r>
        <w:t xml:space="preserve"> – tiek attēlots pasūtījumā noteiktais piegādes termiņš.</w:t>
      </w:r>
    </w:p>
    <w:p w:rsidR="00BB4879" w:rsidRDefault="00BB4879" w:rsidP="00E70652">
      <w:pPr>
        <w:pStyle w:val="Pamatteksts"/>
      </w:pPr>
      <w:r>
        <w:rPr>
          <w:b/>
        </w:rPr>
        <w:t>Saņemšanas vai noraidīšanas datums</w:t>
      </w:r>
      <w:r>
        <w:t xml:space="preserve"> – t</w:t>
      </w:r>
      <w:r w:rsidRPr="007057CD">
        <w:t xml:space="preserve">iek attēlots </w:t>
      </w:r>
      <w:r>
        <w:t>datums, kad piegāde ir</w:t>
      </w:r>
      <w:r w:rsidRPr="007057CD">
        <w:t xml:space="preserve"> saņem</w:t>
      </w:r>
      <w:r>
        <w:t xml:space="preserve">ta </w:t>
      </w:r>
      <w:r w:rsidRPr="007057CD">
        <w:t>vai noraidī</w:t>
      </w:r>
      <w:r>
        <w:t>t</w:t>
      </w:r>
      <w:r w:rsidRPr="007057CD">
        <w:t>a</w:t>
      </w:r>
      <w:r>
        <w:t>.</w:t>
      </w:r>
    </w:p>
    <w:p w:rsidR="00BB4879" w:rsidRDefault="00BB4879" w:rsidP="00E70652">
      <w:pPr>
        <w:pStyle w:val="Pamatteksts"/>
      </w:pPr>
      <w:r>
        <w:rPr>
          <w:b/>
        </w:rPr>
        <w:t xml:space="preserve">Kvalificēšanas datums </w:t>
      </w:r>
      <w:r>
        <w:t>– tiek attēlots piegādes kvalificēšanas datums.</w:t>
      </w:r>
    </w:p>
    <w:p w:rsidR="00BB4879" w:rsidRPr="003D211B" w:rsidRDefault="00BB4879" w:rsidP="00C1516A">
      <w:pPr>
        <w:pStyle w:val="Pamatteksts1"/>
      </w:pPr>
      <w:r w:rsidRPr="003D211B">
        <w:t xml:space="preserve">Ieraksti piegāžu apskates sarakstā </w:t>
      </w:r>
      <w:r>
        <w:t xml:space="preserve">ir sakārtoti </w:t>
      </w:r>
      <w:r w:rsidRPr="003D211B">
        <w:t>pēc:</w:t>
      </w:r>
    </w:p>
    <w:p w:rsidR="00BB4879" w:rsidRPr="003D211B" w:rsidRDefault="00BB4879" w:rsidP="00E70652">
      <w:pPr>
        <w:pStyle w:val="Pamatteksts"/>
      </w:pPr>
      <w:r w:rsidRPr="003D211B">
        <w:t>Piegādes nākamā statusa maiņas termiņa augošā secībā (t.i.</w:t>
      </w:r>
      <w:r>
        <w:t>,</w:t>
      </w:r>
      <w:r w:rsidRPr="003D211B">
        <w:t xml:space="preserve"> pirmie tie, kas ātrāk jāizskata), ierakstus ar nedefinētu nākamā statusa maiņas termiņu attēlojot saraksta beigās;</w:t>
      </w:r>
    </w:p>
    <w:p w:rsidR="00BB4879" w:rsidRPr="003D211B" w:rsidRDefault="00BB4879" w:rsidP="00E70652">
      <w:pPr>
        <w:pStyle w:val="Pamatteksts"/>
      </w:pPr>
      <w:r w:rsidRPr="003D211B">
        <w:t>Piegādes nosūtīšanas datuma augošā secībā (t.i.</w:t>
      </w:r>
      <w:r>
        <w:t>,</w:t>
      </w:r>
      <w:r w:rsidRPr="003D211B">
        <w:t xml:space="preserve"> pirmie tie, kas ātrāk izveidoti);</w:t>
      </w:r>
    </w:p>
    <w:p w:rsidR="00BB4879" w:rsidRPr="00D60789" w:rsidRDefault="00BB4879" w:rsidP="00E70652">
      <w:pPr>
        <w:pStyle w:val="Pamatteksts"/>
      </w:pPr>
      <w:r w:rsidRPr="003D211B">
        <w:t>Piegādes pavadzīmes numura alfabētiskā secībā.</w:t>
      </w:r>
    </w:p>
    <w:p w:rsidR="00BB4879" w:rsidRDefault="00BB4879" w:rsidP="00BB4879">
      <w:pPr>
        <w:pStyle w:val="Heading3"/>
        <w:numPr>
          <w:ilvl w:val="2"/>
          <w:numId w:val="3"/>
        </w:numPr>
      </w:pPr>
      <w:bookmarkStart w:id="254" w:name="_Toc179879049"/>
      <w:bookmarkStart w:id="255" w:name="_D2HTopic_3274"/>
      <w:r w:rsidRPr="006F180D">
        <w:lastRenderedPageBreak/>
        <w:t>Piegādes apskatīšana</w:t>
      </w:r>
      <w:bookmarkEnd w:id="254"/>
    </w:p>
    <w:p w:rsidR="00BB4879" w:rsidRPr="00E113B6" w:rsidRDefault="00BB4879" w:rsidP="0068526F">
      <w:r>
        <w:fldChar w:fldCharType="begin"/>
      </w:r>
      <w:r>
        <w:instrText xml:space="preserve"> XE "Piegāde" </w:instrText>
      </w:r>
      <w:r>
        <w:fldChar w:fldCharType="end"/>
      </w:r>
      <w:r>
        <w:fldChar w:fldCharType="begin"/>
      </w:r>
      <w:r>
        <w:instrText xml:space="preserve"> XE "Piegādes apskatīšana" </w:instrText>
      </w:r>
      <w:r>
        <w:fldChar w:fldCharType="end"/>
      </w:r>
      <w:r w:rsidRPr="001827D7">
        <w:rPr>
          <w:vanish/>
        </w:rPr>
        <w:t xml:space="preserve"> </w:t>
      </w:r>
      <w:bookmarkEnd w:id="255"/>
    </w:p>
    <w:p w:rsidR="00BB4879" w:rsidRDefault="00BB4879" w:rsidP="00C1516A">
      <w:pPr>
        <w:pStyle w:val="Apaknodaas"/>
      </w:pPr>
      <w:r>
        <w:t>Apraksts</w:t>
      </w:r>
    </w:p>
    <w:p w:rsidR="00BB4879" w:rsidRDefault="00BB4879" w:rsidP="00C1516A">
      <w:pPr>
        <w:pStyle w:val="Pamatteksts1"/>
      </w:pPr>
      <w:r>
        <w:t>Sistēmā tiek nodrošināta iespēja apskatīt izveidotas piegādes datus un veikt darbības ar piegādi atbilstoši tam, kādā statusā tā atrodas.</w:t>
      </w:r>
    </w:p>
    <w:p w:rsidR="00BB4879" w:rsidRDefault="00BB4879" w:rsidP="00C1516A">
      <w:pPr>
        <w:pStyle w:val="Apaknodaas"/>
      </w:pPr>
      <w:r>
        <w:t xml:space="preserve">Piekļūšanas nosacījumi </w:t>
      </w:r>
    </w:p>
    <w:p w:rsidR="00BB4879" w:rsidRDefault="00BB4879" w:rsidP="00C1516A">
      <w:pPr>
        <w:pStyle w:val="Pamatteksts1"/>
      </w:pPr>
      <w:r>
        <w:t>Piegādes datu apskate</w:t>
      </w:r>
      <w:r>
        <w:fldChar w:fldCharType="begin"/>
      </w:r>
      <w:r>
        <w:instrText xml:space="preserve"> XE "Piegādes apskatīšana”</w:instrText>
      </w:r>
      <w:r>
        <w:fldChar w:fldCharType="end"/>
      </w:r>
      <w:r>
        <w:t xml:space="preserve"> un darbības ar to ir pieejamas sistēmā reģistrētiem, autorizētiem sistēmas lietotājiem ar lomu Iepircējs, Piegādātājs, Apstiprinātājs un Saņēmējs. Piegādes datu apskate</w:t>
      </w:r>
      <w:r>
        <w:fldChar w:fldCharType="begin"/>
      </w:r>
      <w:r>
        <w:instrText xml:space="preserve"> XE "Piegādes apskatīšana”</w:instrText>
      </w:r>
      <w:r>
        <w:fldChar w:fldCharType="end"/>
      </w:r>
      <w:r>
        <w:t xml:space="preserve"> ir pieejama arī pircēju un piegādātāju organizāciju administratoriem.</w:t>
      </w:r>
    </w:p>
    <w:p w:rsidR="00BB4879" w:rsidRDefault="00BB4879" w:rsidP="00C1516A">
      <w:pPr>
        <w:pStyle w:val="Piezme"/>
      </w:pPr>
      <w:r w:rsidRPr="00B3125D">
        <w:rPr>
          <w:b/>
        </w:rPr>
        <w:t>Piezīme</w:t>
      </w:r>
      <w:r w:rsidRPr="00B3125D">
        <w:rPr>
          <w:b/>
          <w:color w:val="FF0000"/>
        </w:rPr>
        <w:t>!</w:t>
      </w:r>
      <w:r>
        <w:t xml:space="preserve"> Organizācijas administratoram</w:t>
      </w:r>
      <w:r w:rsidRPr="00F35B09">
        <w:t xml:space="preserve"> </w:t>
      </w:r>
      <w:r>
        <w:t xml:space="preserve">apskatei </w:t>
      </w:r>
      <w:r w:rsidRPr="00F35B09">
        <w:t xml:space="preserve">ir pieejamas </w:t>
      </w:r>
      <w:r>
        <w:t>visas organizācijas piegādes.</w:t>
      </w:r>
    </w:p>
    <w:p w:rsidR="00BB4879" w:rsidRDefault="00BB4879" w:rsidP="00C1516A">
      <w:pPr>
        <w:pStyle w:val="Apaknodaas"/>
      </w:pPr>
      <w:r>
        <w:t>Piekļūšana</w:t>
      </w:r>
    </w:p>
    <w:p w:rsidR="00BB4879" w:rsidRDefault="00BB4879" w:rsidP="00C1516A">
      <w:pPr>
        <w:pStyle w:val="Pamatteksts1"/>
      </w:pPr>
      <w:r>
        <w:t xml:space="preserve">Piegādes datu apskatīšana ir iespējama, izvēloties Piegāžu sarakstā </w:t>
      </w:r>
      <w:r w:rsidRPr="006F180D">
        <w:t xml:space="preserve">(skat. aprakstu </w:t>
      </w:r>
      <w:hyperlink w:anchor="_D2HTopic_2893" w:history="1">
        <w:r w:rsidRPr="001827D7">
          <w:rPr>
            <w:rStyle w:val="Hyperlink"/>
          </w:rPr>
          <w:t>Piegāžu saraksta apskatīšana</w:t>
        </w:r>
      </w:hyperlink>
      <w:r w:rsidRPr="006F180D">
        <w:t>)</w:t>
      </w:r>
      <w:r>
        <w:t xml:space="preserve"> nepieciešamo piegādi un atverot tās datus apskatei.</w:t>
      </w:r>
    </w:p>
    <w:p w:rsidR="00BB4879" w:rsidRDefault="00BB4879" w:rsidP="00C1516A">
      <w:pPr>
        <w:pStyle w:val="Apaknodaas"/>
      </w:pPr>
      <w:r>
        <w:t>Izpildes scenārijs</w:t>
      </w:r>
    </w:p>
    <w:p w:rsidR="00BB4879" w:rsidRPr="00735BD6" w:rsidRDefault="00BB4879" w:rsidP="00C1516A">
      <w:pPr>
        <w:pStyle w:val="Pamatteksts1"/>
      </w:pPr>
      <w:r>
        <w:t>Piegādes datu apskatē attēlotie dati atšķiras atbilstoši piegādes statusam un lietotāja lomai, kas veic Piegādes apskatīšanu un apstrādi.</w:t>
      </w:r>
    </w:p>
    <w:p w:rsidR="00BB4879" w:rsidRPr="00683C87" w:rsidRDefault="00BB4879" w:rsidP="00BB4879">
      <w:pPr>
        <w:pStyle w:val="Heading4"/>
        <w:numPr>
          <w:ilvl w:val="3"/>
          <w:numId w:val="36"/>
        </w:numPr>
      </w:pPr>
      <w:bookmarkStart w:id="256" w:name="_D2HTopic_2619"/>
      <w:r w:rsidRPr="00683C87">
        <w:t xml:space="preserve">Piegādes apskatīšana un apstrāde statusā </w:t>
      </w:r>
      <w:r>
        <w:t>‘Nosūtīta piegāde’</w:t>
      </w:r>
      <w:bookmarkEnd w:id="256"/>
    </w:p>
    <w:p w:rsidR="00BB4879" w:rsidRDefault="00BB4879" w:rsidP="00C1516A">
      <w:pPr>
        <w:pStyle w:val="Apaknodaas"/>
      </w:pPr>
      <w:r>
        <w:t>Ekrānformas apraksts</w:t>
      </w:r>
    </w:p>
    <w:p w:rsidR="00BB4879" w:rsidRDefault="00BB4879" w:rsidP="0068526F">
      <w:pPr>
        <w:pStyle w:val="Picture"/>
      </w:pPr>
      <w:r w:rsidRPr="00BB4879">
        <w:rPr>
          <w:noProof/>
          <w:bdr w:val="single" w:sz="4" w:space="0" w:color="BFBFBF"/>
        </w:rPr>
        <w:lastRenderedPageBreak/>
        <w:drawing>
          <wp:inline distT="0" distB="0" distL="0" distR="0" wp14:anchorId="4298981B" wp14:editId="73102BA8">
            <wp:extent cx="5934075" cy="5924550"/>
            <wp:effectExtent l="19050" t="19050" r="9525" b="0"/>
            <wp:docPr id="40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34075" cy="5924550"/>
                    </a:xfrm>
                    <a:prstGeom prst="rect">
                      <a:avLst/>
                    </a:prstGeom>
                    <a:noFill/>
                    <a:ln w="6350" cmpd="sng">
                      <a:solidFill>
                        <a:srgbClr val="BFBFBF"/>
                      </a:solidFill>
                      <a:miter lim="800000"/>
                      <a:headEnd/>
                      <a:tailEnd/>
                    </a:ln>
                    <a:effectLst/>
                  </pic:spPr>
                </pic:pic>
              </a:graphicData>
            </a:graphic>
          </wp:inline>
        </w:drawing>
      </w:r>
    </w:p>
    <w:p w:rsidR="00BB4879" w:rsidRPr="00C05285" w:rsidRDefault="00BB4879" w:rsidP="00B958A9">
      <w:pPr>
        <w:pStyle w:val="Caption"/>
      </w:pPr>
      <w:bookmarkStart w:id="257" w:name="_Toc179879152"/>
      <w:r w:rsidRPr="00C05285">
        <w:t xml:space="preserve">Ekrānforma </w:t>
      </w:r>
      <w:fldSimple w:instr=" SEQ Ekrānforma \* ARABIC ">
        <w:r w:rsidR="00760291">
          <w:rPr>
            <w:noProof/>
          </w:rPr>
          <w:t>47</w:t>
        </w:r>
      </w:fldSimple>
      <w:r w:rsidRPr="00C05285">
        <w:t>. Piegādes apskate un apstrāde statusā ‘Nosūtīta piegāde’</w:t>
      </w:r>
      <w:bookmarkEnd w:id="257"/>
    </w:p>
    <w:p w:rsidR="00BB4879" w:rsidRDefault="00BB4879" w:rsidP="0068526F">
      <w:pPr>
        <w:pStyle w:val="Blokuapraksts"/>
      </w:pPr>
      <w:r>
        <w:t>Vispārējā piegādes informācija</w:t>
      </w:r>
    </w:p>
    <w:p w:rsidR="00BB4879" w:rsidRPr="00A96A86" w:rsidRDefault="00BB4879" w:rsidP="00E70652">
      <w:pPr>
        <w:pStyle w:val="Pamatteksts"/>
      </w:pPr>
      <w:r w:rsidRPr="006C3867">
        <w:rPr>
          <w:b/>
        </w:rPr>
        <w:t>P</w:t>
      </w:r>
      <w:r>
        <w:rPr>
          <w:b/>
        </w:rPr>
        <w:t>iegādes</w:t>
      </w:r>
      <w:r w:rsidRPr="006C3867">
        <w:rPr>
          <w:b/>
        </w:rPr>
        <w:t xml:space="preserve"> statuss</w:t>
      </w:r>
      <w:r>
        <w:rPr>
          <w:b/>
        </w:rPr>
        <w:t xml:space="preserve"> – </w:t>
      </w:r>
      <w:r w:rsidRPr="00A96A86">
        <w:t xml:space="preserve">tiek attēlots </w:t>
      </w:r>
      <w:r>
        <w:t>piegādes pašreizējais statuss.</w:t>
      </w:r>
    </w:p>
    <w:p w:rsidR="00BB4879" w:rsidRPr="00A96A86" w:rsidRDefault="00BB4879" w:rsidP="00E70652">
      <w:pPr>
        <w:pStyle w:val="Pamatteksts"/>
      </w:pPr>
      <w:r w:rsidRPr="00A96A86">
        <w:rPr>
          <w:b/>
        </w:rPr>
        <w:t>Pavadzīmes numurs</w:t>
      </w:r>
      <w:r>
        <w:t xml:space="preserve"> – tiek attēlots Piegādātāja norādītais pavadzīmes numurs.</w:t>
      </w:r>
    </w:p>
    <w:p w:rsidR="00BB4879" w:rsidRDefault="00BB4879" w:rsidP="00E70652">
      <w:pPr>
        <w:pStyle w:val="Pamatteksts"/>
      </w:pPr>
      <w:r>
        <w:rPr>
          <w:b/>
        </w:rPr>
        <w:t>Pasūtījuma</w:t>
      </w:r>
      <w:r w:rsidRPr="00942ED3">
        <w:rPr>
          <w:b/>
        </w:rPr>
        <w:t xml:space="preserve"> numurs</w:t>
      </w:r>
      <w:r>
        <w:t xml:space="preserve"> – tiek attēlots sistēmas piešķirtais pasūtījuma numurs, kas pasūtījumam tika izveidots, nosūtot pirkuma pieprasījumu.</w:t>
      </w:r>
    </w:p>
    <w:p w:rsidR="00BB4879" w:rsidRDefault="00BB4879" w:rsidP="00E70652">
      <w:pPr>
        <w:pStyle w:val="Pamatteksts"/>
      </w:pPr>
      <w:r w:rsidRPr="004F1496">
        <w:rPr>
          <w:b/>
        </w:rPr>
        <w:t>Piegādātāja piešķirtais numurs pasūtījumam</w:t>
      </w:r>
      <w:r>
        <w:t xml:space="preserve"> – tiek attēlots Piegādāja piešķirtais pasūtījuma numurs, ja tas ir norādīts.</w:t>
      </w:r>
    </w:p>
    <w:p w:rsidR="00BB4879" w:rsidRDefault="00BB4879" w:rsidP="00E70652">
      <w:pPr>
        <w:pStyle w:val="Pamatteksts"/>
      </w:pPr>
      <w:r w:rsidRPr="00082429">
        <w:rPr>
          <w:b/>
        </w:rPr>
        <w:t>Vispārīgās vienošanās numurs</w:t>
      </w:r>
      <w:r>
        <w:t xml:space="preserve"> – tiek attēlots Vispārīgās vienošanās pilnais nosaukums.</w:t>
      </w:r>
    </w:p>
    <w:p w:rsidR="00BB4879" w:rsidRDefault="00BB4879" w:rsidP="00E70652">
      <w:pPr>
        <w:pStyle w:val="Pamatteksts"/>
      </w:pPr>
      <w:r>
        <w:rPr>
          <w:b/>
        </w:rPr>
        <w:t xml:space="preserve">Apraksts </w:t>
      </w:r>
      <w:r>
        <w:t>– tiek attēlots Piegādātāja norādītais piegādes apraksts.</w:t>
      </w:r>
    </w:p>
    <w:p w:rsidR="00BB4879" w:rsidRDefault="00BB4879" w:rsidP="00E70652">
      <w:pPr>
        <w:pStyle w:val="Pamatteksts"/>
      </w:pPr>
      <w:r w:rsidRPr="00426B9A">
        <w:rPr>
          <w:rStyle w:val="Hipersaite"/>
        </w:rPr>
        <w:lastRenderedPageBreak/>
        <w:t>Datne</w:t>
      </w:r>
      <w:r>
        <w:rPr>
          <w:b/>
        </w:rPr>
        <w:t xml:space="preserve"> </w:t>
      </w:r>
      <w:r>
        <w:t>– kā hipersaite tiek attēlots Datnes nosaukums, uz kura uzklikšķinot tiek atvērts standarta dialoglogs datnes atvēršanai vai saglabāšanai.</w:t>
      </w:r>
    </w:p>
    <w:p w:rsidR="00BB4879" w:rsidRDefault="00BB4879" w:rsidP="00E70652">
      <w:pPr>
        <w:pStyle w:val="Pamatteksts"/>
      </w:pPr>
      <w:r w:rsidRPr="00B27520">
        <w:rPr>
          <w:b/>
        </w:rPr>
        <w:t>Statusa piešķiršanas datums</w:t>
      </w:r>
      <w:r>
        <w:t xml:space="preserve"> – t</w:t>
      </w:r>
      <w:r w:rsidRPr="00E93940">
        <w:t>iek attēlots p</w:t>
      </w:r>
      <w:r>
        <w:t>iegādes</w:t>
      </w:r>
      <w:r w:rsidRPr="00E93940">
        <w:t xml:space="preserve"> </w:t>
      </w:r>
      <w:r>
        <w:t xml:space="preserve">pašreizējā </w:t>
      </w:r>
      <w:r w:rsidRPr="00E93940">
        <w:t>statusa piešķiršanas datums</w:t>
      </w:r>
      <w:r>
        <w:t>.</w:t>
      </w:r>
    </w:p>
    <w:p w:rsidR="00BB4879" w:rsidRDefault="00BB4879" w:rsidP="00E70652">
      <w:pPr>
        <w:pStyle w:val="Pamatteksts"/>
      </w:pPr>
      <w:r>
        <w:rPr>
          <w:b/>
        </w:rPr>
        <w:t xml:space="preserve">Piegāde </w:t>
      </w:r>
      <w:r w:rsidRPr="00B27520">
        <w:rPr>
          <w:b/>
        </w:rPr>
        <w:t>jāmaina līdz</w:t>
      </w:r>
      <w:r>
        <w:t xml:space="preserve"> – t</w:t>
      </w:r>
      <w:r w:rsidRPr="00AD607C">
        <w:t>iek attēlots p</w:t>
      </w:r>
      <w:r>
        <w:t>iegādes</w:t>
      </w:r>
      <w:r w:rsidRPr="00AD607C">
        <w:t xml:space="preserve"> apstrādes termiņš</w:t>
      </w:r>
      <w:r>
        <w:t xml:space="preserve"> – datums, līdz kuram ir jāmaina piegādes pašreizējais statuss</w:t>
      </w:r>
      <w:r w:rsidRPr="00AD607C">
        <w:t>.</w:t>
      </w:r>
    </w:p>
    <w:p w:rsidR="00BB4879" w:rsidRPr="00AD607C" w:rsidRDefault="00BB4879" w:rsidP="00E70652">
      <w:pPr>
        <w:pStyle w:val="Pamatteksts"/>
      </w:pPr>
      <w:r>
        <w:rPr>
          <w:b/>
        </w:rPr>
        <w:t xml:space="preserve">Pasūtījuma aktuālais datums </w:t>
      </w:r>
      <w:r>
        <w:t>– tiek attēlots pasūtījuma, no kura veidota piegāde, aktuālais statuss.</w:t>
      </w:r>
    </w:p>
    <w:p w:rsidR="00BB4879" w:rsidRPr="00FB4019" w:rsidRDefault="00BB4879" w:rsidP="00E70652">
      <w:pPr>
        <w:pStyle w:val="Pamatteksts"/>
      </w:pPr>
      <w:r w:rsidRPr="00B27520">
        <w:rPr>
          <w:b/>
        </w:rPr>
        <w:t>Piegāde līdz</w:t>
      </w:r>
      <w:r>
        <w:t xml:space="preserve"> - </w:t>
      </w:r>
      <w:r w:rsidRPr="005864FD">
        <w:t>tiek attēlots piegādes termiņa datums</w:t>
      </w:r>
      <w:r>
        <w:t>.</w:t>
      </w:r>
    </w:p>
    <w:p w:rsidR="00BB4879" w:rsidRDefault="00BB4879" w:rsidP="0068526F">
      <w:pPr>
        <w:pStyle w:val="Blokuapraksts"/>
      </w:pPr>
      <w:r>
        <w:t>Pasūtītāja dati</w:t>
      </w:r>
    </w:p>
    <w:p w:rsidR="00BB4879" w:rsidRDefault="00BB4879" w:rsidP="00C1516A">
      <w:pPr>
        <w:pStyle w:val="Pamatteksts1"/>
      </w:pPr>
      <w:r>
        <w:t>Pasūtītāja dati tiek attēloti analoģiski</w:t>
      </w:r>
      <w:r w:rsidRPr="00010FD4">
        <w:t xml:space="preserve"> kā pasūtījumam esot statusā „Pirkuma pieprasījums” (skat. ekrānformas aprakstu </w:t>
      </w:r>
      <w:hyperlink w:anchor="_D2HTopic_3011" w:history="1">
        <w:r w:rsidRPr="00863744">
          <w:rPr>
            <w:rStyle w:val="Hyperlink"/>
          </w:rPr>
          <w:t>Pasūtījuma apskatīšana un apstrāde</w:t>
        </w:r>
      </w:hyperlink>
      <w:r w:rsidRPr="00010FD4">
        <w:t xml:space="preserve"> statusā </w:t>
      </w:r>
      <w:r>
        <w:t>‘</w:t>
      </w:r>
      <w:r w:rsidRPr="00010FD4">
        <w:t>Pirkuma pieprasījums</w:t>
      </w:r>
      <w:r>
        <w:t>’).</w:t>
      </w:r>
    </w:p>
    <w:p w:rsidR="00BB4879" w:rsidRDefault="00BB4879" w:rsidP="0068526F">
      <w:pPr>
        <w:pStyle w:val="Blokuapraksts"/>
      </w:pPr>
      <w:r>
        <w:t>Piegādātāja dati</w:t>
      </w:r>
    </w:p>
    <w:p w:rsidR="00BB4879" w:rsidRDefault="00BB4879" w:rsidP="00C1516A">
      <w:pPr>
        <w:pStyle w:val="Pamatteksts1"/>
      </w:pPr>
      <w:r>
        <w:t>Piegādātāja dati tiek attēloti analoģiski</w:t>
      </w:r>
      <w:r w:rsidRPr="00010FD4">
        <w:t xml:space="preserve"> kā pasūtījumam esot statusā „Pirkuma pieprasījums” (skat. ekrānformas aprakstu </w:t>
      </w:r>
      <w:hyperlink w:anchor="_D2HTopic_3011" w:history="1">
        <w:r w:rsidRPr="00863744">
          <w:rPr>
            <w:rStyle w:val="Hyperlink"/>
          </w:rPr>
          <w:t>Pasūtījuma apskatīšana un apstrāde</w:t>
        </w:r>
      </w:hyperlink>
      <w:r w:rsidRPr="00010FD4">
        <w:t xml:space="preserve"> statusā </w:t>
      </w:r>
      <w:r>
        <w:t>‘</w:t>
      </w:r>
      <w:r w:rsidRPr="00010FD4">
        <w:t>Pirkuma pieprasījums</w:t>
      </w:r>
      <w:r>
        <w:t>’).</w:t>
      </w:r>
    </w:p>
    <w:p w:rsidR="00BB4879" w:rsidRDefault="00BB4879" w:rsidP="0068526F">
      <w:pPr>
        <w:pStyle w:val="Blokuapraksts"/>
      </w:pPr>
      <w:r>
        <w:t>Saņēmēja dati</w:t>
      </w:r>
    </w:p>
    <w:p w:rsidR="00BB4879" w:rsidRDefault="00BB4879" w:rsidP="00C1516A">
      <w:pPr>
        <w:pStyle w:val="Pamatteksts1"/>
      </w:pPr>
      <w:r>
        <w:t>Saņēmēja dati tiek attēloti analoģiski</w:t>
      </w:r>
      <w:r w:rsidRPr="00010FD4">
        <w:t xml:space="preserve"> kā pasūtījumam esot statusā „Pirkuma pieprasījums” (skat. ekrānformas aprakstu </w:t>
      </w:r>
      <w:hyperlink w:anchor="_D2HTopic_3011" w:history="1">
        <w:r w:rsidRPr="00863744">
          <w:rPr>
            <w:rStyle w:val="Hyperlink"/>
          </w:rPr>
          <w:t>Pasūtījuma apskatīšana un apstrāde</w:t>
        </w:r>
      </w:hyperlink>
      <w:r w:rsidRPr="00010FD4">
        <w:t xml:space="preserve"> statusā </w:t>
      </w:r>
      <w:r>
        <w:t>‘</w:t>
      </w:r>
      <w:r w:rsidRPr="00010FD4">
        <w:t>Pirkuma pieprasījums</w:t>
      </w:r>
      <w:r>
        <w:t>’).</w:t>
      </w:r>
    </w:p>
    <w:p w:rsidR="00BB4879" w:rsidRDefault="00BB4879" w:rsidP="0068526F">
      <w:pPr>
        <w:pStyle w:val="Blokuapraksts"/>
      </w:pPr>
      <w:r>
        <w:t>Piegādes rindas</w:t>
      </w:r>
    </w:p>
    <w:p w:rsidR="00BB4879" w:rsidRDefault="00BB4879" w:rsidP="0068526F">
      <w:pPr>
        <w:pStyle w:val="Picture"/>
      </w:pPr>
      <w:r w:rsidRPr="00936F54">
        <w:rPr>
          <w:noProof/>
        </w:rPr>
        <w:drawing>
          <wp:inline distT="0" distB="0" distL="0" distR="0" wp14:anchorId="4E67C2CB" wp14:editId="7DA8BBD6">
            <wp:extent cx="5934075" cy="1095375"/>
            <wp:effectExtent l="0" t="0" r="0" b="0"/>
            <wp:docPr id="404"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34075" cy="1095375"/>
                    </a:xfrm>
                    <a:prstGeom prst="rect">
                      <a:avLst/>
                    </a:prstGeom>
                    <a:noFill/>
                    <a:ln>
                      <a:noFill/>
                    </a:ln>
                  </pic:spPr>
                </pic:pic>
              </a:graphicData>
            </a:graphic>
          </wp:inline>
        </w:drawing>
      </w:r>
    </w:p>
    <w:p w:rsidR="00BB4879" w:rsidRPr="00C05285" w:rsidRDefault="00BB4879" w:rsidP="00B958A9">
      <w:pPr>
        <w:pStyle w:val="Caption"/>
      </w:pPr>
      <w:r w:rsidRPr="00C05285">
        <w:t xml:space="preserve">Ekrānformas bloks </w:t>
      </w:r>
      <w:fldSimple w:instr=" SEQ Ekrānformas_bloks \* ARABIC ">
        <w:r w:rsidR="00760291">
          <w:rPr>
            <w:noProof/>
          </w:rPr>
          <w:t>78</w:t>
        </w:r>
      </w:fldSimple>
      <w:r w:rsidRPr="00C05285">
        <w:t>. Piegādes rindu bloka attēlojums</w:t>
      </w:r>
    </w:p>
    <w:p w:rsidR="00BB4879" w:rsidRDefault="00BB4879" w:rsidP="00C1516A">
      <w:pPr>
        <w:pStyle w:val="Pamatteksts1"/>
      </w:pPr>
      <w:r>
        <w:t>Ja precei ir pievienots papildaprīkojums, to attēlo kursīvā zem atbilstošās piegādes rindas, attēlojot papildaprīkojumu nosaukumus un cenas.</w:t>
      </w:r>
    </w:p>
    <w:p w:rsidR="00BB4879" w:rsidRPr="00725AEE" w:rsidRDefault="00BB4879" w:rsidP="00C1516A">
      <w:pPr>
        <w:pStyle w:val="Pamatteksts1"/>
      </w:pPr>
      <w:r>
        <w:t>Par katru pasūtījumā iekļauto preci, tabulā tiek attēlota šāda informācija:</w:t>
      </w:r>
    </w:p>
    <w:p w:rsidR="00BB4879" w:rsidRDefault="00BB4879" w:rsidP="00E70652">
      <w:pPr>
        <w:pStyle w:val="Pamatteksts"/>
      </w:pPr>
      <w:r>
        <w:rPr>
          <w:b/>
        </w:rPr>
        <w:t xml:space="preserve">Numurs pēc kārtas </w:t>
      </w:r>
      <w:r>
        <w:t>– tiek attēlots preces numurs pēc kārtas</w:t>
      </w:r>
      <w:r w:rsidRPr="005864FD">
        <w:t>.</w:t>
      </w:r>
    </w:p>
    <w:p w:rsidR="00BB4879" w:rsidRPr="002F016B" w:rsidRDefault="00BB4879" w:rsidP="00E70652">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2F016B">
        <w:t xml:space="preserve">(skat. aprakstu </w:t>
      </w:r>
      <w:r w:rsidRPr="00BB4879">
        <w:t>Preces apskatīšana</w:t>
      </w:r>
      <w:r w:rsidRPr="002F016B">
        <w:t>).</w:t>
      </w:r>
    </w:p>
    <w:p w:rsidR="00BB4879" w:rsidRDefault="00BB4879" w:rsidP="00E70652">
      <w:pPr>
        <w:pStyle w:val="Pamatteksts"/>
      </w:pPr>
      <w:r w:rsidRPr="008B7865">
        <w:rPr>
          <w:b/>
        </w:rPr>
        <w:t xml:space="preserve">Kopējais skaits pasūtījumā </w:t>
      </w:r>
      <w:r w:rsidRPr="008B7865">
        <w:t xml:space="preserve">– </w:t>
      </w:r>
      <w:r>
        <w:t>t</w:t>
      </w:r>
      <w:r w:rsidRPr="008B7865">
        <w:t>iek attēlots pasūtījumā aktuālais konkrētās preces pēdējais saskaņotais skaits.</w:t>
      </w:r>
      <w:r>
        <w:t xml:space="preserve"> </w:t>
      </w:r>
    </w:p>
    <w:p w:rsidR="00BB4879" w:rsidRDefault="00BB4879" w:rsidP="00E70652">
      <w:pPr>
        <w:pStyle w:val="Pamatteksts"/>
      </w:pPr>
      <w:r>
        <w:rPr>
          <w:b/>
        </w:rPr>
        <w:t>Šajā piegādē iekļautais skaits</w:t>
      </w:r>
      <w:r w:rsidRPr="006355E8">
        <w:rPr>
          <w:b/>
        </w:rPr>
        <w:t xml:space="preserve"> – </w:t>
      </w:r>
      <w:r w:rsidRPr="0021273F">
        <w:t>t</w:t>
      </w:r>
      <w:r w:rsidRPr="001C5B6D">
        <w:t xml:space="preserve">iek attēlots </w:t>
      </w:r>
      <w:r>
        <w:t xml:space="preserve">šajā piegādē iekļauto </w:t>
      </w:r>
      <w:r w:rsidRPr="001C5B6D">
        <w:t>pre</w:t>
      </w:r>
      <w:r>
        <w:t>ču skaits</w:t>
      </w:r>
      <w:r w:rsidRPr="001C5B6D">
        <w:t>.</w:t>
      </w:r>
    </w:p>
    <w:p w:rsidR="00BB4879" w:rsidRPr="00915F96" w:rsidRDefault="00BB4879" w:rsidP="00E70652">
      <w:pPr>
        <w:pStyle w:val="Pamatteksts"/>
      </w:pPr>
      <w:r>
        <w:rPr>
          <w:b/>
        </w:rPr>
        <w:lastRenderedPageBreak/>
        <w:t>Vienības</w:t>
      </w:r>
      <w:r w:rsidRPr="00624110">
        <w:rPr>
          <w:b/>
        </w:rPr>
        <w:t xml:space="preserve"> cena </w:t>
      </w:r>
      <w:r>
        <w:rPr>
          <w:b/>
        </w:rPr>
        <w:t>(</w:t>
      </w:r>
      <w:r w:rsidRPr="00624110">
        <w:rPr>
          <w:b/>
        </w:rPr>
        <w:t>bez PVN</w:t>
      </w:r>
      <w:r>
        <w:rPr>
          <w:b/>
        </w:rPr>
        <w:t>)</w:t>
      </w:r>
      <w:r w:rsidRPr="00624110">
        <w:rPr>
          <w:b/>
        </w:rPr>
        <w:t xml:space="preserve">, pasūtījuma izveides brīdī saglabātajā </w:t>
      </w:r>
      <w:r w:rsidRPr="00915F96">
        <w:rPr>
          <w:b/>
        </w:rPr>
        <w:t>valūtā</w:t>
      </w:r>
      <w:r w:rsidRPr="00915F96">
        <w:t xml:space="preserve"> - tiek attēlota konkrētās preces sākotnējā cena bez PVN</w:t>
      </w:r>
      <w:r>
        <w:t xml:space="preserve"> un ar papildaprīkojumu</w:t>
      </w:r>
      <w:r w:rsidRPr="00915F96">
        <w:t>.</w:t>
      </w:r>
    </w:p>
    <w:p w:rsidR="00BB4879" w:rsidRPr="00915F96" w:rsidRDefault="00BB4879" w:rsidP="00E70652">
      <w:pPr>
        <w:pStyle w:val="Pamatteksts"/>
      </w:pPr>
      <w:r w:rsidRPr="00915F96">
        <w:t>Summa piegādē, bez PVN, pasūtījuma izveides brīdī saglabātajā valūtā - tiek attēlota konkrētās preces summa piegādē bez PVN.</w:t>
      </w:r>
    </w:p>
    <w:p w:rsidR="00BB4879" w:rsidRPr="00915F96" w:rsidRDefault="00BB4879" w:rsidP="00E70652">
      <w:pPr>
        <w:pStyle w:val="Pamatteksts"/>
      </w:pPr>
      <w:r w:rsidRPr="00915F96">
        <w:rPr>
          <w:b/>
        </w:rPr>
        <w:t xml:space="preserve">Saņemts </w:t>
      </w:r>
      <w:r w:rsidRPr="00915F96">
        <w:t>– tiek attēlots saņemtais preču skaits</w:t>
      </w:r>
      <w:r>
        <w:t>,</w:t>
      </w:r>
      <w:r w:rsidRPr="00C548C5">
        <w:t xml:space="preserve"> </w:t>
      </w:r>
      <w:r>
        <w:t>ja piegādei saņemtais preču skaits jau ir norādīts</w:t>
      </w:r>
      <w:r w:rsidRPr="00915F96">
        <w:t>.</w:t>
      </w:r>
    </w:p>
    <w:p w:rsidR="00BB4879" w:rsidRDefault="00BB4879" w:rsidP="00E70652">
      <w:pPr>
        <w:pStyle w:val="Pamatteksts"/>
      </w:pPr>
      <w:r>
        <w:rPr>
          <w:b/>
        </w:rPr>
        <w:t>Kvalitatīvs skaits</w:t>
      </w:r>
      <w:r>
        <w:t xml:space="preserve"> - t</w:t>
      </w:r>
      <w:r w:rsidRPr="00A76D1F">
        <w:t>iek attēlot</w:t>
      </w:r>
      <w:r>
        <w:t>s kvalitatīvo</w:t>
      </w:r>
      <w:r w:rsidRPr="00A76D1F">
        <w:t xml:space="preserve"> </w:t>
      </w:r>
      <w:r w:rsidRPr="00915F96">
        <w:t>preču skaits</w:t>
      </w:r>
      <w:r>
        <w:t>,</w:t>
      </w:r>
      <w:r w:rsidRPr="00C548C5">
        <w:t xml:space="preserve"> </w:t>
      </w:r>
      <w:r>
        <w:t>ja piegādei tas jau ir norādīts</w:t>
      </w:r>
      <w:r w:rsidRPr="00915F96">
        <w:t>.</w:t>
      </w:r>
    </w:p>
    <w:p w:rsidR="00BB4879" w:rsidRDefault="00BB4879" w:rsidP="00E70652">
      <w:pPr>
        <w:pStyle w:val="Pamatteksts"/>
      </w:pPr>
      <w:r w:rsidRPr="00B042E9">
        <w:rPr>
          <w:b/>
        </w:rPr>
        <w:t xml:space="preserve">PVN % – </w:t>
      </w:r>
      <w:r w:rsidRPr="0085278D">
        <w:t>t</w:t>
      </w:r>
      <w:r w:rsidRPr="006856BE">
        <w:t>iek attēlota konkrētaja</w:t>
      </w:r>
      <w:r>
        <w:t>i precei piemērojamā PVN likme</w:t>
      </w:r>
      <w:r w:rsidRPr="006856BE">
        <w:t>.</w:t>
      </w:r>
      <w:r>
        <w:t xml:space="preserve"> Ja piegādes rindai vai visai piegādei ir pievienots komentārs (groza komentārs), tad šos komentārus attiecīgi attēlo zem konkrētās preču rindas vai zem visām piegādes rindām.</w:t>
      </w:r>
    </w:p>
    <w:p w:rsidR="00BB4879" w:rsidRDefault="00BB4879" w:rsidP="00C1516A">
      <w:pPr>
        <w:pStyle w:val="Pakrtots"/>
      </w:pPr>
      <w:r>
        <w:rPr>
          <w:b/>
        </w:rPr>
        <w:t xml:space="preserve">Iepircēja komentārs precei grozā </w:t>
      </w:r>
      <w:r>
        <w:t>– tiek attēlots datums, kad komentārs pievienots, Iepircēja, kurš izveidoja grozu (no kura tālāk tika veidots iepirkums un piegāde), vārds, uzvārds un pievienotais komentārs par preci grozā.</w:t>
      </w:r>
    </w:p>
    <w:p w:rsidR="00BB4879" w:rsidRDefault="00BB4879" w:rsidP="00C1516A">
      <w:pPr>
        <w:pStyle w:val="Pakrtots"/>
      </w:pPr>
      <w:r w:rsidRPr="003804A7">
        <w:rPr>
          <w:b/>
        </w:rPr>
        <w:t xml:space="preserve">Iepircēja komentārs grozam – </w:t>
      </w:r>
      <w:r>
        <w:t>tiek attēlots datums, kad komentārs pievienots, Iepircēja, kurš izveidoja grozu (no kura tālāk tika veidots iepirkums un piegāde), vārds, uzvārds un pievienotais komentārs par grozu.</w:t>
      </w:r>
    </w:p>
    <w:p w:rsidR="00BB4879" w:rsidRDefault="00BB4879" w:rsidP="0068526F">
      <w:pPr>
        <w:pStyle w:val="Blokuapraksts"/>
      </w:pPr>
      <w:r>
        <w:t>Ar Piegādi veiktās darbības</w:t>
      </w:r>
    </w:p>
    <w:p w:rsidR="00BB4879" w:rsidRPr="00C8058D" w:rsidRDefault="00BB4879" w:rsidP="0068526F">
      <w:pPr>
        <w:pStyle w:val="Picture"/>
      </w:pPr>
      <w:r w:rsidRPr="00BB4879">
        <w:rPr>
          <w:noProof/>
          <w:bdr w:val="single" w:sz="4" w:space="0" w:color="BFBFBF"/>
        </w:rPr>
        <w:drawing>
          <wp:inline distT="0" distB="0" distL="0" distR="0" wp14:anchorId="4D3AF5A1" wp14:editId="69EE091D">
            <wp:extent cx="4095750" cy="304800"/>
            <wp:effectExtent l="19050" t="19050" r="0" b="0"/>
            <wp:docPr id="402"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095750" cy="304800"/>
                    </a:xfrm>
                    <a:prstGeom prst="rect">
                      <a:avLst/>
                    </a:prstGeom>
                    <a:noFill/>
                    <a:ln w="6350" cmpd="sng">
                      <a:solidFill>
                        <a:srgbClr val="BFBFBF"/>
                      </a:solidFill>
                      <a:miter lim="800000"/>
                      <a:headEnd/>
                      <a:tailEnd/>
                    </a:ln>
                    <a:effectLst/>
                  </pic:spPr>
                </pic:pic>
              </a:graphicData>
            </a:graphic>
          </wp:inline>
        </w:drawing>
      </w:r>
    </w:p>
    <w:p w:rsidR="00BB4879" w:rsidRPr="00C05285" w:rsidRDefault="00BB4879" w:rsidP="00B958A9">
      <w:pPr>
        <w:pStyle w:val="Caption"/>
      </w:pPr>
      <w:r w:rsidRPr="00C05285">
        <w:t xml:space="preserve">Ekrānformas bloks </w:t>
      </w:r>
      <w:fldSimple w:instr=" SEQ Ekrānformas_bloks \* ARABIC ">
        <w:r w:rsidR="00760291">
          <w:rPr>
            <w:noProof/>
          </w:rPr>
          <w:t>79</w:t>
        </w:r>
      </w:fldSimple>
      <w:r w:rsidRPr="00C05285">
        <w:t>. Ar piegādi veiktās darbības</w:t>
      </w:r>
    </w:p>
    <w:p w:rsidR="00BB4879" w:rsidRPr="00B52D92" w:rsidRDefault="00BB4879" w:rsidP="00E70652">
      <w:pPr>
        <w:pStyle w:val="Pamatteksts"/>
      </w:pPr>
      <w:r w:rsidRPr="00B042E9">
        <w:rPr>
          <w:b/>
        </w:rPr>
        <w:t xml:space="preserve">Ar piegādi veiktā darbība – </w:t>
      </w:r>
      <w:r w:rsidRPr="00B042E9">
        <w:t xml:space="preserve">tiek attēlotas ar piegādi veiktās darbības, sakārtojot statusus to iestāšanās secībā. Katrai darbībai tiek attēlots </w:t>
      </w:r>
      <w:r>
        <w:rPr>
          <w:rStyle w:val="Hipersaite"/>
        </w:rPr>
        <w:t>Ar piegādi veiktās darbības</w:t>
      </w:r>
      <w:r w:rsidRPr="001A0544">
        <w:rPr>
          <w:rStyle w:val="Hipersaite"/>
        </w:rPr>
        <w:t xml:space="preserve"> datums</w:t>
      </w:r>
      <w:r>
        <w:rPr>
          <w:rStyle w:val="Hipersaite"/>
        </w:rPr>
        <w:t xml:space="preserve"> un laiks</w:t>
      </w:r>
      <w:r w:rsidRPr="00B042E9">
        <w:t xml:space="preserve">, kad konkrētā darbība ar Piegādi tika veikta, kas tiek attēlots kā hipersaite. Aiz hipersaites tiek attēlots lietotāja vārds un uzvārds, kas konkrēto darbību Piegādei ir veicis. </w:t>
      </w:r>
      <w:r>
        <w:t xml:space="preserve">Uzklikšķinot hipersaitei, tiek </w:t>
      </w:r>
      <w:r w:rsidRPr="00AC1652">
        <w:t xml:space="preserve">attēlota Piegādes vēsturiskā informācija, lietotāja izvēlētajā statusā (skat. aprakstu </w:t>
      </w:r>
      <w:r w:rsidRPr="00BB4879">
        <w:t>Piegādes vēsturiskās informācijas apskatīšana</w:t>
      </w:r>
      <w:r w:rsidRPr="00AC1652">
        <w:t>).</w:t>
      </w:r>
    </w:p>
    <w:p w:rsidR="00BB4879" w:rsidRDefault="00BB4879" w:rsidP="0068526F">
      <w:pPr>
        <w:pStyle w:val="Blokuapraksts"/>
      </w:pPr>
      <w:r>
        <w:t>Piegādes apskatē pieejamās darbības</w:t>
      </w:r>
    </w:p>
    <w:p w:rsidR="00BB4879" w:rsidRPr="00C366BF" w:rsidRDefault="00BB4879" w:rsidP="00E70652">
      <w:pPr>
        <w:pStyle w:val="Pamatteksts"/>
      </w:pPr>
      <w:r>
        <w:t xml:space="preserve">Uzklikšķinot uz spiedpogas </w:t>
      </w:r>
      <w:r w:rsidRPr="00936F54">
        <w:rPr>
          <w:noProof/>
          <w:lang w:eastAsia="lv-LV"/>
        </w:rPr>
        <w:drawing>
          <wp:inline distT="0" distB="0" distL="0" distR="0" wp14:anchorId="6BE07F64" wp14:editId="1E8401B6">
            <wp:extent cx="895350" cy="161925"/>
            <wp:effectExtent l="0" t="0" r="0" b="0"/>
            <wp:docPr id="400"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C366BF">
        <w:t xml:space="preserve">, jaunā pārlūkprogrammas logā tiek attēlota piegādes īsā izdruka (skat. aprakstu </w:t>
      </w:r>
      <w:r w:rsidRPr="00BB4879">
        <w:t>Piegādes īsās informācijas izdrukāšana</w:t>
      </w:r>
      <w:r w:rsidRPr="00C366BF">
        <w:t>).</w:t>
      </w:r>
    </w:p>
    <w:p w:rsidR="00BB4879" w:rsidRPr="00C366BF" w:rsidRDefault="00BB4879" w:rsidP="00E70652">
      <w:pPr>
        <w:pStyle w:val="Pamatteksts"/>
      </w:pPr>
      <w:r>
        <w:t xml:space="preserve">Uzklikšķinot uz spiedpogas </w:t>
      </w:r>
      <w:r w:rsidRPr="00936F54">
        <w:rPr>
          <w:noProof/>
          <w:lang w:eastAsia="lv-LV"/>
        </w:rPr>
        <w:drawing>
          <wp:inline distT="0" distB="0" distL="0" distR="0" wp14:anchorId="494269A0" wp14:editId="13DAF60B">
            <wp:extent cx="1266825" cy="152400"/>
            <wp:effectExtent l="0" t="0" r="0" b="0"/>
            <wp:docPr id="398"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C366BF">
        <w:t xml:space="preserve">, jaunā pārlūkprogrammas logā tiek attēlota piegādes izvērstā izdruka (skat. aprakstu </w:t>
      </w:r>
      <w:r w:rsidRPr="00BB4879">
        <w:t>Piegādes izvērstās informācijas izdrukāšana</w:t>
      </w:r>
      <w:r w:rsidRPr="00C366BF">
        <w:t>).</w:t>
      </w:r>
    </w:p>
    <w:p w:rsidR="00BB4879" w:rsidRPr="00C366BF" w:rsidRDefault="00BB4879" w:rsidP="00E70652">
      <w:pPr>
        <w:pStyle w:val="Pamatteksts"/>
      </w:pPr>
      <w:r>
        <w:t xml:space="preserve">Uzklikšķinot uz spiedpogas </w:t>
      </w:r>
      <w:r w:rsidRPr="00936F54">
        <w:rPr>
          <w:noProof/>
          <w:lang w:eastAsia="lv-LV"/>
        </w:rPr>
        <w:drawing>
          <wp:inline distT="0" distB="0" distL="0" distR="0" wp14:anchorId="521DD272" wp14:editId="5D1F4012">
            <wp:extent cx="2162175" cy="190500"/>
            <wp:effectExtent l="0" t="0" r="0" b="0"/>
            <wp:docPr id="396"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162175" cy="190500"/>
                    </a:xfrm>
                    <a:prstGeom prst="rect">
                      <a:avLst/>
                    </a:prstGeom>
                    <a:noFill/>
                    <a:ln>
                      <a:noFill/>
                    </a:ln>
                  </pic:spPr>
                </pic:pic>
              </a:graphicData>
            </a:graphic>
          </wp:inline>
        </w:drawing>
      </w:r>
      <w:r w:rsidRPr="00C366BF">
        <w:t xml:space="preserve">, tiek iniciēta nodošanas – pieņemšanas akta lejupielādēšana (skat. aprakstu </w:t>
      </w:r>
      <w:r w:rsidRPr="00BB4879">
        <w:t>Nodošanas – pieņemšanas akta izdrukāšana</w:t>
      </w:r>
      <w:r w:rsidRPr="00C366BF">
        <w:t>).</w:t>
      </w:r>
    </w:p>
    <w:p w:rsidR="00BB4879" w:rsidRDefault="00BB4879" w:rsidP="00E70652">
      <w:pPr>
        <w:pStyle w:val="Pamatteksts"/>
      </w:pPr>
      <w:r>
        <w:t xml:space="preserve">Uzklikšķinot uz spiedpogas </w:t>
      </w:r>
      <w:r w:rsidRPr="00936F54">
        <w:rPr>
          <w:noProof/>
          <w:lang w:eastAsia="lv-LV"/>
        </w:rPr>
        <w:drawing>
          <wp:inline distT="0" distB="0" distL="0" distR="0" wp14:anchorId="12E9D885" wp14:editId="302421F6">
            <wp:extent cx="723900" cy="161925"/>
            <wp:effectExtent l="0" t="0" r="0" b="0"/>
            <wp:docPr id="394"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t>, ekrānforma tiek aizvērta.</w:t>
      </w:r>
    </w:p>
    <w:p w:rsidR="00BB4879" w:rsidRPr="00773B1B" w:rsidRDefault="00BB4879" w:rsidP="00BB4879">
      <w:pPr>
        <w:pStyle w:val="Heading4"/>
        <w:numPr>
          <w:ilvl w:val="3"/>
          <w:numId w:val="37"/>
        </w:numPr>
      </w:pPr>
      <w:bookmarkStart w:id="258" w:name="_D2HTopic_2620"/>
      <w:r w:rsidRPr="00773B1B">
        <w:lastRenderedPageBreak/>
        <w:t xml:space="preserve">Piegādes apskatīšana un apstrāde statusā </w:t>
      </w:r>
      <w:r>
        <w:t>‘Noraidīta piegāde’</w:t>
      </w:r>
      <w:bookmarkEnd w:id="258"/>
    </w:p>
    <w:p w:rsidR="00BB4879" w:rsidRDefault="00BB4879" w:rsidP="00C1516A">
      <w:pPr>
        <w:pStyle w:val="Apaknodaas"/>
      </w:pPr>
      <w:r>
        <w:t>Ekrānformas apraksts</w:t>
      </w:r>
    </w:p>
    <w:p w:rsidR="00BB4879" w:rsidRPr="00B80275" w:rsidRDefault="00BB4879" w:rsidP="0068526F">
      <w:pPr>
        <w:pStyle w:val="Picture"/>
      </w:pPr>
      <w:r w:rsidRPr="00936F54">
        <w:rPr>
          <w:noProof/>
        </w:rPr>
        <w:drawing>
          <wp:inline distT="0" distB="0" distL="0" distR="0" wp14:anchorId="7537A452" wp14:editId="72A7C257">
            <wp:extent cx="5943600" cy="7162800"/>
            <wp:effectExtent l="0" t="0" r="0" b="0"/>
            <wp:docPr id="392"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943600" cy="7162800"/>
                    </a:xfrm>
                    <a:prstGeom prst="rect">
                      <a:avLst/>
                    </a:prstGeom>
                    <a:noFill/>
                    <a:ln>
                      <a:noFill/>
                    </a:ln>
                  </pic:spPr>
                </pic:pic>
              </a:graphicData>
            </a:graphic>
          </wp:inline>
        </w:drawing>
      </w:r>
    </w:p>
    <w:p w:rsidR="00BB4879" w:rsidRPr="000656BF" w:rsidRDefault="00BB4879" w:rsidP="00B958A9">
      <w:pPr>
        <w:pStyle w:val="Caption"/>
      </w:pPr>
      <w:bookmarkStart w:id="259" w:name="_Toc179879153"/>
      <w:r w:rsidRPr="000656BF">
        <w:t xml:space="preserve">Ekrānforma </w:t>
      </w:r>
      <w:fldSimple w:instr=" SEQ Ekrānforma \* ARABIC ">
        <w:r w:rsidR="00760291">
          <w:rPr>
            <w:noProof/>
          </w:rPr>
          <w:t>48</w:t>
        </w:r>
      </w:fldSimple>
      <w:r w:rsidRPr="000656BF">
        <w:t>. Piegādes apskate un apstrāde statusā ‘Noraidīta piegāde’</w:t>
      </w:r>
      <w:bookmarkEnd w:id="259"/>
    </w:p>
    <w:p w:rsidR="00BB4879" w:rsidRDefault="00BB4879" w:rsidP="0068526F">
      <w:pPr>
        <w:pStyle w:val="Blokuapraksts"/>
      </w:pPr>
      <w:r>
        <w:t>Vispārējā piegādes informācija</w:t>
      </w:r>
    </w:p>
    <w:p w:rsidR="00BB4879" w:rsidRPr="00A96A86" w:rsidRDefault="00BB4879" w:rsidP="00E70652">
      <w:pPr>
        <w:pStyle w:val="Pamatteksts"/>
      </w:pPr>
      <w:r w:rsidRPr="006C3867">
        <w:rPr>
          <w:b/>
        </w:rPr>
        <w:t>P</w:t>
      </w:r>
      <w:r>
        <w:rPr>
          <w:b/>
        </w:rPr>
        <w:t>iegādes</w:t>
      </w:r>
      <w:r w:rsidRPr="006C3867">
        <w:rPr>
          <w:b/>
        </w:rPr>
        <w:t xml:space="preserve"> statuss</w:t>
      </w:r>
      <w:r>
        <w:rPr>
          <w:b/>
        </w:rPr>
        <w:t xml:space="preserve"> – </w:t>
      </w:r>
      <w:r w:rsidRPr="00A96A86">
        <w:t xml:space="preserve">tiek attēlots </w:t>
      </w:r>
      <w:r>
        <w:t>piegādes pašreizējais statuss.</w:t>
      </w:r>
    </w:p>
    <w:p w:rsidR="00BB4879" w:rsidRPr="00A96A86" w:rsidRDefault="00BB4879" w:rsidP="00E70652">
      <w:pPr>
        <w:pStyle w:val="Pamatteksts"/>
      </w:pPr>
      <w:r w:rsidRPr="00A96A86">
        <w:rPr>
          <w:b/>
        </w:rPr>
        <w:lastRenderedPageBreak/>
        <w:t>Pavadzīmes numurs</w:t>
      </w:r>
      <w:r>
        <w:t xml:space="preserve"> – tiek attēlots Piegādātāja norādītais pavadzīmes numurs.</w:t>
      </w:r>
    </w:p>
    <w:p w:rsidR="00BB4879" w:rsidRDefault="00BB4879" w:rsidP="00E70652">
      <w:pPr>
        <w:pStyle w:val="Pamatteksts"/>
      </w:pPr>
      <w:r>
        <w:rPr>
          <w:b/>
        </w:rPr>
        <w:t>Pasūtījuma</w:t>
      </w:r>
      <w:r w:rsidRPr="00942ED3">
        <w:rPr>
          <w:b/>
        </w:rPr>
        <w:t xml:space="preserve"> numurs</w:t>
      </w:r>
      <w:r>
        <w:t xml:space="preserve"> – tiek attēlots sistēmas piešķirtais pasūtījuma numurs, kas pasūtījumam tika izveidots, nosūtot pirkuma pieprasījumu.</w:t>
      </w:r>
    </w:p>
    <w:p w:rsidR="00BB4879" w:rsidRDefault="00BB4879" w:rsidP="00E70652">
      <w:pPr>
        <w:pStyle w:val="Pamatteksts"/>
      </w:pPr>
      <w:r w:rsidRPr="004F1496">
        <w:rPr>
          <w:b/>
        </w:rPr>
        <w:t>Piegādātāja piešķirtais numurs pasūtījumam</w:t>
      </w:r>
      <w:r>
        <w:t xml:space="preserve"> – tiek attēlots Piegādāja piešķirtais pasūtījuma numurs, ja tas ir norādīts.</w:t>
      </w:r>
    </w:p>
    <w:p w:rsidR="00BB4879" w:rsidRDefault="00BB4879" w:rsidP="00E70652">
      <w:pPr>
        <w:pStyle w:val="Pamatteksts"/>
      </w:pPr>
      <w:r w:rsidRPr="00082429">
        <w:rPr>
          <w:b/>
        </w:rPr>
        <w:t>Vispārīgās vienošanās numurs</w:t>
      </w:r>
      <w:r>
        <w:t xml:space="preserve"> – tiek attēlots Vispārīgās vienošanās pilnais nosaukums.</w:t>
      </w:r>
    </w:p>
    <w:p w:rsidR="00BB4879" w:rsidRDefault="00BB4879" w:rsidP="00E70652">
      <w:pPr>
        <w:pStyle w:val="Pamatteksts"/>
      </w:pPr>
      <w:r>
        <w:rPr>
          <w:b/>
        </w:rPr>
        <w:t xml:space="preserve">Apraksts </w:t>
      </w:r>
      <w:r>
        <w:t>– tiek attēlots Piegādātāja norādītais piegādes apraksts.</w:t>
      </w:r>
    </w:p>
    <w:p w:rsidR="00BB4879" w:rsidRDefault="00BB4879" w:rsidP="00E70652">
      <w:pPr>
        <w:pStyle w:val="Pamatteksts"/>
      </w:pPr>
      <w:r w:rsidRPr="00426B9A">
        <w:rPr>
          <w:rStyle w:val="Hipersaite"/>
        </w:rPr>
        <w:t>Datne</w:t>
      </w:r>
      <w:r>
        <w:rPr>
          <w:b/>
        </w:rPr>
        <w:t xml:space="preserve"> </w:t>
      </w:r>
      <w:r>
        <w:t>– kā hipersaite tiek attēlots Datnes nosaukums, uz kura uzklikšķinot tiek atvērts standarta dialoglogs datnes atvēršanai vai saglabāšanai.</w:t>
      </w:r>
    </w:p>
    <w:p w:rsidR="00BB4879" w:rsidRDefault="00BB4879" w:rsidP="00E70652">
      <w:pPr>
        <w:pStyle w:val="Pamatteksts"/>
      </w:pPr>
      <w:r w:rsidRPr="00B27520">
        <w:rPr>
          <w:b/>
        </w:rPr>
        <w:t>Statusa piešķiršanas datums</w:t>
      </w:r>
      <w:r>
        <w:t xml:space="preserve"> – t</w:t>
      </w:r>
      <w:r w:rsidRPr="00E93940">
        <w:t>iek attēlots p</w:t>
      </w:r>
      <w:r>
        <w:t>iegādes</w:t>
      </w:r>
      <w:r w:rsidRPr="00E93940">
        <w:t xml:space="preserve"> </w:t>
      </w:r>
      <w:r>
        <w:t xml:space="preserve">pašreizējā </w:t>
      </w:r>
      <w:r w:rsidRPr="00E93940">
        <w:t>statusa piešķiršanas datums</w:t>
      </w:r>
      <w:r>
        <w:t>.</w:t>
      </w:r>
    </w:p>
    <w:p w:rsidR="00BB4879" w:rsidRDefault="00BB4879" w:rsidP="00E70652">
      <w:pPr>
        <w:pStyle w:val="Pamatteksts"/>
      </w:pPr>
      <w:r>
        <w:rPr>
          <w:b/>
        </w:rPr>
        <w:t xml:space="preserve">Piegāde </w:t>
      </w:r>
      <w:r w:rsidRPr="00B27520">
        <w:rPr>
          <w:b/>
        </w:rPr>
        <w:t>jāmaina līdz</w:t>
      </w:r>
      <w:r>
        <w:t xml:space="preserve"> – t</w:t>
      </w:r>
      <w:r w:rsidRPr="00AD607C">
        <w:t>iek attēlots p</w:t>
      </w:r>
      <w:r>
        <w:t>iegādes</w:t>
      </w:r>
      <w:r w:rsidRPr="00AD607C">
        <w:t xml:space="preserve"> apstrādes termiņš</w:t>
      </w:r>
      <w:r>
        <w:t xml:space="preserve"> – datums, līdz kuram ir jāmaina piegādes pašreizējais statuss</w:t>
      </w:r>
      <w:r w:rsidRPr="00AD607C">
        <w:t>.</w:t>
      </w:r>
    </w:p>
    <w:p w:rsidR="00BB4879" w:rsidRPr="00AD607C" w:rsidRDefault="00BB4879" w:rsidP="00E70652">
      <w:pPr>
        <w:pStyle w:val="Pamatteksts"/>
      </w:pPr>
      <w:r>
        <w:rPr>
          <w:b/>
        </w:rPr>
        <w:t xml:space="preserve">Pasūtījuma aktuālais datums </w:t>
      </w:r>
      <w:r>
        <w:t>– tiek attēlots pasūtījuma, no kura veidota piegāde, aktuālais statuss.</w:t>
      </w:r>
    </w:p>
    <w:p w:rsidR="00BB4879" w:rsidRPr="00FB4019" w:rsidRDefault="00BB4879" w:rsidP="00E70652">
      <w:pPr>
        <w:pStyle w:val="Pamatteksts"/>
      </w:pPr>
      <w:r w:rsidRPr="00B27520">
        <w:rPr>
          <w:b/>
        </w:rPr>
        <w:t>Piegāde līdz</w:t>
      </w:r>
      <w:r>
        <w:t xml:space="preserve"> - </w:t>
      </w:r>
      <w:r w:rsidRPr="005864FD">
        <w:t>tiek attēlots piegādes termiņa datums</w:t>
      </w:r>
      <w:r>
        <w:t>.</w:t>
      </w:r>
    </w:p>
    <w:p w:rsidR="00BB4879" w:rsidRDefault="00BB4879" w:rsidP="0068526F">
      <w:pPr>
        <w:pStyle w:val="Blokuapraksts"/>
      </w:pPr>
      <w:r>
        <w:t>Pasūtītāja dati</w:t>
      </w:r>
    </w:p>
    <w:p w:rsidR="00BB4879" w:rsidRDefault="00BB4879" w:rsidP="00C1516A">
      <w:pPr>
        <w:pStyle w:val="Pamatteksts1"/>
      </w:pPr>
      <w:r>
        <w:t>Pasūtītāja dati tiek attēloti analoģiski</w:t>
      </w:r>
      <w:r w:rsidRPr="00010FD4">
        <w:t xml:space="preserve"> kā pasūtījumam esot statusā „Pirkuma pieprasījums” (skat. </w:t>
      </w:r>
      <w:bookmarkStart w:id="260" w:name="_Hlk179377657"/>
      <w:r w:rsidR="006C2F15" w:rsidRPr="00010FD4">
        <w:t xml:space="preserve">ekrānformas </w:t>
      </w:r>
      <w:r w:rsidR="006C2F15">
        <w:t xml:space="preserve">bloka </w:t>
      </w:r>
      <w:r w:rsidR="006C2F15" w:rsidRPr="00010FD4">
        <w:t>aprakstu</w:t>
      </w:r>
      <w:r w:rsidR="006C2F15">
        <w:t xml:space="preserve"> sadaļā “</w:t>
      </w:r>
      <w:hyperlink w:anchor="_D2HTopic_2070" w:history="1">
        <w:r w:rsidR="006C2F15" w:rsidRPr="0063125F">
          <w:rPr>
            <w:rStyle w:val="Hyperlink"/>
          </w:rPr>
          <w:t>Pasūtījuma apskatīšana un apstrāde</w:t>
        </w:r>
      </w:hyperlink>
      <w:r w:rsidR="006C2F15" w:rsidRPr="00010FD4">
        <w:t xml:space="preserve"> statusā </w:t>
      </w:r>
      <w:r w:rsidR="006C2F15">
        <w:t>‘</w:t>
      </w:r>
      <w:r w:rsidR="006C2F15" w:rsidRPr="00010FD4">
        <w:t>Pirkuma pieprasījums</w:t>
      </w:r>
      <w:r w:rsidR="006C2F15">
        <w:t>’”</w:t>
      </w:r>
      <w:bookmarkEnd w:id="260"/>
      <w:r>
        <w:t>).</w:t>
      </w:r>
    </w:p>
    <w:p w:rsidR="00BB4879" w:rsidRDefault="00BB4879" w:rsidP="0068526F">
      <w:pPr>
        <w:pStyle w:val="Blokuapraksts"/>
      </w:pPr>
      <w:r>
        <w:t>Piegādātāja dati</w:t>
      </w:r>
    </w:p>
    <w:p w:rsidR="00BB4879" w:rsidRDefault="00BB4879" w:rsidP="00C1516A">
      <w:pPr>
        <w:pStyle w:val="Pamatteksts1"/>
      </w:pPr>
      <w:r>
        <w:t>Piegādātāja dati tiek attēloti analoģiski</w:t>
      </w:r>
      <w:r w:rsidRPr="00010FD4">
        <w:t xml:space="preserve"> kā pasūtījumam esot statusā „Pirkuma pieprasījums” (skat. </w:t>
      </w:r>
      <w:r w:rsidR="006C2F15" w:rsidRPr="00010FD4">
        <w:t xml:space="preserve">ekrānformas </w:t>
      </w:r>
      <w:r w:rsidR="006C2F15">
        <w:t xml:space="preserve">bloka </w:t>
      </w:r>
      <w:r w:rsidR="006C2F15" w:rsidRPr="00010FD4">
        <w:t>aprakstu</w:t>
      </w:r>
      <w:r w:rsidR="006C2F15">
        <w:t xml:space="preserve"> sadaļā “</w:t>
      </w:r>
      <w:hyperlink w:anchor="_D2HTopic_2070" w:history="1">
        <w:r w:rsidR="006C2F15" w:rsidRPr="0063125F">
          <w:rPr>
            <w:rStyle w:val="Hyperlink"/>
          </w:rPr>
          <w:t>Pasūtījuma apskatīšana un apstrāde</w:t>
        </w:r>
      </w:hyperlink>
      <w:r w:rsidR="006C2F15" w:rsidRPr="00010FD4">
        <w:t xml:space="preserve"> statusā </w:t>
      </w:r>
      <w:r w:rsidR="006C2F15">
        <w:t>‘</w:t>
      </w:r>
      <w:r w:rsidR="006C2F15" w:rsidRPr="00010FD4">
        <w:t>Pirkuma pieprasījums</w:t>
      </w:r>
      <w:r w:rsidR="006C2F15">
        <w:t>’”</w:t>
      </w:r>
      <w:r>
        <w:t>).</w:t>
      </w:r>
    </w:p>
    <w:p w:rsidR="00BB4879" w:rsidRDefault="00BB4879" w:rsidP="0068526F">
      <w:pPr>
        <w:pStyle w:val="Blokuapraksts"/>
      </w:pPr>
      <w:r>
        <w:t>Saņēmēja dati</w:t>
      </w:r>
    </w:p>
    <w:p w:rsidR="00BB4879" w:rsidRDefault="00BB4879" w:rsidP="00C1516A">
      <w:pPr>
        <w:pStyle w:val="Pamatteksts1"/>
      </w:pPr>
      <w:r>
        <w:t>Saņēmēja dati tiek attēloti analoģiski</w:t>
      </w:r>
      <w:r w:rsidRPr="00010FD4">
        <w:t xml:space="preserve"> kā pasūtījumam esot statusā „Pirkuma pieprasījums” (skat. </w:t>
      </w:r>
      <w:r w:rsidR="006C2F15" w:rsidRPr="00010FD4">
        <w:t xml:space="preserve">ekrānformas </w:t>
      </w:r>
      <w:r w:rsidR="006C2F15">
        <w:t xml:space="preserve">bloka </w:t>
      </w:r>
      <w:r w:rsidR="006C2F15" w:rsidRPr="00010FD4">
        <w:t>aprakstu</w:t>
      </w:r>
      <w:r w:rsidR="006C2F15">
        <w:t xml:space="preserve"> sadaļā “</w:t>
      </w:r>
      <w:hyperlink w:anchor="_D2HTopic_2070" w:history="1">
        <w:r w:rsidR="006C2F15" w:rsidRPr="0063125F">
          <w:rPr>
            <w:rStyle w:val="Hyperlink"/>
          </w:rPr>
          <w:t>Pasūtījuma apskatīšana un apstrāde</w:t>
        </w:r>
      </w:hyperlink>
      <w:r w:rsidR="006C2F15" w:rsidRPr="00010FD4">
        <w:t xml:space="preserve"> statusā </w:t>
      </w:r>
      <w:r w:rsidR="006C2F15">
        <w:t>‘</w:t>
      </w:r>
      <w:r w:rsidR="006C2F15" w:rsidRPr="00010FD4">
        <w:t>Pirkuma pieprasījums</w:t>
      </w:r>
      <w:r w:rsidR="006C2F15">
        <w:t>’”</w:t>
      </w:r>
      <w:r>
        <w:t>).</w:t>
      </w:r>
    </w:p>
    <w:p w:rsidR="00BB4879" w:rsidRDefault="00BB4879" w:rsidP="0068526F">
      <w:pPr>
        <w:pStyle w:val="Blokuapraksts"/>
      </w:pPr>
      <w:r>
        <w:t>Piegādes rindas</w:t>
      </w:r>
    </w:p>
    <w:p w:rsidR="00BB4879" w:rsidRDefault="00BB4879" w:rsidP="0068526F">
      <w:pPr>
        <w:pStyle w:val="Picture"/>
      </w:pPr>
      <w:r w:rsidRPr="00936F54">
        <w:rPr>
          <w:noProof/>
        </w:rPr>
        <w:drawing>
          <wp:inline distT="0" distB="0" distL="0" distR="0" wp14:anchorId="28D77AD1" wp14:editId="6D8F7D76">
            <wp:extent cx="5934075" cy="1228725"/>
            <wp:effectExtent l="0" t="0" r="0" b="0"/>
            <wp:docPr id="390"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934075" cy="1228725"/>
                    </a:xfrm>
                    <a:prstGeom prst="rect">
                      <a:avLst/>
                    </a:prstGeom>
                    <a:noFill/>
                    <a:ln>
                      <a:noFill/>
                    </a:ln>
                  </pic:spPr>
                </pic:pic>
              </a:graphicData>
            </a:graphic>
          </wp:inline>
        </w:drawing>
      </w:r>
    </w:p>
    <w:p w:rsidR="00BB4879" w:rsidRPr="000656BF" w:rsidRDefault="00BB4879" w:rsidP="00B958A9">
      <w:pPr>
        <w:pStyle w:val="Caption"/>
      </w:pPr>
      <w:r w:rsidRPr="000656BF">
        <w:t xml:space="preserve">Ekrānformas bloks </w:t>
      </w:r>
      <w:fldSimple w:instr=" SEQ Ekrānformas_bloks \* ARABIC ">
        <w:r w:rsidR="00760291">
          <w:rPr>
            <w:noProof/>
          </w:rPr>
          <w:t>80</w:t>
        </w:r>
      </w:fldSimple>
      <w:r w:rsidRPr="000656BF">
        <w:t>. Piegādes rindu bloka attēlojums</w:t>
      </w:r>
    </w:p>
    <w:p w:rsidR="00BB4879" w:rsidRDefault="00BB4879" w:rsidP="00C1516A">
      <w:pPr>
        <w:pStyle w:val="Pamatteksts1"/>
      </w:pPr>
      <w:r>
        <w:t>Ja precei ir pievienots papildaprīkojums, to attēlo kursīvā zem atbilstošās piegādes rindas, attēlojot papildaprīkojumu nosaukumus un cenas.</w:t>
      </w:r>
    </w:p>
    <w:p w:rsidR="00BB4879" w:rsidRPr="00725AEE" w:rsidRDefault="00BB4879" w:rsidP="00C1516A">
      <w:pPr>
        <w:pStyle w:val="Pamatteksts1"/>
      </w:pPr>
      <w:r>
        <w:lastRenderedPageBreak/>
        <w:t>Par katru pasūtījumā iekļauto preci, tabulā tiek attēlota šāda informācija:</w:t>
      </w:r>
    </w:p>
    <w:p w:rsidR="00BB4879" w:rsidRDefault="00BB4879" w:rsidP="00E70652">
      <w:pPr>
        <w:pStyle w:val="Pamatteksts"/>
      </w:pPr>
      <w:r>
        <w:rPr>
          <w:b/>
        </w:rPr>
        <w:t xml:space="preserve">Numurs pēc kārtas </w:t>
      </w:r>
      <w:r>
        <w:t>– tiek attēlots preces numurs pēc kārtas</w:t>
      </w:r>
      <w:r w:rsidRPr="005864FD">
        <w:t>.</w:t>
      </w:r>
    </w:p>
    <w:p w:rsidR="00BB4879" w:rsidRPr="002F016B" w:rsidRDefault="00BB4879" w:rsidP="00E70652">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2F016B">
        <w:t xml:space="preserve">(skat. aprakstu </w:t>
      </w:r>
      <w:r w:rsidRPr="00BB4879">
        <w:t>Preces apskatīšana</w:t>
      </w:r>
      <w:r w:rsidRPr="002F016B">
        <w:t>).</w:t>
      </w:r>
    </w:p>
    <w:p w:rsidR="00BB4879" w:rsidRDefault="00BB4879" w:rsidP="00E70652">
      <w:pPr>
        <w:pStyle w:val="Pamatteksts"/>
      </w:pPr>
      <w:r w:rsidRPr="008B7865">
        <w:rPr>
          <w:b/>
        </w:rPr>
        <w:t xml:space="preserve">Kopējais skaits pasūtījumā </w:t>
      </w:r>
      <w:r w:rsidRPr="008B7865">
        <w:t xml:space="preserve">– </w:t>
      </w:r>
      <w:r>
        <w:t>t</w:t>
      </w:r>
      <w:r w:rsidRPr="008B7865">
        <w:t>iek attēlots pasūtījumā aktuālais konkrētās preces pēdējais saskaņotais skaits.</w:t>
      </w:r>
      <w:r>
        <w:t xml:space="preserve"> </w:t>
      </w:r>
    </w:p>
    <w:p w:rsidR="00BB4879" w:rsidRDefault="00BB4879" w:rsidP="00E70652">
      <w:pPr>
        <w:pStyle w:val="Pamatteksts"/>
      </w:pPr>
      <w:r>
        <w:rPr>
          <w:b/>
        </w:rPr>
        <w:t>Šajā piegādē iekļautais skaits</w:t>
      </w:r>
      <w:r w:rsidRPr="006355E8">
        <w:rPr>
          <w:b/>
        </w:rPr>
        <w:t xml:space="preserve"> – </w:t>
      </w:r>
      <w:r w:rsidRPr="0021273F">
        <w:t>t</w:t>
      </w:r>
      <w:r w:rsidRPr="001C5B6D">
        <w:t xml:space="preserve">iek attēlots </w:t>
      </w:r>
      <w:r>
        <w:t xml:space="preserve">šajā piegādē iekļauto </w:t>
      </w:r>
      <w:r w:rsidRPr="001C5B6D">
        <w:t>pre</w:t>
      </w:r>
      <w:r>
        <w:t>ču skaits</w:t>
      </w:r>
      <w:r w:rsidRPr="001C5B6D">
        <w:t>.</w:t>
      </w:r>
    </w:p>
    <w:p w:rsidR="00BB4879" w:rsidRPr="00915F96" w:rsidRDefault="00BB4879" w:rsidP="00E70652">
      <w:pPr>
        <w:pStyle w:val="Pamatteksts"/>
      </w:pPr>
      <w:r>
        <w:rPr>
          <w:b/>
        </w:rPr>
        <w:t>Vienības</w:t>
      </w:r>
      <w:r w:rsidRPr="00624110">
        <w:rPr>
          <w:b/>
        </w:rPr>
        <w:t xml:space="preserve"> cena </w:t>
      </w:r>
      <w:r>
        <w:rPr>
          <w:b/>
        </w:rPr>
        <w:t>(</w:t>
      </w:r>
      <w:r w:rsidRPr="00624110">
        <w:rPr>
          <w:b/>
        </w:rPr>
        <w:t>bez PVN</w:t>
      </w:r>
      <w:r>
        <w:rPr>
          <w:b/>
        </w:rPr>
        <w:t>)</w:t>
      </w:r>
      <w:r w:rsidRPr="00624110">
        <w:rPr>
          <w:b/>
        </w:rPr>
        <w:t xml:space="preserve">, pasūtījuma izveides brīdī saglabātajā </w:t>
      </w:r>
      <w:r w:rsidRPr="00915F96">
        <w:rPr>
          <w:b/>
        </w:rPr>
        <w:t>valūtā</w:t>
      </w:r>
      <w:r w:rsidRPr="00915F96">
        <w:t xml:space="preserve"> - tiek attēlota konkrētās preces sākotnējā cena bez PVN</w:t>
      </w:r>
      <w:r>
        <w:t xml:space="preserve"> un ar papildaprīkojumu</w:t>
      </w:r>
      <w:r w:rsidRPr="00915F96">
        <w:t>.</w:t>
      </w:r>
    </w:p>
    <w:p w:rsidR="00BB4879" w:rsidRPr="00915F96" w:rsidRDefault="00BB4879" w:rsidP="00E70652">
      <w:pPr>
        <w:pStyle w:val="Pamatteksts"/>
      </w:pPr>
      <w:r w:rsidRPr="00915F96">
        <w:t>Summa piegādē, bez PVN, pasūtījuma izveides brīdī saglabātajā valūtā - tiek attēlota konkrētās preces summa piegādē bez PVN.</w:t>
      </w:r>
    </w:p>
    <w:p w:rsidR="00BB4879" w:rsidRPr="00915F96" w:rsidRDefault="00BB4879" w:rsidP="00E70652">
      <w:pPr>
        <w:pStyle w:val="Pamatteksts"/>
      </w:pPr>
      <w:r w:rsidRPr="00915F96">
        <w:rPr>
          <w:b/>
        </w:rPr>
        <w:t xml:space="preserve">Saņemts </w:t>
      </w:r>
      <w:r w:rsidRPr="00915F96">
        <w:t>– tiek attēlots saņemtais preču skaits</w:t>
      </w:r>
      <w:r>
        <w:t>,</w:t>
      </w:r>
      <w:r w:rsidRPr="00C548C5">
        <w:t xml:space="preserve"> </w:t>
      </w:r>
      <w:r>
        <w:t>ja piegādei saņemtais preču skaits jau ir norādīts</w:t>
      </w:r>
      <w:r w:rsidRPr="00915F96">
        <w:t>.</w:t>
      </w:r>
    </w:p>
    <w:p w:rsidR="00BB4879" w:rsidRDefault="00BB4879" w:rsidP="00E70652">
      <w:pPr>
        <w:pStyle w:val="Pamatteksts"/>
      </w:pPr>
      <w:r>
        <w:rPr>
          <w:b/>
        </w:rPr>
        <w:t>Kvalitatīvs skaits</w:t>
      </w:r>
      <w:r>
        <w:t xml:space="preserve"> - t</w:t>
      </w:r>
      <w:r w:rsidRPr="00A76D1F">
        <w:t>iek attēlot</w:t>
      </w:r>
      <w:r>
        <w:t>s kvalitatīvo preču skaits,</w:t>
      </w:r>
      <w:r w:rsidRPr="00540159">
        <w:t xml:space="preserve"> </w:t>
      </w:r>
      <w:r>
        <w:t>ja piegādei tas jau ir norādīts</w:t>
      </w:r>
      <w:r w:rsidRPr="00915F96">
        <w:t>.</w:t>
      </w:r>
    </w:p>
    <w:p w:rsidR="00BB4879" w:rsidRDefault="00BB4879" w:rsidP="00E70652">
      <w:pPr>
        <w:pStyle w:val="Pamatteksts"/>
      </w:pPr>
      <w:r w:rsidRPr="00CB5A86">
        <w:rPr>
          <w:b/>
        </w:rPr>
        <w:t xml:space="preserve">PVN % – </w:t>
      </w:r>
      <w:r w:rsidRPr="0085278D">
        <w:t>t</w:t>
      </w:r>
      <w:r w:rsidRPr="006856BE">
        <w:t>iek attēlota konkrētaja</w:t>
      </w:r>
      <w:r>
        <w:t>i precei piemērojamā PVN likme</w:t>
      </w:r>
      <w:r w:rsidRPr="006856BE">
        <w:t>.</w:t>
      </w:r>
      <w:r>
        <w:t xml:space="preserve"> Ja piegādes rindai vai visai piegādei ir pievienots komentārs, tad šos komentārus attiecīgi attēlo zem konkrētās preču rindas vai zem visām piegādes rindām.</w:t>
      </w:r>
    </w:p>
    <w:p w:rsidR="00BB4879" w:rsidRDefault="00BB4879" w:rsidP="00C1516A">
      <w:pPr>
        <w:pStyle w:val="Pakrtots"/>
      </w:pPr>
      <w:r>
        <w:rPr>
          <w:b/>
        </w:rPr>
        <w:t>Saņēmēja</w:t>
      </w:r>
      <w:r w:rsidRPr="00562B9F">
        <w:rPr>
          <w:b/>
        </w:rPr>
        <w:t xml:space="preserve"> komentārs precei</w:t>
      </w:r>
      <w:r>
        <w:t xml:space="preserve"> – tiek attēlots datums, kad komentārs pievienots, Saņēmēja lietotāja vārds un uzvārds un pievienotais komentārs par konkrēto preci.</w:t>
      </w:r>
    </w:p>
    <w:p w:rsidR="00BB4879" w:rsidRDefault="00BB4879" w:rsidP="00C1516A">
      <w:pPr>
        <w:pStyle w:val="Pakrtots"/>
      </w:pPr>
      <w:r>
        <w:rPr>
          <w:b/>
        </w:rPr>
        <w:t xml:space="preserve">Iepircēja komentārs precei grozā </w:t>
      </w:r>
      <w:r>
        <w:t>– tiek attēlots datums, kad komentārs pievienots, Iepircēja, kurš izveidoja grozu (no kura tālāk tika veidots iepirkums un piegāde), vārds, uzvārds un pievienotais komentārs par preci grozā.</w:t>
      </w:r>
    </w:p>
    <w:p w:rsidR="00BB4879" w:rsidRDefault="00BB4879" w:rsidP="00C1516A">
      <w:pPr>
        <w:pStyle w:val="Pakrtots"/>
      </w:pPr>
      <w:r>
        <w:rPr>
          <w:b/>
        </w:rPr>
        <w:t xml:space="preserve">Saņēmēja kopīgais komentārs </w:t>
      </w:r>
      <w:r w:rsidRPr="000F2187">
        <w:t>-</w:t>
      </w:r>
      <w:r>
        <w:t xml:space="preserve"> tiek attēlots datums, kad komentārs pievienots, Saņēmēja lietotāja vārds, uzvārds un pievienotais komentārs par piegādi kopumā.</w:t>
      </w:r>
    </w:p>
    <w:p w:rsidR="00BB4879" w:rsidRDefault="00BB4879" w:rsidP="00C1516A">
      <w:pPr>
        <w:pStyle w:val="Pakrtots"/>
      </w:pPr>
      <w:r w:rsidRPr="003804A7">
        <w:rPr>
          <w:b/>
        </w:rPr>
        <w:t xml:space="preserve">Iepircēja komentārs grozam – </w:t>
      </w:r>
      <w:r>
        <w:t>tiek attēlots datums, kad komentārs pievienots, Iepircēja, kurš izveidoja grozu (no kura tālāk tika veidots iepirkums un piegāde), vārds, uzvārds un pievienotais komentārs par grozu.</w:t>
      </w:r>
    </w:p>
    <w:p w:rsidR="00BB4879" w:rsidRDefault="00BB4879" w:rsidP="0068526F">
      <w:pPr>
        <w:pStyle w:val="Blokuapraksts"/>
      </w:pPr>
      <w:r>
        <w:t>Ar Piegādi veiktās darbības</w:t>
      </w:r>
    </w:p>
    <w:p w:rsidR="00BB4879" w:rsidRDefault="00BB4879" w:rsidP="0068526F">
      <w:pPr>
        <w:pStyle w:val="Picture"/>
      </w:pPr>
      <w:r w:rsidRPr="00936F54">
        <w:rPr>
          <w:noProof/>
        </w:rPr>
        <w:drawing>
          <wp:inline distT="0" distB="0" distL="0" distR="0" wp14:anchorId="34CD1A65" wp14:editId="3B7A585A">
            <wp:extent cx="5686425" cy="638175"/>
            <wp:effectExtent l="0" t="0" r="0" b="0"/>
            <wp:docPr id="388"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686425" cy="638175"/>
                    </a:xfrm>
                    <a:prstGeom prst="rect">
                      <a:avLst/>
                    </a:prstGeom>
                    <a:noFill/>
                    <a:ln>
                      <a:noFill/>
                    </a:ln>
                  </pic:spPr>
                </pic:pic>
              </a:graphicData>
            </a:graphic>
          </wp:inline>
        </w:drawing>
      </w:r>
    </w:p>
    <w:p w:rsidR="00BB4879" w:rsidRPr="000656BF" w:rsidRDefault="00BB4879" w:rsidP="00B958A9">
      <w:pPr>
        <w:pStyle w:val="Caption"/>
      </w:pPr>
      <w:r w:rsidRPr="000656BF">
        <w:t xml:space="preserve">Ekrānformas bloks </w:t>
      </w:r>
      <w:fldSimple w:instr=" SEQ Ekrānformas_bloks \* ARABIC ">
        <w:r w:rsidR="00760291">
          <w:rPr>
            <w:noProof/>
          </w:rPr>
          <w:t>81</w:t>
        </w:r>
      </w:fldSimple>
      <w:r w:rsidRPr="000656BF">
        <w:t>. Ar piegādi veiktās darbības</w:t>
      </w:r>
    </w:p>
    <w:p w:rsidR="00BB4879" w:rsidRPr="00B52D92" w:rsidRDefault="00BB4879" w:rsidP="00E70652">
      <w:pPr>
        <w:pStyle w:val="Pamatteksts"/>
      </w:pPr>
      <w:r w:rsidRPr="00CB5A86">
        <w:rPr>
          <w:b/>
        </w:rPr>
        <w:t xml:space="preserve">Ar piegādi veiktā darbība – </w:t>
      </w:r>
      <w:r w:rsidRPr="00CB5A86">
        <w:t xml:space="preserve">tiek attēlotas ar piegādi veiktās darbības, sakārtojot statusus to iestāšanās secībā. Katrai darbībai tiek attēlots </w:t>
      </w:r>
      <w:r>
        <w:rPr>
          <w:rStyle w:val="Hipersaite"/>
        </w:rPr>
        <w:t>Ar piegādi veiktās darbības</w:t>
      </w:r>
      <w:r w:rsidRPr="001A0544">
        <w:rPr>
          <w:rStyle w:val="Hipersaite"/>
        </w:rPr>
        <w:t xml:space="preserve"> datums</w:t>
      </w:r>
      <w:r>
        <w:rPr>
          <w:rStyle w:val="Hipersaite"/>
        </w:rPr>
        <w:t xml:space="preserve"> un laiks</w:t>
      </w:r>
      <w:r w:rsidRPr="00CB5A86">
        <w:t xml:space="preserve">, kad konkrētā darbība ar Piegādi tika veikta, kas tiek attēlots kā hipersaite. Aiz hipersaites tiek attēlots lietotāja vārds un </w:t>
      </w:r>
      <w:r w:rsidRPr="00CB5A86">
        <w:lastRenderedPageBreak/>
        <w:t xml:space="preserve">uzvārds, kas konkrēto darbību Piegādei ir veicis. </w:t>
      </w:r>
      <w:r>
        <w:t xml:space="preserve">Uzklikšķinot hipersaitei, tiek </w:t>
      </w:r>
      <w:r w:rsidRPr="00AC1652">
        <w:t xml:space="preserve">attēlota Piegādes vēsturiskā informācija, lietotāja izvēlētajā statusā (skat. aprakstu </w:t>
      </w:r>
      <w:r w:rsidRPr="00BB4879">
        <w:t>Piegādes vēsturiskās informācijas apskatīšana</w:t>
      </w:r>
      <w:r w:rsidRPr="00AC1652">
        <w:t>).</w:t>
      </w:r>
    </w:p>
    <w:p w:rsidR="00BB4879" w:rsidRDefault="00BB4879" w:rsidP="0068526F">
      <w:pPr>
        <w:pStyle w:val="Blokuapraksts"/>
      </w:pPr>
      <w:r>
        <w:t>Kopīgās piegādes apskatē pieejamās darbības</w:t>
      </w:r>
    </w:p>
    <w:p w:rsidR="00BB4879" w:rsidRPr="00C366BF" w:rsidRDefault="00BB4879" w:rsidP="00E70652">
      <w:pPr>
        <w:pStyle w:val="Pamatteksts"/>
      </w:pPr>
      <w:r>
        <w:t xml:space="preserve">Uzklikšķinot uz spiedpogas </w:t>
      </w:r>
      <w:r w:rsidRPr="00936F54">
        <w:rPr>
          <w:noProof/>
          <w:lang w:eastAsia="lv-LV"/>
        </w:rPr>
        <w:drawing>
          <wp:inline distT="0" distB="0" distL="0" distR="0" wp14:anchorId="5F9C4F5B" wp14:editId="0A9D4E06">
            <wp:extent cx="895350" cy="161925"/>
            <wp:effectExtent l="0" t="0" r="0" b="0"/>
            <wp:docPr id="38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C366BF">
        <w:t xml:space="preserve">, jaunā pārlūkprogrammas logā tiek attēlota piegādes īsā izdruka (skat. aprakstu </w:t>
      </w:r>
      <w:r w:rsidRPr="00BB4879">
        <w:t>Piegādes īsās informācijas izdrukāšana</w:t>
      </w:r>
      <w:r w:rsidRPr="00C366BF">
        <w:t>).</w:t>
      </w:r>
    </w:p>
    <w:p w:rsidR="00BB4879" w:rsidRDefault="00BB4879" w:rsidP="00E70652">
      <w:pPr>
        <w:pStyle w:val="Pamatteksts"/>
      </w:pPr>
      <w:r>
        <w:t xml:space="preserve">Uzklikšķinot uz spiedpogas </w:t>
      </w:r>
      <w:r w:rsidRPr="00936F54">
        <w:rPr>
          <w:noProof/>
          <w:lang w:eastAsia="lv-LV"/>
        </w:rPr>
        <w:drawing>
          <wp:inline distT="0" distB="0" distL="0" distR="0" wp14:anchorId="4FC6E83D" wp14:editId="1CC83E82">
            <wp:extent cx="1266825" cy="152400"/>
            <wp:effectExtent l="0" t="0" r="0" b="0"/>
            <wp:docPr id="38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C366BF">
        <w:t xml:space="preserve">, jaunā pārlūkprogrammas logā tiek attēlota piegādes izvērstā izdruka (skat. aprakstu </w:t>
      </w:r>
      <w:r w:rsidRPr="00BB4879">
        <w:t>Piegādes izvērstās informācijas izdrukāšana</w:t>
      </w:r>
      <w:r w:rsidRPr="00C366BF">
        <w:t>).</w:t>
      </w:r>
    </w:p>
    <w:p w:rsidR="00BB4879" w:rsidRPr="00C366BF" w:rsidRDefault="00BB4879" w:rsidP="00E70652">
      <w:pPr>
        <w:pStyle w:val="Pamatteksts"/>
      </w:pPr>
      <w:r>
        <w:t xml:space="preserve">Uzklikšķinot uz spiedpogas </w:t>
      </w:r>
      <w:r w:rsidRPr="00936F54">
        <w:rPr>
          <w:noProof/>
          <w:lang w:eastAsia="lv-LV"/>
        </w:rPr>
        <w:drawing>
          <wp:inline distT="0" distB="0" distL="0" distR="0" wp14:anchorId="4912CC9B" wp14:editId="714025CE">
            <wp:extent cx="2162175" cy="190500"/>
            <wp:effectExtent l="0" t="0" r="0" b="0"/>
            <wp:docPr id="38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162175" cy="190500"/>
                    </a:xfrm>
                    <a:prstGeom prst="rect">
                      <a:avLst/>
                    </a:prstGeom>
                    <a:noFill/>
                    <a:ln>
                      <a:noFill/>
                    </a:ln>
                  </pic:spPr>
                </pic:pic>
              </a:graphicData>
            </a:graphic>
          </wp:inline>
        </w:drawing>
      </w:r>
      <w:r w:rsidRPr="00C366BF">
        <w:t xml:space="preserve">, tiek iniciēta nodošanas – pieņemšanas akta lejupielādēšana (skat. aprakstu </w:t>
      </w:r>
      <w:r w:rsidRPr="00BB4879">
        <w:t>Nodošanas – pieņemšanas akta izdrukāšana</w:t>
      </w:r>
      <w:r w:rsidRPr="00C366BF">
        <w:t>).</w:t>
      </w:r>
    </w:p>
    <w:p w:rsidR="00BB4879" w:rsidRDefault="00BB4879" w:rsidP="00E70652">
      <w:pPr>
        <w:pStyle w:val="Pamatteksts"/>
      </w:pPr>
      <w:r>
        <w:t xml:space="preserve">Uzklikšķinot uz spiedpogas </w:t>
      </w:r>
      <w:r w:rsidRPr="00936F54">
        <w:rPr>
          <w:noProof/>
          <w:lang w:eastAsia="lv-LV"/>
        </w:rPr>
        <w:drawing>
          <wp:inline distT="0" distB="0" distL="0" distR="0" wp14:anchorId="44F74553" wp14:editId="5D2B53CC">
            <wp:extent cx="723900" cy="152400"/>
            <wp:effectExtent l="0" t="0" r="0" b="0"/>
            <wp:docPr id="38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BB4879" w:rsidRDefault="00BB4879" w:rsidP="00BB4879">
      <w:pPr>
        <w:pStyle w:val="Heading4"/>
        <w:numPr>
          <w:ilvl w:val="3"/>
          <w:numId w:val="38"/>
        </w:numPr>
      </w:pPr>
      <w:bookmarkStart w:id="261" w:name="_D2HTopic_2370"/>
      <w:r w:rsidRPr="0070235F">
        <w:t xml:space="preserve">Piegādes apskatīšana un apstrāde </w:t>
      </w:r>
      <w:r>
        <w:t xml:space="preserve">pārējos </w:t>
      </w:r>
      <w:r w:rsidRPr="0070235F">
        <w:t>status</w:t>
      </w:r>
      <w:r>
        <w:t>os</w:t>
      </w:r>
      <w:bookmarkEnd w:id="261"/>
    </w:p>
    <w:p w:rsidR="00BB4879" w:rsidRDefault="00BB4879" w:rsidP="00C1516A">
      <w:pPr>
        <w:pStyle w:val="Pamatteksts1"/>
      </w:pPr>
      <w:r>
        <w:t>Visos pārējos piegādes statusos, t.i., statusā ‘Saņemtas preces’, ‘Daļēji saņemtas preces’, ‘Kvalificēta piegāde’ un ‘Daļēji kvalificēta piegāde’, piegādes apskatīšanas un apstrādes ekrānformā ir pieejamas vienādas darbības.</w:t>
      </w:r>
    </w:p>
    <w:p w:rsidR="00BB4879" w:rsidRDefault="00BB4879" w:rsidP="00C1516A">
      <w:pPr>
        <w:pStyle w:val="Apaknodaas"/>
      </w:pPr>
      <w:r>
        <w:t>Ekrānformas apraksts</w:t>
      </w:r>
    </w:p>
    <w:p w:rsidR="00BB4879" w:rsidRDefault="00BB4879" w:rsidP="0068526F">
      <w:pPr>
        <w:pStyle w:val="Picture"/>
      </w:pPr>
      <w:r w:rsidRPr="00BB4879">
        <w:rPr>
          <w:noProof/>
          <w:bdr w:val="single" w:sz="4" w:space="0" w:color="BFBFBF"/>
        </w:rPr>
        <w:lastRenderedPageBreak/>
        <w:drawing>
          <wp:inline distT="0" distB="0" distL="0" distR="0" wp14:anchorId="623AA05C" wp14:editId="7E26CECC">
            <wp:extent cx="5934075" cy="8267700"/>
            <wp:effectExtent l="0" t="0" r="0" b="0"/>
            <wp:docPr id="37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934075" cy="8267700"/>
                    </a:xfrm>
                    <a:prstGeom prst="rect">
                      <a:avLst/>
                    </a:prstGeom>
                    <a:noFill/>
                    <a:ln>
                      <a:noFill/>
                    </a:ln>
                  </pic:spPr>
                </pic:pic>
              </a:graphicData>
            </a:graphic>
          </wp:inline>
        </w:drawing>
      </w:r>
    </w:p>
    <w:p w:rsidR="00BB4879" w:rsidRPr="00BB48E3" w:rsidRDefault="00BB4879" w:rsidP="00B958A9">
      <w:pPr>
        <w:pStyle w:val="Caption"/>
      </w:pPr>
      <w:bookmarkStart w:id="262" w:name="_Toc179879154"/>
      <w:r w:rsidRPr="00BB48E3">
        <w:t xml:space="preserve">Ekrānforma </w:t>
      </w:r>
      <w:fldSimple w:instr=" SEQ Ekrānforma \* ARABIC ">
        <w:r w:rsidR="00760291">
          <w:rPr>
            <w:noProof/>
          </w:rPr>
          <w:t>49</w:t>
        </w:r>
      </w:fldSimple>
      <w:r w:rsidRPr="00BB48E3">
        <w:t>. Piegādes apskate un apstrāde - piemērs</w:t>
      </w:r>
      <w:bookmarkEnd w:id="262"/>
    </w:p>
    <w:p w:rsidR="00BB4879" w:rsidRDefault="00BB4879" w:rsidP="0068526F">
      <w:pPr>
        <w:pStyle w:val="Blokuapraksts"/>
      </w:pPr>
      <w:r>
        <w:lastRenderedPageBreak/>
        <w:t>Vispārējā piegādes informācija</w:t>
      </w:r>
    </w:p>
    <w:p w:rsidR="00BB4879" w:rsidRPr="00A96A86" w:rsidRDefault="00BB4879" w:rsidP="00E70652">
      <w:pPr>
        <w:pStyle w:val="Pamatteksts"/>
      </w:pPr>
      <w:r w:rsidRPr="006C3867">
        <w:rPr>
          <w:b/>
        </w:rPr>
        <w:t>P</w:t>
      </w:r>
      <w:r>
        <w:rPr>
          <w:b/>
        </w:rPr>
        <w:t>iegādes</w:t>
      </w:r>
      <w:r w:rsidRPr="006C3867">
        <w:rPr>
          <w:b/>
        </w:rPr>
        <w:t xml:space="preserve"> statuss</w:t>
      </w:r>
      <w:r>
        <w:rPr>
          <w:b/>
        </w:rPr>
        <w:t xml:space="preserve"> – </w:t>
      </w:r>
      <w:r w:rsidRPr="00A96A86">
        <w:t xml:space="preserve">tiek attēlots </w:t>
      </w:r>
      <w:r>
        <w:t>piegādes pašreizējais statuss.</w:t>
      </w:r>
    </w:p>
    <w:p w:rsidR="00BB4879" w:rsidRPr="00A96A86" w:rsidRDefault="00BB4879" w:rsidP="00E70652">
      <w:pPr>
        <w:pStyle w:val="Pamatteksts"/>
      </w:pPr>
      <w:r w:rsidRPr="00A96A86">
        <w:rPr>
          <w:b/>
        </w:rPr>
        <w:t>Pavadzīmes numurs</w:t>
      </w:r>
      <w:r>
        <w:t xml:space="preserve"> – tiek attēlots Piegādātāja norādītais pavadzīmes numurs.</w:t>
      </w:r>
    </w:p>
    <w:p w:rsidR="00BB4879" w:rsidRDefault="00BB4879" w:rsidP="00E70652">
      <w:pPr>
        <w:pStyle w:val="Pamatteksts"/>
      </w:pPr>
      <w:r>
        <w:rPr>
          <w:b/>
        </w:rPr>
        <w:t>Pasūtījuma</w:t>
      </w:r>
      <w:r w:rsidRPr="00942ED3">
        <w:rPr>
          <w:b/>
        </w:rPr>
        <w:t xml:space="preserve"> numurs</w:t>
      </w:r>
      <w:r>
        <w:t xml:space="preserve"> – tiek attēlots sistēmas piešķirtais pasūtījuma numurs, kas pasūtījumam tika izveidots, nosūtot pirkuma pieprasījumu.</w:t>
      </w:r>
    </w:p>
    <w:p w:rsidR="00BB4879" w:rsidRDefault="00BB4879" w:rsidP="00E70652">
      <w:pPr>
        <w:pStyle w:val="Pamatteksts"/>
      </w:pPr>
      <w:r w:rsidRPr="004F1496">
        <w:rPr>
          <w:b/>
        </w:rPr>
        <w:t>Piegādātāja piešķirtais numurs pasūtījumam</w:t>
      </w:r>
      <w:r>
        <w:t xml:space="preserve"> – tiek attēlots Piegādāja piešķirtais pasūtījuma numurs, ja tas ir norādīts.</w:t>
      </w:r>
    </w:p>
    <w:p w:rsidR="00BB4879" w:rsidRDefault="00BB4879" w:rsidP="00E70652">
      <w:pPr>
        <w:pStyle w:val="Pamatteksts"/>
      </w:pPr>
      <w:r w:rsidRPr="00082429">
        <w:rPr>
          <w:b/>
        </w:rPr>
        <w:t>Vispārīgās vienošanās numurs</w:t>
      </w:r>
      <w:r>
        <w:t xml:space="preserve"> – tiek attēlots Vispārīgās vienošanās pilnais nosaukums.</w:t>
      </w:r>
    </w:p>
    <w:p w:rsidR="00BB4879" w:rsidRDefault="00BB4879" w:rsidP="00E70652">
      <w:pPr>
        <w:pStyle w:val="Pamatteksts"/>
      </w:pPr>
      <w:r>
        <w:rPr>
          <w:b/>
        </w:rPr>
        <w:t xml:space="preserve">Apraksts </w:t>
      </w:r>
      <w:r>
        <w:t>– tiek attēlots Piegādātāja norādītais piegādes apraksts.</w:t>
      </w:r>
    </w:p>
    <w:p w:rsidR="00BB4879" w:rsidRDefault="00BB4879" w:rsidP="00E70652">
      <w:pPr>
        <w:pStyle w:val="Pamatteksts"/>
      </w:pPr>
      <w:r w:rsidRPr="00426B9A">
        <w:rPr>
          <w:rStyle w:val="Hipersaite"/>
        </w:rPr>
        <w:t>Datne</w:t>
      </w:r>
      <w:r>
        <w:rPr>
          <w:b/>
        </w:rPr>
        <w:t xml:space="preserve"> </w:t>
      </w:r>
      <w:r>
        <w:t>– kā hipersaite tiek attēlots Datnes nosaukums, uz kura uzklikšķinot tiek atvērts standarta dialoglogs datnes atvēršanai vai saglabāšanai.</w:t>
      </w:r>
    </w:p>
    <w:p w:rsidR="00BB4879" w:rsidRDefault="00BB4879" w:rsidP="00E70652">
      <w:pPr>
        <w:pStyle w:val="Pamatteksts"/>
      </w:pPr>
      <w:r w:rsidRPr="00B27520">
        <w:rPr>
          <w:b/>
        </w:rPr>
        <w:t>Statusa piešķiršanas datums</w:t>
      </w:r>
      <w:r>
        <w:t xml:space="preserve"> – t</w:t>
      </w:r>
      <w:r w:rsidRPr="00E93940">
        <w:t>iek attēlots p</w:t>
      </w:r>
      <w:r>
        <w:t>iegādes</w:t>
      </w:r>
      <w:r w:rsidRPr="00E93940">
        <w:t xml:space="preserve"> </w:t>
      </w:r>
      <w:r>
        <w:t xml:space="preserve">pašreizējā </w:t>
      </w:r>
      <w:r w:rsidRPr="00E93940">
        <w:t>statusa piešķiršanas datums</w:t>
      </w:r>
      <w:r>
        <w:t>.</w:t>
      </w:r>
    </w:p>
    <w:p w:rsidR="00BB4879" w:rsidRDefault="00BB4879" w:rsidP="00E70652">
      <w:pPr>
        <w:pStyle w:val="Pamatteksts"/>
      </w:pPr>
      <w:r>
        <w:rPr>
          <w:b/>
        </w:rPr>
        <w:t xml:space="preserve">Piegāde </w:t>
      </w:r>
      <w:r w:rsidRPr="00B27520">
        <w:rPr>
          <w:b/>
        </w:rPr>
        <w:t>jāmaina līdz</w:t>
      </w:r>
      <w:r>
        <w:t xml:space="preserve"> – t</w:t>
      </w:r>
      <w:r w:rsidRPr="00AD607C">
        <w:t>iek attēlots p</w:t>
      </w:r>
      <w:r>
        <w:t>iegādes</w:t>
      </w:r>
      <w:r w:rsidRPr="00AD607C">
        <w:t xml:space="preserve"> apstrādes termiņš</w:t>
      </w:r>
      <w:r>
        <w:t xml:space="preserve"> – datums, līdz kuram ir jāmaina piegādes pašreizējais statuss</w:t>
      </w:r>
      <w:r w:rsidRPr="00AD607C">
        <w:t>.</w:t>
      </w:r>
    </w:p>
    <w:p w:rsidR="00BB4879" w:rsidRPr="00AD607C" w:rsidRDefault="00BB4879" w:rsidP="00E70652">
      <w:pPr>
        <w:pStyle w:val="Pamatteksts"/>
      </w:pPr>
      <w:r>
        <w:rPr>
          <w:b/>
        </w:rPr>
        <w:t xml:space="preserve">Pasūtījuma aktuālais datums </w:t>
      </w:r>
      <w:r>
        <w:t>– tiek attēlots pasūtījuma, no kura veidota piegāde, aktuālais statuss.</w:t>
      </w:r>
    </w:p>
    <w:p w:rsidR="00BB4879" w:rsidRPr="00FB4019" w:rsidRDefault="00BB4879" w:rsidP="00E70652">
      <w:pPr>
        <w:pStyle w:val="Pamatteksts"/>
      </w:pPr>
      <w:r w:rsidRPr="00B27520">
        <w:rPr>
          <w:b/>
        </w:rPr>
        <w:t>Piegāde līdz</w:t>
      </w:r>
      <w:r>
        <w:t xml:space="preserve"> - </w:t>
      </w:r>
      <w:r w:rsidRPr="005864FD">
        <w:t>tiek attēlots piegādes termiņa datums</w:t>
      </w:r>
      <w:r>
        <w:t>.</w:t>
      </w:r>
    </w:p>
    <w:p w:rsidR="00BB4879" w:rsidRDefault="00BB4879" w:rsidP="0068526F">
      <w:pPr>
        <w:pStyle w:val="Blokuapraksts"/>
      </w:pPr>
      <w:r>
        <w:t>Pasūtītāja dati</w:t>
      </w:r>
    </w:p>
    <w:p w:rsidR="00BB4879" w:rsidRDefault="00BB4879" w:rsidP="00C1516A">
      <w:pPr>
        <w:pStyle w:val="Pamatteksts1"/>
      </w:pPr>
      <w:r>
        <w:t>Pasūtītāja dati tiek attēloti analoģiski</w:t>
      </w:r>
      <w:r w:rsidRPr="00010FD4">
        <w:t xml:space="preserve"> kā pasūtījumam esot statusā „Pirkuma pieprasījums” (skat. </w:t>
      </w:r>
      <w:r w:rsidR="006C2F15" w:rsidRPr="00010FD4">
        <w:t xml:space="preserve">ekrānformas </w:t>
      </w:r>
      <w:r w:rsidR="006C2F15">
        <w:t xml:space="preserve">bloka </w:t>
      </w:r>
      <w:r w:rsidR="006C2F15" w:rsidRPr="00010FD4">
        <w:t>aprakstu</w:t>
      </w:r>
      <w:r w:rsidR="006C2F15">
        <w:t xml:space="preserve"> sadaļā “</w:t>
      </w:r>
      <w:hyperlink w:anchor="_D2HTopic_2070" w:history="1">
        <w:r w:rsidR="006C2F15" w:rsidRPr="0063125F">
          <w:rPr>
            <w:rStyle w:val="Hyperlink"/>
          </w:rPr>
          <w:t>Pasūtījuma apskatīšana un apstrāde</w:t>
        </w:r>
      </w:hyperlink>
      <w:r w:rsidR="006C2F15" w:rsidRPr="00010FD4">
        <w:t xml:space="preserve"> statusā </w:t>
      </w:r>
      <w:r w:rsidR="006C2F15">
        <w:t>‘</w:t>
      </w:r>
      <w:r w:rsidR="006C2F15" w:rsidRPr="00010FD4">
        <w:t>Pirkuma pieprasījums</w:t>
      </w:r>
      <w:r w:rsidR="006C2F15">
        <w:t>’”</w:t>
      </w:r>
      <w:r>
        <w:t>).</w:t>
      </w:r>
    </w:p>
    <w:p w:rsidR="00BB4879" w:rsidRDefault="00BB4879" w:rsidP="0068526F">
      <w:pPr>
        <w:pStyle w:val="Blokuapraksts"/>
      </w:pPr>
      <w:r>
        <w:t>Piegādātāja dati</w:t>
      </w:r>
    </w:p>
    <w:p w:rsidR="00BB4879" w:rsidRDefault="00BB4879" w:rsidP="00C1516A">
      <w:pPr>
        <w:pStyle w:val="Pamatteksts1"/>
      </w:pPr>
      <w:r>
        <w:t>Piegādātāja dati tiek attēloti analoģiski</w:t>
      </w:r>
      <w:r w:rsidRPr="00010FD4">
        <w:t xml:space="preserve"> kā pasūtījumam esot statusā „Pirkuma pieprasījums” (skat. </w:t>
      </w:r>
      <w:r w:rsidR="006C2F15" w:rsidRPr="00010FD4">
        <w:t xml:space="preserve">ekrānformas </w:t>
      </w:r>
      <w:r w:rsidR="006C2F15">
        <w:t xml:space="preserve">bloka </w:t>
      </w:r>
      <w:r w:rsidR="006C2F15" w:rsidRPr="00010FD4">
        <w:t>aprakstu</w:t>
      </w:r>
      <w:r w:rsidR="006C2F15">
        <w:t xml:space="preserve"> sadaļā “</w:t>
      </w:r>
      <w:hyperlink w:anchor="_D2HTopic_2070" w:history="1">
        <w:r w:rsidR="006C2F15" w:rsidRPr="0063125F">
          <w:rPr>
            <w:rStyle w:val="Hyperlink"/>
          </w:rPr>
          <w:t>Pasūtījuma apskatīšana un apstrāde</w:t>
        </w:r>
      </w:hyperlink>
      <w:r w:rsidR="006C2F15" w:rsidRPr="00010FD4">
        <w:t xml:space="preserve"> statusā </w:t>
      </w:r>
      <w:r w:rsidR="006C2F15">
        <w:t>‘</w:t>
      </w:r>
      <w:r w:rsidR="006C2F15" w:rsidRPr="00010FD4">
        <w:t>Pirkuma pieprasījums</w:t>
      </w:r>
      <w:r w:rsidR="006C2F15">
        <w:t>’”</w:t>
      </w:r>
      <w:r>
        <w:t>).</w:t>
      </w:r>
    </w:p>
    <w:p w:rsidR="00BB4879" w:rsidRDefault="00BB4879" w:rsidP="0068526F">
      <w:pPr>
        <w:pStyle w:val="Blokuapraksts"/>
      </w:pPr>
      <w:r>
        <w:t>Saņēmēja dati</w:t>
      </w:r>
    </w:p>
    <w:p w:rsidR="00BB4879" w:rsidRDefault="00BB4879" w:rsidP="00C1516A">
      <w:pPr>
        <w:pStyle w:val="Pamatteksts1"/>
      </w:pPr>
      <w:r>
        <w:t>Saņēmēja dati tiek attēloti analoģiski</w:t>
      </w:r>
      <w:r w:rsidRPr="00010FD4">
        <w:t xml:space="preserve"> kā pasūtījumam esot statusā „Pirkuma pieprasījums” (skat. </w:t>
      </w:r>
      <w:r w:rsidR="006C2F15" w:rsidRPr="00010FD4">
        <w:t xml:space="preserve">ekrānformas </w:t>
      </w:r>
      <w:r w:rsidR="006C2F15">
        <w:t xml:space="preserve">bloka </w:t>
      </w:r>
      <w:r w:rsidR="006C2F15" w:rsidRPr="00010FD4">
        <w:t>aprakstu</w:t>
      </w:r>
      <w:r w:rsidR="006C2F15">
        <w:t xml:space="preserve"> sadaļā “</w:t>
      </w:r>
      <w:hyperlink w:anchor="_D2HTopic_2070" w:history="1">
        <w:r w:rsidR="006C2F15" w:rsidRPr="0063125F">
          <w:rPr>
            <w:rStyle w:val="Hyperlink"/>
          </w:rPr>
          <w:t>Pasūtījuma apskatīšana un apstrāde</w:t>
        </w:r>
      </w:hyperlink>
      <w:r w:rsidR="006C2F15" w:rsidRPr="00010FD4">
        <w:t xml:space="preserve"> statusā </w:t>
      </w:r>
      <w:r w:rsidR="006C2F15">
        <w:t>‘</w:t>
      </w:r>
      <w:r w:rsidR="006C2F15" w:rsidRPr="00010FD4">
        <w:t>Pirkuma pieprasījums</w:t>
      </w:r>
      <w:r w:rsidR="006C2F15">
        <w:t>’”</w:t>
      </w:r>
      <w:r>
        <w:t>).</w:t>
      </w:r>
    </w:p>
    <w:p w:rsidR="00BB4879" w:rsidRDefault="00BB4879" w:rsidP="0068526F">
      <w:pPr>
        <w:pStyle w:val="Blokuapraksts"/>
      </w:pPr>
      <w:r>
        <w:t>Piegādes rindas</w:t>
      </w:r>
    </w:p>
    <w:p w:rsidR="00BB4879" w:rsidRDefault="00BB4879" w:rsidP="0068526F">
      <w:pPr>
        <w:pStyle w:val="Picture"/>
      </w:pPr>
      <w:r w:rsidRPr="00936F54">
        <w:rPr>
          <w:noProof/>
        </w:rPr>
        <w:drawing>
          <wp:inline distT="0" distB="0" distL="0" distR="0" wp14:anchorId="31D85F19" wp14:editId="54C506A4">
            <wp:extent cx="5943600" cy="1228725"/>
            <wp:effectExtent l="0" t="0" r="0" b="0"/>
            <wp:docPr id="376"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43600" cy="1228725"/>
                    </a:xfrm>
                    <a:prstGeom prst="rect">
                      <a:avLst/>
                    </a:prstGeom>
                    <a:noFill/>
                    <a:ln>
                      <a:noFill/>
                    </a:ln>
                  </pic:spPr>
                </pic:pic>
              </a:graphicData>
            </a:graphic>
          </wp:inline>
        </w:drawing>
      </w:r>
    </w:p>
    <w:p w:rsidR="00BB4879" w:rsidRPr="00BB48E3" w:rsidRDefault="00BB4879" w:rsidP="00B958A9">
      <w:pPr>
        <w:pStyle w:val="Caption"/>
      </w:pPr>
      <w:r w:rsidRPr="00BB48E3">
        <w:t xml:space="preserve">Ekrānformas bloks </w:t>
      </w:r>
      <w:fldSimple w:instr=" SEQ Ekrānformas_bloks \* ARABIC ">
        <w:r w:rsidR="00760291">
          <w:rPr>
            <w:noProof/>
          </w:rPr>
          <w:t>82</w:t>
        </w:r>
      </w:fldSimple>
      <w:r w:rsidRPr="00BB48E3">
        <w:t>. Piegādes rindu bloka attēlojums</w:t>
      </w:r>
    </w:p>
    <w:p w:rsidR="00BB4879" w:rsidRDefault="00BB4879" w:rsidP="00C1516A">
      <w:pPr>
        <w:pStyle w:val="Pamatteksts1"/>
      </w:pPr>
      <w:r>
        <w:lastRenderedPageBreak/>
        <w:t>Ja precei ir pievienots papildaprīkojums, to attēlo kursīvā zem atbilstošās piegādes rindas, attēlojot papildaprīkojumu nosaukumus un cenas.</w:t>
      </w:r>
    </w:p>
    <w:p w:rsidR="00BB4879" w:rsidRPr="00725AEE" w:rsidRDefault="00BB4879" w:rsidP="00C1516A">
      <w:pPr>
        <w:pStyle w:val="Pamatteksts1"/>
      </w:pPr>
      <w:r>
        <w:t>Par katru pasūtījumā iekļauto preci, tabulā tiek attēlota šāda informācija:</w:t>
      </w:r>
    </w:p>
    <w:p w:rsidR="00BB4879" w:rsidRDefault="00BB4879" w:rsidP="00E70652">
      <w:pPr>
        <w:pStyle w:val="Pamatteksts"/>
      </w:pPr>
      <w:r>
        <w:rPr>
          <w:b/>
        </w:rPr>
        <w:t xml:space="preserve">Numurs pēc kārtas </w:t>
      </w:r>
      <w:r>
        <w:t>– tiek attēlots preces numurs pēc kārtas</w:t>
      </w:r>
      <w:r w:rsidRPr="005864FD">
        <w:t>.</w:t>
      </w:r>
    </w:p>
    <w:p w:rsidR="00BB4879" w:rsidRPr="002F016B" w:rsidRDefault="00BB4879" w:rsidP="00E70652">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2F016B">
        <w:t xml:space="preserve">(skat. aprakstu </w:t>
      </w:r>
      <w:r w:rsidRPr="00BB4879">
        <w:t>Preces apskatīšana</w:t>
      </w:r>
      <w:r w:rsidRPr="002F016B">
        <w:t>).</w:t>
      </w:r>
    </w:p>
    <w:p w:rsidR="00BB4879" w:rsidRDefault="00BB4879" w:rsidP="00E70652">
      <w:pPr>
        <w:pStyle w:val="Pamatteksts"/>
      </w:pPr>
      <w:r w:rsidRPr="008B7865">
        <w:rPr>
          <w:b/>
        </w:rPr>
        <w:t xml:space="preserve">Kopējais skaits pasūtījumā </w:t>
      </w:r>
      <w:r w:rsidRPr="008B7865">
        <w:t xml:space="preserve">– </w:t>
      </w:r>
      <w:r>
        <w:t>t</w:t>
      </w:r>
      <w:r w:rsidRPr="008B7865">
        <w:t>iek attēlots pasūtījumā aktuālais konkrētās preces pēdējais saskaņotais skaits.</w:t>
      </w:r>
      <w:r>
        <w:t xml:space="preserve"> </w:t>
      </w:r>
    </w:p>
    <w:p w:rsidR="00BB4879" w:rsidRDefault="00BB4879" w:rsidP="00E70652">
      <w:pPr>
        <w:pStyle w:val="Pamatteksts"/>
      </w:pPr>
      <w:r>
        <w:rPr>
          <w:b/>
        </w:rPr>
        <w:t>Šajā piegādē iekļautais skaits</w:t>
      </w:r>
      <w:r w:rsidRPr="006355E8">
        <w:rPr>
          <w:b/>
        </w:rPr>
        <w:t xml:space="preserve"> – </w:t>
      </w:r>
      <w:r w:rsidRPr="0021273F">
        <w:t>t</w:t>
      </w:r>
      <w:r w:rsidRPr="001C5B6D">
        <w:t xml:space="preserve">iek attēlots </w:t>
      </w:r>
      <w:r>
        <w:t xml:space="preserve">šajā piegādē iekļauto </w:t>
      </w:r>
      <w:r w:rsidRPr="001C5B6D">
        <w:t>pre</w:t>
      </w:r>
      <w:r>
        <w:t>ču skaits</w:t>
      </w:r>
      <w:r w:rsidRPr="001C5B6D">
        <w:t>.</w:t>
      </w:r>
    </w:p>
    <w:p w:rsidR="00BB4879" w:rsidRPr="00915F96" w:rsidRDefault="00BB4879" w:rsidP="00E70652">
      <w:pPr>
        <w:pStyle w:val="Pamatteksts"/>
      </w:pPr>
      <w:r>
        <w:rPr>
          <w:b/>
        </w:rPr>
        <w:t>Vienības</w:t>
      </w:r>
      <w:r w:rsidRPr="00624110">
        <w:rPr>
          <w:b/>
        </w:rPr>
        <w:t xml:space="preserve"> cena </w:t>
      </w:r>
      <w:r>
        <w:rPr>
          <w:b/>
        </w:rPr>
        <w:t>(</w:t>
      </w:r>
      <w:r w:rsidRPr="00624110">
        <w:rPr>
          <w:b/>
        </w:rPr>
        <w:t>bez PVN</w:t>
      </w:r>
      <w:r>
        <w:rPr>
          <w:b/>
        </w:rPr>
        <w:t>)</w:t>
      </w:r>
      <w:r w:rsidRPr="00624110">
        <w:rPr>
          <w:b/>
        </w:rPr>
        <w:t xml:space="preserve">, pasūtījuma izveides brīdī saglabātajā </w:t>
      </w:r>
      <w:r w:rsidRPr="00915F96">
        <w:rPr>
          <w:b/>
        </w:rPr>
        <w:t>valūtā</w:t>
      </w:r>
      <w:r w:rsidRPr="00915F96">
        <w:t xml:space="preserve"> - tiek attēlota konkrētās preces sākotnējā cena bez PVN</w:t>
      </w:r>
      <w:r>
        <w:t xml:space="preserve"> un ar papildaprīkojumu</w:t>
      </w:r>
      <w:r w:rsidRPr="00915F96">
        <w:t>.</w:t>
      </w:r>
    </w:p>
    <w:p w:rsidR="00BB4879" w:rsidRPr="00915F96" w:rsidRDefault="00BB4879" w:rsidP="00E70652">
      <w:pPr>
        <w:pStyle w:val="Pamatteksts"/>
      </w:pPr>
      <w:r w:rsidRPr="00915F96">
        <w:t>Summa piegādē, bez PVN, pasūtījuma izveides brīdī saglabātajā valūtā - tiek attēlota konkrētās preces summa piegādē bez PVN.</w:t>
      </w:r>
    </w:p>
    <w:p w:rsidR="00BB4879" w:rsidRPr="00915F96" w:rsidRDefault="00BB4879" w:rsidP="00E70652">
      <w:pPr>
        <w:pStyle w:val="Pamatteksts"/>
      </w:pPr>
      <w:r w:rsidRPr="00915F96">
        <w:rPr>
          <w:b/>
        </w:rPr>
        <w:t xml:space="preserve">Saņemts </w:t>
      </w:r>
      <w:r w:rsidRPr="00915F96">
        <w:t>– tiek attēlots saņemtais preču skaits</w:t>
      </w:r>
      <w:r>
        <w:t>,</w:t>
      </w:r>
      <w:r w:rsidRPr="00C548C5">
        <w:t xml:space="preserve"> </w:t>
      </w:r>
      <w:r>
        <w:t>ja piegādei saņemtais preču skaits jau ir norādīts</w:t>
      </w:r>
      <w:r w:rsidRPr="00915F96">
        <w:t>.</w:t>
      </w:r>
    </w:p>
    <w:p w:rsidR="00BB4879" w:rsidRDefault="00BB4879" w:rsidP="00E70652">
      <w:pPr>
        <w:pStyle w:val="Pamatteksts"/>
      </w:pPr>
      <w:r>
        <w:rPr>
          <w:b/>
        </w:rPr>
        <w:t>Kvalitatīvs skaits</w:t>
      </w:r>
      <w:r>
        <w:t xml:space="preserve"> - t</w:t>
      </w:r>
      <w:r w:rsidRPr="00A76D1F">
        <w:t>iek attēlot</w:t>
      </w:r>
      <w:r>
        <w:t>s kvalitatīvo preču skaits piegādē,</w:t>
      </w:r>
      <w:r w:rsidRPr="0070235F">
        <w:t xml:space="preserve"> </w:t>
      </w:r>
      <w:r>
        <w:t>ja piegādei tas ir norādīts</w:t>
      </w:r>
      <w:r w:rsidRPr="00A76D1F">
        <w:t>.</w:t>
      </w:r>
    </w:p>
    <w:p w:rsidR="00BB4879" w:rsidRDefault="00BB4879" w:rsidP="00E70652">
      <w:pPr>
        <w:pStyle w:val="Pamatteksts"/>
      </w:pPr>
      <w:r w:rsidRPr="00EA73A0">
        <w:rPr>
          <w:b/>
        </w:rPr>
        <w:t xml:space="preserve">PVN % – </w:t>
      </w:r>
      <w:r w:rsidRPr="0085278D">
        <w:t>t</w:t>
      </w:r>
      <w:r w:rsidRPr="006856BE">
        <w:t>iek attēlota konkrētaja</w:t>
      </w:r>
      <w:r>
        <w:t>i precei piemērojamā PVN likme</w:t>
      </w:r>
      <w:r w:rsidRPr="006856BE">
        <w:t>.</w:t>
      </w:r>
      <w:r>
        <w:t xml:space="preserve"> Ja piegādes rindai vai visai piegādei ir pievienots komentārs, tad šos komentārus attiecīgi attēlo zem konkrētās preču rindas vai zem visām piegādes rindām.</w:t>
      </w:r>
    </w:p>
    <w:p w:rsidR="00BB4879" w:rsidRDefault="00BB4879" w:rsidP="0068526F">
      <w:pPr>
        <w:pStyle w:val="Blokuapraksts"/>
      </w:pPr>
      <w:r>
        <w:t>Piegādes kopsummas</w:t>
      </w:r>
    </w:p>
    <w:p w:rsidR="00BB4879" w:rsidRDefault="00BB4879" w:rsidP="0068526F">
      <w:pPr>
        <w:pStyle w:val="Picture"/>
      </w:pPr>
      <w:r w:rsidRPr="00936F54">
        <w:rPr>
          <w:noProof/>
        </w:rPr>
        <w:drawing>
          <wp:inline distT="0" distB="0" distL="0" distR="0" wp14:anchorId="259CA323" wp14:editId="052B3C3A">
            <wp:extent cx="3362325" cy="2028825"/>
            <wp:effectExtent l="0" t="0" r="0" b="0"/>
            <wp:docPr id="374"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362325" cy="2028825"/>
                    </a:xfrm>
                    <a:prstGeom prst="rect">
                      <a:avLst/>
                    </a:prstGeom>
                    <a:noFill/>
                    <a:ln>
                      <a:noFill/>
                    </a:ln>
                  </pic:spPr>
                </pic:pic>
              </a:graphicData>
            </a:graphic>
          </wp:inline>
        </w:drawing>
      </w:r>
    </w:p>
    <w:p w:rsidR="00BB4879" w:rsidRPr="00BB48E3" w:rsidRDefault="00BB4879" w:rsidP="00B958A9">
      <w:pPr>
        <w:pStyle w:val="Caption"/>
      </w:pPr>
      <w:r w:rsidRPr="00BB48E3">
        <w:t xml:space="preserve">Ekrānformas bloks </w:t>
      </w:r>
      <w:fldSimple w:instr=" SEQ Ekrānformas_bloks \* ARABIC ">
        <w:r w:rsidR="00760291">
          <w:rPr>
            <w:noProof/>
          </w:rPr>
          <w:t>83</w:t>
        </w:r>
      </w:fldSimple>
      <w:r w:rsidRPr="00BB48E3">
        <w:t>. Piegādes kopsummas</w:t>
      </w:r>
    </w:p>
    <w:p w:rsidR="00BB4879" w:rsidRDefault="00BB4879" w:rsidP="00E70652">
      <w:pPr>
        <w:pStyle w:val="Pamatteksts"/>
      </w:pPr>
      <w:r>
        <w:rPr>
          <w:b/>
        </w:rPr>
        <w:t xml:space="preserve">Kopējā summa bez PVN, kopā PVN, Kopējā summa ar PVN </w:t>
      </w:r>
      <w:r w:rsidRPr="00955C3A">
        <w:t xml:space="preserve">– </w:t>
      </w:r>
      <w:r>
        <w:t xml:space="preserve">tiek attēlota </w:t>
      </w:r>
      <w:r w:rsidRPr="00955C3A">
        <w:t>k</w:t>
      </w:r>
      <w:r>
        <w:t>opējā</w:t>
      </w:r>
      <w:r w:rsidRPr="00955C3A">
        <w:t xml:space="preserve"> </w:t>
      </w:r>
      <w:r>
        <w:t>summa par piegādē iekļautajām precēm.</w:t>
      </w:r>
    </w:p>
    <w:p w:rsidR="00BB4879" w:rsidRDefault="00BB4879" w:rsidP="00C1516A">
      <w:pPr>
        <w:pStyle w:val="Piezme"/>
      </w:pPr>
      <w:r w:rsidRPr="00037485">
        <w:rPr>
          <w:b/>
          <w:bCs/>
          <w:iCs/>
        </w:rPr>
        <w:t>Piezīme</w:t>
      </w:r>
      <w:r w:rsidRPr="00037485">
        <w:rPr>
          <w:b/>
          <w:bCs/>
          <w:iCs/>
          <w:color w:val="FF0000"/>
        </w:rPr>
        <w:t>!</w:t>
      </w:r>
      <w:r>
        <w:t xml:space="preserve"> Tiek attēlotas arī atsevišķas kopējās summas bez PVN, PVN un ar PVN, ja kādai no precēm ir piemērots cits pievienotās vērtības nodoklis (PVN). Piemēram, ja ir preces, kurām PVN likme ir 5%, un kādai no precēm ir 20%, tad tām precēm zem preču saraksta tiek attēlota atsevišķi aprēķināta atbilstoši PVN likmei kopsumma un beigās tiek attēlota visām precēm kopējā summa. Ja pievienotajām precēm PVN likme sakrīt, tad tiek attēlota tikai viena kopējā summa.</w:t>
      </w:r>
    </w:p>
    <w:p w:rsidR="00BB4879" w:rsidRDefault="00BB4879" w:rsidP="0068526F">
      <w:pPr>
        <w:pStyle w:val="Blokuapraksts"/>
      </w:pPr>
      <w:r>
        <w:lastRenderedPageBreak/>
        <w:t>Ar Piegādi veiktās darbības</w:t>
      </w:r>
    </w:p>
    <w:p w:rsidR="00BB4879" w:rsidRDefault="00BB4879" w:rsidP="0068526F">
      <w:pPr>
        <w:pStyle w:val="Picture"/>
      </w:pPr>
      <w:r w:rsidRPr="00BB4879">
        <w:rPr>
          <w:noProof/>
          <w:bdr w:val="single" w:sz="4" w:space="0" w:color="BFBFBF"/>
        </w:rPr>
        <w:drawing>
          <wp:inline distT="0" distB="0" distL="0" distR="0" wp14:anchorId="66B22D9F" wp14:editId="5C8D2193">
            <wp:extent cx="4838700" cy="1104900"/>
            <wp:effectExtent l="0" t="0" r="0" b="0"/>
            <wp:docPr id="372"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838700" cy="1104900"/>
                    </a:xfrm>
                    <a:prstGeom prst="rect">
                      <a:avLst/>
                    </a:prstGeom>
                    <a:noFill/>
                    <a:ln>
                      <a:noFill/>
                    </a:ln>
                  </pic:spPr>
                </pic:pic>
              </a:graphicData>
            </a:graphic>
          </wp:inline>
        </w:drawing>
      </w:r>
    </w:p>
    <w:p w:rsidR="00BB4879" w:rsidRPr="00BB48E3" w:rsidRDefault="00BB4879" w:rsidP="00B958A9">
      <w:pPr>
        <w:pStyle w:val="Caption"/>
      </w:pPr>
      <w:r w:rsidRPr="00BB48E3">
        <w:t xml:space="preserve">Ekrānformas bloks </w:t>
      </w:r>
      <w:fldSimple w:instr=" SEQ Ekrānformas_bloks \* ARABIC ">
        <w:r w:rsidR="00760291">
          <w:rPr>
            <w:noProof/>
          </w:rPr>
          <w:t>84</w:t>
        </w:r>
      </w:fldSimple>
      <w:r w:rsidRPr="00BB48E3">
        <w:t>. Ar piegādi veiktās darbības</w:t>
      </w:r>
    </w:p>
    <w:p w:rsidR="00BB4879" w:rsidRPr="00B52D92" w:rsidRDefault="00BB4879" w:rsidP="00E70652">
      <w:pPr>
        <w:pStyle w:val="Pamatteksts"/>
      </w:pPr>
      <w:r w:rsidRPr="00EA73A0">
        <w:rPr>
          <w:b/>
        </w:rPr>
        <w:t xml:space="preserve">Ar piegādi veiktā darbība – </w:t>
      </w:r>
      <w:r w:rsidRPr="00EA73A0">
        <w:t xml:space="preserve">tiek attēlotas ar piegādi veiktās darbības, sakārtojot statusus to iestāšanās secībā. Katrai darbībai tiek attēlots </w:t>
      </w:r>
      <w:r>
        <w:rPr>
          <w:rStyle w:val="Hipersaite"/>
        </w:rPr>
        <w:t>Ar piegādi veiktās darbības</w:t>
      </w:r>
      <w:r w:rsidRPr="001A0544">
        <w:rPr>
          <w:rStyle w:val="Hipersaite"/>
        </w:rPr>
        <w:t xml:space="preserve"> datums</w:t>
      </w:r>
      <w:r>
        <w:rPr>
          <w:rStyle w:val="Hipersaite"/>
        </w:rPr>
        <w:t xml:space="preserve"> un laiks</w:t>
      </w:r>
      <w:r w:rsidRPr="00EA73A0">
        <w:t xml:space="preserve">, kad konkrētā darbība ar Piegādi tika veikta, kas tiek attēlots kā hipersaite. Aiz hipersaites tiek attēlots lietotāja vārds un uzvārds, kas konkrēto darbību Piegādei ir veicis. </w:t>
      </w:r>
      <w:r>
        <w:t xml:space="preserve">Uzklikšķinot hipersaitei, tiek </w:t>
      </w:r>
      <w:r w:rsidRPr="00AC1652">
        <w:t xml:space="preserve">attēlota Piegādes vēsturiskā informācija, lietotāja izvēlētajā statusā (skat. aprakstu </w:t>
      </w:r>
      <w:r w:rsidRPr="00BB4879">
        <w:t>Piegādes vēsturiskās informācijas apskatīšana</w:t>
      </w:r>
      <w:r w:rsidRPr="00AC1652">
        <w:t>).</w:t>
      </w:r>
    </w:p>
    <w:p w:rsidR="00BB4879" w:rsidRDefault="00BB4879" w:rsidP="0068526F">
      <w:pPr>
        <w:pStyle w:val="Blokuapraksts"/>
      </w:pPr>
      <w:r>
        <w:t>Piegādes apskatē pieejamās darbības</w:t>
      </w:r>
    </w:p>
    <w:p w:rsidR="00BB4879" w:rsidRPr="00C366BF" w:rsidRDefault="00BB4879" w:rsidP="00E70652">
      <w:pPr>
        <w:pStyle w:val="Pamatteksts"/>
      </w:pPr>
      <w:r>
        <w:t xml:space="preserve">Uzklikšķinot uz spiedpogas </w:t>
      </w:r>
      <w:r w:rsidRPr="00936F54">
        <w:rPr>
          <w:noProof/>
          <w:lang w:eastAsia="lv-LV"/>
        </w:rPr>
        <w:drawing>
          <wp:inline distT="0" distB="0" distL="0" distR="0" wp14:anchorId="2D4DE510" wp14:editId="2059566E">
            <wp:extent cx="895350" cy="161925"/>
            <wp:effectExtent l="0" t="0" r="0" b="0"/>
            <wp:docPr id="37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C366BF">
        <w:t xml:space="preserve">, jaunā pārlūkprogrammas logā tiek attēlota piegādes īsā izdruka (skat. aprakstu </w:t>
      </w:r>
      <w:r w:rsidRPr="00BB4879">
        <w:t>Piegādes īsās informācijas izdrukāšana</w:t>
      </w:r>
      <w:r w:rsidRPr="00C366BF">
        <w:t>).</w:t>
      </w:r>
    </w:p>
    <w:p w:rsidR="00BB4879" w:rsidRDefault="00BB4879" w:rsidP="00E70652">
      <w:pPr>
        <w:pStyle w:val="Pamatteksts"/>
      </w:pPr>
      <w:r>
        <w:t xml:space="preserve">Uzklikšķinot uz spiedpogas </w:t>
      </w:r>
      <w:r w:rsidRPr="00936F54">
        <w:rPr>
          <w:noProof/>
          <w:lang w:eastAsia="lv-LV"/>
        </w:rPr>
        <w:drawing>
          <wp:inline distT="0" distB="0" distL="0" distR="0" wp14:anchorId="1E55759B" wp14:editId="4F8D8543">
            <wp:extent cx="1266825" cy="152400"/>
            <wp:effectExtent l="0" t="0" r="0" b="0"/>
            <wp:docPr id="36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C366BF">
        <w:t xml:space="preserve">, jaunā pārlūkprogrammas logā tiek attēlota piegādes izvērstā izdruka (skat. aprakstu </w:t>
      </w:r>
      <w:r w:rsidRPr="00BB4879">
        <w:t>Piegādes izvērstās informācijas izdrukāšana</w:t>
      </w:r>
      <w:r w:rsidRPr="00C366BF">
        <w:t>).</w:t>
      </w:r>
    </w:p>
    <w:p w:rsidR="00BB4879" w:rsidRDefault="00BB4879" w:rsidP="00E70652">
      <w:pPr>
        <w:pStyle w:val="Pamatteksts"/>
      </w:pPr>
      <w:r>
        <w:t xml:space="preserve">Uzklikšķinot uz spiedpogas </w:t>
      </w:r>
      <w:r w:rsidRPr="00936F54">
        <w:rPr>
          <w:noProof/>
          <w:lang w:eastAsia="lv-LV"/>
        </w:rPr>
        <w:drawing>
          <wp:inline distT="0" distB="0" distL="0" distR="0" wp14:anchorId="033E3FE6" wp14:editId="062604E5">
            <wp:extent cx="2162175" cy="190500"/>
            <wp:effectExtent l="0" t="0" r="0" b="0"/>
            <wp:docPr id="36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162175" cy="190500"/>
                    </a:xfrm>
                    <a:prstGeom prst="rect">
                      <a:avLst/>
                    </a:prstGeom>
                    <a:noFill/>
                    <a:ln>
                      <a:noFill/>
                    </a:ln>
                  </pic:spPr>
                </pic:pic>
              </a:graphicData>
            </a:graphic>
          </wp:inline>
        </w:drawing>
      </w:r>
      <w:r w:rsidRPr="00C366BF">
        <w:t xml:space="preserve">, tiek iniciēta nodošanas – pieņemšanas akta lejupielādēšana (skat. aprakstu </w:t>
      </w:r>
      <w:r w:rsidRPr="00BB4879">
        <w:t>Nodošanas – pieņemšanas akta izdrukāšana</w:t>
      </w:r>
      <w:r w:rsidRPr="00C366BF">
        <w:t>).</w:t>
      </w:r>
    </w:p>
    <w:p w:rsidR="00BB4879" w:rsidRDefault="00BB4879" w:rsidP="00E70652">
      <w:pPr>
        <w:pStyle w:val="Pamatteksts"/>
      </w:pPr>
      <w:r>
        <w:t xml:space="preserve">Uzklikšķinot uz spiedpogas </w:t>
      </w:r>
      <w:r w:rsidRPr="00936F54">
        <w:rPr>
          <w:noProof/>
          <w:lang w:eastAsia="lv-LV"/>
        </w:rPr>
        <w:drawing>
          <wp:inline distT="0" distB="0" distL="0" distR="0" wp14:anchorId="7B966A5B" wp14:editId="547B197D">
            <wp:extent cx="723900" cy="152400"/>
            <wp:effectExtent l="0" t="0" r="0" b="0"/>
            <wp:docPr id="36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BB4879" w:rsidRDefault="00BB4879" w:rsidP="00BB4879">
      <w:pPr>
        <w:pStyle w:val="Heading3"/>
        <w:numPr>
          <w:ilvl w:val="2"/>
          <w:numId w:val="3"/>
        </w:numPr>
      </w:pPr>
      <w:bookmarkStart w:id="263" w:name="_D2HTopic_3182"/>
      <w:bookmarkStart w:id="264" w:name="_Toc179879050"/>
      <w:r w:rsidRPr="008E6BB9">
        <w:t>Piegādes īsās informācijas izdrukāšana</w:t>
      </w:r>
      <w:bookmarkEnd w:id="263"/>
      <w:bookmarkEnd w:id="264"/>
    </w:p>
    <w:p w:rsidR="00BB4879" w:rsidRPr="005538BF" w:rsidRDefault="00BB4879" w:rsidP="0068526F">
      <w:pPr>
        <w:rPr>
          <w:vanish/>
        </w:rPr>
      </w:pPr>
      <w:r>
        <w:fldChar w:fldCharType="begin"/>
      </w:r>
      <w:r>
        <w:instrText xml:space="preserve"> XE "Piegāde" </w:instrText>
      </w:r>
      <w:r>
        <w:fldChar w:fldCharType="end"/>
      </w:r>
    </w:p>
    <w:p w:rsidR="00BB4879" w:rsidRDefault="00BB4879" w:rsidP="00C1516A">
      <w:pPr>
        <w:pStyle w:val="Apaknodaas"/>
      </w:pPr>
      <w:r>
        <w:t>Apraksts</w:t>
      </w:r>
    </w:p>
    <w:p w:rsidR="00BB4879" w:rsidRDefault="00BB4879" w:rsidP="00C1516A">
      <w:pPr>
        <w:pStyle w:val="Pamatteksts1"/>
      </w:pPr>
      <w:r>
        <w:t>Piegādes īsās informācijas izdrukāšana</w:t>
      </w:r>
      <w:r>
        <w:fldChar w:fldCharType="begin"/>
      </w:r>
      <w:r>
        <w:instrText xml:space="preserve"> XE "Piegādes</w:instrText>
      </w:r>
      <w:r w:rsidRPr="0012719B">
        <w:instrText xml:space="preserve"> īsās informācijas izdrukāšana</w:instrText>
      </w:r>
      <w:r>
        <w:instrText xml:space="preserve">" </w:instrText>
      </w:r>
      <w:r>
        <w:fldChar w:fldCharType="end"/>
      </w:r>
      <w:r>
        <w:t xml:space="preserve"> nozīmē Piegādes apskates ekrānformas datu attēlošanu izdrukas ekrānformā un to izdrukāšanu.</w:t>
      </w:r>
    </w:p>
    <w:p w:rsidR="00BB4879" w:rsidRDefault="00BB4879" w:rsidP="00C1516A">
      <w:pPr>
        <w:pStyle w:val="Apaknodaas"/>
      </w:pPr>
      <w:r>
        <w:t xml:space="preserve">Piekļūšanas nosacījumi </w:t>
      </w:r>
    </w:p>
    <w:p w:rsidR="00BB4879" w:rsidRDefault="00BB4879" w:rsidP="00C1516A">
      <w:pPr>
        <w:pStyle w:val="Pamatteksts1"/>
      </w:pPr>
      <w:r>
        <w:t>Piegādes īsās informācijas izdrukāšana ir pieejama autorizētiem sistēmas lietotājiem ar lomu Iepircējs, Apstiprinātājs, Saņēmējs un Piegādātājs, kā arī pircēju un piegādātāju organizāciju administratoriem.</w:t>
      </w:r>
    </w:p>
    <w:p w:rsidR="00BB4879" w:rsidRDefault="00BB4879" w:rsidP="00C1516A">
      <w:pPr>
        <w:pStyle w:val="Apaknodaas"/>
      </w:pPr>
      <w:r>
        <w:t>Piekļūšana</w:t>
      </w:r>
    </w:p>
    <w:p w:rsidR="00BB4879" w:rsidRDefault="00BB4879" w:rsidP="00C1516A">
      <w:pPr>
        <w:pStyle w:val="Pamatteksts1"/>
      </w:pPr>
      <w:r>
        <w:t xml:space="preserve">Piegādes īsās informācijas izdrukāšanai ir iespējams piekļūt no Piegādes apskates ekrānformas </w:t>
      </w:r>
      <w:r w:rsidRPr="008E6BB9">
        <w:t xml:space="preserve">(skat. aprakstu </w:t>
      </w:r>
      <w:r w:rsidRPr="00BB4879">
        <w:t>Piegādes apskatīšana un apstrāde</w:t>
      </w:r>
      <w:r>
        <w:t xml:space="preserve">), izvēloties darbību Piegādes īsās izdrukas iegūšanai (spiedpoga </w:t>
      </w:r>
      <w:r w:rsidRPr="00936F54">
        <w:rPr>
          <w:noProof/>
          <w:lang w:eastAsia="lv-LV"/>
        </w:rPr>
        <w:drawing>
          <wp:inline distT="0" distB="0" distL="0" distR="0" wp14:anchorId="118DA575" wp14:editId="02113334">
            <wp:extent cx="895350" cy="161925"/>
            <wp:effectExtent l="0" t="0" r="0" b="0"/>
            <wp:docPr id="3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t>).</w:t>
      </w:r>
    </w:p>
    <w:p w:rsidR="00BB4879" w:rsidRDefault="00BB4879" w:rsidP="00C1516A">
      <w:pPr>
        <w:pStyle w:val="Apaknodaas"/>
      </w:pPr>
      <w:r>
        <w:t>Izpildes scenārijs</w:t>
      </w:r>
    </w:p>
    <w:p w:rsidR="00BB4879" w:rsidRDefault="00BB4879" w:rsidP="00C1516A">
      <w:pPr>
        <w:pStyle w:val="Pamatteksts1"/>
      </w:pPr>
      <w:r>
        <w:t>Sistēmas lietotājs:</w:t>
      </w:r>
    </w:p>
    <w:p w:rsidR="00BB4879" w:rsidRDefault="00BB4879" w:rsidP="00E70652">
      <w:pPr>
        <w:pStyle w:val="Pamatteksts"/>
        <w:numPr>
          <w:ilvl w:val="0"/>
          <w:numId w:val="18"/>
        </w:numPr>
      </w:pPr>
      <w:r>
        <w:lastRenderedPageBreak/>
        <w:t xml:space="preserve">sākotnēji atver Piegādes apskates ekrānformu, kurā ir pieejama īsās informācijas izdrukāšana </w:t>
      </w:r>
      <w:r w:rsidRPr="008E6BB9">
        <w:t xml:space="preserve">(skat. aprakstu </w:t>
      </w:r>
      <w:r w:rsidRPr="00BB4879">
        <w:t>Piegādes apskatīšana un apstrāde</w:t>
      </w:r>
      <w:r>
        <w:t>);</w:t>
      </w:r>
    </w:p>
    <w:p w:rsidR="00BB4879" w:rsidRDefault="00BB4879" w:rsidP="00E70652">
      <w:pPr>
        <w:pStyle w:val="Pamatteksts"/>
        <w:numPr>
          <w:ilvl w:val="0"/>
          <w:numId w:val="18"/>
        </w:numPr>
      </w:pPr>
      <w:r>
        <w:t>iniciē Piegādes īsās informācijas izdrukāšanu;</w:t>
      </w:r>
    </w:p>
    <w:p w:rsidR="00BB4879" w:rsidRDefault="00BB4879" w:rsidP="00E70652">
      <w:pPr>
        <w:pStyle w:val="Pamatteksts"/>
        <w:numPr>
          <w:ilvl w:val="0"/>
          <w:numId w:val="18"/>
        </w:numPr>
      </w:pPr>
      <w:r>
        <w:t xml:space="preserve">īsā izdruka tiek attēlota </w:t>
      </w:r>
      <w:r w:rsidRPr="00FC1800">
        <w:t>jaunā pārlūkprogrammas logā</w:t>
      </w:r>
      <w:r>
        <w:t>.</w:t>
      </w:r>
    </w:p>
    <w:p w:rsidR="00BB4879" w:rsidRPr="00FC1800" w:rsidRDefault="00BB4879" w:rsidP="00C1516A">
      <w:pPr>
        <w:pStyle w:val="Piezme"/>
      </w:pPr>
      <w:r w:rsidRPr="00750B7C">
        <w:rPr>
          <w:b/>
        </w:rPr>
        <w:t>Piezīme</w:t>
      </w:r>
      <w:r w:rsidRPr="00750B7C">
        <w:rPr>
          <w:b/>
          <w:color w:val="FF0000"/>
        </w:rPr>
        <w:t>!</w:t>
      </w:r>
      <w:r w:rsidRPr="003A6FB5">
        <w:t xml:space="preserve"> </w:t>
      </w:r>
      <w:r w:rsidRPr="00FC1800">
        <w:t xml:space="preserve">Izsaucot </w:t>
      </w:r>
      <w:r>
        <w:t xml:space="preserve">Piegādes īsās informācijas </w:t>
      </w:r>
      <w:r w:rsidRPr="00FC1800">
        <w:t>izdruku, tā tiek atvērta jaunā pārlūkprogrammas logā priekšapskates režīmā, kurā automātiski tiek piedāvāts veikt izdrukāšanu (tiek attēlots aktivizēts drukāšanas pārlūkprogrammas dialoglogs).</w:t>
      </w:r>
    </w:p>
    <w:p w:rsidR="00BB4879" w:rsidRPr="00750B7C" w:rsidRDefault="00BB4879" w:rsidP="00C1516A">
      <w:pPr>
        <w:pStyle w:val="Piezme"/>
      </w:pPr>
      <w:r w:rsidRPr="00750B7C">
        <w:rPr>
          <w:b/>
        </w:rPr>
        <w:t>Piezīme</w:t>
      </w:r>
      <w:r w:rsidRPr="00750B7C">
        <w:rPr>
          <w:b/>
          <w:color w:val="FF0000"/>
        </w:rPr>
        <w:t>!</w:t>
      </w:r>
      <w:r>
        <w:rPr>
          <w:b/>
          <w:color w:val="FF0000"/>
        </w:rPr>
        <w:t xml:space="preserve"> </w:t>
      </w:r>
      <w:r w:rsidRPr="00FC1800">
        <w:t>Izdrukāšana ir veicama</w:t>
      </w:r>
      <w:r>
        <w:t>,</w:t>
      </w:r>
      <w:r w:rsidRPr="00FC1800">
        <w:t xml:space="preserve"> izmantojot pārlūkprogrammas standarta drukāšanas iespējas</w:t>
      </w:r>
      <w:r w:rsidRPr="00750B7C">
        <w:t>.</w:t>
      </w:r>
    </w:p>
    <w:p w:rsidR="00BB4879" w:rsidRDefault="00BB4879" w:rsidP="00C1516A">
      <w:pPr>
        <w:pStyle w:val="Apaknodaas"/>
      </w:pPr>
      <w:r w:rsidRPr="00C015C5">
        <w:t>Ekrānformas apraksts</w:t>
      </w:r>
    </w:p>
    <w:p w:rsidR="00BB4879" w:rsidRDefault="00BB4879" w:rsidP="00C1516A">
      <w:pPr>
        <w:pStyle w:val="Pamatteksts1"/>
      </w:pPr>
      <w:r>
        <w:t>Tiek atvērta Piegādes īsās informācijas</w:t>
      </w:r>
      <w:r w:rsidRPr="00466EB2">
        <w:t xml:space="preserve"> </w:t>
      </w:r>
      <w:r>
        <w:t>izdruka.</w:t>
      </w:r>
    </w:p>
    <w:p w:rsidR="00BB4879" w:rsidRDefault="00BB4879" w:rsidP="00C1516A">
      <w:pPr>
        <w:pStyle w:val="Piezme"/>
      </w:pPr>
      <w:r w:rsidRPr="00CB662E">
        <w:rPr>
          <w:b/>
        </w:rPr>
        <w:t>Piezīme</w:t>
      </w:r>
      <w:r w:rsidRPr="00CB662E">
        <w:rPr>
          <w:b/>
          <w:color w:val="FF0000"/>
        </w:rPr>
        <w:t>!</w:t>
      </w:r>
      <w:r>
        <w:t xml:space="preserve"> Izdrukā tiek iekļauta tā pati informācija, kas ir attēlota Piegādes apskates ekrānformā (bez darbību spiedpogām), papildus attēlojot arī izdrukas sagatavošanas datumu.</w:t>
      </w:r>
    </w:p>
    <w:p w:rsidR="00BB4879" w:rsidRDefault="00BB4879" w:rsidP="0068526F">
      <w:pPr>
        <w:pStyle w:val="Picture"/>
      </w:pPr>
      <w:r w:rsidRPr="00936F54">
        <w:rPr>
          <w:noProof/>
        </w:rPr>
        <w:lastRenderedPageBreak/>
        <w:drawing>
          <wp:inline distT="0" distB="0" distL="0" distR="0" wp14:anchorId="68E6001F" wp14:editId="5A9F81E0">
            <wp:extent cx="5943600" cy="5781675"/>
            <wp:effectExtent l="0" t="0" r="0" b="0"/>
            <wp:docPr id="360"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943600" cy="5781675"/>
                    </a:xfrm>
                    <a:prstGeom prst="rect">
                      <a:avLst/>
                    </a:prstGeom>
                    <a:noFill/>
                    <a:ln>
                      <a:noFill/>
                    </a:ln>
                  </pic:spPr>
                </pic:pic>
              </a:graphicData>
            </a:graphic>
          </wp:inline>
        </w:drawing>
      </w:r>
    </w:p>
    <w:p w:rsidR="00BB4879" w:rsidRDefault="00BB4879" w:rsidP="00B958A9">
      <w:pPr>
        <w:pStyle w:val="Caption"/>
      </w:pPr>
      <w:bookmarkStart w:id="265" w:name="_Toc179879155"/>
      <w:r>
        <w:t xml:space="preserve">Ekrānforma </w:t>
      </w:r>
      <w:fldSimple w:instr=" SEQ Ekrānforma \* ARABIC ">
        <w:r w:rsidR="00760291">
          <w:rPr>
            <w:noProof/>
          </w:rPr>
          <w:t>50</w:t>
        </w:r>
      </w:fldSimple>
      <w:r>
        <w:t>. Piegādes īsās informācijas</w:t>
      </w:r>
      <w:r w:rsidRPr="00466EB2">
        <w:t xml:space="preserve"> </w:t>
      </w:r>
      <w:r>
        <w:t>izdruka</w:t>
      </w:r>
      <w:bookmarkEnd w:id="265"/>
    </w:p>
    <w:p w:rsidR="004A5A7E" w:rsidRDefault="004A5A7E" w:rsidP="004A5A7E">
      <w:pPr>
        <w:pStyle w:val="Pamatteksts1"/>
      </w:pPr>
      <w:bookmarkStart w:id="266" w:name="_Hlk179377731"/>
      <w:r>
        <w:t>Ja Pasūtītāja, Piegādātāja vai Saņēmēja organizācijai sistēmā ir reģistrēts vēsturiskais nosaukums, tas tiek attēlots (noteikts simbolu skaits) iekavās, kursīvā aiz organizācijas nosaukuma.</w:t>
      </w:r>
    </w:p>
    <w:p w:rsidR="004A5A7E" w:rsidRDefault="004A5A7E" w:rsidP="004A5A7E">
      <w:pPr>
        <w:pStyle w:val="Picture"/>
      </w:pPr>
      <w:r w:rsidRPr="000B4318">
        <w:rPr>
          <w:noProof/>
        </w:rPr>
        <w:lastRenderedPageBreak/>
        <w:drawing>
          <wp:inline distT="0" distB="0" distL="0" distR="0">
            <wp:extent cx="2660650" cy="2324100"/>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660650" cy="2324100"/>
                    </a:xfrm>
                    <a:prstGeom prst="rect">
                      <a:avLst/>
                    </a:prstGeom>
                    <a:noFill/>
                    <a:ln>
                      <a:noFill/>
                    </a:ln>
                  </pic:spPr>
                </pic:pic>
              </a:graphicData>
            </a:graphic>
          </wp:inline>
        </w:drawing>
      </w:r>
    </w:p>
    <w:p w:rsidR="004A5A7E" w:rsidRPr="004A5A7E" w:rsidRDefault="004A5A7E" w:rsidP="004A5A7E">
      <w:pPr>
        <w:pStyle w:val="Caption"/>
      </w:pPr>
      <w:r>
        <w:t xml:space="preserve">Ekrānformas bloks </w:t>
      </w:r>
      <w:fldSimple w:instr=" SEQ Ekrānformas_bloks \* ARABIC ">
        <w:r w:rsidR="00760291">
          <w:rPr>
            <w:noProof/>
          </w:rPr>
          <w:t>85</w:t>
        </w:r>
      </w:fldSimple>
      <w:r>
        <w:t>. Organizācijas informācija izdrukā</w:t>
      </w:r>
      <w:bookmarkEnd w:id="266"/>
    </w:p>
    <w:p w:rsidR="00BB4879" w:rsidRDefault="00BB4879" w:rsidP="00BB4879">
      <w:pPr>
        <w:pStyle w:val="Heading3"/>
        <w:numPr>
          <w:ilvl w:val="2"/>
          <w:numId w:val="3"/>
        </w:numPr>
      </w:pPr>
      <w:bookmarkStart w:id="267" w:name="_D2HTopic_3183"/>
      <w:bookmarkStart w:id="268" w:name="_Toc179879051"/>
      <w:r w:rsidRPr="00A84703">
        <w:t>Piegādes izvērstās informācijas izdrukāšana</w:t>
      </w:r>
      <w:bookmarkEnd w:id="267"/>
      <w:bookmarkEnd w:id="268"/>
    </w:p>
    <w:p w:rsidR="00BB4879" w:rsidRPr="00016779" w:rsidRDefault="00BB4879" w:rsidP="0068526F">
      <w:pPr>
        <w:rPr>
          <w:vanish/>
        </w:rPr>
      </w:pPr>
      <w:r>
        <w:fldChar w:fldCharType="begin"/>
      </w:r>
      <w:r>
        <w:instrText xml:space="preserve"> XE "Piegāde" </w:instrText>
      </w:r>
      <w:r>
        <w:fldChar w:fldCharType="end"/>
      </w:r>
    </w:p>
    <w:p w:rsidR="00BB4879" w:rsidRDefault="00BB4879" w:rsidP="00C1516A">
      <w:pPr>
        <w:pStyle w:val="Apaknodaas"/>
      </w:pPr>
      <w:r>
        <w:t>Apraksts</w:t>
      </w:r>
    </w:p>
    <w:p w:rsidR="00BB4879" w:rsidRDefault="00BB4879" w:rsidP="00C1516A">
      <w:pPr>
        <w:pStyle w:val="Pamatteksts1"/>
      </w:pPr>
      <w:r>
        <w:t>Piegādes izvērstās informācijas izdrukāšana</w:t>
      </w:r>
      <w:r>
        <w:fldChar w:fldCharType="begin"/>
      </w:r>
      <w:r>
        <w:instrText xml:space="preserve"> XE "Piegādes</w:instrText>
      </w:r>
      <w:r w:rsidRPr="0012719B">
        <w:instrText xml:space="preserve"> </w:instrText>
      </w:r>
      <w:r>
        <w:instrText>izvērstās</w:instrText>
      </w:r>
      <w:r w:rsidRPr="0012719B">
        <w:instrText xml:space="preserve"> informācijas izdrukāšana</w:instrText>
      </w:r>
      <w:r>
        <w:instrText xml:space="preserve">" </w:instrText>
      </w:r>
      <w:r>
        <w:fldChar w:fldCharType="end"/>
      </w:r>
      <w:r>
        <w:t xml:space="preserve"> nozīmē Piegādes apskates ekrānformas datu attēlošanu izdrukas ekrānformā kopā ar piegādē iekļauto preču specifikācijām un to izdrukāšanu.</w:t>
      </w:r>
    </w:p>
    <w:p w:rsidR="00BB4879" w:rsidRDefault="00BB4879" w:rsidP="00C1516A">
      <w:pPr>
        <w:pStyle w:val="Apaknodaas"/>
      </w:pPr>
      <w:r>
        <w:t xml:space="preserve">Piekļūšanas nosacījumi </w:t>
      </w:r>
    </w:p>
    <w:p w:rsidR="00BB4879" w:rsidRDefault="00BB4879" w:rsidP="00C1516A">
      <w:pPr>
        <w:pStyle w:val="Pamatteksts1"/>
      </w:pPr>
      <w:r>
        <w:t>Piegādes izvērstās informācijas izdrukāšana ir pieejama autorizētiem sistēmas lietotājiem ar lomu Iepircējs, Apstiprinātājs, Saņēmējs un Piegādātājs, kā arī pircēju un piegādātāju organizāciju administratoriem.</w:t>
      </w:r>
    </w:p>
    <w:p w:rsidR="00BB4879" w:rsidRDefault="00BB4879" w:rsidP="00C1516A">
      <w:pPr>
        <w:pStyle w:val="Apaknodaas"/>
      </w:pPr>
      <w:r>
        <w:t>Piekļūšana</w:t>
      </w:r>
    </w:p>
    <w:p w:rsidR="00BB4879" w:rsidRDefault="00BB4879" w:rsidP="00C1516A">
      <w:pPr>
        <w:pStyle w:val="Pamatteksts1"/>
      </w:pPr>
      <w:r>
        <w:t xml:space="preserve">Piegādes izvērstās informācijas izdrukāšanai ir iespējams piekļūt no Piegādes apskates ekrānformas </w:t>
      </w:r>
      <w:r w:rsidRPr="008E6BB9">
        <w:t xml:space="preserve">(skat. aprakstu </w:t>
      </w:r>
      <w:r w:rsidRPr="00BB4879">
        <w:t>Piegādes apskatīšana un apstrāde</w:t>
      </w:r>
      <w:r>
        <w:t xml:space="preserve">), izvēloties darbību Piegādes izvērstās izdrukas iegūšanai (spiedpoga </w:t>
      </w:r>
      <w:r w:rsidRPr="00936F54">
        <w:rPr>
          <w:noProof/>
          <w:lang w:eastAsia="lv-LV"/>
        </w:rPr>
        <w:drawing>
          <wp:inline distT="0" distB="0" distL="0" distR="0" wp14:anchorId="34464C56" wp14:editId="07EB508B">
            <wp:extent cx="1266825" cy="152400"/>
            <wp:effectExtent l="0" t="0" r="0" b="0"/>
            <wp:docPr id="3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t>).</w:t>
      </w:r>
    </w:p>
    <w:p w:rsidR="00BB4879" w:rsidRDefault="00BB4879" w:rsidP="00C1516A">
      <w:pPr>
        <w:pStyle w:val="Apaknodaas"/>
      </w:pPr>
      <w:r>
        <w:t>Izpildes scenārijs</w:t>
      </w:r>
    </w:p>
    <w:p w:rsidR="00BB4879" w:rsidRDefault="00BB4879" w:rsidP="00C1516A">
      <w:pPr>
        <w:pStyle w:val="Pamatteksts1"/>
      </w:pPr>
      <w:r>
        <w:t>Sistēmas lietotājs:</w:t>
      </w:r>
    </w:p>
    <w:p w:rsidR="00BB4879" w:rsidRDefault="00BB4879" w:rsidP="00E70652">
      <w:pPr>
        <w:pStyle w:val="Pamatteksts"/>
        <w:numPr>
          <w:ilvl w:val="0"/>
          <w:numId w:val="18"/>
        </w:numPr>
      </w:pPr>
      <w:r>
        <w:t xml:space="preserve">sākotnēji atver Piegādes apskates ekrānformu, kurā ir pieejama izvērstās informācijas izdrukāšana </w:t>
      </w:r>
      <w:r w:rsidRPr="008E6BB9">
        <w:t xml:space="preserve">(skat. aprakstu </w:t>
      </w:r>
      <w:r w:rsidRPr="00BB4879">
        <w:t>Piegādes apskatīšana un apstrāde</w:t>
      </w:r>
      <w:r>
        <w:t>);</w:t>
      </w:r>
    </w:p>
    <w:p w:rsidR="00BB4879" w:rsidRDefault="00BB4879" w:rsidP="00E70652">
      <w:pPr>
        <w:pStyle w:val="Pamatteksts"/>
        <w:numPr>
          <w:ilvl w:val="0"/>
          <w:numId w:val="18"/>
        </w:numPr>
      </w:pPr>
      <w:r>
        <w:t>iniciē Piegādes izvērstās informācijas izdrukāšanu;</w:t>
      </w:r>
    </w:p>
    <w:p w:rsidR="00BB4879" w:rsidRDefault="00BB4879" w:rsidP="00E70652">
      <w:pPr>
        <w:pStyle w:val="Pamatteksts"/>
        <w:numPr>
          <w:ilvl w:val="0"/>
          <w:numId w:val="18"/>
        </w:numPr>
      </w:pPr>
      <w:r>
        <w:t xml:space="preserve">izvērstā izdruka tiek attēlota </w:t>
      </w:r>
      <w:r w:rsidRPr="00FC1800">
        <w:t>jaunā pārlūkprogrammas logā</w:t>
      </w:r>
      <w:r>
        <w:t>.</w:t>
      </w:r>
    </w:p>
    <w:p w:rsidR="00BB4879" w:rsidRPr="00FC1800" w:rsidRDefault="00BB4879" w:rsidP="00C1516A">
      <w:pPr>
        <w:pStyle w:val="Piezme"/>
      </w:pPr>
      <w:r w:rsidRPr="00750B7C">
        <w:rPr>
          <w:b/>
        </w:rPr>
        <w:t>Piezīme</w:t>
      </w:r>
      <w:r w:rsidRPr="00750B7C">
        <w:rPr>
          <w:b/>
          <w:color w:val="FF0000"/>
        </w:rPr>
        <w:t>!</w:t>
      </w:r>
      <w:r w:rsidRPr="003A6FB5">
        <w:t xml:space="preserve"> </w:t>
      </w:r>
      <w:r w:rsidRPr="00FC1800">
        <w:t xml:space="preserve">Izsaucot </w:t>
      </w:r>
      <w:r>
        <w:t xml:space="preserve">Piegādes izvērstās informācijas </w:t>
      </w:r>
      <w:r w:rsidRPr="00FC1800">
        <w:t>izdruku, tā tiek atvērta jaunā pārlūkprogrammas logā priekšapskates režīmā, kurā automātiski tiek piedāvāts veikt izdrukāšanu (tiek attēlots aktivizēts drukāšanas pārlūkprogrammas dialoglogs).</w:t>
      </w:r>
    </w:p>
    <w:p w:rsidR="00BB4879" w:rsidRPr="00750B7C" w:rsidRDefault="00BB4879" w:rsidP="00C1516A">
      <w:pPr>
        <w:pStyle w:val="Piezme"/>
      </w:pPr>
      <w:r w:rsidRPr="00750B7C">
        <w:rPr>
          <w:b/>
        </w:rPr>
        <w:t>Piezīme</w:t>
      </w:r>
      <w:r w:rsidRPr="00750B7C">
        <w:rPr>
          <w:b/>
          <w:color w:val="FF0000"/>
        </w:rPr>
        <w:t>!</w:t>
      </w:r>
      <w:r>
        <w:rPr>
          <w:b/>
          <w:color w:val="FF0000"/>
        </w:rPr>
        <w:t xml:space="preserve"> </w:t>
      </w:r>
      <w:r w:rsidRPr="00FC1800">
        <w:t>Izdrukāšana ir veicama</w:t>
      </w:r>
      <w:r>
        <w:t>,</w:t>
      </w:r>
      <w:r w:rsidRPr="00FC1800">
        <w:t xml:space="preserve"> izmantojot pārlūkprogrammas standarta drukāšanas iespējas</w:t>
      </w:r>
      <w:r w:rsidRPr="00750B7C">
        <w:t>.</w:t>
      </w:r>
    </w:p>
    <w:p w:rsidR="00BB4879" w:rsidRDefault="00BB4879" w:rsidP="00C1516A">
      <w:pPr>
        <w:pStyle w:val="Apaknodaas"/>
      </w:pPr>
      <w:r w:rsidRPr="00C015C5">
        <w:t>Ekrānformas apraksts</w:t>
      </w:r>
    </w:p>
    <w:p w:rsidR="00BB4879" w:rsidRDefault="00BB4879" w:rsidP="00C1516A">
      <w:pPr>
        <w:pStyle w:val="Pamatteksts1"/>
      </w:pPr>
      <w:r>
        <w:t>Tiek atvērta Piegādes izvērstās informācijas</w:t>
      </w:r>
      <w:r w:rsidRPr="00466EB2">
        <w:t xml:space="preserve"> </w:t>
      </w:r>
      <w:r>
        <w:t>izdruka.</w:t>
      </w:r>
    </w:p>
    <w:p w:rsidR="00BB4879" w:rsidRDefault="00BB4879" w:rsidP="00C1516A">
      <w:pPr>
        <w:pStyle w:val="Piezme"/>
      </w:pPr>
      <w:r w:rsidRPr="00CB662E">
        <w:rPr>
          <w:b/>
        </w:rPr>
        <w:lastRenderedPageBreak/>
        <w:t>Piezīme</w:t>
      </w:r>
      <w:r w:rsidRPr="00CB662E">
        <w:rPr>
          <w:b/>
          <w:color w:val="FF0000"/>
        </w:rPr>
        <w:t>!</w:t>
      </w:r>
      <w:r>
        <w:t xml:space="preserve"> Izdrukā tiek iekļauta tā pati informācija, kas ir attēlota Piegādes apskates ekrānformā (bez darbību spiedpogām), papildus attēlojot arī izdrukas sagatavošanas datumu un iekļaujot preču specifikācijas par katru piegādē iekļauto preci.</w:t>
      </w:r>
    </w:p>
    <w:p w:rsidR="00BB4879" w:rsidRDefault="00BB4879" w:rsidP="0068526F">
      <w:pPr>
        <w:pStyle w:val="Picture"/>
      </w:pPr>
      <w:r w:rsidRPr="00936F54">
        <w:rPr>
          <w:noProof/>
        </w:rPr>
        <w:drawing>
          <wp:inline distT="0" distB="0" distL="0" distR="0" wp14:anchorId="697D9B0B" wp14:editId="12B1D7D4">
            <wp:extent cx="5934075" cy="6772275"/>
            <wp:effectExtent l="0" t="0" r="0" b="0"/>
            <wp:docPr id="356"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34075" cy="6772275"/>
                    </a:xfrm>
                    <a:prstGeom prst="rect">
                      <a:avLst/>
                    </a:prstGeom>
                    <a:noFill/>
                    <a:ln>
                      <a:noFill/>
                    </a:ln>
                  </pic:spPr>
                </pic:pic>
              </a:graphicData>
            </a:graphic>
          </wp:inline>
        </w:drawing>
      </w:r>
    </w:p>
    <w:p w:rsidR="00BB4879" w:rsidRDefault="00BB4879" w:rsidP="00B958A9">
      <w:pPr>
        <w:pStyle w:val="Caption"/>
      </w:pPr>
      <w:bookmarkStart w:id="269" w:name="_Toc179879156"/>
      <w:r>
        <w:t xml:space="preserve">Ekrānforma </w:t>
      </w:r>
      <w:fldSimple w:instr=" SEQ Ekrānforma \* ARABIC ">
        <w:r w:rsidR="00760291">
          <w:rPr>
            <w:noProof/>
          </w:rPr>
          <w:t>51</w:t>
        </w:r>
      </w:fldSimple>
      <w:r>
        <w:t>. Piegādes izvērstās informācijas</w:t>
      </w:r>
      <w:r w:rsidRPr="00466EB2">
        <w:t xml:space="preserve"> </w:t>
      </w:r>
      <w:r>
        <w:t>izdruka</w:t>
      </w:r>
      <w:bookmarkEnd w:id="269"/>
    </w:p>
    <w:p w:rsidR="004A5A7E" w:rsidRDefault="004A5A7E" w:rsidP="004A5A7E">
      <w:pPr>
        <w:pStyle w:val="Pamatteksts1"/>
      </w:pPr>
      <w:r>
        <w:t>Ja Pasūtītāja, Piegādātāja vai Saņēmēja organizācijai sistēmā ir reģistrēts vēsturiskais nosaukums, tas tiek attēlots (noteikts simbolu skaits) iekavās, kursīvā aiz organizācijas nosaukuma.</w:t>
      </w:r>
    </w:p>
    <w:p w:rsidR="004A5A7E" w:rsidRDefault="004A5A7E" w:rsidP="004A5A7E">
      <w:pPr>
        <w:pStyle w:val="Picture"/>
      </w:pPr>
      <w:r w:rsidRPr="000B4318">
        <w:rPr>
          <w:noProof/>
        </w:rPr>
        <w:lastRenderedPageBreak/>
        <w:drawing>
          <wp:inline distT="0" distB="0" distL="0" distR="0">
            <wp:extent cx="2657475" cy="23241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657475" cy="2324100"/>
                    </a:xfrm>
                    <a:prstGeom prst="rect">
                      <a:avLst/>
                    </a:prstGeom>
                    <a:noFill/>
                    <a:ln>
                      <a:noFill/>
                    </a:ln>
                  </pic:spPr>
                </pic:pic>
              </a:graphicData>
            </a:graphic>
          </wp:inline>
        </w:drawing>
      </w:r>
    </w:p>
    <w:p w:rsidR="004A5A7E" w:rsidRPr="004A5A7E" w:rsidRDefault="004A5A7E" w:rsidP="004A5A7E">
      <w:pPr>
        <w:pStyle w:val="Caption"/>
      </w:pPr>
      <w:r>
        <w:t xml:space="preserve">Ekrānformas bloks </w:t>
      </w:r>
      <w:fldSimple w:instr=" SEQ Ekrānformas_bloks \* ARABIC ">
        <w:r w:rsidR="00760291">
          <w:rPr>
            <w:noProof/>
          </w:rPr>
          <w:t>86</w:t>
        </w:r>
      </w:fldSimple>
      <w:r>
        <w:t>. Organizācijas informācija izdrukā</w:t>
      </w:r>
    </w:p>
    <w:p w:rsidR="00BB4879" w:rsidRDefault="00BB4879" w:rsidP="00BB4879">
      <w:pPr>
        <w:pStyle w:val="Heading3"/>
        <w:numPr>
          <w:ilvl w:val="2"/>
          <w:numId w:val="3"/>
        </w:numPr>
      </w:pPr>
      <w:bookmarkStart w:id="270" w:name="_D2HTopic_3223"/>
      <w:bookmarkStart w:id="271" w:name="_Toc179879052"/>
      <w:r w:rsidRPr="009A3917">
        <w:t>Nodošanas – pieņemšanas akta izdrukāšana</w:t>
      </w:r>
      <w:bookmarkEnd w:id="270"/>
      <w:bookmarkEnd w:id="271"/>
    </w:p>
    <w:p w:rsidR="00BB4879" w:rsidRPr="007B52BA" w:rsidRDefault="00BB4879" w:rsidP="0068526F">
      <w:pPr>
        <w:rPr>
          <w:vanish/>
        </w:rPr>
      </w:pPr>
      <w:r>
        <w:fldChar w:fldCharType="begin"/>
      </w:r>
      <w:r>
        <w:instrText xml:space="preserve"> XE "izdrukāšana" </w:instrText>
      </w:r>
      <w:r>
        <w:fldChar w:fldCharType="end"/>
      </w:r>
      <w:r>
        <w:fldChar w:fldCharType="begin"/>
      </w:r>
      <w:r>
        <w:instrText xml:space="preserve"> XE "lejupielāde" </w:instrText>
      </w:r>
      <w:r>
        <w:fldChar w:fldCharType="end"/>
      </w:r>
      <w:r>
        <w:fldChar w:fldCharType="begin"/>
      </w:r>
      <w:r>
        <w:instrText xml:space="preserve"> XE "Nodošanas - pieņemšanas akta izdrukāšana" </w:instrText>
      </w:r>
      <w:r>
        <w:fldChar w:fldCharType="end"/>
      </w:r>
      <w:r>
        <w:fldChar w:fldCharType="begin"/>
      </w:r>
      <w:r>
        <w:instrText xml:space="preserve"> XE "Nodošanas - pieņemšanas akta lejupielāde" </w:instrText>
      </w:r>
      <w:r>
        <w:fldChar w:fldCharType="end"/>
      </w:r>
      <w:r>
        <w:fldChar w:fldCharType="begin"/>
      </w:r>
      <w:r>
        <w:instrText xml:space="preserve"> XE "Nodošanas - pieņemšanas akts" </w:instrText>
      </w:r>
      <w:r>
        <w:fldChar w:fldCharType="end"/>
      </w:r>
    </w:p>
    <w:p w:rsidR="00BB4879" w:rsidRPr="00E156F4" w:rsidRDefault="00BB4879" w:rsidP="00C1516A">
      <w:pPr>
        <w:pStyle w:val="Apaknodaas"/>
      </w:pPr>
      <w:r w:rsidRPr="00E156F4">
        <w:t>Apraksts</w:t>
      </w:r>
    </w:p>
    <w:p w:rsidR="00BB4879" w:rsidRDefault="00BB4879" w:rsidP="00C1516A">
      <w:pPr>
        <w:pStyle w:val="Pamatteksts1"/>
      </w:pPr>
      <w:r w:rsidRPr="00A83383">
        <w:t>Sistēmā tiek nodrošināta iespēja</w:t>
      </w:r>
      <w:r>
        <w:t xml:space="preserve"> lejupielādēt piegādes </w:t>
      </w:r>
      <w:r w:rsidRPr="00AB37BB">
        <w:t>Nodošanas – pieņemšanas akta</w:t>
      </w:r>
      <w:r>
        <w:t xml:space="preserve"> datni, turpmākai datnes saglabāšanai un papildināšanai vai izdrukāšanai.</w:t>
      </w:r>
    </w:p>
    <w:p w:rsidR="00BB4879" w:rsidRDefault="00BB4879" w:rsidP="00C1516A">
      <w:pPr>
        <w:pStyle w:val="Pamatteksts1"/>
      </w:pPr>
      <w:r w:rsidRPr="00AB37BB">
        <w:t>Nodošanas – pieņemšanas akta</w:t>
      </w:r>
      <w:r>
        <w:t xml:space="preserve"> datnei pielikumā tiek pievienota Pretenzija</w:t>
      </w:r>
      <w:r>
        <w:fldChar w:fldCharType="begin"/>
      </w:r>
      <w:r>
        <w:instrText xml:space="preserve"> XE "</w:instrText>
      </w:r>
      <w:r w:rsidRPr="00FD00AC">
        <w:instrText>Pretenzija</w:instrText>
      </w:r>
      <w:r>
        <w:instrText xml:space="preserve">" </w:instrText>
      </w:r>
      <w:r>
        <w:fldChar w:fldCharType="end"/>
      </w:r>
      <w:r>
        <w:t xml:space="preserve">, ja </w:t>
      </w:r>
      <w:r w:rsidRPr="00146626">
        <w:t>Piegāde ir statusā "Daļēji saņemtas preces", "Daļēji kvalificētas preces" vai "Noraidīta piegāde", vai</w:t>
      </w:r>
      <w:r>
        <w:t xml:space="preserve"> arī </w:t>
      </w:r>
      <w:r w:rsidRPr="00146626">
        <w:t>Piegāde ir statusā "Kvalificēta piegāde" un kaut vienā piegādes rindā 'Kvalificētais skaits' vērtība ir mazāka par 'Šajā piegādē iekļautais skaits' vērtību</w:t>
      </w:r>
      <w:r>
        <w:t>.</w:t>
      </w:r>
    </w:p>
    <w:p w:rsidR="00BB4879" w:rsidRPr="00E156F4" w:rsidRDefault="00BB4879" w:rsidP="00C1516A">
      <w:pPr>
        <w:pStyle w:val="Apaknodaas"/>
      </w:pPr>
      <w:r w:rsidRPr="00E156F4">
        <w:t>Piekļūšanas nosacījumi</w:t>
      </w:r>
    </w:p>
    <w:p w:rsidR="00BB4879" w:rsidRDefault="00BB4879" w:rsidP="00C1516A">
      <w:pPr>
        <w:pStyle w:val="Pamatteksts1"/>
      </w:pPr>
      <w:r w:rsidRPr="00AB37BB">
        <w:t>Nodošanas – pieņemšanas akta</w:t>
      </w:r>
      <w:r w:rsidRPr="00E16E5B">
        <w:t xml:space="preserve"> lejupielāde un izdrukāšana</w:t>
      </w:r>
      <w:r>
        <w:t xml:space="preserve"> </w:t>
      </w:r>
      <w:r>
        <w:fldChar w:fldCharType="begin"/>
      </w:r>
      <w:r>
        <w:instrText xml:space="preserve"> XE "</w:instrText>
      </w:r>
      <w:r w:rsidRPr="00AB37BB">
        <w:instrText>Nodošanas – pieņemšanas akta</w:instrText>
      </w:r>
      <w:r>
        <w:instrText xml:space="preserve"> lejupielāde" </w:instrText>
      </w:r>
      <w:r>
        <w:fldChar w:fldCharType="end"/>
      </w:r>
      <w:r>
        <w:t xml:space="preserve"> </w:t>
      </w:r>
      <w:r>
        <w:fldChar w:fldCharType="begin"/>
      </w:r>
      <w:r>
        <w:instrText xml:space="preserve"> XE "</w:instrText>
      </w:r>
      <w:r w:rsidRPr="00AB37BB">
        <w:instrText>Nodošanas – pieņemšanas akta</w:instrText>
      </w:r>
      <w:r>
        <w:instrText xml:space="preserve"> izdrukāšana" </w:instrText>
      </w:r>
      <w:r>
        <w:fldChar w:fldCharType="end"/>
      </w:r>
      <w:r>
        <w:t xml:space="preserve"> ir pieejama tikai autorizētiem sistēmas lietotājiem ar lomu Iepircējs, Apstiprinātājs vai Saņēmējs, kā arī organizāciju administratoriem.</w:t>
      </w:r>
    </w:p>
    <w:p w:rsidR="00BB4879" w:rsidRPr="00E156F4" w:rsidRDefault="00BB4879" w:rsidP="00C1516A">
      <w:pPr>
        <w:pStyle w:val="Apaknodaas"/>
      </w:pPr>
      <w:r w:rsidRPr="00E156F4">
        <w:t>Piekļūšana</w:t>
      </w:r>
    </w:p>
    <w:p w:rsidR="00BB4879" w:rsidRDefault="00BB4879" w:rsidP="00C1516A">
      <w:pPr>
        <w:pStyle w:val="Pamatteksts1"/>
      </w:pPr>
      <w:r w:rsidRPr="00AB37BB">
        <w:t>Nodošanas – pieņemšanas akta</w:t>
      </w:r>
      <w:r w:rsidRPr="00E16E5B">
        <w:t xml:space="preserve"> lejupielādi </w:t>
      </w:r>
      <w:r w:rsidRPr="00A83383">
        <w:t xml:space="preserve">ir iespējams izsaukt </w:t>
      </w:r>
      <w:r>
        <w:t>no Piegādes apskatīšanas un apstrādes ekrānformas</w:t>
      </w:r>
      <w:r w:rsidRPr="00A83383">
        <w:t xml:space="preserve"> </w:t>
      </w:r>
      <w:r w:rsidRPr="008E6BB9">
        <w:t xml:space="preserve">(skat. aprakstu </w:t>
      </w:r>
      <w:r w:rsidRPr="00BB4879">
        <w:t>Piegādes apskatīšana un apstrāde</w:t>
      </w:r>
      <w:r>
        <w:t xml:space="preserve">), izvēloties darbību nodošanas-pieņemšanas akta lejupielādes darbību (spiedpoga </w:t>
      </w:r>
      <w:r w:rsidRPr="00936F54">
        <w:rPr>
          <w:noProof/>
          <w:lang w:eastAsia="lv-LV"/>
        </w:rPr>
        <w:drawing>
          <wp:inline distT="0" distB="0" distL="0" distR="0" wp14:anchorId="4BB1A9E5" wp14:editId="79CF93C6">
            <wp:extent cx="2162175" cy="190500"/>
            <wp:effectExtent l="0" t="0" r="0" b="0"/>
            <wp:docPr id="3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162175" cy="190500"/>
                    </a:xfrm>
                    <a:prstGeom prst="rect">
                      <a:avLst/>
                    </a:prstGeom>
                    <a:noFill/>
                    <a:ln>
                      <a:noFill/>
                    </a:ln>
                  </pic:spPr>
                </pic:pic>
              </a:graphicData>
            </a:graphic>
          </wp:inline>
        </w:drawing>
      </w:r>
      <w:r>
        <w:t>).</w:t>
      </w:r>
    </w:p>
    <w:p w:rsidR="00BB4879" w:rsidRPr="00E156F4" w:rsidRDefault="00BB4879" w:rsidP="00C1516A">
      <w:pPr>
        <w:pStyle w:val="Apaknodaas"/>
      </w:pPr>
      <w:r w:rsidRPr="00E156F4">
        <w:t>Izpildes scenārijs</w:t>
      </w:r>
    </w:p>
    <w:p w:rsidR="00BB4879" w:rsidRPr="00E16E5B" w:rsidRDefault="00BB4879" w:rsidP="00C1516A">
      <w:pPr>
        <w:pStyle w:val="Pamatteksts1"/>
      </w:pPr>
      <w:r>
        <w:t xml:space="preserve">Izsaucot </w:t>
      </w:r>
      <w:r w:rsidRPr="00AB37BB">
        <w:t>Nodošanas – pieņemšanas akta</w:t>
      </w:r>
      <w:r w:rsidRPr="00E16E5B">
        <w:t xml:space="preserve"> lejupielādi:</w:t>
      </w:r>
    </w:p>
    <w:p w:rsidR="00BB4879" w:rsidRDefault="00BB4879" w:rsidP="00E70652">
      <w:pPr>
        <w:pStyle w:val="Pamatteksts"/>
      </w:pPr>
      <w:r w:rsidRPr="00A83383">
        <w:t xml:space="preserve">sistēma attēlo </w:t>
      </w:r>
      <w:r>
        <w:t>operētājsistēmas standarta dialoglogu ar iespējām izvēlēto datni atvērt apskatei, saglabāt vai atcelt datnes lejupielādi:</w:t>
      </w:r>
    </w:p>
    <w:p w:rsidR="00BB4879" w:rsidRDefault="00BB4879" w:rsidP="00C1516A">
      <w:pPr>
        <w:pStyle w:val="Piezme"/>
      </w:pPr>
      <w:r w:rsidRPr="00CB662E">
        <w:rPr>
          <w:b/>
        </w:rPr>
        <w:t>Piezīme</w:t>
      </w:r>
      <w:r w:rsidRPr="00CB662E">
        <w:rPr>
          <w:b/>
          <w:color w:val="FF0000"/>
        </w:rPr>
        <w:t>!</w:t>
      </w:r>
      <w:r>
        <w:t xml:space="preserve"> Nodošanas-pieņemšanas aktu sistēma sagatavo kā *.</w:t>
      </w:r>
      <w:proofErr w:type="spellStart"/>
      <w:r>
        <w:t>rtf</w:t>
      </w:r>
      <w:proofErr w:type="spellEnd"/>
      <w:r>
        <w:t xml:space="preserve"> formāta datni.</w:t>
      </w:r>
    </w:p>
    <w:p w:rsidR="00BB4879" w:rsidRDefault="00BB4879" w:rsidP="0068526F">
      <w:pPr>
        <w:pStyle w:val="Picture"/>
      </w:pPr>
      <w:r w:rsidRPr="00BB4879">
        <w:rPr>
          <w:noProof/>
          <w:bdr w:val="single" w:sz="4" w:space="0" w:color="D9D9D9"/>
        </w:rPr>
        <w:lastRenderedPageBreak/>
        <w:drawing>
          <wp:inline distT="0" distB="0" distL="0" distR="0" wp14:anchorId="2B650E1D" wp14:editId="5EDB39B0">
            <wp:extent cx="3038475" cy="1352550"/>
            <wp:effectExtent l="19050" t="19050" r="9525" b="0"/>
            <wp:docPr id="35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038475" cy="1352550"/>
                    </a:xfrm>
                    <a:prstGeom prst="rect">
                      <a:avLst/>
                    </a:prstGeom>
                    <a:noFill/>
                    <a:ln w="6350" cmpd="sng">
                      <a:solidFill>
                        <a:srgbClr val="D9D9D9"/>
                      </a:solidFill>
                      <a:miter lim="800000"/>
                      <a:headEnd/>
                      <a:tailEnd/>
                    </a:ln>
                    <a:effectLst/>
                  </pic:spPr>
                </pic:pic>
              </a:graphicData>
            </a:graphic>
          </wp:inline>
        </w:drawing>
      </w:r>
    </w:p>
    <w:p w:rsidR="00BB4879" w:rsidRDefault="00BB4879" w:rsidP="00B958A9">
      <w:pPr>
        <w:pStyle w:val="Caption"/>
      </w:pPr>
      <w:r>
        <w:t xml:space="preserve">Paziņojums </w:t>
      </w:r>
      <w:fldSimple w:instr=" SEQ Paziņojums \* ARABIC ">
        <w:r w:rsidR="00760291">
          <w:rPr>
            <w:noProof/>
          </w:rPr>
          <w:t>22</w:t>
        </w:r>
      </w:fldSimple>
      <w:r>
        <w:t>. Nodošanas-pieņemšanas akta datnes lejupielādes izvēle</w:t>
      </w:r>
    </w:p>
    <w:p w:rsidR="00BB4879" w:rsidRDefault="00BB4879" w:rsidP="00C1516A">
      <w:pPr>
        <w:pStyle w:val="Pakrtots"/>
      </w:pPr>
      <w:r w:rsidRPr="00A83383">
        <w:t xml:space="preserve">Ja </w:t>
      </w:r>
      <w:r w:rsidRPr="00B301BC">
        <w:t>lietotājs</w:t>
      </w:r>
      <w:r w:rsidRPr="00A83383">
        <w:t xml:space="preserve"> </w:t>
      </w:r>
      <w:r>
        <w:t xml:space="preserve">izvēlas atvērt nodošanas-pieņemšanas akta datni apskatei (spiedpoga </w:t>
      </w:r>
      <w:r w:rsidRPr="00936F54">
        <w:rPr>
          <w:noProof/>
          <w:lang w:eastAsia="lv-LV"/>
        </w:rPr>
        <w:drawing>
          <wp:inline distT="0" distB="0" distL="0" distR="0" wp14:anchorId="1B40F5E6" wp14:editId="26262DAE">
            <wp:extent cx="600075" cy="171450"/>
            <wp:effectExtent l="0" t="0" r="0" b="0"/>
            <wp:docPr id="35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t>), tad</w:t>
      </w:r>
      <w:r w:rsidRPr="00A83383">
        <w:t xml:space="preserve"> </w:t>
      </w:r>
      <w:r>
        <w:t>datnes saturs tiek atvērts un attēlots MS Word 2007 vai</w:t>
      </w:r>
      <w:r w:rsidRPr="00DE0FF9">
        <w:t xml:space="preserve"> </w:t>
      </w:r>
      <w:proofErr w:type="spellStart"/>
      <w:r w:rsidRPr="00DE0FF9">
        <w:t>OpenOffice</w:t>
      </w:r>
      <w:proofErr w:type="spellEnd"/>
      <w:r w:rsidRPr="00DE0FF9">
        <w:t xml:space="preserve"> 3.1</w:t>
      </w:r>
      <w:r>
        <w:t xml:space="preserve"> programmā.</w:t>
      </w:r>
    </w:p>
    <w:p w:rsidR="00BB4879" w:rsidRDefault="00BB4879" w:rsidP="00C1516A">
      <w:pPr>
        <w:pStyle w:val="Pakrtots"/>
      </w:pPr>
      <w:r>
        <w:t xml:space="preserve">Savukārt, ja lietotājs izvēlas datni saglabāt (spiedpoga </w:t>
      </w:r>
      <w:r w:rsidRPr="00936F54">
        <w:rPr>
          <w:noProof/>
          <w:lang w:eastAsia="lv-LV"/>
        </w:rPr>
        <w:drawing>
          <wp:inline distT="0" distB="0" distL="0" distR="0" wp14:anchorId="21B33DBC" wp14:editId="745420BF">
            <wp:extent cx="600075" cy="171450"/>
            <wp:effectExtent l="0" t="0" r="0" b="0"/>
            <wp:docPr id="348"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t>), tad tiek atvērts operētājsistēmas dialoglogs datnes saglabāšanai, lietotāja norādītajā vietā:</w:t>
      </w:r>
    </w:p>
    <w:p w:rsidR="00BB4879" w:rsidRDefault="00BB4879" w:rsidP="0068526F">
      <w:pPr>
        <w:pStyle w:val="Picture"/>
      </w:pPr>
      <w:r w:rsidRPr="00936F54">
        <w:rPr>
          <w:noProof/>
        </w:rPr>
        <w:drawing>
          <wp:inline distT="0" distB="0" distL="0" distR="0" wp14:anchorId="5A793C37" wp14:editId="7807FB7E">
            <wp:extent cx="3724275" cy="2705100"/>
            <wp:effectExtent l="0" t="0" r="0" b="0"/>
            <wp:docPr id="34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724275" cy="2705100"/>
                    </a:xfrm>
                    <a:prstGeom prst="rect">
                      <a:avLst/>
                    </a:prstGeom>
                    <a:noFill/>
                    <a:ln>
                      <a:noFill/>
                    </a:ln>
                  </pic:spPr>
                </pic:pic>
              </a:graphicData>
            </a:graphic>
          </wp:inline>
        </w:drawing>
      </w:r>
    </w:p>
    <w:p w:rsidR="00BB4879" w:rsidRDefault="00BB4879" w:rsidP="00B958A9">
      <w:pPr>
        <w:pStyle w:val="Caption"/>
      </w:pPr>
      <w:r>
        <w:t xml:space="preserve">Paziņojums </w:t>
      </w:r>
      <w:fldSimple w:instr=" SEQ Paziņojums \* ARABIC ">
        <w:r w:rsidR="00760291">
          <w:rPr>
            <w:noProof/>
          </w:rPr>
          <w:t>23</w:t>
        </w:r>
      </w:fldSimple>
      <w:r>
        <w:t>. Dialoglogs datnes saglabāšanas vietas izvēlei</w:t>
      </w:r>
    </w:p>
    <w:p w:rsidR="00BB4879" w:rsidRPr="00B63113" w:rsidRDefault="00BB4879" w:rsidP="00C1516A">
      <w:pPr>
        <w:pStyle w:val="Piezme"/>
      </w:pPr>
      <w:r w:rsidRPr="00CB662E">
        <w:rPr>
          <w:b/>
        </w:rPr>
        <w:t>Piezīme</w:t>
      </w:r>
      <w:r w:rsidRPr="00CB662E">
        <w:rPr>
          <w:b/>
          <w:color w:val="FF0000"/>
        </w:rPr>
        <w:t>!</w:t>
      </w:r>
      <w:r>
        <w:t xml:space="preserve"> </w:t>
      </w:r>
      <w:r w:rsidRPr="00B63113">
        <w:t>Sistēmas</w:t>
      </w:r>
      <w:r w:rsidRPr="0016189B">
        <w:t xml:space="preserve"> ģenerētajai *</w:t>
      </w:r>
      <w:r>
        <w:t>.</w:t>
      </w:r>
      <w:proofErr w:type="spellStart"/>
      <w:r w:rsidRPr="0016189B">
        <w:t>rtf</w:t>
      </w:r>
      <w:proofErr w:type="spellEnd"/>
      <w:r w:rsidRPr="0016189B">
        <w:t xml:space="preserve"> datnei pēc noklusējuma tiek piešķirts nosaukums </w:t>
      </w:r>
      <w:r>
        <w:t>„</w:t>
      </w:r>
      <w:proofErr w:type="spellStart"/>
      <w:r w:rsidRPr="0016189B">
        <w:t>EIS.Nodosanas_akts</w:t>
      </w:r>
      <w:proofErr w:type="spellEnd"/>
      <w:r>
        <w:t>”</w:t>
      </w:r>
      <w:r w:rsidRPr="0016189B">
        <w:t>.</w:t>
      </w:r>
    </w:p>
    <w:p w:rsidR="00BB4879" w:rsidRPr="00A83383" w:rsidRDefault="00BB4879" w:rsidP="00C1516A">
      <w:pPr>
        <w:pStyle w:val="Pakrtots"/>
      </w:pPr>
      <w:r w:rsidRPr="00A83383">
        <w:t xml:space="preserve">Ja lietotājs </w:t>
      </w:r>
      <w:r>
        <w:t>izvēlas atcelt</w:t>
      </w:r>
      <w:r w:rsidRPr="00A83383">
        <w:t xml:space="preserve"> </w:t>
      </w:r>
      <w:r w:rsidRPr="00E16E5B">
        <w:t>datnes lejupielādes</w:t>
      </w:r>
      <w:r w:rsidRPr="00A83383">
        <w:t xml:space="preserve"> paziņojumu</w:t>
      </w:r>
      <w:r>
        <w:t xml:space="preserve"> (spiedpoga </w:t>
      </w:r>
      <w:r w:rsidRPr="00936F54">
        <w:rPr>
          <w:noProof/>
          <w:lang w:eastAsia="lv-LV"/>
        </w:rPr>
        <w:drawing>
          <wp:inline distT="0" distB="0" distL="0" distR="0" wp14:anchorId="65481818" wp14:editId="19D12C5C">
            <wp:extent cx="571500" cy="180975"/>
            <wp:effectExtent l="0" t="0" r="0" b="0"/>
            <wp:docPr id="344"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t>)</w:t>
      </w:r>
      <w:r w:rsidRPr="00A83383">
        <w:t xml:space="preserve">, tad </w:t>
      </w:r>
      <w:r>
        <w:t>lejupielādes</w:t>
      </w:r>
      <w:r w:rsidRPr="00A83383">
        <w:t xml:space="preserve"> izpilde tiek atcelta, </w:t>
      </w:r>
      <w:r>
        <w:t>aizverot paziņojumu</w:t>
      </w:r>
      <w:r w:rsidRPr="00A83383">
        <w:t>.</w:t>
      </w:r>
    </w:p>
    <w:p w:rsidR="00BB4879" w:rsidRDefault="00BB4879" w:rsidP="00C1516A">
      <w:pPr>
        <w:pStyle w:val="Apaknodaas"/>
      </w:pPr>
      <w:r w:rsidRPr="00C015C5">
        <w:t>Ekrānformas apraksts</w:t>
      </w:r>
    </w:p>
    <w:p w:rsidR="00BB4879" w:rsidRDefault="00BB4879" w:rsidP="00C1516A">
      <w:pPr>
        <w:pStyle w:val="Pamatteksts1"/>
      </w:pPr>
      <w:r>
        <w:t>Tiek atvērta Nodošanas-pieņemšanas aktā izvērstās informācijas</w:t>
      </w:r>
      <w:r w:rsidRPr="00466EB2">
        <w:t xml:space="preserve"> </w:t>
      </w:r>
      <w:r>
        <w:t>izdruka.</w:t>
      </w:r>
    </w:p>
    <w:p w:rsidR="00BB4879" w:rsidRPr="00D11C83" w:rsidRDefault="00BB4879" w:rsidP="00C1516A">
      <w:pPr>
        <w:pStyle w:val="Piezme"/>
      </w:pPr>
      <w:r w:rsidRPr="00CB662E">
        <w:rPr>
          <w:b/>
        </w:rPr>
        <w:t>Piezīme</w:t>
      </w:r>
      <w:r w:rsidRPr="00CB662E">
        <w:rPr>
          <w:b/>
          <w:color w:val="FF0000"/>
        </w:rPr>
        <w:t>!</w:t>
      </w:r>
      <w:r>
        <w:t xml:space="preserve"> </w:t>
      </w:r>
      <w:r w:rsidRPr="00EF04FA">
        <w:t>Piegādes</w:t>
      </w:r>
      <w:r w:rsidRPr="00D11C83">
        <w:t xml:space="preserve"> nodošanas-pieņemšanas akts tiek veidots izman</w:t>
      </w:r>
      <w:r>
        <w:t>t</w:t>
      </w:r>
      <w:r w:rsidRPr="00D11C83">
        <w:t xml:space="preserve">ojot </w:t>
      </w:r>
      <w:r>
        <w:t xml:space="preserve">sistēmā esošu </w:t>
      </w:r>
      <w:r w:rsidRPr="00D11C83">
        <w:t>RTF sagatavi</w:t>
      </w:r>
      <w:r>
        <w:t>,</w:t>
      </w:r>
      <w:r w:rsidRPr="00D11C83">
        <w:t xml:space="preserve"> </w:t>
      </w:r>
      <w:r>
        <w:t xml:space="preserve">tāpēc </w:t>
      </w:r>
      <w:r w:rsidRPr="00D11C83">
        <w:t>Piegādes nodošanas-pieņemšanas akts tiek attēlots</w:t>
      </w:r>
      <w:r>
        <w:t xml:space="preserve"> tikai</w:t>
      </w:r>
      <w:r w:rsidRPr="00D11C83">
        <w:t xml:space="preserve"> vienā valodā, neatkarīgi no lietotāja pašlaik izvēlētās valodas.</w:t>
      </w:r>
    </w:p>
    <w:p w:rsidR="00BB4879" w:rsidRDefault="00BB4879" w:rsidP="00C1516A">
      <w:pPr>
        <w:pStyle w:val="Piezme"/>
      </w:pPr>
      <w:r w:rsidRPr="00CB662E">
        <w:rPr>
          <w:b/>
        </w:rPr>
        <w:t>Piezīme</w:t>
      </w:r>
      <w:r w:rsidRPr="00CB662E">
        <w:rPr>
          <w:b/>
          <w:color w:val="FF0000"/>
        </w:rPr>
        <w:t>!</w:t>
      </w:r>
      <w:r>
        <w:t xml:space="preserve"> Nodošanas-pieņemšanas </w:t>
      </w:r>
      <w:r w:rsidRPr="00B965E2">
        <w:t>akt</w:t>
      </w:r>
      <w:r>
        <w:t>ā</w:t>
      </w:r>
      <w:r w:rsidRPr="00B965E2">
        <w:t xml:space="preserve"> preču uzskaitījumā iekļauj datus par visām piegādes rindām</w:t>
      </w:r>
      <w:r>
        <w:t>, attēlojot preces informāciju un informāciju par papildaprīkojumu, ja precei tāds pievienots.</w:t>
      </w:r>
    </w:p>
    <w:p w:rsidR="00BB4879" w:rsidRDefault="00BB4879" w:rsidP="0068526F">
      <w:pPr>
        <w:pStyle w:val="Picture"/>
      </w:pPr>
      <w:r w:rsidRPr="00BB4879">
        <w:rPr>
          <w:noProof/>
          <w:bdr w:val="single" w:sz="4" w:space="0" w:color="BFBFBF"/>
        </w:rPr>
        <w:lastRenderedPageBreak/>
        <w:drawing>
          <wp:inline distT="0" distB="0" distL="0" distR="0" wp14:anchorId="089F7E85" wp14:editId="69C57786">
            <wp:extent cx="5943600" cy="8124825"/>
            <wp:effectExtent l="19050" t="19050" r="0" b="9525"/>
            <wp:docPr id="34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943600" cy="8124825"/>
                    </a:xfrm>
                    <a:prstGeom prst="rect">
                      <a:avLst/>
                    </a:prstGeom>
                    <a:noFill/>
                    <a:ln w="6350" cmpd="sng">
                      <a:solidFill>
                        <a:srgbClr val="BFBFBF"/>
                      </a:solidFill>
                      <a:miter lim="800000"/>
                      <a:headEnd/>
                      <a:tailEnd/>
                    </a:ln>
                    <a:effectLst/>
                  </pic:spPr>
                </pic:pic>
              </a:graphicData>
            </a:graphic>
          </wp:inline>
        </w:drawing>
      </w:r>
    </w:p>
    <w:p w:rsidR="00BB4879" w:rsidRDefault="00BB4879" w:rsidP="00B958A9">
      <w:pPr>
        <w:pStyle w:val="Caption"/>
      </w:pPr>
      <w:bookmarkStart w:id="272" w:name="_Toc179879157"/>
      <w:r>
        <w:t xml:space="preserve">Ekrānforma </w:t>
      </w:r>
      <w:fldSimple w:instr=" SEQ Ekrānforma \* ARABIC ">
        <w:r w:rsidR="00760291">
          <w:rPr>
            <w:noProof/>
          </w:rPr>
          <w:t>52</w:t>
        </w:r>
      </w:fldSimple>
      <w:r>
        <w:t>. Nodošanas-pieņemšanas akta saturs - piemērs</w:t>
      </w:r>
      <w:bookmarkEnd w:id="272"/>
    </w:p>
    <w:p w:rsidR="00BB4879" w:rsidRDefault="00BB4879" w:rsidP="00C1516A">
      <w:pPr>
        <w:pStyle w:val="Piezme"/>
      </w:pPr>
      <w:r w:rsidRPr="00CB662E">
        <w:rPr>
          <w:b/>
        </w:rPr>
        <w:t>Piezīme</w:t>
      </w:r>
      <w:r w:rsidRPr="00CB662E">
        <w:rPr>
          <w:b/>
          <w:color w:val="FF0000"/>
        </w:rPr>
        <w:t>!</w:t>
      </w:r>
      <w:r>
        <w:t xml:space="preserve"> Nodošanas-pieņemšanas </w:t>
      </w:r>
      <w:r w:rsidRPr="00B965E2">
        <w:t>akt</w:t>
      </w:r>
      <w:r>
        <w:t>ā</w:t>
      </w:r>
      <w:r w:rsidRPr="00B965E2">
        <w:t xml:space="preserve"> </w:t>
      </w:r>
      <w:r w:rsidRPr="00901193">
        <w:t>kolonu 'Vienību skaits' aizpilda ar vērtībām no laukiem 'Kvalitatīvais skaits' attiecīgajās preču rindās</w:t>
      </w:r>
      <w:r>
        <w:t>.</w:t>
      </w:r>
    </w:p>
    <w:p w:rsidR="00BB4879" w:rsidRPr="00D2091D" w:rsidRDefault="00BB4879" w:rsidP="00C1516A">
      <w:pPr>
        <w:pStyle w:val="Pamatteksts1"/>
      </w:pPr>
      <w:r w:rsidRPr="00D2091D">
        <w:lastRenderedPageBreak/>
        <w:t xml:space="preserve">Sistēmas ģenerētajā datnē papildus nodošanas-pieņemšanas aktam jaunā lapā </w:t>
      </w:r>
      <w:r>
        <w:t xml:space="preserve">tiek </w:t>
      </w:r>
      <w:r w:rsidRPr="00D2091D">
        <w:t>iekļau</w:t>
      </w:r>
      <w:r>
        <w:t>ta</w:t>
      </w:r>
      <w:r w:rsidRPr="00D2091D">
        <w:t xml:space="preserve"> arī pretenzija, ja izpildās kāds no nosacījumiem:</w:t>
      </w:r>
    </w:p>
    <w:p w:rsidR="00BB4879" w:rsidRPr="00D2091D" w:rsidRDefault="00BB4879" w:rsidP="00E70652">
      <w:pPr>
        <w:pStyle w:val="Pamatteksts"/>
      </w:pPr>
      <w:r>
        <w:t>Piegāde ir statusā ‘Daļēji saņemtas preces’</w:t>
      </w:r>
      <w:r w:rsidRPr="00D2091D">
        <w:t xml:space="preserve">, </w:t>
      </w:r>
      <w:r>
        <w:t>‘</w:t>
      </w:r>
      <w:r w:rsidRPr="00D2091D">
        <w:t>Daļēji kvalificētas p</w:t>
      </w:r>
      <w:r>
        <w:t>reces’ vai ‘Noraidīta piegāde’;</w:t>
      </w:r>
    </w:p>
    <w:p w:rsidR="00BB4879" w:rsidRDefault="00BB4879" w:rsidP="00E70652">
      <w:pPr>
        <w:pStyle w:val="Pamatteksts"/>
      </w:pPr>
      <w:r w:rsidRPr="00D2091D">
        <w:t xml:space="preserve">Piegāde ir statusā </w:t>
      </w:r>
      <w:r>
        <w:t>‘Kvalificēta piegāde’</w:t>
      </w:r>
      <w:r w:rsidRPr="00D2091D">
        <w:t xml:space="preserve"> un kaut vienā piegādes rindā 'Kvalificētais skaits' vērtība ir mazāka par 'Šajā piegādē iekļautais skaits' vērtību.</w:t>
      </w:r>
    </w:p>
    <w:p w:rsidR="00BB4879" w:rsidRPr="00901193" w:rsidRDefault="00BB4879" w:rsidP="00C1516A">
      <w:pPr>
        <w:pStyle w:val="Piezme"/>
      </w:pPr>
      <w:r w:rsidRPr="00CB662E">
        <w:rPr>
          <w:b/>
        </w:rPr>
        <w:t>Piezīme</w:t>
      </w:r>
      <w:r w:rsidRPr="00CB662E">
        <w:rPr>
          <w:b/>
          <w:color w:val="FF0000"/>
        </w:rPr>
        <w:t>!</w:t>
      </w:r>
      <w:r>
        <w:t xml:space="preserve"> </w:t>
      </w:r>
      <w:r w:rsidRPr="00901193">
        <w:t>Pretenzijā iekļauj tādas rindas no attiecīgās piegādes, kurām vērtība laukā</w:t>
      </w:r>
      <w:r>
        <w:t xml:space="preserve"> 'Šajā piegādē iekļautais skaits’</w:t>
      </w:r>
      <w:r w:rsidRPr="00901193">
        <w:t xml:space="preserve"> ir lielāka par vērtību laukā 'Kvalitatīvais skaits'.</w:t>
      </w:r>
    </w:p>
    <w:p w:rsidR="00BB4879" w:rsidRDefault="00BB4879" w:rsidP="0068526F">
      <w:pPr>
        <w:pStyle w:val="Picture"/>
      </w:pPr>
      <w:r w:rsidRPr="00BB4879">
        <w:rPr>
          <w:noProof/>
          <w:bdr w:val="single" w:sz="4" w:space="0" w:color="BFBFBF"/>
        </w:rPr>
        <w:lastRenderedPageBreak/>
        <w:drawing>
          <wp:inline distT="0" distB="0" distL="0" distR="0" wp14:anchorId="57874D42" wp14:editId="7CABC74C">
            <wp:extent cx="5943600" cy="8067675"/>
            <wp:effectExtent l="19050" t="19050" r="0" b="9525"/>
            <wp:docPr id="340"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43600" cy="8067675"/>
                    </a:xfrm>
                    <a:prstGeom prst="rect">
                      <a:avLst/>
                    </a:prstGeom>
                    <a:noFill/>
                    <a:ln w="6350" cmpd="sng">
                      <a:solidFill>
                        <a:srgbClr val="BFBFBF"/>
                      </a:solidFill>
                      <a:miter lim="800000"/>
                      <a:headEnd/>
                      <a:tailEnd/>
                    </a:ln>
                    <a:effectLst/>
                  </pic:spPr>
                </pic:pic>
              </a:graphicData>
            </a:graphic>
          </wp:inline>
        </w:drawing>
      </w:r>
    </w:p>
    <w:p w:rsidR="00BB4879" w:rsidRDefault="00BB4879" w:rsidP="00B958A9">
      <w:pPr>
        <w:pStyle w:val="Caption"/>
      </w:pPr>
      <w:bookmarkStart w:id="273" w:name="_Toc179879158"/>
      <w:r>
        <w:t xml:space="preserve">Ekrānforma </w:t>
      </w:r>
      <w:fldSimple w:instr=" SEQ Ekrānforma \* ARABIC ">
        <w:r w:rsidR="00760291">
          <w:rPr>
            <w:noProof/>
          </w:rPr>
          <w:t>53</w:t>
        </w:r>
      </w:fldSimple>
      <w:r>
        <w:t>. Pretenzijas piemērs</w:t>
      </w:r>
      <w:bookmarkEnd w:id="273"/>
    </w:p>
    <w:p w:rsidR="00BB4879" w:rsidRPr="00901193" w:rsidRDefault="00BB4879" w:rsidP="00C1516A">
      <w:pPr>
        <w:pStyle w:val="Piezme"/>
      </w:pPr>
      <w:r w:rsidRPr="00CB662E">
        <w:rPr>
          <w:b/>
        </w:rPr>
        <w:t>Piezīme</w:t>
      </w:r>
      <w:r w:rsidRPr="00CB662E">
        <w:rPr>
          <w:b/>
          <w:color w:val="FF0000"/>
        </w:rPr>
        <w:t>!</w:t>
      </w:r>
      <w:r>
        <w:t xml:space="preserve"> </w:t>
      </w:r>
      <w:r w:rsidRPr="00901193">
        <w:t xml:space="preserve">Pretenzijā </w:t>
      </w:r>
      <w:r w:rsidRPr="00BE3A16">
        <w:t>kolon</w:t>
      </w:r>
      <w:r>
        <w:t>u</w:t>
      </w:r>
      <w:r w:rsidRPr="00BE3A16">
        <w:t xml:space="preserve"> 'Vienību skaits' aizpilda ar 'Šajā piegādē iekļautais skaits' </w:t>
      </w:r>
      <w:r>
        <w:t>mīnus</w:t>
      </w:r>
      <w:r w:rsidRPr="00BE3A16">
        <w:t xml:space="preserve"> 'Kvalitatīvais skaits'</w:t>
      </w:r>
      <w:r w:rsidRPr="00901193">
        <w:t>.</w:t>
      </w:r>
    </w:p>
    <w:p w:rsidR="00BB4879" w:rsidRDefault="00BB4879" w:rsidP="00C1516A">
      <w:pPr>
        <w:pStyle w:val="Pamatteksts1"/>
      </w:pPr>
      <w:r>
        <w:lastRenderedPageBreak/>
        <w:t>Pretenzijā datus aizpilda šādi:</w:t>
      </w:r>
    </w:p>
    <w:p w:rsidR="00BB4879" w:rsidRPr="00DB190E" w:rsidRDefault="00BB4879" w:rsidP="00E70652">
      <w:pPr>
        <w:pStyle w:val="Pamatteksts"/>
      </w:pPr>
      <w:r w:rsidRPr="00DB190E">
        <w:t>'</w:t>
      </w:r>
      <w:proofErr w:type="spellStart"/>
      <w:r w:rsidRPr="00DB190E">
        <w:t>Nekvalifikācijas</w:t>
      </w:r>
      <w:proofErr w:type="spellEnd"/>
      <w:r w:rsidRPr="00DB190E">
        <w:t>/noraidīšanas datums' vērtību nosaka šādi:</w:t>
      </w:r>
    </w:p>
    <w:p w:rsidR="00BB4879" w:rsidRPr="00DB190E" w:rsidRDefault="00BB4879" w:rsidP="00C1516A">
      <w:pPr>
        <w:pStyle w:val="Pakrtots"/>
      </w:pPr>
      <w:r w:rsidRPr="00DB190E">
        <w:t xml:space="preserve">Ja </w:t>
      </w:r>
      <w:r w:rsidRPr="00DB190E">
        <w:rPr>
          <w:szCs w:val="18"/>
        </w:rPr>
        <w:t>piegāde</w:t>
      </w:r>
      <w:r w:rsidRPr="00DB190E">
        <w:t xml:space="preserve"> ir statusā </w:t>
      </w:r>
      <w:r>
        <w:t>‘</w:t>
      </w:r>
      <w:r w:rsidRPr="00DB190E">
        <w:t>Daļēji saņemtas preces</w:t>
      </w:r>
      <w:r>
        <w:t>’</w:t>
      </w:r>
      <w:r w:rsidRPr="00DB190E">
        <w:t xml:space="preserve"> vai </w:t>
      </w:r>
      <w:r>
        <w:t>‘</w:t>
      </w:r>
      <w:r w:rsidRPr="00DB190E">
        <w:t>Noraidīta piegāde</w:t>
      </w:r>
      <w:r>
        <w:t>’</w:t>
      </w:r>
      <w:r w:rsidRPr="00DB190E">
        <w:t xml:space="preserve">, tad laukā tiek attēlots </w:t>
      </w:r>
      <w:r>
        <w:t>‘</w:t>
      </w:r>
      <w:r w:rsidRPr="00DB190E">
        <w:t>Piegādes saņemšanas vai noraidīšanas datums</w:t>
      </w:r>
      <w:r>
        <w:t>’</w:t>
      </w:r>
      <w:r w:rsidRPr="00DB190E">
        <w:t>.</w:t>
      </w:r>
    </w:p>
    <w:p w:rsidR="00BB4879" w:rsidRPr="00DB190E" w:rsidRDefault="00BB4879" w:rsidP="00C1516A">
      <w:pPr>
        <w:pStyle w:val="Pakrtots"/>
      </w:pPr>
      <w:r w:rsidRPr="00DB190E">
        <w:t xml:space="preserve">Ja </w:t>
      </w:r>
      <w:r w:rsidRPr="00DB190E">
        <w:rPr>
          <w:rFonts w:cs="Arial"/>
        </w:rPr>
        <w:t>piegāde</w:t>
      </w:r>
      <w:r w:rsidRPr="00DB190E">
        <w:t xml:space="preserve"> ir statusā </w:t>
      </w:r>
      <w:r>
        <w:t>‘</w:t>
      </w:r>
      <w:r w:rsidRPr="00DB190E">
        <w:t>Daļēji kvalificēta piegāde</w:t>
      </w:r>
      <w:r>
        <w:t>’</w:t>
      </w:r>
      <w:r w:rsidRPr="00DB190E">
        <w:t xml:space="preserve"> vai </w:t>
      </w:r>
      <w:r>
        <w:t>‘</w:t>
      </w:r>
      <w:r w:rsidRPr="00DB190E">
        <w:t>Kvalificēta piegāde</w:t>
      </w:r>
      <w:r>
        <w:t>’, tad laukā tiek attēlots ‘</w:t>
      </w:r>
      <w:r w:rsidRPr="00DB190E">
        <w:t>Piegādes kvalitātes apstiprināšanas datums</w:t>
      </w:r>
      <w:r>
        <w:t>’</w:t>
      </w:r>
      <w:r w:rsidRPr="00DB190E">
        <w:t>.</w:t>
      </w:r>
    </w:p>
    <w:p w:rsidR="00BB4879" w:rsidRPr="00DB190E" w:rsidRDefault="00BB4879" w:rsidP="00E70652">
      <w:pPr>
        <w:pStyle w:val="Pamatteksts"/>
      </w:pPr>
      <w:r w:rsidRPr="00DB190E">
        <w:t>'</w:t>
      </w:r>
      <w:proofErr w:type="spellStart"/>
      <w:r w:rsidRPr="00DB190E">
        <w:t>Nekvalifikācijas</w:t>
      </w:r>
      <w:proofErr w:type="spellEnd"/>
      <w:r w:rsidRPr="00DB190E">
        <w:t>/noraidīšanas pamatojums' vērtību nosaka šādi:</w:t>
      </w:r>
    </w:p>
    <w:p w:rsidR="00BB4879" w:rsidRPr="00DB190E" w:rsidRDefault="00BB4879" w:rsidP="00C1516A">
      <w:pPr>
        <w:pStyle w:val="Pakrtots"/>
      </w:pPr>
      <w:r w:rsidRPr="00DB190E">
        <w:t xml:space="preserve">Ja piegāde ir statusā </w:t>
      </w:r>
      <w:r>
        <w:t>‘</w:t>
      </w:r>
      <w:r w:rsidRPr="00DB190E">
        <w:t>Daļēji saņemtas preces</w:t>
      </w:r>
      <w:r>
        <w:t>’</w:t>
      </w:r>
      <w:r w:rsidRPr="00DB190E">
        <w:t xml:space="preserve">, </w:t>
      </w:r>
      <w:r>
        <w:t>‘</w:t>
      </w:r>
      <w:r w:rsidRPr="00DB190E">
        <w:t>Daļēji kvalificēta piegāde</w:t>
      </w:r>
      <w:r>
        <w:t>’</w:t>
      </w:r>
      <w:r w:rsidRPr="00DB190E">
        <w:t xml:space="preserve"> vai </w:t>
      </w:r>
      <w:r>
        <w:t>‘</w:t>
      </w:r>
      <w:r w:rsidRPr="00DB190E">
        <w:t>Kvalificēta piegāde</w:t>
      </w:r>
      <w:r>
        <w:t>’</w:t>
      </w:r>
      <w:r w:rsidRPr="00DB190E">
        <w:t>, tad laukā tiek attēlots piegādes rindā ievadītais saņēmēja komentārs, kas norādīts pirms statusa maiņas'.</w:t>
      </w:r>
    </w:p>
    <w:p w:rsidR="00BB4879" w:rsidRPr="006A2270" w:rsidRDefault="00BB4879" w:rsidP="00C1516A">
      <w:pPr>
        <w:pStyle w:val="Pakrtots"/>
      </w:pPr>
      <w:r>
        <w:t>Ja piegāde ir statusā ‘</w:t>
      </w:r>
      <w:r w:rsidRPr="00DB190E">
        <w:t>Noraidīta piegāde</w:t>
      </w:r>
      <w:r>
        <w:t>’</w:t>
      </w:r>
      <w:r w:rsidRPr="00DB190E">
        <w:t>, tad katras piegādes rindas laukā tiek attēlots piegādes kopējais komentārs, kas norādīts pirms statusa maiņas.</w:t>
      </w:r>
    </w:p>
    <w:p w:rsidR="00BB4879" w:rsidRDefault="00BB4879" w:rsidP="00BB4879">
      <w:pPr>
        <w:pStyle w:val="Heading3"/>
        <w:numPr>
          <w:ilvl w:val="2"/>
          <w:numId w:val="3"/>
        </w:numPr>
      </w:pPr>
      <w:bookmarkStart w:id="274" w:name="_D2HTopic_3184"/>
      <w:bookmarkStart w:id="275" w:name="_Toc179879053"/>
      <w:r w:rsidRPr="00E13EF4">
        <w:t>Piegādes vēsturiskās informācijas apskatīšana</w:t>
      </w:r>
      <w:bookmarkEnd w:id="274"/>
      <w:bookmarkEnd w:id="275"/>
    </w:p>
    <w:p w:rsidR="00BB4879" w:rsidRPr="00E2568B" w:rsidRDefault="00BB4879" w:rsidP="0068526F">
      <w:pPr>
        <w:rPr>
          <w:vanish/>
        </w:rPr>
      </w:pPr>
      <w:r>
        <w:fldChar w:fldCharType="begin"/>
      </w:r>
      <w:r>
        <w:instrText xml:space="preserve"> XE "Piegāde" </w:instrText>
      </w:r>
      <w:r>
        <w:fldChar w:fldCharType="end"/>
      </w:r>
    </w:p>
    <w:p w:rsidR="00BB4879" w:rsidRDefault="00BB4879" w:rsidP="00C1516A">
      <w:pPr>
        <w:pStyle w:val="Apaknodaas"/>
      </w:pPr>
      <w:r>
        <w:t>Apraksts</w:t>
      </w:r>
    </w:p>
    <w:p w:rsidR="00BB4879" w:rsidRDefault="00BB4879" w:rsidP="00C1516A">
      <w:pPr>
        <w:pStyle w:val="Pamatteksts1"/>
      </w:pPr>
      <w:r>
        <w:t>Sistēmā tiek nodrošināta iespēja veikt Piegādes vēsturiskās informācijas apskatīšanu</w:t>
      </w:r>
      <w:r>
        <w:fldChar w:fldCharType="begin"/>
      </w:r>
      <w:r>
        <w:instrText xml:space="preserve"> XE "Piegādes</w:instrText>
      </w:r>
      <w:r w:rsidRPr="0012719B">
        <w:instrText xml:space="preserve"> </w:instrText>
      </w:r>
      <w:r>
        <w:instrText xml:space="preserve">vēsturiskās </w:instrText>
      </w:r>
      <w:r w:rsidRPr="0012719B">
        <w:instrText xml:space="preserve">informācijas </w:instrText>
      </w:r>
      <w:r>
        <w:instrText xml:space="preserve">apskatīšana" </w:instrText>
      </w:r>
      <w:r>
        <w:fldChar w:fldCharType="end"/>
      </w:r>
      <w:r>
        <w:t>, kas nozīmē, ka lietotājs var apskatīt izvēlētas Piegādes datus, kādi tie bija iepriekš, lietotāja izvēlētajā Piegādes statusā.</w:t>
      </w:r>
    </w:p>
    <w:p w:rsidR="00BB4879" w:rsidRDefault="00BB4879" w:rsidP="00C1516A">
      <w:pPr>
        <w:pStyle w:val="Apaknodaas"/>
      </w:pPr>
      <w:r>
        <w:t xml:space="preserve">Piekļūšanas nosacījumi </w:t>
      </w:r>
    </w:p>
    <w:p w:rsidR="00BB4879" w:rsidRDefault="00BB4879" w:rsidP="00C1516A">
      <w:pPr>
        <w:pStyle w:val="Pamatteksts1"/>
      </w:pPr>
      <w:r>
        <w:t>Piegādes vēsturiskās informācijas apskatīšana ir pieejama autorizētiem sistēmas lietotājiem ar lomu Iepircējs, Apstiprinātājs, Saņēmējs un Piegādātājs, kā arī pircēju un piegādātāju organizāciju administratoriem.</w:t>
      </w:r>
    </w:p>
    <w:p w:rsidR="00BB4879" w:rsidRDefault="00BB4879" w:rsidP="00C1516A">
      <w:pPr>
        <w:pStyle w:val="Piezme"/>
      </w:pPr>
      <w:r w:rsidRPr="0007185B">
        <w:rPr>
          <w:b/>
        </w:rPr>
        <w:t>Piezīme</w:t>
      </w:r>
      <w:r w:rsidRPr="0007185B">
        <w:rPr>
          <w:b/>
          <w:color w:val="FF0000"/>
        </w:rPr>
        <w:t>!</w:t>
      </w:r>
      <w:r>
        <w:t xml:space="preserve"> Piegādes vēsturiskās informācijas ieraksti ir pieejami apskatei tikai par tām piegādēm, kuras lietotājs var apskatīt atbilstoši savai lomai un tiesībām </w:t>
      </w:r>
      <w:r w:rsidRPr="008E6BB9">
        <w:t xml:space="preserve">(skat. aprakstu </w:t>
      </w:r>
      <w:r w:rsidRPr="00BB4879">
        <w:t>Piegādes apskatīšana un apstrāde</w:t>
      </w:r>
      <w:r w:rsidRPr="008E6BB9">
        <w:t>).</w:t>
      </w:r>
    </w:p>
    <w:p w:rsidR="00BB4879" w:rsidRDefault="00BB4879" w:rsidP="00C1516A">
      <w:pPr>
        <w:pStyle w:val="Apaknodaas"/>
      </w:pPr>
      <w:r>
        <w:t>Piekļūšana</w:t>
      </w:r>
    </w:p>
    <w:p w:rsidR="00BB4879" w:rsidRDefault="00BB4879" w:rsidP="00C1516A">
      <w:pPr>
        <w:pStyle w:val="Pamatteksts1"/>
      </w:pPr>
      <w:r>
        <w:t xml:space="preserve">Piegādes vēsturiskās informācijas apskatei ir iespējams piekļūt no Piegādes apskates ekrānformas </w:t>
      </w:r>
      <w:r w:rsidRPr="008E6BB9">
        <w:t xml:space="preserve">(skat. aprakstu </w:t>
      </w:r>
      <w:r w:rsidRPr="00BB4879">
        <w:t>Piegādes apskatīšana un apstrāde</w:t>
      </w:r>
      <w:r>
        <w:t>), izvēloties nepieciešamo, vēsturisko Piegādes statusa datumu un laiku.</w:t>
      </w:r>
    </w:p>
    <w:p w:rsidR="00BB4879" w:rsidRPr="002B7526" w:rsidRDefault="00BB4879" w:rsidP="00C1516A">
      <w:pPr>
        <w:pStyle w:val="Apaknodaas"/>
      </w:pPr>
      <w:r w:rsidRPr="002B7526">
        <w:t>Ekrānformas apraksts</w:t>
      </w:r>
    </w:p>
    <w:p w:rsidR="00BB4879" w:rsidRPr="002B7526" w:rsidRDefault="00BB4879" w:rsidP="00C1516A">
      <w:pPr>
        <w:pStyle w:val="Pamatteksts1"/>
      </w:pPr>
      <w:r>
        <w:t>Piegādes</w:t>
      </w:r>
      <w:r w:rsidRPr="002B7526">
        <w:t xml:space="preserve"> vēsturiskajā informācijā attēlo </w:t>
      </w:r>
      <w:r>
        <w:t>Piegādes</w:t>
      </w:r>
      <w:r w:rsidRPr="002B7526">
        <w:t xml:space="preserve"> datus, kādi tie bija uz izvēlētā statusa uzstādīšanas brīdi:</w:t>
      </w:r>
    </w:p>
    <w:p w:rsidR="00BB4879" w:rsidRPr="002B7526" w:rsidRDefault="00BB4879" w:rsidP="0068526F">
      <w:pPr>
        <w:pStyle w:val="Picture"/>
      </w:pPr>
      <w:r w:rsidRPr="00936F54">
        <w:rPr>
          <w:noProof/>
        </w:rPr>
        <w:lastRenderedPageBreak/>
        <w:drawing>
          <wp:inline distT="0" distB="0" distL="0" distR="0" wp14:anchorId="6509A525" wp14:editId="3E116411">
            <wp:extent cx="5943600" cy="7439025"/>
            <wp:effectExtent l="0" t="0" r="0" b="0"/>
            <wp:docPr id="338"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p>
    <w:p w:rsidR="00BB4879" w:rsidRPr="00B04185" w:rsidRDefault="00BB4879" w:rsidP="00B958A9">
      <w:pPr>
        <w:pStyle w:val="Caption"/>
      </w:pPr>
      <w:bookmarkStart w:id="276" w:name="_Toc179879159"/>
      <w:r w:rsidRPr="00B04185">
        <w:t xml:space="preserve">Ekrānforma </w:t>
      </w:r>
      <w:fldSimple w:instr=" SEQ Ekrānforma \* ARABIC ">
        <w:r w:rsidR="00760291">
          <w:rPr>
            <w:noProof/>
          </w:rPr>
          <w:t>54</w:t>
        </w:r>
      </w:fldSimple>
      <w:r w:rsidRPr="00B04185">
        <w:t>. Piegādes vēsturiskās informācijas apskate - piemērs</w:t>
      </w:r>
      <w:bookmarkEnd w:id="276"/>
    </w:p>
    <w:p w:rsidR="00BB4879" w:rsidRDefault="00BB4879" w:rsidP="0068526F">
      <w:pPr>
        <w:pStyle w:val="Blokuapraksts"/>
      </w:pPr>
      <w:r>
        <w:t>Vispārējā piegādes informācija</w:t>
      </w:r>
    </w:p>
    <w:p w:rsidR="00BB4879" w:rsidRPr="00A96A86" w:rsidRDefault="00BB4879" w:rsidP="00E70652">
      <w:pPr>
        <w:pStyle w:val="Pamatteksts"/>
      </w:pPr>
      <w:r w:rsidRPr="006C3867">
        <w:rPr>
          <w:b/>
        </w:rPr>
        <w:t>P</w:t>
      </w:r>
      <w:r>
        <w:rPr>
          <w:b/>
        </w:rPr>
        <w:t>iegādes</w:t>
      </w:r>
      <w:r w:rsidRPr="006C3867">
        <w:rPr>
          <w:b/>
        </w:rPr>
        <w:t xml:space="preserve"> statuss</w:t>
      </w:r>
      <w:r>
        <w:rPr>
          <w:b/>
        </w:rPr>
        <w:t xml:space="preserve"> – </w:t>
      </w:r>
      <w:r w:rsidRPr="00A96A86">
        <w:t xml:space="preserve">tiek attēlots </w:t>
      </w:r>
      <w:r>
        <w:t>piegādes pašreizējais statuss.</w:t>
      </w:r>
    </w:p>
    <w:p w:rsidR="00BB4879" w:rsidRPr="00A96A86" w:rsidRDefault="00BB4879" w:rsidP="00E70652">
      <w:pPr>
        <w:pStyle w:val="Pamatteksts"/>
      </w:pPr>
      <w:r w:rsidRPr="00A96A86">
        <w:rPr>
          <w:b/>
        </w:rPr>
        <w:t>Pavadzīmes numurs</w:t>
      </w:r>
      <w:r>
        <w:t xml:space="preserve"> – tiek attēlots Piegādātāja norādītais pavadzīmes numurs.</w:t>
      </w:r>
    </w:p>
    <w:p w:rsidR="00BB4879" w:rsidRDefault="00BB4879" w:rsidP="00E70652">
      <w:pPr>
        <w:pStyle w:val="Pamatteksts"/>
      </w:pPr>
      <w:r>
        <w:rPr>
          <w:b/>
        </w:rPr>
        <w:lastRenderedPageBreak/>
        <w:t>Pasūtījuma</w:t>
      </w:r>
      <w:r w:rsidRPr="00942ED3">
        <w:rPr>
          <w:b/>
        </w:rPr>
        <w:t xml:space="preserve"> numurs</w:t>
      </w:r>
      <w:r>
        <w:t xml:space="preserve"> – tiek attēlots sistēmas piešķirtais pasūtījuma numurs, kas pasūtījumam tika izveidots, nosūtot pirkuma pieprasījumu.</w:t>
      </w:r>
    </w:p>
    <w:p w:rsidR="00BB4879" w:rsidRDefault="00BB4879" w:rsidP="00E70652">
      <w:pPr>
        <w:pStyle w:val="Pamatteksts"/>
      </w:pPr>
      <w:r w:rsidRPr="004F1496">
        <w:rPr>
          <w:b/>
        </w:rPr>
        <w:t>Piegādātāja piešķirtais numurs pasūtījumam</w:t>
      </w:r>
      <w:r>
        <w:t xml:space="preserve"> – tiek attēlots Piegādāja piešķirtais pasūtījuma numurs, ja tas ir norādīts.</w:t>
      </w:r>
    </w:p>
    <w:p w:rsidR="00BB4879" w:rsidRDefault="00BB4879" w:rsidP="00E70652">
      <w:pPr>
        <w:pStyle w:val="Pamatteksts"/>
      </w:pPr>
      <w:r w:rsidRPr="00082429">
        <w:rPr>
          <w:b/>
        </w:rPr>
        <w:t>Vispārīgās vienošanās numurs</w:t>
      </w:r>
      <w:r>
        <w:t xml:space="preserve"> – tiek attēlots Vispārīgās vienošanās pilnais nosaukums.</w:t>
      </w:r>
    </w:p>
    <w:p w:rsidR="00BB4879" w:rsidRDefault="00BB4879" w:rsidP="00E70652">
      <w:pPr>
        <w:pStyle w:val="Pamatteksts"/>
      </w:pPr>
      <w:r>
        <w:rPr>
          <w:b/>
        </w:rPr>
        <w:t xml:space="preserve">Apraksts </w:t>
      </w:r>
      <w:r>
        <w:t>– tiek attēlots Piegādātāja norādītais piegādes apraksts.</w:t>
      </w:r>
    </w:p>
    <w:p w:rsidR="00BB4879" w:rsidRDefault="00BB4879" w:rsidP="00E70652">
      <w:pPr>
        <w:pStyle w:val="Pamatteksts"/>
      </w:pPr>
      <w:r w:rsidRPr="000443A1">
        <w:rPr>
          <w:b/>
        </w:rPr>
        <w:t>Datne</w:t>
      </w:r>
      <w:r>
        <w:rPr>
          <w:b/>
        </w:rPr>
        <w:t xml:space="preserve"> </w:t>
      </w:r>
      <w:r>
        <w:t>– tiek attēlots piegādei pievienotās Datnes nosaukums.</w:t>
      </w:r>
    </w:p>
    <w:p w:rsidR="00BB4879" w:rsidRDefault="00BB4879" w:rsidP="00E70652">
      <w:pPr>
        <w:pStyle w:val="Pamatteksts"/>
      </w:pPr>
      <w:r w:rsidRPr="00B27520">
        <w:rPr>
          <w:b/>
        </w:rPr>
        <w:t>Statusa piešķiršanas datums</w:t>
      </w:r>
      <w:r>
        <w:t xml:space="preserve"> – t</w:t>
      </w:r>
      <w:r w:rsidRPr="00E93940">
        <w:t>iek attēlots p</w:t>
      </w:r>
      <w:r>
        <w:t>iegādes</w:t>
      </w:r>
      <w:r w:rsidRPr="00E93940">
        <w:t xml:space="preserve"> </w:t>
      </w:r>
      <w:r>
        <w:t xml:space="preserve">pašreizējā </w:t>
      </w:r>
      <w:r w:rsidRPr="00E93940">
        <w:t>statusa piešķiršanas datums</w:t>
      </w:r>
      <w:r>
        <w:t>.</w:t>
      </w:r>
    </w:p>
    <w:p w:rsidR="00BB4879" w:rsidRDefault="00BB4879" w:rsidP="00E70652">
      <w:pPr>
        <w:pStyle w:val="Pamatteksts"/>
      </w:pPr>
      <w:r>
        <w:rPr>
          <w:b/>
        </w:rPr>
        <w:t xml:space="preserve">Piegāde </w:t>
      </w:r>
      <w:r w:rsidRPr="00B27520">
        <w:rPr>
          <w:b/>
        </w:rPr>
        <w:t>jāmaina līdz</w:t>
      </w:r>
      <w:r>
        <w:t xml:space="preserve"> – t</w:t>
      </w:r>
      <w:r w:rsidRPr="00AD607C">
        <w:t>iek attēlots p</w:t>
      </w:r>
      <w:r>
        <w:t>iegādes</w:t>
      </w:r>
      <w:r w:rsidRPr="00AD607C">
        <w:t xml:space="preserve"> apstrādes termiņš</w:t>
      </w:r>
      <w:r>
        <w:t xml:space="preserve"> – datums, līdz kuram ir jāmaina piegādes pašreizējais statuss</w:t>
      </w:r>
      <w:r w:rsidRPr="00AD607C">
        <w:t>.</w:t>
      </w:r>
    </w:p>
    <w:p w:rsidR="00BB4879" w:rsidRPr="00AD607C" w:rsidRDefault="00BB4879" w:rsidP="00E70652">
      <w:pPr>
        <w:pStyle w:val="Pamatteksts"/>
      </w:pPr>
      <w:r>
        <w:rPr>
          <w:b/>
        </w:rPr>
        <w:t xml:space="preserve">Pasūtījuma aktuālais datums </w:t>
      </w:r>
      <w:r>
        <w:t>– tiek attēlots pasūtījuma, no kura veidota piegāde, aktuālais statuss.</w:t>
      </w:r>
    </w:p>
    <w:p w:rsidR="00BB4879" w:rsidRPr="00FB4019" w:rsidRDefault="00BB4879" w:rsidP="00E70652">
      <w:pPr>
        <w:pStyle w:val="Pamatteksts"/>
      </w:pPr>
      <w:r w:rsidRPr="00B27520">
        <w:rPr>
          <w:b/>
        </w:rPr>
        <w:t>Piegāde līdz</w:t>
      </w:r>
      <w:r>
        <w:t xml:space="preserve"> - </w:t>
      </w:r>
      <w:r w:rsidRPr="005864FD">
        <w:t>tiek attēlots piegādes termiņa datums</w:t>
      </w:r>
      <w:r>
        <w:t>.</w:t>
      </w:r>
    </w:p>
    <w:p w:rsidR="00BB4879" w:rsidRDefault="00BB4879" w:rsidP="0068526F">
      <w:pPr>
        <w:pStyle w:val="Blokuapraksts"/>
      </w:pPr>
      <w:r>
        <w:t>Pasūtītāja dati</w:t>
      </w:r>
    </w:p>
    <w:p w:rsidR="00BB4879" w:rsidRDefault="00BB4879" w:rsidP="00C1516A">
      <w:pPr>
        <w:pStyle w:val="Pamatteksts1"/>
      </w:pPr>
      <w:r>
        <w:t>Pasūtītāja dati tiek attēloti analoģiski</w:t>
      </w:r>
      <w:r w:rsidRPr="00010FD4">
        <w:t xml:space="preserve"> kā pasūtījumam esot statusā „Pirkuma pieprasījums” (skat. </w:t>
      </w:r>
      <w:r w:rsidR="00B848A6" w:rsidRPr="00010FD4">
        <w:t xml:space="preserve">ekrānformas </w:t>
      </w:r>
      <w:r w:rsidR="00B848A6">
        <w:t xml:space="preserve">bloka </w:t>
      </w:r>
      <w:r w:rsidR="00B848A6" w:rsidRPr="00010FD4">
        <w:t>aprakstu</w:t>
      </w:r>
      <w:r w:rsidR="00B848A6">
        <w:t xml:space="preserve"> sadaļā</w:t>
      </w:r>
      <w:r w:rsidR="00B848A6" w:rsidRPr="00010FD4">
        <w:t xml:space="preserve"> </w:t>
      </w:r>
      <w:r w:rsidR="00B848A6">
        <w:t>“</w:t>
      </w:r>
      <w:hyperlink r:id="rId244" w:history="1">
        <w:r w:rsidR="00B848A6" w:rsidRPr="00A10B1A">
          <w:rPr>
            <w:rStyle w:val="Hyperlink"/>
          </w:rPr>
          <w:t>Pasūtījuma apskatīšana un apstrāde</w:t>
        </w:r>
        <w:r w:rsidR="00B848A6" w:rsidRPr="00A10B1A">
          <w:rPr>
            <w:rStyle w:val="Hyperlink"/>
            <w:vanish/>
          </w:rPr>
          <w:t>|topic=Pasūtījuma apskatīšana un apstrāde</w:t>
        </w:r>
        <w:r w:rsidR="00B848A6" w:rsidRPr="00A10B1A">
          <w:rPr>
            <w:rStyle w:val="Hyperlink"/>
          </w:rPr>
          <w:t xml:space="preserve"> statusā ‘Pirkuma pieprasījums</w:t>
        </w:r>
      </w:hyperlink>
      <w:r w:rsidR="00B848A6">
        <w:t>’”</w:t>
      </w:r>
      <w:r>
        <w:t>).</w:t>
      </w:r>
    </w:p>
    <w:p w:rsidR="00BB4879" w:rsidRDefault="00BB4879" w:rsidP="0068526F">
      <w:pPr>
        <w:pStyle w:val="Blokuapraksts"/>
      </w:pPr>
      <w:r>
        <w:t>Piegādātāja dati</w:t>
      </w:r>
    </w:p>
    <w:p w:rsidR="00BB4879" w:rsidRDefault="00BB4879" w:rsidP="00C1516A">
      <w:pPr>
        <w:pStyle w:val="Pamatteksts1"/>
      </w:pPr>
      <w:r>
        <w:t>Pasūtītāja dati tiek attēloti analoģiski</w:t>
      </w:r>
      <w:r w:rsidRPr="00010FD4">
        <w:t xml:space="preserve"> kā pasūtījumam esot statusā „Pirkuma pieprasījums” (skat. </w:t>
      </w:r>
      <w:r w:rsidR="00B848A6" w:rsidRPr="00010FD4">
        <w:t xml:space="preserve">ekrānformas </w:t>
      </w:r>
      <w:r w:rsidR="00B848A6">
        <w:t xml:space="preserve">bloka </w:t>
      </w:r>
      <w:r w:rsidR="00B848A6" w:rsidRPr="00010FD4">
        <w:t>aprakstu</w:t>
      </w:r>
      <w:r w:rsidR="00B848A6">
        <w:t xml:space="preserve"> sadaļā</w:t>
      </w:r>
      <w:r w:rsidR="00B848A6" w:rsidRPr="00010FD4">
        <w:t xml:space="preserve"> </w:t>
      </w:r>
      <w:r w:rsidR="00B848A6">
        <w:t>“</w:t>
      </w:r>
      <w:hyperlink r:id="rId245" w:history="1">
        <w:r w:rsidR="00B848A6" w:rsidRPr="00A10B1A">
          <w:rPr>
            <w:rStyle w:val="Hyperlink"/>
          </w:rPr>
          <w:t>Pasūtījuma apskatīšana un apstrāde</w:t>
        </w:r>
        <w:r w:rsidR="00B848A6" w:rsidRPr="00A10B1A">
          <w:rPr>
            <w:rStyle w:val="Hyperlink"/>
            <w:vanish/>
          </w:rPr>
          <w:t>|topic=Pasūtījuma apskatīšana un apstrāde</w:t>
        </w:r>
        <w:r w:rsidR="00B848A6" w:rsidRPr="00A10B1A">
          <w:rPr>
            <w:rStyle w:val="Hyperlink"/>
          </w:rPr>
          <w:t xml:space="preserve"> statusā ‘Pirkuma pieprasījums</w:t>
        </w:r>
      </w:hyperlink>
      <w:r w:rsidR="00B848A6">
        <w:t>’”</w:t>
      </w:r>
      <w:r>
        <w:t>).</w:t>
      </w:r>
    </w:p>
    <w:p w:rsidR="00BB4879" w:rsidRDefault="00BB4879" w:rsidP="0068526F">
      <w:pPr>
        <w:pStyle w:val="Blokuapraksts"/>
      </w:pPr>
      <w:r>
        <w:t>Saņēmēja dati</w:t>
      </w:r>
    </w:p>
    <w:p w:rsidR="00BB4879" w:rsidRDefault="00BB4879" w:rsidP="00C1516A">
      <w:pPr>
        <w:pStyle w:val="Pamatteksts1"/>
      </w:pPr>
      <w:r>
        <w:t>Saņēmēja dati tiek attēloti analoģiski</w:t>
      </w:r>
      <w:r w:rsidRPr="00010FD4">
        <w:t xml:space="preserve"> kā pasūtījumam esot statusā „Pirkuma pieprasījums” (skat. </w:t>
      </w:r>
      <w:r w:rsidR="00B848A6" w:rsidRPr="00010FD4">
        <w:t xml:space="preserve">ekrānformas </w:t>
      </w:r>
      <w:r w:rsidR="00B848A6">
        <w:t xml:space="preserve">bloka </w:t>
      </w:r>
      <w:r w:rsidR="00B848A6" w:rsidRPr="00010FD4">
        <w:t>aprakstu</w:t>
      </w:r>
      <w:r w:rsidR="00B848A6">
        <w:t xml:space="preserve"> sadaļā</w:t>
      </w:r>
      <w:r w:rsidR="00B848A6" w:rsidRPr="00010FD4">
        <w:t xml:space="preserve"> </w:t>
      </w:r>
      <w:r w:rsidR="00B848A6">
        <w:t>“</w:t>
      </w:r>
      <w:hyperlink r:id="rId246" w:history="1">
        <w:r w:rsidR="00B848A6" w:rsidRPr="00A10B1A">
          <w:rPr>
            <w:rStyle w:val="Hyperlink"/>
          </w:rPr>
          <w:t>Pasūtījuma apskatīšana un apstrāde</w:t>
        </w:r>
        <w:r w:rsidR="00B848A6" w:rsidRPr="00A10B1A">
          <w:rPr>
            <w:rStyle w:val="Hyperlink"/>
            <w:vanish/>
          </w:rPr>
          <w:t>|topic=Pasūtījuma apskatīšana un apstrāde</w:t>
        </w:r>
        <w:r w:rsidR="00B848A6" w:rsidRPr="00A10B1A">
          <w:rPr>
            <w:rStyle w:val="Hyperlink"/>
          </w:rPr>
          <w:t xml:space="preserve"> statusā ‘Pirkuma pieprasījums</w:t>
        </w:r>
      </w:hyperlink>
      <w:r w:rsidR="00B848A6">
        <w:t>’”</w:t>
      </w:r>
      <w:r>
        <w:t>).</w:t>
      </w:r>
    </w:p>
    <w:p w:rsidR="00BB4879" w:rsidRDefault="00BB4879" w:rsidP="0068526F">
      <w:pPr>
        <w:pStyle w:val="Blokuapraksts"/>
      </w:pPr>
      <w:r>
        <w:t>Piegādes rindas</w:t>
      </w:r>
    </w:p>
    <w:p w:rsidR="00BB4879" w:rsidRDefault="00BB4879" w:rsidP="0068526F">
      <w:pPr>
        <w:pStyle w:val="Picture"/>
      </w:pPr>
      <w:r w:rsidRPr="00BB4879">
        <w:rPr>
          <w:noProof/>
          <w:bdr w:val="single" w:sz="4" w:space="0" w:color="D9D9D9"/>
        </w:rPr>
        <w:drawing>
          <wp:inline distT="0" distB="0" distL="0" distR="0" wp14:anchorId="3C38C208" wp14:editId="68788F49">
            <wp:extent cx="5934075" cy="1104900"/>
            <wp:effectExtent l="19050" t="19050" r="9525" b="0"/>
            <wp:docPr id="336"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934075" cy="1104900"/>
                    </a:xfrm>
                    <a:prstGeom prst="rect">
                      <a:avLst/>
                    </a:prstGeom>
                    <a:noFill/>
                    <a:ln w="6350" cmpd="sng">
                      <a:solidFill>
                        <a:srgbClr val="D9D9D9"/>
                      </a:solidFill>
                      <a:miter lim="800000"/>
                      <a:headEnd/>
                      <a:tailEnd/>
                    </a:ln>
                    <a:effectLst/>
                  </pic:spPr>
                </pic:pic>
              </a:graphicData>
            </a:graphic>
          </wp:inline>
        </w:drawing>
      </w:r>
    </w:p>
    <w:p w:rsidR="00BB4879" w:rsidRPr="00B04185" w:rsidRDefault="00BB4879" w:rsidP="00B958A9">
      <w:pPr>
        <w:pStyle w:val="Caption"/>
      </w:pPr>
      <w:r w:rsidRPr="00B04185">
        <w:t xml:space="preserve">Ekrānformas bloks </w:t>
      </w:r>
      <w:fldSimple w:instr=" SEQ Ekrānformas_bloks \* ARABIC ">
        <w:r w:rsidR="00760291">
          <w:rPr>
            <w:noProof/>
          </w:rPr>
          <w:t>87</w:t>
        </w:r>
      </w:fldSimple>
      <w:r w:rsidRPr="00B04185">
        <w:t>. Piegādes rindu bloka attēlojums – piemērs</w:t>
      </w:r>
    </w:p>
    <w:p w:rsidR="00BB4879" w:rsidRDefault="00BB4879" w:rsidP="00C1516A">
      <w:pPr>
        <w:pStyle w:val="Pamatteksts1"/>
      </w:pPr>
      <w:r>
        <w:t>Ja precei ir pievienots papildaprīkojums, to attēlo kursīvā zem atbilstošās piegādes rindas, attēlojot papildaprīkojumu nosaukumus un cenas.</w:t>
      </w:r>
    </w:p>
    <w:p w:rsidR="00BB4879" w:rsidRPr="00725AEE" w:rsidRDefault="00BB4879" w:rsidP="00C1516A">
      <w:pPr>
        <w:pStyle w:val="Pamatteksts1"/>
      </w:pPr>
      <w:r>
        <w:t>Par katru piegādē iekļauto preci, tabulā tiek attēlota šāda informācija:</w:t>
      </w:r>
    </w:p>
    <w:p w:rsidR="00BB4879" w:rsidRDefault="00BB4879" w:rsidP="00E70652">
      <w:pPr>
        <w:pStyle w:val="Pamatteksts"/>
      </w:pPr>
      <w:r>
        <w:rPr>
          <w:b/>
        </w:rPr>
        <w:t xml:space="preserve">Numurs pēc kārtas </w:t>
      </w:r>
      <w:r>
        <w:t>– tiek attēlots preces numurs pēc kārtas</w:t>
      </w:r>
      <w:r w:rsidRPr="005864FD">
        <w:t>.</w:t>
      </w:r>
    </w:p>
    <w:p w:rsidR="00BB4879" w:rsidRPr="00C6259F" w:rsidRDefault="00BB4879" w:rsidP="00E70652">
      <w:pPr>
        <w:pStyle w:val="Pamatteksts"/>
      </w:pPr>
      <w:r w:rsidRPr="00725AEE">
        <w:rPr>
          <w:rStyle w:val="Hipersaite"/>
        </w:rPr>
        <w:lastRenderedPageBreak/>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w:t>
      </w:r>
      <w:r w:rsidRPr="00C6259F">
        <w:t>ekrānforma (skat. aprakstu Preces apskatīšana</w:t>
      </w:r>
      <w:r w:rsidRPr="00C6259F">
        <w:rPr>
          <w:vanish/>
        </w:rPr>
        <w:t>|topic=Preces apskatīšana</w:t>
      </w:r>
      <w:r w:rsidRPr="00C6259F">
        <w:t>).</w:t>
      </w:r>
    </w:p>
    <w:p w:rsidR="00BB4879" w:rsidRDefault="00BB4879" w:rsidP="00E70652">
      <w:pPr>
        <w:pStyle w:val="Pamatteksts"/>
      </w:pPr>
      <w:r w:rsidRPr="008B7865">
        <w:rPr>
          <w:b/>
        </w:rPr>
        <w:t xml:space="preserve">Kopējais skaits pasūtījumā </w:t>
      </w:r>
      <w:r w:rsidRPr="008B7865">
        <w:t xml:space="preserve">– </w:t>
      </w:r>
      <w:r>
        <w:t>t</w:t>
      </w:r>
      <w:r w:rsidRPr="008B7865">
        <w:t>iek attēlots pasūtījumā aktuālais konkrētās preces pēdējais saskaņotais skaits.</w:t>
      </w:r>
      <w:r>
        <w:t xml:space="preserve"> </w:t>
      </w:r>
    </w:p>
    <w:p w:rsidR="00BB4879" w:rsidRDefault="00BB4879" w:rsidP="00E70652">
      <w:pPr>
        <w:pStyle w:val="Pamatteksts"/>
      </w:pPr>
      <w:r>
        <w:rPr>
          <w:b/>
        </w:rPr>
        <w:t>Šajā piegādē iekļautais skaits</w:t>
      </w:r>
      <w:r w:rsidRPr="006355E8">
        <w:rPr>
          <w:b/>
        </w:rPr>
        <w:t xml:space="preserve"> – </w:t>
      </w:r>
      <w:r w:rsidRPr="0021273F">
        <w:t>t</w:t>
      </w:r>
      <w:r w:rsidRPr="001C5B6D">
        <w:t xml:space="preserve">iek attēlots </w:t>
      </w:r>
      <w:r>
        <w:t xml:space="preserve">šajā piegādē iekļauto </w:t>
      </w:r>
      <w:r w:rsidRPr="001C5B6D">
        <w:t>pre</w:t>
      </w:r>
      <w:r>
        <w:t>ču skaits</w:t>
      </w:r>
      <w:r w:rsidRPr="001C5B6D">
        <w:t>.</w:t>
      </w:r>
    </w:p>
    <w:p w:rsidR="00BB4879" w:rsidRPr="00915F96" w:rsidRDefault="00BB4879" w:rsidP="00E70652">
      <w:pPr>
        <w:pStyle w:val="Pamatteksts"/>
      </w:pPr>
      <w:r>
        <w:rPr>
          <w:b/>
        </w:rPr>
        <w:t>Vienības</w:t>
      </w:r>
      <w:r w:rsidRPr="00624110">
        <w:rPr>
          <w:b/>
        </w:rPr>
        <w:t xml:space="preserve"> cena </w:t>
      </w:r>
      <w:r>
        <w:rPr>
          <w:b/>
        </w:rPr>
        <w:t>(</w:t>
      </w:r>
      <w:r w:rsidRPr="00624110">
        <w:rPr>
          <w:b/>
        </w:rPr>
        <w:t>bez PVN</w:t>
      </w:r>
      <w:r>
        <w:rPr>
          <w:b/>
        </w:rPr>
        <w:t>)</w:t>
      </w:r>
      <w:r w:rsidRPr="00624110">
        <w:rPr>
          <w:b/>
        </w:rPr>
        <w:t xml:space="preserve">, pasūtījuma izveides brīdī saglabātajā </w:t>
      </w:r>
      <w:r w:rsidRPr="00915F96">
        <w:rPr>
          <w:b/>
        </w:rPr>
        <w:t>valūtā</w:t>
      </w:r>
      <w:r w:rsidRPr="00915F96">
        <w:t xml:space="preserve"> - tiek attēlota konkrētās preces sākotnējā cena </w:t>
      </w:r>
      <w:r>
        <w:t xml:space="preserve">ar papildaprīkojumu, </w:t>
      </w:r>
      <w:r w:rsidRPr="00915F96">
        <w:t>bez PVN.</w:t>
      </w:r>
    </w:p>
    <w:p w:rsidR="00BB4879" w:rsidRPr="00915F96" w:rsidRDefault="00BB4879" w:rsidP="00E70652">
      <w:pPr>
        <w:pStyle w:val="Pamatteksts"/>
      </w:pPr>
      <w:r w:rsidRPr="00915F96">
        <w:t>Summa piegādē, bez PVN, pasūtījuma izveides brīdī saglabātajā valūtā - tiek attēlota konkrētās preces summa piegādē bez PVN.</w:t>
      </w:r>
    </w:p>
    <w:p w:rsidR="00BB4879" w:rsidRPr="00915F96" w:rsidRDefault="00BB4879" w:rsidP="00E70652">
      <w:pPr>
        <w:pStyle w:val="Pamatteksts"/>
      </w:pPr>
      <w:r w:rsidRPr="00915F96">
        <w:rPr>
          <w:b/>
        </w:rPr>
        <w:t xml:space="preserve">Saņemts </w:t>
      </w:r>
      <w:r w:rsidRPr="00915F96">
        <w:t>– tiek attēlots saņemtais preču skaits</w:t>
      </w:r>
      <w:r>
        <w:t>, ja piegādei saņemtais preču skaits jau ir norādīts</w:t>
      </w:r>
      <w:r w:rsidRPr="00915F96">
        <w:t>.</w:t>
      </w:r>
    </w:p>
    <w:p w:rsidR="00BB4879" w:rsidRDefault="00BB4879" w:rsidP="00E70652">
      <w:pPr>
        <w:pStyle w:val="Pamatteksts"/>
      </w:pPr>
      <w:r>
        <w:rPr>
          <w:b/>
        </w:rPr>
        <w:t>Kvalitatīvs skaits</w:t>
      </w:r>
      <w:r>
        <w:t xml:space="preserve"> - t</w:t>
      </w:r>
      <w:r w:rsidRPr="00A76D1F">
        <w:t>iek attēlota konkrēt</w:t>
      </w:r>
      <w:r>
        <w:t xml:space="preserve">ajai </w:t>
      </w:r>
      <w:r w:rsidRPr="00A76D1F">
        <w:t>prece</w:t>
      </w:r>
      <w:r>
        <w:t>i piemērojamā Pievienotā vērtības nodokļa likme</w:t>
      </w:r>
      <w:r w:rsidRPr="00A76D1F">
        <w:t>.</w:t>
      </w:r>
    </w:p>
    <w:p w:rsidR="00BB4879" w:rsidRPr="003B72AE" w:rsidRDefault="00BB4879" w:rsidP="00E70652">
      <w:pPr>
        <w:pStyle w:val="Pamatteksts"/>
      </w:pPr>
      <w:r w:rsidRPr="00F85F86">
        <w:rPr>
          <w:b/>
        </w:rPr>
        <w:t xml:space="preserve">PVN % – </w:t>
      </w:r>
      <w:r w:rsidRPr="0085278D">
        <w:t>t</w:t>
      </w:r>
      <w:r w:rsidRPr="006856BE">
        <w:t>iek attēlota konkrētaja</w:t>
      </w:r>
      <w:r>
        <w:t>i precei piemērojamā PVN likme</w:t>
      </w:r>
      <w:r w:rsidRPr="006856BE">
        <w:t>.</w:t>
      </w:r>
      <w:r>
        <w:t xml:space="preserve"> </w:t>
      </w:r>
    </w:p>
    <w:p w:rsidR="00BB4879" w:rsidRDefault="00BB4879" w:rsidP="00E70652">
      <w:pPr>
        <w:pStyle w:val="Pamatteksts"/>
      </w:pPr>
      <w:r>
        <w:t>Ja piegādes rindai vai visai piegādei ir pievienots komentārs, tad šos komentārus attiecīgi attēlo zem konkrētās preču rindas vai zem visām piegādes rindām.</w:t>
      </w:r>
    </w:p>
    <w:p w:rsidR="00BB4879" w:rsidRDefault="00BB4879" w:rsidP="0068526F">
      <w:pPr>
        <w:pStyle w:val="Blokuapraksts"/>
      </w:pPr>
      <w:r>
        <w:t>Piegādes kopsummas</w:t>
      </w:r>
    </w:p>
    <w:p w:rsidR="00BB4879" w:rsidRDefault="00BB4879" w:rsidP="00E70652">
      <w:pPr>
        <w:pStyle w:val="Pamatteksts"/>
      </w:pPr>
      <w:r>
        <w:rPr>
          <w:b/>
        </w:rPr>
        <w:t xml:space="preserve">Kopējā summa bez PVN, kopā PVN, Kopējā summa ar PVN </w:t>
      </w:r>
      <w:r w:rsidRPr="00955C3A">
        <w:t xml:space="preserve">– </w:t>
      </w:r>
      <w:r>
        <w:t xml:space="preserve">tiek attēlota </w:t>
      </w:r>
      <w:r w:rsidRPr="00955C3A">
        <w:t>k</w:t>
      </w:r>
      <w:r>
        <w:t>opējā</w:t>
      </w:r>
      <w:r w:rsidRPr="00955C3A">
        <w:t xml:space="preserve"> </w:t>
      </w:r>
      <w:r>
        <w:t>summa par piegādē iekļautajām precēm.</w:t>
      </w:r>
    </w:p>
    <w:p w:rsidR="00BB4879" w:rsidRDefault="00BB4879" w:rsidP="00C1516A">
      <w:pPr>
        <w:pStyle w:val="Piezme"/>
      </w:pPr>
      <w:r w:rsidRPr="00037485">
        <w:rPr>
          <w:b/>
          <w:bCs/>
          <w:iCs/>
        </w:rPr>
        <w:t>Piezīme</w:t>
      </w:r>
      <w:r w:rsidRPr="00037485">
        <w:rPr>
          <w:b/>
          <w:bCs/>
          <w:iCs/>
          <w:color w:val="FF0000"/>
        </w:rPr>
        <w:t>!</w:t>
      </w:r>
      <w:r>
        <w:t xml:space="preserve"> Saņēmējam tiek attēlotas arī atsevišķas kopējās summas bez PVN, PVN un ar PVN, ja kādai no precēm ir piemērots cits pievienotās vērtības nodoklis (PVN). Piemēram, ja ir preces, kurām PVN likme ir 5%, un kādai no precēm ir 20%, tad tām precēm zem aktīvā Groza saraksta tiek attēlota atsevišķi aprēķināta atbilstoši PVN likmei kopsumma un beigās tiek attēlota visām precēm kopējā summa. Ja pievienotajām precēm PVN likme sakrīt, tad tiek attēlota tikai viena kopējā summa.</w:t>
      </w:r>
    </w:p>
    <w:p w:rsidR="00BB4879" w:rsidRDefault="00BB4879" w:rsidP="0068526F">
      <w:pPr>
        <w:pStyle w:val="Blokuapraksts"/>
      </w:pPr>
      <w:r>
        <w:t>Ar Piegādi veiktās darbības</w:t>
      </w:r>
    </w:p>
    <w:p w:rsidR="00BB4879" w:rsidRPr="00B52D92" w:rsidRDefault="00BB4879" w:rsidP="00E70652">
      <w:pPr>
        <w:pStyle w:val="Pamatteksts"/>
      </w:pPr>
      <w:r w:rsidRPr="00F85F86">
        <w:rPr>
          <w:b/>
        </w:rPr>
        <w:t xml:space="preserve">Statuss – </w:t>
      </w:r>
      <w:r w:rsidRPr="00F85F86">
        <w:t xml:space="preserve">tiek attēlots statuss, kurā lietotājs veic Piegādes vēsturiskās informācijas apskati un katrs statuss, kurā tā ir atradusies iepriekš, sakārtojot statusus to iestāšanās secībā, dilstoši (jaunākie statusi tiek attēloti saraksta augšā). Katram statusam pretī tiek attēlots </w:t>
      </w:r>
      <w:r w:rsidRPr="001A0544">
        <w:rPr>
          <w:rStyle w:val="Hipersaite"/>
        </w:rPr>
        <w:t>Statusa datums un laiks</w:t>
      </w:r>
      <w:r w:rsidRPr="00F85F86">
        <w:t xml:space="preserve">, kad konkrētais statuss Piegādei tika piešķirts, kas tiek attēlots kā hipersaite. Aiz hipersaites tiek attēlots lietotāja vārds un uzvārds, kas konkrēto statusu Piegādei ir piešķīris. </w:t>
      </w:r>
      <w:r>
        <w:t>Uzklikšķinot hipersaitei, tiek attēlota Piegādes vēsturiskā informācija, lietotāja izvēlētajā statusā.</w:t>
      </w:r>
    </w:p>
    <w:p w:rsidR="00BB4879" w:rsidRPr="002B7526" w:rsidRDefault="00BB4879" w:rsidP="0068526F">
      <w:pPr>
        <w:pStyle w:val="Blokuapraksts"/>
      </w:pPr>
      <w:r>
        <w:t>Vēsturiskās</w:t>
      </w:r>
      <w:r w:rsidRPr="002B7526">
        <w:t xml:space="preserve"> </w:t>
      </w:r>
      <w:r>
        <w:t>Piegādes</w:t>
      </w:r>
      <w:r w:rsidRPr="002B7526">
        <w:t xml:space="preserve"> </w:t>
      </w:r>
      <w:r>
        <w:t xml:space="preserve">informācijas </w:t>
      </w:r>
      <w:r w:rsidRPr="002B7526">
        <w:t>apskatē pieejamās darbības</w:t>
      </w:r>
    </w:p>
    <w:p w:rsidR="00BB4879" w:rsidRDefault="00BB4879" w:rsidP="00E70652">
      <w:pPr>
        <w:pStyle w:val="Pamatteksts"/>
      </w:pPr>
      <w:r>
        <w:t xml:space="preserve">Uzklikšķinot uz spiedpogas </w:t>
      </w:r>
      <w:r w:rsidRPr="00936F54">
        <w:rPr>
          <w:noProof/>
          <w:lang w:eastAsia="lv-LV"/>
        </w:rPr>
        <w:drawing>
          <wp:inline distT="0" distB="0" distL="0" distR="0" wp14:anchorId="741DD050" wp14:editId="36CD8360">
            <wp:extent cx="723900" cy="152400"/>
            <wp:effectExtent l="0" t="0" r="0" b="0"/>
            <wp:docPr id="3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xml:space="preserve">, vai ikonas </w:t>
      </w:r>
      <w:r w:rsidRPr="00936F54">
        <w:rPr>
          <w:noProof/>
          <w:lang w:eastAsia="lv-LV"/>
        </w:rPr>
        <w:drawing>
          <wp:inline distT="0" distB="0" distL="0" distR="0" wp14:anchorId="0535CC86" wp14:editId="7BF3F190">
            <wp:extent cx="190500" cy="190500"/>
            <wp:effectExtent l="0" t="0" r="0" b="0"/>
            <wp:docPr id="3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B7526">
        <w:t>, ekrānforma tiek aizvērta.</w:t>
      </w:r>
    </w:p>
    <w:p w:rsidR="00BB4879" w:rsidRPr="00020B36" w:rsidRDefault="00BB4879" w:rsidP="00BB4879">
      <w:pPr>
        <w:pStyle w:val="Heading2"/>
        <w:numPr>
          <w:ilvl w:val="1"/>
          <w:numId w:val="3"/>
        </w:numPr>
      </w:pPr>
      <w:bookmarkStart w:id="277" w:name="_D2HTopic_2225"/>
      <w:bookmarkStart w:id="278" w:name="_Toc179879054"/>
      <w:r w:rsidRPr="00020B36">
        <w:lastRenderedPageBreak/>
        <w:t>Pasūtījumu dzēšana veicot arhivēta kataloga dzēšanu</w:t>
      </w:r>
      <w:bookmarkEnd w:id="277"/>
      <w:bookmarkEnd w:id="278"/>
    </w:p>
    <w:p w:rsidR="00BB4879" w:rsidRDefault="00BB4879" w:rsidP="00C1516A">
      <w:pPr>
        <w:pStyle w:val="Apaknodaas"/>
      </w:pPr>
      <w:r>
        <w:t>Apraksts</w:t>
      </w:r>
    </w:p>
    <w:p w:rsidR="00BB4879" w:rsidRDefault="00BB4879" w:rsidP="00C1516A">
      <w:pPr>
        <w:pStyle w:val="Pamatteksts1"/>
      </w:pPr>
      <w:r>
        <w:t>Sistēma nodrošina iespēju veikt kāda sistēmā jau arhivēta kataloga datu dzēšanu no produkcijas vides.</w:t>
      </w:r>
    </w:p>
    <w:p w:rsidR="00BB4879" w:rsidRDefault="00BB4879" w:rsidP="00C1516A">
      <w:pPr>
        <w:pStyle w:val="Apaknodaas"/>
      </w:pPr>
      <w:r>
        <w:t xml:space="preserve">Piekļūšanas nosacījumi </w:t>
      </w:r>
    </w:p>
    <w:p w:rsidR="00BB4879" w:rsidRDefault="00BB4879" w:rsidP="00C1516A">
      <w:pPr>
        <w:pStyle w:val="Pamatteksts1"/>
      </w:pPr>
      <w:r w:rsidRPr="00020B36">
        <w:t>Arhivēta kataloga dzēšanu</w:t>
      </w:r>
      <w:r>
        <w:fldChar w:fldCharType="begin"/>
      </w:r>
      <w:r>
        <w:instrText xml:space="preserve"> XE "Arhivēta kataloga dzēšana" </w:instrText>
      </w:r>
      <w:r>
        <w:fldChar w:fldCharType="end"/>
      </w:r>
      <w:r>
        <w:t xml:space="preserve"> var veikt tikai autorizēts sistēmas lietotājs ar lomu Sistēmas administrators.</w:t>
      </w:r>
    </w:p>
    <w:p w:rsidR="00BB4879" w:rsidRDefault="00BB4879" w:rsidP="00C1516A">
      <w:pPr>
        <w:pStyle w:val="Pamatteksts1"/>
      </w:pPr>
      <w:r w:rsidRPr="00E716CF">
        <w:t>Visu organizāciju (Piegādātāju un Pircēju), kuru Pirkuma pasūtījumi tika dzēsti</w:t>
      </w:r>
      <w:r>
        <w:fldChar w:fldCharType="begin"/>
      </w:r>
      <w:r>
        <w:instrText xml:space="preserve"> XE "</w:instrText>
      </w:r>
      <w:r w:rsidRPr="00BC5A41">
        <w:instrText>Pasūtījumu dzēšana</w:instrText>
      </w:r>
      <w:r>
        <w:instrText xml:space="preserve">" </w:instrText>
      </w:r>
      <w:r>
        <w:fldChar w:fldCharType="end"/>
      </w:r>
      <w:r>
        <w:t xml:space="preserve"> arhivēta kataloga dzēšanas laikā</w:t>
      </w:r>
      <w:r w:rsidRPr="00E716CF">
        <w:t xml:space="preserve">, visiem administratoriem tiek </w:t>
      </w:r>
      <w:r>
        <w:t xml:space="preserve">nosūtīts </w:t>
      </w:r>
      <w:r w:rsidRPr="00E716CF">
        <w:t>inf</w:t>
      </w:r>
      <w:r>
        <w:t>ormatīvs ziņojums un e-pasts.</w:t>
      </w:r>
    </w:p>
    <w:p w:rsidR="00BB4879" w:rsidRDefault="00BB4879" w:rsidP="00C1516A">
      <w:pPr>
        <w:pStyle w:val="Apaknodaas"/>
      </w:pPr>
      <w:r>
        <w:t>Piekļūšana</w:t>
      </w:r>
    </w:p>
    <w:p w:rsidR="00BB4879" w:rsidRPr="005D1548" w:rsidRDefault="00BB4879" w:rsidP="00C1516A">
      <w:pPr>
        <w:pStyle w:val="Pamatteksts1"/>
      </w:pPr>
      <w:r w:rsidRPr="00020B36">
        <w:t xml:space="preserve">Kataloga datu dzēšanu </w:t>
      </w:r>
      <w:r>
        <w:t xml:space="preserve">Sistēmas administrators var uzsākt, kā arī dzēšanas </w:t>
      </w:r>
      <w:r w:rsidRPr="005D1548">
        <w:t xml:space="preserve">rezultātu var apskatīt </w:t>
      </w:r>
      <w:r>
        <w:t>Katalogu arhivēšanas un dzēšanas procesu sarakstā</w:t>
      </w:r>
      <w:r w:rsidRPr="005D1548">
        <w:t>.</w:t>
      </w:r>
    </w:p>
    <w:p w:rsidR="00BB4879" w:rsidRPr="005D1548" w:rsidRDefault="00BB4879" w:rsidP="00C1516A">
      <w:pPr>
        <w:pStyle w:val="Apaknodaas"/>
      </w:pPr>
      <w:r w:rsidRPr="005D1548">
        <w:t>Izpildes scenārijs</w:t>
      </w:r>
    </w:p>
    <w:p w:rsidR="00BB4879" w:rsidRDefault="00BB4879" w:rsidP="00C1516A">
      <w:pPr>
        <w:pStyle w:val="Pamatteksts1"/>
      </w:pPr>
      <w:r>
        <w:t xml:space="preserve">Veicot </w:t>
      </w:r>
      <w:r w:rsidRPr="00020B36">
        <w:t>Kataloga datu dzēšanu</w:t>
      </w:r>
      <w:r w:rsidRPr="005D1548">
        <w:t xml:space="preserve">, </w:t>
      </w:r>
      <w:r>
        <w:t xml:space="preserve">tiek izpildītas </w:t>
      </w:r>
      <w:r w:rsidRPr="005D1548">
        <w:t>šādas darbības:</w:t>
      </w:r>
    </w:p>
    <w:p w:rsidR="00BB4879" w:rsidRDefault="00BB4879" w:rsidP="00E70652">
      <w:pPr>
        <w:pStyle w:val="Pamatteksts"/>
      </w:pPr>
      <w:r>
        <w:t>Sistēmas administrators iniciē Kataloga datu dzēšanu.</w:t>
      </w:r>
    </w:p>
    <w:p w:rsidR="00BB4879" w:rsidRDefault="00BB4879" w:rsidP="00E70652">
      <w:pPr>
        <w:pStyle w:val="Pamatteksts"/>
      </w:pPr>
      <w:r>
        <w:t>Sistēma veic pārbaudes, vai norādīto katalogu iespējams dzēst.</w:t>
      </w:r>
    </w:p>
    <w:p w:rsidR="00BB4879" w:rsidRDefault="00BB4879" w:rsidP="00E70652">
      <w:pPr>
        <w:pStyle w:val="Pamatteksts"/>
      </w:pPr>
      <w:r>
        <w:t>Sistēma pievieno izvēlēto katalogu dzēšamo katalogu rindai un asinhroni veic izvēlētā kataloga un piesaistīto objektu datu dzēšanu.</w:t>
      </w:r>
    </w:p>
    <w:p w:rsidR="00BB4879" w:rsidRDefault="00BB4879" w:rsidP="00E70652">
      <w:pPr>
        <w:pStyle w:val="Pamatteksts"/>
        <w:numPr>
          <w:ilvl w:val="0"/>
          <w:numId w:val="18"/>
        </w:numPr>
      </w:pPr>
      <w:r>
        <w:t>Veiksmīga kataloga dzēšanas</w:t>
      </w:r>
      <w:r w:rsidRPr="004F6A0D">
        <w:t xml:space="preserve"> procesa</w:t>
      </w:r>
      <w:r w:rsidRPr="00E716CF">
        <w:t xml:space="preserve"> </w:t>
      </w:r>
      <w:r>
        <w:t>rezultātā, v</w:t>
      </w:r>
      <w:r w:rsidRPr="00E716CF">
        <w:t>isu organizāciju (Piegādātāju un Pircēju), kuru Pirkuma pasūtījumi tika dzēsti</w:t>
      </w:r>
      <w:r>
        <w:t xml:space="preserve"> arhivēta kataloga dzēšanas laikā</w:t>
      </w:r>
      <w:r w:rsidRPr="00E716CF">
        <w:t xml:space="preserve">, visiem </w:t>
      </w:r>
      <w:r>
        <w:t xml:space="preserve">Piegādātāja </w:t>
      </w:r>
      <w:r w:rsidRPr="00E716CF">
        <w:t xml:space="preserve">administratoriem </w:t>
      </w:r>
      <w:r>
        <w:t xml:space="preserve">un Pircēja administratoriem </w:t>
      </w:r>
      <w:r w:rsidRPr="00E716CF">
        <w:t xml:space="preserve">tiek </w:t>
      </w:r>
      <w:r>
        <w:t xml:space="preserve">nosūtīts </w:t>
      </w:r>
      <w:r w:rsidRPr="00E716CF">
        <w:t>inf</w:t>
      </w:r>
      <w:r>
        <w:t>ormatīvs ziņojums un e-pasts:</w:t>
      </w:r>
    </w:p>
    <w:p w:rsidR="00BB4879" w:rsidRDefault="00BB4879" w:rsidP="0068526F">
      <w:pPr>
        <w:pStyle w:val="Picture"/>
      </w:pPr>
      <w:r w:rsidRPr="00936F54">
        <w:rPr>
          <w:noProof/>
        </w:rPr>
        <w:drawing>
          <wp:inline distT="0" distB="0" distL="0" distR="0" wp14:anchorId="58872D0D" wp14:editId="54D842C8">
            <wp:extent cx="4200525" cy="2438400"/>
            <wp:effectExtent l="19050" t="19050" r="9525" b="0"/>
            <wp:docPr id="33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200525" cy="2438400"/>
                    </a:xfrm>
                    <a:prstGeom prst="rect">
                      <a:avLst/>
                    </a:prstGeom>
                    <a:noFill/>
                    <a:ln w="6350" cmpd="sng">
                      <a:solidFill>
                        <a:srgbClr val="D9D9D9"/>
                      </a:solidFill>
                      <a:miter lim="800000"/>
                      <a:headEnd/>
                      <a:tailEnd/>
                    </a:ln>
                    <a:effectLst/>
                  </pic:spPr>
                </pic:pic>
              </a:graphicData>
            </a:graphic>
          </wp:inline>
        </w:drawing>
      </w:r>
    </w:p>
    <w:p w:rsidR="00BB4879" w:rsidRPr="00020B36" w:rsidRDefault="00BB4879" w:rsidP="00B958A9">
      <w:pPr>
        <w:pStyle w:val="Caption"/>
      </w:pPr>
      <w:r w:rsidRPr="009C618D">
        <w:t xml:space="preserve">Paziņojums </w:t>
      </w:r>
      <w:fldSimple w:instr=" SEQ Paziņojums \* ARABIC ">
        <w:r w:rsidR="00760291">
          <w:rPr>
            <w:noProof/>
          </w:rPr>
          <w:t>24</w:t>
        </w:r>
      </w:fldSimple>
      <w:r w:rsidRPr="009C618D">
        <w:t>. E-pasta ziņojums par dzēstajiem Pasūtījumiem</w:t>
      </w:r>
    </w:p>
    <w:p w:rsidR="00BB4879" w:rsidRDefault="00BB4879" w:rsidP="00BB4879">
      <w:pPr>
        <w:pStyle w:val="Heading1"/>
        <w:numPr>
          <w:ilvl w:val="0"/>
          <w:numId w:val="3"/>
        </w:numPr>
      </w:pPr>
      <w:bookmarkStart w:id="279" w:name="_D2HTopic_1268"/>
      <w:bookmarkStart w:id="280" w:name="_Toc179879055"/>
      <w:r>
        <w:lastRenderedPageBreak/>
        <w:t>Lietotāji</w:t>
      </w:r>
      <w:bookmarkEnd w:id="279"/>
      <w:bookmarkEnd w:id="280"/>
    </w:p>
    <w:p w:rsidR="00BB4879" w:rsidRDefault="00BB4879" w:rsidP="00BB4879">
      <w:pPr>
        <w:pStyle w:val="Heading2"/>
        <w:numPr>
          <w:ilvl w:val="1"/>
          <w:numId w:val="3"/>
        </w:numPr>
      </w:pPr>
      <w:bookmarkStart w:id="281" w:name="_Lietotāja_datu_apskatīšana"/>
      <w:bookmarkStart w:id="282" w:name="_D2HTopic_3137"/>
      <w:bookmarkStart w:id="283" w:name="_Toc179879056"/>
      <w:bookmarkEnd w:id="281"/>
      <w:r w:rsidRPr="00FD2C99">
        <w:t>Lietotāja datu apskatīšana</w:t>
      </w:r>
      <w:bookmarkEnd w:id="282"/>
      <w:bookmarkEnd w:id="283"/>
    </w:p>
    <w:p w:rsidR="00BB4879" w:rsidRPr="0045257D" w:rsidRDefault="00BB4879" w:rsidP="0068526F">
      <w:pPr>
        <w:rPr>
          <w:vanish/>
        </w:rPr>
      </w:pPr>
      <w:r>
        <w:fldChar w:fldCharType="begin"/>
      </w:r>
      <w:r>
        <w:instrText xml:space="preserve"> XE "Lietotāja dati" </w:instrText>
      </w:r>
      <w:r>
        <w:fldChar w:fldCharType="end"/>
      </w:r>
      <w:r>
        <w:fldChar w:fldCharType="begin"/>
      </w:r>
      <w:r>
        <w:instrText xml:space="preserve"> XE "Lietotājs" </w:instrText>
      </w:r>
      <w:r>
        <w:fldChar w:fldCharType="end"/>
      </w:r>
    </w:p>
    <w:p w:rsidR="00BB4879" w:rsidRDefault="00BB4879" w:rsidP="00C1516A">
      <w:pPr>
        <w:pStyle w:val="Apaknodaas"/>
      </w:pPr>
      <w:r>
        <w:t>Apraksts</w:t>
      </w:r>
    </w:p>
    <w:p w:rsidR="00BB4879" w:rsidRDefault="00BB4879" w:rsidP="00C1516A">
      <w:pPr>
        <w:pStyle w:val="Pamatteksts1"/>
      </w:pPr>
      <w:r>
        <w:t xml:space="preserve">Sistēma katram </w:t>
      </w:r>
      <w:r w:rsidRPr="00AA3732">
        <w:t>sistēmas lietotājam</w:t>
      </w:r>
      <w:r>
        <w:t xml:space="preserve"> nodrošina iespēju apskatīt sistēmā reģistrēto informāciju par savu lietotāju, tajā skaitā nodrošinot iespēju apskatīt sev piešķirtās lietotāja lomas</w:t>
      </w:r>
      <w:r>
        <w:fldChar w:fldCharType="begin"/>
      </w:r>
      <w:r>
        <w:instrText xml:space="preserve"> XE "</w:instrText>
      </w:r>
      <w:r w:rsidRPr="00FF5C9C">
        <w:instrText>Lietotāja loma</w:instrText>
      </w:r>
      <w:r>
        <w:instrText xml:space="preserve">" </w:instrText>
      </w:r>
      <w:r>
        <w:fldChar w:fldCharType="end"/>
      </w:r>
      <w:r>
        <w:t>.</w:t>
      </w:r>
    </w:p>
    <w:p w:rsidR="00BB4879" w:rsidRDefault="00BB4879" w:rsidP="00C1516A">
      <w:pPr>
        <w:pStyle w:val="Apaknodaas"/>
      </w:pPr>
      <w:r>
        <w:t xml:space="preserve">Piekļūšanas nosacījumi </w:t>
      </w:r>
    </w:p>
    <w:p w:rsidR="00BB4879" w:rsidRDefault="00BB4879" w:rsidP="00C1516A">
      <w:pPr>
        <w:pStyle w:val="Pamatteksts1"/>
      </w:pPr>
      <w:r>
        <w:t>Sava lietotāja datu apskate sistēmā ir pieejama jebkuram autorizētam sistēmas lietotājam.</w:t>
      </w:r>
    </w:p>
    <w:p w:rsidR="00BB4879" w:rsidRDefault="00BB4879" w:rsidP="00C1516A">
      <w:pPr>
        <w:pStyle w:val="Apaknodaas"/>
      </w:pPr>
      <w:r>
        <w:t>Piekļūšana</w:t>
      </w:r>
    </w:p>
    <w:p w:rsidR="00BB4879" w:rsidRDefault="00BB4879" w:rsidP="00C1516A">
      <w:pPr>
        <w:pStyle w:val="Pamatteksts1"/>
      </w:pPr>
      <w:r>
        <w:t>Sava lietotāja datu apskati</w:t>
      </w:r>
      <w:r>
        <w:fldChar w:fldCharType="begin"/>
      </w:r>
      <w:r>
        <w:instrText xml:space="preserve"> XE "</w:instrText>
      </w:r>
      <w:r w:rsidRPr="00441AE1">
        <w:instrText>Lietotāja datu apskatīšana</w:instrText>
      </w:r>
      <w:r>
        <w:instrText xml:space="preserve">" </w:instrText>
      </w:r>
      <w:r>
        <w:fldChar w:fldCharType="end"/>
      </w:r>
      <w:r>
        <w:t xml:space="preserve"> var izsaukt no jebkuras vietas sistēmā, izvēloties aktuālā lietotāja hipersaiti.</w:t>
      </w:r>
    </w:p>
    <w:p w:rsidR="00BB4879" w:rsidRDefault="00BB4879" w:rsidP="00C1516A">
      <w:pPr>
        <w:pStyle w:val="Pamatteksts1"/>
      </w:pPr>
      <w:r>
        <w:t xml:space="preserve">Lai veiktu sava lietotāja datu apskati, lietotājam ir jābūt autorizētam sistēmā </w:t>
      </w:r>
      <w:r w:rsidRPr="00C44774">
        <w:t xml:space="preserve">(skat. aprakstu </w:t>
      </w:r>
      <w:hyperlink w:anchor="_D2HTopic_1934" w:history="1">
        <w:r w:rsidRPr="0045257D">
          <w:rPr>
            <w:rStyle w:val="Hyperlink"/>
          </w:rPr>
          <w:t>Autorizācija sistēmā</w:t>
        </w:r>
      </w:hyperlink>
      <w:r w:rsidRPr="00C44774">
        <w:t>).</w:t>
      </w:r>
    </w:p>
    <w:p w:rsidR="00BB4879" w:rsidRDefault="00BB4879" w:rsidP="00C1516A">
      <w:pPr>
        <w:pStyle w:val="Apaknodaas"/>
      </w:pPr>
      <w:r>
        <w:t>Ekrānformas apraksts</w:t>
      </w:r>
    </w:p>
    <w:p w:rsidR="00BB4879" w:rsidRDefault="00BB4879" w:rsidP="00C1516A">
      <w:pPr>
        <w:pStyle w:val="Pamatteksts1"/>
      </w:pPr>
      <w:r>
        <w:t>Tiek atvērta ekrānforma lietotāja datu apskatei, kurā tiek attēloti tikai tie lietotāja dati, kuri sistēmā par lietotāju ir reģistrēti.</w:t>
      </w:r>
    </w:p>
    <w:p w:rsidR="00BB4879" w:rsidRPr="00112C69" w:rsidRDefault="00BB4879" w:rsidP="00C1516A">
      <w:pPr>
        <w:pStyle w:val="Piezme"/>
      </w:pPr>
      <w:r w:rsidRPr="00285558">
        <w:rPr>
          <w:b/>
          <w:bCs/>
          <w:iCs/>
        </w:rPr>
        <w:t>Piezīme</w:t>
      </w:r>
      <w:r w:rsidRPr="00285558">
        <w:rPr>
          <w:b/>
          <w:bCs/>
          <w:iCs/>
          <w:color w:val="FF0000"/>
        </w:rPr>
        <w:t>!</w:t>
      </w:r>
      <w:r>
        <w:t xml:space="preserve"> </w:t>
      </w:r>
      <w:r w:rsidRPr="004A0096">
        <w:t>Lietotāja datu apskates formas satu</w:t>
      </w:r>
      <w:r>
        <w:t xml:space="preserve">rs ir </w:t>
      </w:r>
      <w:r w:rsidRPr="004A0096">
        <w:t>iezīmējam</w:t>
      </w:r>
      <w:r>
        <w:t>s</w:t>
      </w:r>
      <w:r w:rsidRPr="004A0096">
        <w:t xml:space="preserve"> un iekopējam</w:t>
      </w:r>
      <w:r>
        <w:t>s</w:t>
      </w:r>
      <w:r w:rsidRPr="004A0096">
        <w:t xml:space="preserve"> citā lietojumprogrammā (piem</w:t>
      </w:r>
      <w:r>
        <w:t>ēram</w:t>
      </w:r>
      <w:r w:rsidRPr="004A0096">
        <w:t>, MS Word</w:t>
      </w:r>
      <w:r>
        <w:t>).</w:t>
      </w:r>
    </w:p>
    <w:p w:rsidR="00BB4879" w:rsidRDefault="00E833D7" w:rsidP="0068526F">
      <w:pPr>
        <w:pStyle w:val="Picture"/>
      </w:pPr>
      <w:r>
        <w:rPr>
          <w:noProof/>
        </w:rPr>
        <w:lastRenderedPageBreak/>
        <w:drawing>
          <wp:inline distT="0" distB="0" distL="0" distR="0">
            <wp:extent cx="5943600" cy="775906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943600" cy="7759065"/>
                    </a:xfrm>
                    <a:prstGeom prst="rect">
                      <a:avLst/>
                    </a:prstGeom>
                    <a:noFill/>
                    <a:ln>
                      <a:noFill/>
                    </a:ln>
                  </pic:spPr>
                </pic:pic>
              </a:graphicData>
            </a:graphic>
          </wp:inline>
        </w:drawing>
      </w:r>
    </w:p>
    <w:p w:rsidR="00BB4879" w:rsidRDefault="00BB4879" w:rsidP="00B958A9">
      <w:pPr>
        <w:pStyle w:val="Caption"/>
      </w:pPr>
      <w:bookmarkStart w:id="284" w:name="_Toc179879160"/>
      <w:r>
        <w:t xml:space="preserve">Ekrānforma </w:t>
      </w:r>
      <w:fldSimple w:instr=" SEQ Ekrānforma \* ARABIC ">
        <w:r w:rsidR="00760291">
          <w:rPr>
            <w:noProof/>
          </w:rPr>
          <w:t>55</w:t>
        </w:r>
      </w:fldSimple>
      <w:r>
        <w:t>. Lietotāja datu apskate</w:t>
      </w:r>
      <w:bookmarkEnd w:id="284"/>
    </w:p>
    <w:p w:rsidR="00BB4879" w:rsidRDefault="00BB4879" w:rsidP="0068526F">
      <w:pPr>
        <w:pStyle w:val="Blokuapraksts"/>
      </w:pPr>
      <w:r>
        <w:t>Lietotāja pamatinformācija</w:t>
      </w:r>
    </w:p>
    <w:p w:rsidR="00BB4879" w:rsidRDefault="00BB4879" w:rsidP="00E70652">
      <w:pPr>
        <w:pStyle w:val="Pamatteksts"/>
      </w:pPr>
      <w:r>
        <w:rPr>
          <w:b/>
          <w:noProof/>
          <w:lang w:eastAsia="lv-LV"/>
        </w:rPr>
        <w:t>Organizācija</w:t>
      </w:r>
      <w:r>
        <w:rPr>
          <w:b/>
        </w:rPr>
        <w:t xml:space="preserve"> </w:t>
      </w:r>
      <w:r>
        <w:t>– tiek attēlots organizācijas nosaukums, kuras lietotāja dati tiek attēloti</w:t>
      </w:r>
      <w:r w:rsidRPr="00794081">
        <w:t>.</w:t>
      </w:r>
    </w:p>
    <w:p w:rsidR="00BB4879" w:rsidRDefault="00BB4879" w:rsidP="00E70652">
      <w:pPr>
        <w:pStyle w:val="Pamatteksts"/>
      </w:pPr>
      <w:r>
        <w:rPr>
          <w:b/>
          <w:noProof/>
          <w:lang w:eastAsia="lv-LV"/>
        </w:rPr>
        <w:lastRenderedPageBreak/>
        <w:t>Sistēmas lietotājvārds</w:t>
      </w:r>
      <w:r>
        <w:rPr>
          <w:b/>
        </w:rPr>
        <w:t xml:space="preserve"> </w:t>
      </w:r>
      <w:r>
        <w:t>– tiek attēlots lietotājam piešķirtais pieslēgšanās vārds sistēmai.</w:t>
      </w:r>
    </w:p>
    <w:p w:rsidR="00BB4879" w:rsidRDefault="00BB4879" w:rsidP="00E70652">
      <w:pPr>
        <w:pStyle w:val="Pamatteksts"/>
      </w:pPr>
      <w:r>
        <w:rPr>
          <w:b/>
          <w:noProof/>
          <w:lang w:eastAsia="lv-LV"/>
        </w:rPr>
        <w:t>Vārds</w:t>
      </w:r>
      <w:r>
        <w:rPr>
          <w:b/>
        </w:rPr>
        <w:t xml:space="preserve"> </w:t>
      </w:r>
      <w:r>
        <w:t>– tiek attēlots sistēmas lietotāja reģistrētais personas vārds</w:t>
      </w:r>
      <w:r w:rsidRPr="00794081">
        <w:t>.</w:t>
      </w:r>
    </w:p>
    <w:p w:rsidR="00BB4879" w:rsidRDefault="00BB4879" w:rsidP="00E70652">
      <w:pPr>
        <w:pStyle w:val="Pamatteksts"/>
      </w:pPr>
      <w:r>
        <w:rPr>
          <w:b/>
          <w:noProof/>
          <w:lang w:eastAsia="lv-LV"/>
        </w:rPr>
        <w:t>Uzvārds</w:t>
      </w:r>
      <w:r>
        <w:rPr>
          <w:b/>
        </w:rPr>
        <w:t xml:space="preserve"> </w:t>
      </w:r>
      <w:r>
        <w:t>– tiek attēlots sistēmas lietotāja reģistrētais personas uzvārds</w:t>
      </w:r>
      <w:r w:rsidRPr="00794081">
        <w:t>.</w:t>
      </w:r>
    </w:p>
    <w:p w:rsidR="00BB4879" w:rsidRPr="00EB6231" w:rsidRDefault="00BB4879" w:rsidP="00E70652">
      <w:pPr>
        <w:pStyle w:val="Pamatteksts"/>
      </w:pPr>
      <w:r>
        <w:rPr>
          <w:b/>
          <w:noProof/>
          <w:lang w:eastAsia="lv-LV"/>
        </w:rPr>
        <w:t xml:space="preserve">Personas kods </w:t>
      </w:r>
      <w:r>
        <w:t>– tiek attēlots sistēmas lietotāja reģistrētais personas kods</w:t>
      </w:r>
      <w:r w:rsidRPr="00794081">
        <w:t>.</w:t>
      </w:r>
    </w:p>
    <w:p w:rsidR="00BB4879" w:rsidRDefault="00BB4879" w:rsidP="00E70652">
      <w:pPr>
        <w:pStyle w:val="Pamatteksts"/>
      </w:pPr>
      <w:r>
        <w:rPr>
          <w:b/>
          <w:noProof/>
          <w:lang w:eastAsia="lv-LV"/>
        </w:rPr>
        <w:t xml:space="preserve">Amats </w:t>
      </w:r>
      <w:r>
        <w:t>– lietotāja amats organizācijā.</w:t>
      </w:r>
    </w:p>
    <w:p w:rsidR="00BB4879" w:rsidRDefault="00BB4879" w:rsidP="00E70652">
      <w:pPr>
        <w:pStyle w:val="Pamatteksts"/>
      </w:pPr>
      <w:r>
        <w:rPr>
          <w:b/>
          <w:noProof/>
          <w:lang w:eastAsia="lv-LV"/>
        </w:rPr>
        <w:t xml:space="preserve">Aktīvs no – līdz </w:t>
      </w:r>
      <w:r>
        <w:t>– tiek attēlots datumu intervāls, kurā attēlo sistēmas lietotājam reģistrēto aktīvo periodu sistēmā</w:t>
      </w:r>
      <w:r w:rsidRPr="00794081">
        <w:t>.</w:t>
      </w:r>
    </w:p>
    <w:p w:rsidR="00BB4879" w:rsidRDefault="00BB4879" w:rsidP="00C1516A">
      <w:pPr>
        <w:pStyle w:val="Piezme"/>
      </w:pPr>
      <w:r w:rsidRPr="00285558">
        <w:rPr>
          <w:b/>
          <w:bCs/>
          <w:iCs/>
        </w:rPr>
        <w:t>Piezīme</w:t>
      </w:r>
      <w:r w:rsidRPr="00285558">
        <w:rPr>
          <w:b/>
          <w:bCs/>
          <w:iCs/>
          <w:color w:val="FF0000"/>
        </w:rPr>
        <w:t>!</w:t>
      </w:r>
      <w:r>
        <w:t xml:space="preserve"> J</w:t>
      </w:r>
      <w:r w:rsidRPr="00557E3A">
        <w:t xml:space="preserve">a </w:t>
      </w:r>
      <w:r>
        <w:t xml:space="preserve">nav </w:t>
      </w:r>
      <w:r w:rsidRPr="00557E3A">
        <w:t xml:space="preserve">norādīts </w:t>
      </w:r>
      <w:r>
        <w:t>aktivitātes perioda gala datums, tad lietotāja konts sistēmā ir aktīvs uz nenoteiktu laiku</w:t>
      </w:r>
      <w:r w:rsidRPr="00557E3A">
        <w:t>.</w:t>
      </w:r>
    </w:p>
    <w:p w:rsidR="00BB4879" w:rsidRPr="009D2ABC" w:rsidRDefault="00BB4879" w:rsidP="00E70652">
      <w:pPr>
        <w:pStyle w:val="Pamatteksts"/>
      </w:pPr>
      <w:r w:rsidRPr="009D2ABC">
        <w:rPr>
          <w:b/>
          <w:noProof/>
          <w:lang w:eastAsia="lv-LV"/>
        </w:rPr>
        <w:t xml:space="preserve">Konta statuss </w:t>
      </w:r>
      <w:r w:rsidRPr="009D2ABC">
        <w:t xml:space="preserve">– tiek attēlots lietotājam uzstādītais konta statuss. </w:t>
      </w:r>
    </w:p>
    <w:p w:rsidR="00BB4879" w:rsidRDefault="00BB4879" w:rsidP="0068526F">
      <w:pPr>
        <w:pStyle w:val="Blokuapraksts"/>
      </w:pPr>
      <w:r>
        <w:t>Lietotāja lomu informācija</w:t>
      </w:r>
    </w:p>
    <w:p w:rsidR="00BB4879" w:rsidRDefault="00BB4879" w:rsidP="0068526F">
      <w:pPr>
        <w:pStyle w:val="Picture"/>
      </w:pPr>
      <w:r w:rsidRPr="00936F54">
        <w:rPr>
          <w:noProof/>
        </w:rPr>
        <w:drawing>
          <wp:inline distT="0" distB="0" distL="0" distR="0" wp14:anchorId="17B0A67F" wp14:editId="6EF0032B">
            <wp:extent cx="2581275" cy="952500"/>
            <wp:effectExtent l="0" t="0" r="0" b="0"/>
            <wp:docPr id="32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581275" cy="952500"/>
                    </a:xfrm>
                    <a:prstGeom prst="rect">
                      <a:avLst/>
                    </a:prstGeom>
                    <a:noFill/>
                    <a:ln>
                      <a:noFill/>
                    </a:ln>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88</w:t>
        </w:r>
      </w:fldSimple>
      <w:r>
        <w:t>. Lietotāja lomu informācijas bloks</w:t>
      </w:r>
    </w:p>
    <w:p w:rsidR="00BB4879" w:rsidRDefault="00BB4879" w:rsidP="00C1516A">
      <w:pPr>
        <w:pStyle w:val="Pamatteksts1"/>
      </w:pPr>
      <w:r w:rsidRPr="00160A6B">
        <w:t>Blok</w:t>
      </w:r>
      <w:r>
        <w:t xml:space="preserve">ā saraksta veidā </w:t>
      </w:r>
      <w:r w:rsidRPr="00734211">
        <w:t xml:space="preserve">tiek </w:t>
      </w:r>
      <w:r>
        <w:t>attēlotas tām apakšsistēmām atbilstošās lomas, uz kurām lietotāja organizācijai</w:t>
      </w:r>
      <w:r w:rsidRPr="00734211">
        <w:t xml:space="preserve"> </w:t>
      </w:r>
      <w:r>
        <w:fldChar w:fldCharType="begin"/>
      </w:r>
      <w:r>
        <w:instrText xml:space="preserve"> XE "</w:instrText>
      </w:r>
      <w:r w:rsidRPr="0078278C">
        <w:instrText>Lietotāja loma</w:instrText>
      </w:r>
      <w:r>
        <w:instrText xml:space="preserve">" </w:instrText>
      </w:r>
      <w:r>
        <w:fldChar w:fldCharType="end"/>
      </w:r>
      <w:r>
        <w:t>piešķirtas tiesības. Pie lietotājam piešķirtajām lomām izvēles rūtiņas ir atzīmētas.</w:t>
      </w:r>
    </w:p>
    <w:p w:rsidR="00BB4879" w:rsidRDefault="00BB4879" w:rsidP="0068526F">
      <w:pPr>
        <w:pStyle w:val="Blokuapraksts"/>
      </w:pPr>
      <w:r>
        <w:t>Lietotāja darbību informācija un kontaktinformācija</w:t>
      </w:r>
    </w:p>
    <w:p w:rsidR="00BB4879" w:rsidRDefault="00BB4879" w:rsidP="00E70652">
      <w:pPr>
        <w:pStyle w:val="Pamatteksts"/>
      </w:pPr>
      <w:r>
        <w:rPr>
          <w:b/>
          <w:noProof/>
          <w:lang w:eastAsia="lv-LV"/>
        </w:rPr>
        <w:t>Tālruņa numurs</w:t>
      </w:r>
      <w:r>
        <w:rPr>
          <w:b/>
        </w:rPr>
        <w:t xml:space="preserve"> </w:t>
      </w:r>
      <w:r>
        <w:t>– tiek attēlots lietotāja kontakttālruņa numurs</w:t>
      </w:r>
      <w:r w:rsidRPr="00794081">
        <w:t>.</w:t>
      </w:r>
    </w:p>
    <w:p w:rsidR="00BB4879" w:rsidRDefault="00BB4879" w:rsidP="00E70652">
      <w:pPr>
        <w:pStyle w:val="Pamatteksts"/>
      </w:pPr>
      <w:r>
        <w:rPr>
          <w:b/>
          <w:noProof/>
          <w:lang w:eastAsia="lv-LV"/>
        </w:rPr>
        <w:t>Mobilā tālruņa numurs</w:t>
      </w:r>
      <w:r>
        <w:rPr>
          <w:b/>
        </w:rPr>
        <w:t xml:space="preserve"> </w:t>
      </w:r>
      <w:r>
        <w:t>– tiek attēlots lietotāja mobilā kontakttālruņa numurs</w:t>
      </w:r>
      <w:r w:rsidRPr="00794081">
        <w:t>.</w:t>
      </w:r>
    </w:p>
    <w:p w:rsidR="00BB4879" w:rsidRDefault="00BB4879" w:rsidP="00E70652">
      <w:pPr>
        <w:pStyle w:val="Pamatteksts"/>
      </w:pPr>
      <w:r>
        <w:rPr>
          <w:b/>
          <w:noProof/>
          <w:lang w:eastAsia="lv-LV"/>
        </w:rPr>
        <w:t>Faksa numurs</w:t>
      </w:r>
      <w:r>
        <w:rPr>
          <w:b/>
        </w:rPr>
        <w:t xml:space="preserve"> </w:t>
      </w:r>
      <w:r>
        <w:t>– tiek attēlots lietotāja faksa numurs</w:t>
      </w:r>
      <w:r w:rsidRPr="00794081">
        <w:t>.</w:t>
      </w:r>
    </w:p>
    <w:p w:rsidR="00BB4879" w:rsidRDefault="00BB4879" w:rsidP="00E70652">
      <w:pPr>
        <w:pStyle w:val="Pamatteksts"/>
      </w:pPr>
      <w:r>
        <w:rPr>
          <w:b/>
          <w:noProof/>
          <w:lang w:eastAsia="lv-LV"/>
        </w:rPr>
        <w:t>E-pasta adrese</w:t>
      </w:r>
      <w:r>
        <w:rPr>
          <w:b/>
        </w:rPr>
        <w:t xml:space="preserve"> </w:t>
      </w:r>
      <w:r>
        <w:t>– tiek attēlota lietotāja e-pasta adrese</w:t>
      </w:r>
      <w:r w:rsidRPr="00794081">
        <w:t>.</w:t>
      </w:r>
    </w:p>
    <w:p w:rsidR="005E64AF" w:rsidRDefault="005E64AF" w:rsidP="00E70652">
      <w:pPr>
        <w:pStyle w:val="Pamatteksts"/>
      </w:pPr>
      <w:bookmarkStart w:id="285" w:name="_Hlk88488794"/>
      <w:bookmarkStart w:id="286" w:name="_Hlk88487120"/>
      <w:r>
        <w:rPr>
          <w:noProof/>
        </w:rPr>
        <w:drawing>
          <wp:inline distT="0" distB="0" distL="0" distR="0" wp14:anchorId="0E5E8F13" wp14:editId="5CA38871">
            <wp:extent cx="1212850" cy="19685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212850" cy="196850"/>
                    </a:xfrm>
                    <a:prstGeom prst="rect">
                      <a:avLst/>
                    </a:prstGeom>
                    <a:noFill/>
                    <a:ln>
                      <a:noFill/>
                    </a:ln>
                  </pic:spPr>
                </pic:pic>
              </a:graphicData>
            </a:graphic>
          </wp:inline>
        </w:drawing>
      </w:r>
      <w:r>
        <w:t xml:space="preserve"> – uzklikšķinot tiek atvērta forma </w:t>
      </w:r>
      <w:hyperlink w:anchor="_E-pasta_maiņa" w:history="1">
        <w:r w:rsidRPr="00E143C6">
          <w:rPr>
            <w:rStyle w:val="Hyperlink"/>
          </w:rPr>
          <w:t>e-pasta adreses maiņai</w:t>
        </w:r>
      </w:hyperlink>
      <w:r>
        <w:t>.</w:t>
      </w:r>
      <w:bookmarkEnd w:id="285"/>
    </w:p>
    <w:bookmarkEnd w:id="286"/>
    <w:p w:rsidR="00BB4879" w:rsidRDefault="00BB4879" w:rsidP="00E70652">
      <w:pPr>
        <w:pStyle w:val="Pamatteksts"/>
      </w:pPr>
      <w:r>
        <w:rPr>
          <w:b/>
          <w:noProof/>
          <w:lang w:eastAsia="lv-LV"/>
        </w:rPr>
        <w:t>Paziņošanas metode: E-pasta vēstule</w:t>
      </w:r>
      <w:r>
        <w:rPr>
          <w:b/>
        </w:rPr>
        <w:t xml:space="preserve"> </w:t>
      </w:r>
      <w:r>
        <w:t>– tiek attēlots, vai paziņošanas metode: E-pasta vēstule lietotājam ir uzstādīta.</w:t>
      </w:r>
    </w:p>
    <w:p w:rsidR="00BB4879" w:rsidRDefault="00BB4879" w:rsidP="00E70652">
      <w:pPr>
        <w:pStyle w:val="Pamatteksts"/>
      </w:pPr>
      <w:r>
        <w:rPr>
          <w:b/>
          <w:noProof/>
          <w:lang w:eastAsia="lv-LV"/>
        </w:rPr>
        <w:t>Piezīmes</w:t>
      </w:r>
      <w:r>
        <w:rPr>
          <w:b/>
        </w:rPr>
        <w:t xml:space="preserve"> </w:t>
      </w:r>
      <w:r>
        <w:t>– tiek attēlotas piezīmes par lietotāju</w:t>
      </w:r>
      <w:r w:rsidRPr="00794081">
        <w:t>.</w:t>
      </w:r>
    </w:p>
    <w:p w:rsidR="00BB4879" w:rsidRDefault="00BB4879" w:rsidP="00E70652">
      <w:pPr>
        <w:pStyle w:val="Pamatteksts"/>
      </w:pPr>
      <w:r>
        <w:rPr>
          <w:b/>
          <w:noProof/>
          <w:lang w:eastAsia="lv-LV"/>
        </w:rPr>
        <w:t>Var autorizēties ar paroli</w:t>
      </w:r>
      <w:r>
        <w:rPr>
          <w:b/>
        </w:rPr>
        <w:t xml:space="preserve"> </w:t>
      </w:r>
      <w:r>
        <w:t>– tiek attēlots, vai lietotājs var autorizēties sistēmā ar lietotājvārdu un paroli</w:t>
      </w:r>
      <w:r w:rsidRPr="00794081">
        <w:t>.</w:t>
      </w:r>
    </w:p>
    <w:p w:rsidR="00BB4879" w:rsidRDefault="00BB4879" w:rsidP="00E70652">
      <w:pPr>
        <w:pStyle w:val="Pamatteksts"/>
      </w:pPr>
      <w:r>
        <w:rPr>
          <w:b/>
          <w:noProof/>
          <w:lang w:eastAsia="lv-LV"/>
        </w:rPr>
        <w:t>Var autorizēties ar viedkarti</w:t>
      </w:r>
      <w:r>
        <w:rPr>
          <w:b/>
        </w:rPr>
        <w:t xml:space="preserve"> </w:t>
      </w:r>
      <w:r>
        <w:t>– tiek attēlots, vai lietotājs var autorizēties sistēmā, izmantojot kādu ārēju autentifikācijas pakalpojumu sniedzēju.</w:t>
      </w:r>
    </w:p>
    <w:p w:rsidR="00BB4879" w:rsidRDefault="00BB4879" w:rsidP="00E70652">
      <w:pPr>
        <w:pStyle w:val="Pamatteksts"/>
      </w:pPr>
      <w:r>
        <w:rPr>
          <w:b/>
          <w:noProof/>
          <w:lang w:eastAsia="lv-LV"/>
        </w:rPr>
        <w:t>Jāmaina parole</w:t>
      </w:r>
      <w:r>
        <w:rPr>
          <w:b/>
        </w:rPr>
        <w:t xml:space="preserve"> </w:t>
      </w:r>
      <w:r>
        <w:t>– tiek attēlots, vai lietotājam ir jāmaina parole pēc pieslēgšanās sistēmai</w:t>
      </w:r>
      <w:r w:rsidRPr="00794081">
        <w:t>.</w:t>
      </w:r>
    </w:p>
    <w:p w:rsidR="00946CE6" w:rsidRDefault="00946CE6" w:rsidP="00E70652">
      <w:pPr>
        <w:pStyle w:val="Pamatteksts"/>
      </w:pPr>
      <w:bookmarkStart w:id="287" w:name="_Hlk151108302"/>
      <w:r>
        <w:rPr>
          <w:b/>
          <w:noProof/>
          <w:lang w:eastAsia="lv-LV"/>
        </w:rPr>
        <w:t>Jālieto divfaktoru autentifikācija</w:t>
      </w:r>
      <w:r>
        <w:rPr>
          <w:b/>
        </w:rPr>
        <w:t xml:space="preserve"> </w:t>
      </w:r>
      <w:r>
        <w:t>– informācija par lietotāja divfaktoru autentifikāciju – vai lietotājam pievienots mobilais autentifikators, t.i., vai lietotāj</w:t>
      </w:r>
      <w:r w:rsidR="00AC5A41">
        <w:t xml:space="preserve">s </w:t>
      </w:r>
      <w:r>
        <w:t xml:space="preserve">var </w:t>
      </w:r>
      <w:r w:rsidR="00AC5A41">
        <w:t xml:space="preserve">autentificēties, </w:t>
      </w:r>
      <w:r>
        <w:t>izmanto</w:t>
      </w:r>
      <w:r w:rsidR="00AC5A41">
        <w:t>jot</w:t>
      </w:r>
      <w:r>
        <w:t xml:space="preserve"> divfaktoru autentifikāciju</w:t>
      </w:r>
      <w:r w:rsidR="000711B7">
        <w:t xml:space="preserve"> (sk. </w:t>
      </w:r>
      <w:r w:rsidR="000711B7">
        <w:fldChar w:fldCharType="begin"/>
      </w:r>
      <w:r w:rsidR="000711B7">
        <w:instrText xml:space="preserve"> REF _Ref171419512 \r \h </w:instrText>
      </w:r>
      <w:r w:rsidR="000711B7">
        <w:fldChar w:fldCharType="separate"/>
      </w:r>
      <w:r w:rsidR="00760291">
        <w:t>8.3</w:t>
      </w:r>
      <w:r w:rsidR="000711B7">
        <w:fldChar w:fldCharType="end"/>
      </w:r>
      <w:r w:rsidR="000711B7">
        <w:t xml:space="preserve"> </w:t>
      </w:r>
      <w:r w:rsidR="000711B7">
        <w:fldChar w:fldCharType="begin"/>
      </w:r>
      <w:r w:rsidR="000711B7">
        <w:instrText xml:space="preserve"> REF _Ref171419514 \h </w:instrText>
      </w:r>
      <w:r w:rsidR="000711B7">
        <w:fldChar w:fldCharType="separate"/>
      </w:r>
      <w:r w:rsidR="00760291">
        <w:t>Divfaktoru autentifikācija</w:t>
      </w:r>
      <w:r w:rsidR="000711B7">
        <w:fldChar w:fldCharType="end"/>
      </w:r>
      <w:r w:rsidR="000711B7">
        <w:t>)</w:t>
      </w:r>
      <w:r>
        <w:t>.</w:t>
      </w:r>
    </w:p>
    <w:p w:rsidR="00946CE6" w:rsidRDefault="00946CE6" w:rsidP="00E70652">
      <w:pPr>
        <w:pStyle w:val="Pamatteksts"/>
      </w:pPr>
      <w:r w:rsidRPr="00CA550C">
        <w:rPr>
          <w:rStyle w:val="Poga"/>
        </w:rPr>
        <w:lastRenderedPageBreak/>
        <w:t>Sūtīt aicinājumu atjaunot</w:t>
      </w:r>
      <w:r>
        <w:rPr>
          <w:b/>
          <w:noProof/>
          <w:lang w:eastAsia="lv-LV"/>
        </w:rPr>
        <w:t xml:space="preserve"> </w:t>
      </w:r>
      <w:r>
        <w:t>– uzklikšķinot tiek iniciēta divfaktoru autentifikācijas atjaunošana</w:t>
      </w:r>
      <w:r w:rsidR="0039226C">
        <w:t xml:space="preserve"> (sk. </w:t>
      </w:r>
      <w:r w:rsidR="0039226C">
        <w:fldChar w:fldCharType="begin"/>
      </w:r>
      <w:r w:rsidR="0039226C">
        <w:instrText xml:space="preserve"> REF _Ref170916701 \r \h </w:instrText>
      </w:r>
      <w:r w:rsidR="0039226C">
        <w:fldChar w:fldCharType="separate"/>
      </w:r>
      <w:r w:rsidR="00760291">
        <w:t>8.5</w:t>
      </w:r>
      <w:r w:rsidR="0039226C">
        <w:fldChar w:fldCharType="end"/>
      </w:r>
      <w:r w:rsidR="0039226C">
        <w:t xml:space="preserve"> </w:t>
      </w:r>
      <w:r w:rsidR="0039226C">
        <w:fldChar w:fldCharType="begin"/>
      </w:r>
      <w:r w:rsidR="0039226C">
        <w:instrText xml:space="preserve"> REF _Ref170916704 \h </w:instrText>
      </w:r>
      <w:r w:rsidR="0039226C">
        <w:fldChar w:fldCharType="separate"/>
      </w:r>
      <w:r w:rsidR="00760291">
        <w:t>Divfaktoru autentifikācijas atjaunošana</w:t>
      </w:r>
      <w:r w:rsidR="0039226C">
        <w:fldChar w:fldCharType="end"/>
      </w:r>
      <w:r w:rsidR="0039226C">
        <w:t>)</w:t>
      </w:r>
      <w:r>
        <w:t>. Uz lietotāja e-pastu tiek nosūtīta atjaunošanas saite.</w:t>
      </w:r>
    </w:p>
    <w:p w:rsidR="008F3F1B" w:rsidRPr="00FD33D6" w:rsidRDefault="008F3F1B" w:rsidP="000711B7">
      <w:pPr>
        <w:pStyle w:val="Piezme"/>
      </w:pPr>
      <w:r w:rsidRPr="00FD33D6">
        <w:rPr>
          <w:rStyle w:val="Poga"/>
          <w:color w:val="auto"/>
          <w:bdr w:val="none" w:sz="0" w:space="0" w:color="auto"/>
          <w:shd w:val="clear" w:color="auto" w:fill="auto"/>
        </w:rPr>
        <w:t>Piezīme</w:t>
      </w:r>
      <w:r w:rsidRPr="000711B7">
        <w:rPr>
          <w:b/>
          <w:bCs/>
          <w:iCs/>
          <w:color w:val="FF0000"/>
        </w:rPr>
        <w:t>!</w:t>
      </w:r>
      <w:r w:rsidRPr="00FD33D6">
        <w:t xml:space="preserve"> </w:t>
      </w:r>
      <w:r>
        <w:t>Darbība pieejama, ja divfaktoru autentifikācija ir izveidota.</w:t>
      </w:r>
    </w:p>
    <w:p w:rsidR="008F3F1B" w:rsidRPr="00EB6231" w:rsidRDefault="008F3F1B" w:rsidP="00E70652">
      <w:pPr>
        <w:pStyle w:val="Pamatteksts"/>
      </w:pPr>
      <w:r w:rsidRPr="00466D69">
        <w:rPr>
          <w:b/>
        </w:rPr>
        <w:t>E-konkursu datņu serveris</w:t>
      </w:r>
      <w:r w:rsidRPr="00040DC9">
        <w:t xml:space="preserve"> – ja e-konkursu apakšsistēmā lietotājam nepieciešams strādāt ar lielām datnē, nospiežot pogu </w:t>
      </w:r>
      <w:r w:rsidRPr="00466D69">
        <w:rPr>
          <w:rStyle w:val="Poga"/>
        </w:rPr>
        <w:t>Atļaut piekļuvi FTP serverim</w:t>
      </w:r>
      <w:r w:rsidRPr="00040DC9">
        <w:t>, var aktivizēt piekļuvi datņu serverim. Tāpat pogu nospiež, lai atjaunotu piekļuvi, kas tikusi dzēsta, ja lietotājs ilgstoši nav izmantojis datņu serveri</w:t>
      </w:r>
      <w:r>
        <w:t>.</w:t>
      </w:r>
      <w:r w:rsidR="00063C5B">
        <w:t xml:space="preserve"> Kad piekļuve tiek izveidota</w:t>
      </w:r>
      <w:r w:rsidR="00413601">
        <w:t xml:space="preserve"> (tas var notikt arī nākamajā dienā)</w:t>
      </w:r>
      <w:r w:rsidR="00063C5B">
        <w:t>, lietotājs e-pastā saņem atbilstošu paziņojumu.</w:t>
      </w:r>
    </w:p>
    <w:bookmarkEnd w:id="287"/>
    <w:p w:rsidR="00BB4879" w:rsidRDefault="00BB4879" w:rsidP="00E70652">
      <w:pPr>
        <w:pStyle w:val="Pamatteksts"/>
      </w:pPr>
      <w:r>
        <w:rPr>
          <w:b/>
          <w:noProof/>
          <w:lang w:eastAsia="lv-LV"/>
        </w:rPr>
        <w:t xml:space="preserve">Sertifikāta nospiedums </w:t>
      </w:r>
      <w:r>
        <w:t>– digitālā sertifikāta informācija.</w:t>
      </w:r>
    </w:p>
    <w:p w:rsidR="00BB4879" w:rsidRDefault="00BB4879" w:rsidP="0068526F">
      <w:pPr>
        <w:pStyle w:val="Blokuapraksts"/>
      </w:pPr>
      <w:r>
        <w:t>Lietotāja konfigurācijas parametru informācija</w:t>
      </w:r>
    </w:p>
    <w:p w:rsidR="00BB4879" w:rsidRDefault="002C4EC6" w:rsidP="0068526F">
      <w:pPr>
        <w:pStyle w:val="Picture"/>
      </w:pPr>
      <w:r>
        <w:rPr>
          <w:noProof/>
        </w:rPr>
        <w:drawing>
          <wp:inline distT="0" distB="0" distL="0" distR="0">
            <wp:extent cx="5943600" cy="1847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89</w:t>
        </w:r>
      </w:fldSimple>
      <w:r>
        <w:t>. Lietotāja konfigurācijas parametru informācijas bloks</w:t>
      </w:r>
    </w:p>
    <w:p w:rsidR="00BB4879" w:rsidRPr="001C63D7" w:rsidRDefault="00BB4879" w:rsidP="00C1516A">
      <w:pPr>
        <w:pStyle w:val="Pamatteksts1"/>
      </w:pPr>
      <w:r>
        <w:t>A</w:t>
      </w:r>
      <w:r w:rsidRPr="001C63D7">
        <w:t>lfabēt</w:t>
      </w:r>
      <w:r>
        <w:t>a</w:t>
      </w:r>
      <w:r w:rsidRPr="001C63D7">
        <w:t xml:space="preserve"> secībā pēc </w:t>
      </w:r>
      <w:r>
        <w:t xml:space="preserve">parametra </w:t>
      </w:r>
      <w:r w:rsidRPr="001C63D7">
        <w:t>nosaukuma</w:t>
      </w:r>
      <w:r>
        <w:t xml:space="preserve">, saraksta veidā tiek attēloti </w:t>
      </w:r>
      <w:r w:rsidRPr="001C63D7">
        <w:t>konfigurācijas parametri:</w:t>
      </w:r>
    </w:p>
    <w:p w:rsidR="00BB4879" w:rsidRPr="001C63D7" w:rsidRDefault="00BB4879" w:rsidP="00E70652">
      <w:pPr>
        <w:pStyle w:val="Pamatteksts"/>
      </w:pPr>
      <w:r w:rsidRPr="001C63D7">
        <w:rPr>
          <w:b/>
          <w:noProof/>
          <w:lang w:eastAsia="lv-LV"/>
        </w:rPr>
        <w:t>Parametrs</w:t>
      </w:r>
      <w:r w:rsidRPr="001C63D7">
        <w:rPr>
          <w:b/>
        </w:rPr>
        <w:t xml:space="preserve"> </w:t>
      </w:r>
      <w:r w:rsidRPr="001C63D7">
        <w:t>– lietotājam pieejamā konfigurācijas parametra nosaukums.</w:t>
      </w:r>
    </w:p>
    <w:p w:rsidR="00BB4879" w:rsidRDefault="00BB4879" w:rsidP="00E70652">
      <w:pPr>
        <w:pStyle w:val="Pamatteksts"/>
      </w:pPr>
      <w:r>
        <w:rPr>
          <w:b/>
          <w:noProof/>
          <w:lang w:eastAsia="lv-LV"/>
        </w:rPr>
        <w:t>Apraksts</w:t>
      </w:r>
      <w:r>
        <w:rPr>
          <w:b/>
        </w:rPr>
        <w:t xml:space="preserve"> </w:t>
      </w:r>
      <w:r>
        <w:t xml:space="preserve">– tiek attēlots </w:t>
      </w:r>
      <w:r w:rsidRPr="001C63D7">
        <w:t>konfigurācijas parametr</w:t>
      </w:r>
      <w:r>
        <w:t>a apraksts</w:t>
      </w:r>
      <w:r w:rsidRPr="00794081">
        <w:t>.</w:t>
      </w:r>
    </w:p>
    <w:p w:rsidR="00BB4879" w:rsidRDefault="00BB4879" w:rsidP="00E70652">
      <w:pPr>
        <w:pStyle w:val="Pamatteksts"/>
      </w:pPr>
      <w:r w:rsidRPr="00A97D7F">
        <w:rPr>
          <w:b/>
          <w:noProof/>
          <w:lang w:eastAsia="lv-LV"/>
        </w:rPr>
        <w:t>Vērtība</w:t>
      </w:r>
      <w:r w:rsidRPr="00A97D7F">
        <w:rPr>
          <w:b/>
        </w:rPr>
        <w:t xml:space="preserve"> </w:t>
      </w:r>
      <w:r>
        <w:t xml:space="preserve">– tiek attēlota konfigurācijas </w:t>
      </w:r>
      <w:r w:rsidRPr="00EA040D">
        <w:t>parametra</w:t>
      </w:r>
      <w:r w:rsidRPr="001C63D7">
        <w:t xml:space="preserve"> vērtība</w:t>
      </w:r>
      <w:r>
        <w:t xml:space="preserve">. Ja </w:t>
      </w:r>
      <w:r w:rsidRPr="001C63D7">
        <w:t xml:space="preserve">attiecīgajā līmenī nav definēta, tad attēlo augstāka līmeņa vērtība, </w:t>
      </w:r>
      <w:r>
        <w:t xml:space="preserve">kur </w:t>
      </w:r>
      <w:r w:rsidRPr="001C63D7">
        <w:t>piederīb</w:t>
      </w:r>
      <w:r>
        <w:t>a</w:t>
      </w:r>
      <w:r w:rsidRPr="001C63D7">
        <w:t xml:space="preserve"> līmenim</w:t>
      </w:r>
      <w:r>
        <w:t xml:space="preserve"> tiek attēlota kolonā ‘Līmenis’</w:t>
      </w:r>
      <w:r w:rsidRPr="00794081">
        <w:t>.</w:t>
      </w:r>
    </w:p>
    <w:p w:rsidR="00BB4879" w:rsidRDefault="00BB4879" w:rsidP="00E70652">
      <w:pPr>
        <w:pStyle w:val="Pamatteksts"/>
      </w:pPr>
      <w:r>
        <w:rPr>
          <w:b/>
          <w:noProof/>
          <w:lang w:eastAsia="lv-LV"/>
        </w:rPr>
        <w:t>Līmenis</w:t>
      </w:r>
      <w:r>
        <w:rPr>
          <w:b/>
        </w:rPr>
        <w:t xml:space="preserve"> </w:t>
      </w:r>
      <w:r>
        <w:t>– tiek attēlots konfigurācijas parametram atbilstošais līmenis</w:t>
      </w:r>
      <w:r w:rsidRPr="00794081">
        <w:t>.</w:t>
      </w:r>
    </w:p>
    <w:p w:rsidR="00BB4879" w:rsidRDefault="00BB4879" w:rsidP="0068526F">
      <w:pPr>
        <w:pStyle w:val="Blokuapraksts"/>
      </w:pPr>
      <w:r>
        <w:t>Lietotāja datu apskates spiedpogu darbība</w:t>
      </w:r>
    </w:p>
    <w:p w:rsidR="00BB4879" w:rsidRPr="00C67AC2" w:rsidRDefault="00BB4879" w:rsidP="00E70652">
      <w:pPr>
        <w:pStyle w:val="Pamatteksts"/>
      </w:pPr>
      <w:r>
        <w:t>U</w:t>
      </w:r>
      <w:r w:rsidRPr="00B16D54">
        <w:t>zklikšķinot uz spiedpogas</w:t>
      </w:r>
      <w:r>
        <w:rPr>
          <w:b/>
          <w:noProof/>
          <w:lang w:eastAsia="lv-LV"/>
        </w:rPr>
        <w:t xml:space="preserve"> </w:t>
      </w:r>
      <w:r w:rsidRPr="00936F54">
        <w:rPr>
          <w:noProof/>
          <w:lang w:eastAsia="lv-LV"/>
        </w:rPr>
        <w:drawing>
          <wp:inline distT="0" distB="0" distL="0" distR="0" wp14:anchorId="3524223B" wp14:editId="4641F924">
            <wp:extent cx="1352550" cy="200025"/>
            <wp:effectExtent l="0" t="0" r="0" b="0"/>
            <wp:docPr id="32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352550" cy="200025"/>
                    </a:xfrm>
                    <a:prstGeom prst="rect">
                      <a:avLst/>
                    </a:prstGeom>
                    <a:noFill/>
                    <a:ln>
                      <a:noFill/>
                    </a:ln>
                  </pic:spPr>
                </pic:pic>
              </a:graphicData>
            </a:graphic>
          </wp:inline>
        </w:drawing>
      </w:r>
      <w:r w:rsidRPr="00B16D54">
        <w:t>,</w:t>
      </w:r>
      <w:r>
        <w:t xml:space="preserve"> </w:t>
      </w:r>
      <w:r w:rsidRPr="00B16D54">
        <w:t>tiek izsaukt</w:t>
      </w:r>
      <w:r>
        <w:t>a</w:t>
      </w:r>
      <w:r w:rsidRPr="00B16D54">
        <w:t xml:space="preserve"> </w:t>
      </w:r>
      <w:r>
        <w:t xml:space="preserve">konkrētā lietotāja organizācijas datu </w:t>
      </w:r>
      <w:r w:rsidRPr="00C67AC2">
        <w:t>apskate (skat. aprakst</w:t>
      </w:r>
      <w:r>
        <w:t xml:space="preserve">u </w:t>
      </w:r>
      <w:r w:rsidRPr="00E7517A">
        <w:t>Organizācijas datu apskatīšana</w:t>
      </w:r>
      <w:r w:rsidRPr="00E7517A">
        <w:rPr>
          <w:vanish/>
        </w:rPr>
        <w:t>|topic=Organizācijas datu apskatīšana</w:t>
      </w:r>
      <w:r w:rsidRPr="00C67AC2">
        <w:t>).</w:t>
      </w:r>
    </w:p>
    <w:p w:rsidR="00BB4879" w:rsidRDefault="00BB4879" w:rsidP="00BB4879">
      <w:pPr>
        <w:pStyle w:val="Heading2"/>
        <w:numPr>
          <w:ilvl w:val="1"/>
          <w:numId w:val="3"/>
        </w:numPr>
      </w:pPr>
      <w:bookmarkStart w:id="288" w:name="_D2HTopic_3275"/>
      <w:bookmarkStart w:id="289" w:name="_Toc179879057"/>
      <w:r w:rsidRPr="00C67ED7">
        <w:t>Lietotāju saraksta apskatīšana</w:t>
      </w:r>
      <w:bookmarkEnd w:id="288"/>
      <w:bookmarkEnd w:id="289"/>
    </w:p>
    <w:p w:rsidR="00BB4879" w:rsidRPr="00FD2ECD" w:rsidRDefault="00BB4879" w:rsidP="0068526F">
      <w:pPr>
        <w:rPr>
          <w:vanish/>
        </w:rPr>
      </w:pPr>
      <w:r>
        <w:fldChar w:fldCharType="begin"/>
      </w:r>
      <w:r>
        <w:instrText xml:space="preserve"> XE "Lietotājs" </w:instrText>
      </w:r>
      <w:r>
        <w:fldChar w:fldCharType="end"/>
      </w:r>
    </w:p>
    <w:p w:rsidR="00BB4879" w:rsidRDefault="00BB4879" w:rsidP="00C1516A">
      <w:pPr>
        <w:pStyle w:val="Apaknodaas"/>
      </w:pPr>
      <w:r>
        <w:t>Apraksts</w:t>
      </w:r>
    </w:p>
    <w:p w:rsidR="00BB4879" w:rsidRDefault="00BB4879" w:rsidP="00C1516A">
      <w:pPr>
        <w:pStyle w:val="Pamatteksts1"/>
      </w:pPr>
      <w:r>
        <w:t>Lietotāju sarakstā</w:t>
      </w:r>
      <w:r>
        <w:fldChar w:fldCharType="begin"/>
      </w:r>
      <w:r>
        <w:instrText xml:space="preserve"> XE "</w:instrText>
      </w:r>
      <w:r w:rsidRPr="00996FFB">
        <w:instrText>Lietotāju saraksts</w:instrText>
      </w:r>
      <w:r>
        <w:instrText xml:space="preserve">" </w:instrText>
      </w:r>
      <w:r>
        <w:fldChar w:fldCharType="end"/>
      </w:r>
      <w:r>
        <w:t xml:space="preserve"> sistēmas lietotājam ir iespēja apskatīt savas organizācijas lietotāju sarakstu.</w:t>
      </w:r>
    </w:p>
    <w:p w:rsidR="00BB4879" w:rsidRDefault="00BB4879" w:rsidP="00C1516A">
      <w:pPr>
        <w:pStyle w:val="Pamatteksts1"/>
      </w:pPr>
      <w:r>
        <w:lastRenderedPageBreak/>
        <w:t>Atlasīto Lietotāju sarakstā lietotājs var izvēlēties noteiktu lietotāju un atvērt šī lietotāja datus aktualizēšanai, vai arī pievienot jaunu organizācijas lietotāju.</w:t>
      </w:r>
    </w:p>
    <w:p w:rsidR="00BB4879" w:rsidRDefault="00BB4879" w:rsidP="00C1516A">
      <w:pPr>
        <w:pStyle w:val="Apaknodaas"/>
      </w:pPr>
      <w:r>
        <w:t xml:space="preserve">Piekļūšanas nosacījumi </w:t>
      </w:r>
    </w:p>
    <w:p w:rsidR="00BB4879" w:rsidRDefault="00BB4879" w:rsidP="00C1516A">
      <w:pPr>
        <w:pStyle w:val="Pamatteksts1"/>
      </w:pPr>
      <w:r>
        <w:t>Lietotāju saraksta apskatīšana ir pieejama autorizētiem sistēmas lietotājiem, ar lomu Sistēmas administrators, Pircēja administrators vai Piegādātāja administrators.</w:t>
      </w:r>
    </w:p>
    <w:p w:rsidR="00BB4879" w:rsidRDefault="00BB4879" w:rsidP="00C1516A">
      <w:pPr>
        <w:pStyle w:val="Apaknodaas"/>
      </w:pPr>
      <w:r>
        <w:t>Piekļūšana</w:t>
      </w:r>
    </w:p>
    <w:p w:rsidR="00BB4879" w:rsidRDefault="00BB4879" w:rsidP="00C1516A">
      <w:pPr>
        <w:pStyle w:val="Pamatteksts1"/>
      </w:pPr>
      <w:r>
        <w:t>Lietotāju saraksta apskatīšana ir iespējama, atverot šķirkli ‘Lietotāji’ EIS sākumlapā.</w:t>
      </w:r>
    </w:p>
    <w:p w:rsidR="00BB4879" w:rsidRDefault="00BB4879" w:rsidP="00C1516A">
      <w:pPr>
        <w:pStyle w:val="Apaknodaas"/>
      </w:pPr>
      <w:r>
        <w:t>Izpildes scenārijs</w:t>
      </w:r>
    </w:p>
    <w:p w:rsidR="00BB4879" w:rsidRDefault="00BB4879" w:rsidP="00C1516A">
      <w:pPr>
        <w:pStyle w:val="Pamatteksts1"/>
      </w:pPr>
      <w:r>
        <w:t>Atverot Lietotāju sarakstu, to ir iespējams filtrēt un sarakstā redzēt lietotājus, kas atbilst filtrēšanas nosacījumiem.</w:t>
      </w:r>
    </w:p>
    <w:p w:rsidR="00BB4879" w:rsidRDefault="00BB4879" w:rsidP="00C1516A">
      <w:pPr>
        <w:pStyle w:val="Apaknodaas"/>
      </w:pPr>
      <w:r>
        <w:t>Ekrānformas apraksts</w:t>
      </w:r>
    </w:p>
    <w:p w:rsidR="00BB4879" w:rsidRDefault="00BB4879" w:rsidP="00C1516A">
      <w:pPr>
        <w:pStyle w:val="Pamatteksts1"/>
      </w:pPr>
      <w:r>
        <w:t>Atverot Lietotāju sarakstu, lietotājam ir iespēja, izmantojot filtrēšanu</w:t>
      </w:r>
      <w:r>
        <w:fldChar w:fldCharType="begin"/>
      </w:r>
      <w:r>
        <w:instrText xml:space="preserve"> XE "</w:instrText>
      </w:r>
      <w:r w:rsidRPr="00B20999">
        <w:instrText>Lietotāju saraksta filtrēšana</w:instrText>
      </w:r>
      <w:r>
        <w:instrText xml:space="preserve">" </w:instrText>
      </w:r>
      <w:r>
        <w:fldChar w:fldCharType="end"/>
      </w:r>
      <w:r>
        <w:t>, apskatīt savas organizācijas lietotāju sarakstu:</w:t>
      </w:r>
    </w:p>
    <w:p w:rsidR="00BB4879" w:rsidRDefault="00BB4879" w:rsidP="0068526F">
      <w:pPr>
        <w:pStyle w:val="Picture"/>
      </w:pPr>
      <w:r w:rsidRPr="00936F54">
        <w:rPr>
          <w:noProof/>
        </w:rPr>
        <w:drawing>
          <wp:inline distT="0" distB="0" distL="0" distR="0" wp14:anchorId="6BFFAD65" wp14:editId="4AABFB4B">
            <wp:extent cx="5943600" cy="1514475"/>
            <wp:effectExtent l="0" t="0" r="0" b="0"/>
            <wp:docPr id="320"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943600" cy="1514475"/>
                    </a:xfrm>
                    <a:prstGeom prst="rect">
                      <a:avLst/>
                    </a:prstGeom>
                    <a:noFill/>
                    <a:ln>
                      <a:noFill/>
                    </a:ln>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90</w:t>
        </w:r>
      </w:fldSimple>
      <w:r>
        <w:t>. Lietotāju saraksta filtrēšanas bloks</w:t>
      </w:r>
    </w:p>
    <w:p w:rsidR="00BB4879" w:rsidRDefault="00BB4879" w:rsidP="00C1516A">
      <w:pPr>
        <w:pStyle w:val="Piezme"/>
      </w:pPr>
      <w:r w:rsidRPr="00285558">
        <w:rPr>
          <w:b/>
          <w:bCs/>
          <w:iCs/>
        </w:rPr>
        <w:t>Piezīme</w:t>
      </w:r>
      <w:r w:rsidRPr="00285558">
        <w:rPr>
          <w:b/>
          <w:bCs/>
          <w:iCs/>
          <w:color w:val="FF0000"/>
        </w:rPr>
        <w:t>!</w:t>
      </w:r>
      <w:r>
        <w:t xml:space="preserve"> Atverot ekrānformu, sarakstā tiek atlasīti attiecīgās organizācijas lietotāji.</w:t>
      </w:r>
    </w:p>
    <w:p w:rsidR="00BB4879" w:rsidRDefault="00BB4879" w:rsidP="00C1516A">
      <w:pPr>
        <w:pStyle w:val="Piezme"/>
      </w:pPr>
      <w:r w:rsidRPr="00285558">
        <w:rPr>
          <w:b/>
          <w:bCs/>
          <w:iCs/>
        </w:rPr>
        <w:t>Piezīme</w:t>
      </w:r>
      <w:r w:rsidRPr="00285558">
        <w:rPr>
          <w:b/>
          <w:bCs/>
          <w:iCs/>
          <w:color w:val="FF0000"/>
        </w:rPr>
        <w:t>!</w:t>
      </w:r>
      <w:r>
        <w:t xml:space="preserve"> Ja </w:t>
      </w:r>
      <w:r w:rsidRPr="006F7DC6">
        <w:t>lietotājs iepriekšējā formas apskates reizē (sesijas ietvaros) formu ir apskatījis neatlasot vienas organizācijas lietotāju datus, tad filtra bloks tiek aizpildīts ar iepriekšējā apskates reizē norādītajiem filtrēšanas parametriem un saraksts tiek filtrēts atbilstoši tiem</w:t>
      </w:r>
      <w:r>
        <w:t>.</w:t>
      </w:r>
    </w:p>
    <w:p w:rsidR="00BB4879" w:rsidRDefault="00BB4879" w:rsidP="0068526F">
      <w:pPr>
        <w:pStyle w:val="Blokuapraksts"/>
      </w:pPr>
      <w:r>
        <w:t>Lietotāju saraksta filtrēšana</w:t>
      </w:r>
    </w:p>
    <w:p w:rsidR="00BB4879" w:rsidRDefault="00BB4879" w:rsidP="00E70652">
      <w:pPr>
        <w:pStyle w:val="Pamatteksts"/>
      </w:pPr>
      <w:r w:rsidRPr="00DE7F5F">
        <w:rPr>
          <w:b/>
        </w:rPr>
        <w:t>Loma</w:t>
      </w:r>
      <w:r>
        <w:t xml:space="preserve"> </w:t>
      </w:r>
      <w:r w:rsidRPr="00711B4C">
        <w:t xml:space="preserve">– izvēles saraksts, no kura lietotājam iespējams izvēlēties </w:t>
      </w:r>
      <w:r>
        <w:t>lietotāja lomu Lietotāja saraksta filtrēšanai pēc lomas sakritības.</w:t>
      </w:r>
    </w:p>
    <w:p w:rsidR="00BB4879" w:rsidRDefault="00BB4879" w:rsidP="0068526F">
      <w:pPr>
        <w:pStyle w:val="Picture"/>
      </w:pPr>
      <w:r w:rsidRPr="00936F54">
        <w:rPr>
          <w:noProof/>
        </w:rPr>
        <w:lastRenderedPageBreak/>
        <w:drawing>
          <wp:inline distT="0" distB="0" distL="0" distR="0" wp14:anchorId="42D452F9" wp14:editId="667FF56B">
            <wp:extent cx="2924175" cy="2600325"/>
            <wp:effectExtent l="0" t="0" r="0" b="0"/>
            <wp:docPr id="318"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56">
                      <a:extLst>
                        <a:ext uri="{28A0092B-C50C-407E-A947-70E740481C1C}">
                          <a14:useLocalDpi xmlns:a14="http://schemas.microsoft.com/office/drawing/2010/main" val="0"/>
                        </a:ext>
                      </a:extLst>
                    </a:blip>
                    <a:srcRect l="13763"/>
                    <a:stretch>
                      <a:fillRect/>
                    </a:stretch>
                  </pic:blipFill>
                  <pic:spPr bwMode="auto">
                    <a:xfrm>
                      <a:off x="0" y="0"/>
                      <a:ext cx="2924175" cy="2600325"/>
                    </a:xfrm>
                    <a:prstGeom prst="rect">
                      <a:avLst/>
                    </a:prstGeom>
                    <a:noFill/>
                    <a:ln>
                      <a:noFill/>
                    </a:ln>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91</w:t>
        </w:r>
      </w:fldSimple>
      <w:r>
        <w:t>. Lietotāja lomas izvēle</w:t>
      </w:r>
    </w:p>
    <w:p w:rsidR="00BB4879" w:rsidRDefault="00BB4879" w:rsidP="00E70652">
      <w:pPr>
        <w:pStyle w:val="Pamatteksts"/>
      </w:pPr>
      <w:r w:rsidRPr="00DE7F5F">
        <w:rPr>
          <w:b/>
        </w:rPr>
        <w:t>Lietotāja statuss</w:t>
      </w:r>
      <w:r>
        <w:t xml:space="preserve"> </w:t>
      </w:r>
      <w:r w:rsidRPr="00711B4C">
        <w:t xml:space="preserve">– izvēles saraksts, no kura lietotājam iespējams izvēlēties </w:t>
      </w:r>
      <w:r>
        <w:t>lietotāja konta statusu Lietotāja saraksta filtrēšanai pēc lietotāja statusa sakritības – ‘</w:t>
      </w:r>
      <w:r w:rsidRPr="00B370E7">
        <w:t>Aktīvs</w:t>
      </w:r>
      <w:r>
        <w:t>’</w:t>
      </w:r>
      <w:r w:rsidRPr="00B370E7">
        <w:t xml:space="preserve">, </w:t>
      </w:r>
      <w:r>
        <w:t>‘</w:t>
      </w:r>
      <w:r w:rsidRPr="00B370E7">
        <w:t>Bloķēts</w:t>
      </w:r>
      <w:r>
        <w:t>’</w:t>
      </w:r>
      <w:r w:rsidRPr="00B370E7">
        <w:t xml:space="preserve">, </w:t>
      </w:r>
      <w:r>
        <w:t>‘</w:t>
      </w:r>
      <w:r w:rsidRPr="00B370E7">
        <w:t>Dzēsts</w:t>
      </w:r>
      <w:r>
        <w:t>’ vai</w:t>
      </w:r>
      <w:r w:rsidRPr="00B370E7">
        <w:t xml:space="preserve"> </w:t>
      </w:r>
      <w:r>
        <w:t>‘</w:t>
      </w:r>
      <w:r w:rsidRPr="00B370E7">
        <w:t>Visi</w:t>
      </w:r>
      <w:r>
        <w:t>’</w:t>
      </w:r>
      <w:r w:rsidRPr="00B370E7">
        <w:t xml:space="preserve">. Pēc noklusējuma tiek izvēlēta vērtība </w:t>
      </w:r>
      <w:r>
        <w:t>‘</w:t>
      </w:r>
      <w:r w:rsidRPr="00B370E7">
        <w:t>Aktīvs</w:t>
      </w:r>
      <w:r>
        <w:t>’</w:t>
      </w:r>
      <w:r w:rsidRPr="00B370E7">
        <w:t>.</w:t>
      </w:r>
    </w:p>
    <w:p w:rsidR="00BB4879" w:rsidRDefault="00BB4879" w:rsidP="0068526F">
      <w:pPr>
        <w:pStyle w:val="Picture"/>
      </w:pPr>
      <w:r w:rsidRPr="00936F54">
        <w:rPr>
          <w:noProof/>
        </w:rPr>
        <w:drawing>
          <wp:inline distT="0" distB="0" distL="0" distR="0" wp14:anchorId="55F6F757" wp14:editId="7E7BACE7">
            <wp:extent cx="5934075" cy="2076450"/>
            <wp:effectExtent l="0" t="0" r="0" b="0"/>
            <wp:docPr id="316"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934075" cy="2076450"/>
                    </a:xfrm>
                    <a:prstGeom prst="rect">
                      <a:avLst/>
                    </a:prstGeom>
                    <a:noFill/>
                    <a:ln>
                      <a:noFill/>
                    </a:ln>
                  </pic:spPr>
                </pic:pic>
              </a:graphicData>
            </a:graphic>
          </wp:inline>
        </w:drawing>
      </w:r>
    </w:p>
    <w:p w:rsidR="00BB4879" w:rsidRDefault="00BB4879" w:rsidP="00B958A9">
      <w:pPr>
        <w:pStyle w:val="Caption"/>
      </w:pPr>
      <w:bookmarkStart w:id="290" w:name="_Toc179879161"/>
      <w:r>
        <w:t>Ekr</w:t>
      </w:r>
      <w:r>
        <w:rPr>
          <w:rFonts w:hint="eastAsia"/>
        </w:rPr>
        <w:t>ā</w:t>
      </w:r>
      <w:r>
        <w:t xml:space="preserve">nforma </w:t>
      </w:r>
      <w:fldSimple w:instr=" SEQ Ekrānforma \* ARABIC ">
        <w:r w:rsidR="00760291">
          <w:rPr>
            <w:noProof/>
          </w:rPr>
          <w:t>56</w:t>
        </w:r>
      </w:fldSimple>
      <w:r>
        <w:t>. Lietotāju saraksta apskates ekrānforma</w:t>
      </w:r>
      <w:bookmarkEnd w:id="290"/>
    </w:p>
    <w:p w:rsidR="00BB4879" w:rsidRPr="00665DB8" w:rsidRDefault="00BB4879" w:rsidP="00C1516A">
      <w:pPr>
        <w:pStyle w:val="Piezme"/>
      </w:pPr>
      <w:r w:rsidRPr="00FD4CC3">
        <w:rPr>
          <w:b/>
          <w:bCs/>
          <w:iCs/>
        </w:rPr>
        <w:t>Piezīme</w:t>
      </w:r>
      <w:r w:rsidRPr="00FD4CC3">
        <w:rPr>
          <w:b/>
          <w:bCs/>
          <w:iCs/>
          <w:color w:val="FF0000"/>
        </w:rPr>
        <w:t>!</w:t>
      </w:r>
      <w:r>
        <w:t xml:space="preserve"> </w:t>
      </w:r>
      <w:r w:rsidRPr="00665DB8">
        <w:t xml:space="preserve">Ieraksti lietotāju sarakstā </w:t>
      </w:r>
      <w:r>
        <w:t xml:space="preserve">tiek </w:t>
      </w:r>
      <w:r w:rsidRPr="00665DB8">
        <w:t>sakārto</w:t>
      </w:r>
      <w:r>
        <w:t>ti</w:t>
      </w:r>
      <w:r w:rsidRPr="00665DB8">
        <w:t xml:space="preserve"> pēc lietotājvārda alfabētiskā secībā</w:t>
      </w:r>
      <w:r>
        <w:t>.</w:t>
      </w:r>
    </w:p>
    <w:p w:rsidR="00BB4879" w:rsidRDefault="00BB4879" w:rsidP="0068526F">
      <w:pPr>
        <w:pStyle w:val="Blokuapraksts"/>
      </w:pPr>
      <w:r>
        <w:t>Lietotāju saraksta attēlošana</w:t>
      </w:r>
    </w:p>
    <w:p w:rsidR="00BB4879" w:rsidRDefault="00BB4879" w:rsidP="00C1516A">
      <w:pPr>
        <w:pStyle w:val="Pamatteksts1"/>
      </w:pPr>
      <w:r>
        <w:t>Atlasītajā un attēlotajā lietotāju sarakstā par katru lietotāju tiek attēlota šāda informācija:</w:t>
      </w:r>
    </w:p>
    <w:p w:rsidR="00BB4879" w:rsidRPr="000C7B8A" w:rsidRDefault="00BB4879" w:rsidP="00E70652">
      <w:pPr>
        <w:pStyle w:val="Pamatteksts"/>
      </w:pPr>
      <w:r w:rsidRPr="00DE7F5F">
        <w:rPr>
          <w:b/>
        </w:rPr>
        <w:t>Sistēmas lietotājvārds</w:t>
      </w:r>
      <w:r>
        <w:t xml:space="preserve"> – kā hipersaite, tiek attēlots </w:t>
      </w:r>
      <w:r w:rsidRPr="00946641">
        <w:t>pēc norādītajiem kritērijiem atrastais</w:t>
      </w:r>
      <w:r>
        <w:t xml:space="preserve"> sistēmas lietotājvārds. Uzklikšķinot uz hipersaites pie konkrēta Lietotāja ieraksta, sistēma atver izvēlētā lietotāja datus apskatei, dodot iespēju lietotājam tos </w:t>
      </w:r>
      <w:r w:rsidRPr="000C7B8A">
        <w:t>rediģēt (skat. aprakstu Lietotāja datu rediģēšana</w:t>
      </w:r>
      <w:r w:rsidRPr="000C7B8A">
        <w:rPr>
          <w:vanish/>
        </w:rPr>
        <w:t>|topic=Lietotāja datu rediģēšana</w:t>
      </w:r>
      <w:r w:rsidRPr="000C7B8A">
        <w:t>).</w:t>
      </w:r>
    </w:p>
    <w:p w:rsidR="00BB4879" w:rsidRPr="00946641" w:rsidRDefault="00BB4879" w:rsidP="00E70652">
      <w:pPr>
        <w:pStyle w:val="Pamatteksts"/>
      </w:pPr>
      <w:r w:rsidRPr="00DE7F5F">
        <w:rPr>
          <w:b/>
        </w:rPr>
        <w:t>Lietotāja vārds, uzvārds</w:t>
      </w:r>
      <w:r>
        <w:t xml:space="preserve"> </w:t>
      </w:r>
      <w:r w:rsidRPr="00946641">
        <w:t>– tiek attēlots pēc norādītajiem kritērijiem atrast</w:t>
      </w:r>
      <w:r>
        <w:t>ā lietotāja vārds un uzvārds.</w:t>
      </w:r>
    </w:p>
    <w:p w:rsidR="00BB4879" w:rsidRPr="00946641" w:rsidRDefault="00BB4879" w:rsidP="00E70652">
      <w:pPr>
        <w:pStyle w:val="Pamatteksts"/>
      </w:pPr>
      <w:r w:rsidRPr="00DE7F5F">
        <w:rPr>
          <w:b/>
        </w:rPr>
        <w:t>Lietotāja lomas</w:t>
      </w:r>
      <w:r>
        <w:t xml:space="preserve"> </w:t>
      </w:r>
      <w:r w:rsidRPr="00946641">
        <w:t>– tiek attēlot</w:t>
      </w:r>
      <w:r>
        <w:t>a</w:t>
      </w:r>
      <w:r w:rsidRPr="00946641">
        <w:t xml:space="preserve"> pēc norādītajiem kritērijiem atrast</w:t>
      </w:r>
      <w:r>
        <w:t>ā lietotāja loma.</w:t>
      </w:r>
    </w:p>
    <w:p w:rsidR="00BB4879" w:rsidRPr="00946641" w:rsidRDefault="00BB4879" w:rsidP="00E70652">
      <w:pPr>
        <w:pStyle w:val="Pamatteksts"/>
      </w:pPr>
      <w:r w:rsidRPr="00DE7F5F">
        <w:rPr>
          <w:b/>
        </w:rPr>
        <w:lastRenderedPageBreak/>
        <w:t>Konta statuss</w:t>
      </w:r>
      <w:r>
        <w:t xml:space="preserve"> </w:t>
      </w:r>
      <w:r w:rsidRPr="00946641">
        <w:t>– tiek attēlots pēc norādītajiem kritērijiem atrast</w:t>
      </w:r>
      <w:r>
        <w:t>ā lietotāja konta statuss.</w:t>
      </w:r>
    </w:p>
    <w:p w:rsidR="00BB4879" w:rsidRPr="00355131" w:rsidRDefault="00BB4879" w:rsidP="00E70652">
      <w:pPr>
        <w:pStyle w:val="Pamatteksts"/>
      </w:pPr>
      <w:r w:rsidRPr="00DE7F5F">
        <w:rPr>
          <w:b/>
        </w:rPr>
        <w:t>Tālrunis</w:t>
      </w:r>
      <w:r>
        <w:t xml:space="preserve"> </w:t>
      </w:r>
      <w:r w:rsidRPr="00946641">
        <w:t>– tiek attēlot</w:t>
      </w:r>
      <w:r>
        <w:t>a</w:t>
      </w:r>
      <w:r w:rsidRPr="00946641">
        <w:t xml:space="preserve"> pēc norādītajiem kritērijiem atrast</w:t>
      </w:r>
      <w:r>
        <w:t>ā lietotāja tālruņa numura informācija.</w:t>
      </w:r>
    </w:p>
    <w:p w:rsidR="00BB4879" w:rsidRDefault="00BB4879" w:rsidP="00E70652">
      <w:pPr>
        <w:pStyle w:val="Pamatteksts"/>
      </w:pPr>
      <w:r w:rsidRPr="00DE7F5F">
        <w:rPr>
          <w:b/>
        </w:rPr>
        <w:t>Mobilais tālrunis</w:t>
      </w:r>
      <w:r>
        <w:t xml:space="preserve"> </w:t>
      </w:r>
      <w:r w:rsidRPr="00946641">
        <w:t>– tiek attēlot</w:t>
      </w:r>
      <w:r>
        <w:t>a</w:t>
      </w:r>
      <w:r w:rsidRPr="00946641">
        <w:t xml:space="preserve"> pēc norādītajiem kritērijiem atrast</w:t>
      </w:r>
      <w:r>
        <w:t>ā lietotāja mobilā tālruņa numura informācija.</w:t>
      </w:r>
    </w:p>
    <w:p w:rsidR="00BB4879" w:rsidRPr="00946641" w:rsidRDefault="00BB4879" w:rsidP="00E70652">
      <w:pPr>
        <w:pStyle w:val="Pamatteksts"/>
      </w:pPr>
      <w:r w:rsidRPr="00DE7F5F">
        <w:rPr>
          <w:b/>
        </w:rPr>
        <w:t>E-pasts</w:t>
      </w:r>
      <w:r>
        <w:t xml:space="preserve"> </w:t>
      </w:r>
      <w:r w:rsidRPr="00946641">
        <w:t>– tiek attēlot</w:t>
      </w:r>
      <w:r>
        <w:t>a</w:t>
      </w:r>
      <w:r w:rsidRPr="00946641">
        <w:t xml:space="preserve"> pēc norādītajiem kritērijiem atrast</w:t>
      </w:r>
      <w:r>
        <w:t>ā lietotāja e-pasta adrese.</w:t>
      </w:r>
    </w:p>
    <w:p w:rsidR="00BB4879" w:rsidRPr="00946641" w:rsidRDefault="00BB4879" w:rsidP="00E70652">
      <w:pPr>
        <w:pStyle w:val="Pamatteksts"/>
      </w:pPr>
      <w:r w:rsidRPr="00DE7F5F">
        <w:rPr>
          <w:b/>
        </w:rPr>
        <w:t>Piezīmes</w:t>
      </w:r>
      <w:r>
        <w:t xml:space="preserve"> </w:t>
      </w:r>
      <w:r w:rsidRPr="00946641">
        <w:t>– tiek attēlot</w:t>
      </w:r>
      <w:r>
        <w:t>a</w:t>
      </w:r>
      <w:r w:rsidRPr="00946641">
        <w:t xml:space="preserve">s </w:t>
      </w:r>
      <w:r>
        <w:t xml:space="preserve">piezīmes, kas pievienotas </w:t>
      </w:r>
      <w:r w:rsidRPr="00946641">
        <w:t>pēc norādītajiem kritērijiem atrast</w:t>
      </w:r>
      <w:r>
        <w:t>ajam lietotājam.</w:t>
      </w:r>
    </w:p>
    <w:p w:rsidR="00BB4879" w:rsidRPr="00A51AB0" w:rsidRDefault="00BB4879" w:rsidP="0068526F">
      <w:pPr>
        <w:pStyle w:val="Blokuapraksts"/>
      </w:pPr>
      <w:r>
        <w:t>Lietotāju saraksta spiedpogu darbība</w:t>
      </w:r>
    </w:p>
    <w:p w:rsidR="00BB4879" w:rsidRDefault="00BB4879" w:rsidP="00E70652">
      <w:pPr>
        <w:pStyle w:val="Pamatteksts"/>
      </w:pPr>
      <w:r>
        <w:t>U</w:t>
      </w:r>
      <w:r w:rsidRPr="00B16D54">
        <w:t>zklikšķinot uz spiedpogas</w:t>
      </w:r>
      <w:r>
        <w:rPr>
          <w:b/>
          <w:noProof/>
          <w:lang w:eastAsia="lv-LV"/>
        </w:rPr>
        <w:t xml:space="preserve"> </w:t>
      </w:r>
      <w:r w:rsidRPr="00936F54">
        <w:rPr>
          <w:noProof/>
          <w:lang w:eastAsia="lv-LV"/>
        </w:rPr>
        <w:drawing>
          <wp:inline distT="0" distB="0" distL="0" distR="0" wp14:anchorId="69A51420" wp14:editId="7D01F35A">
            <wp:extent cx="619125" cy="171450"/>
            <wp:effectExtent l="0" t="0" r="0" b="0"/>
            <wp:docPr id="3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t>, sistēma veic Lietotāju saraksta ierakstu atlasi atbilstoši lietotāja uzstādītajiem kritērijiem.</w:t>
      </w:r>
    </w:p>
    <w:p w:rsidR="00BB4879" w:rsidRPr="006F6E3F" w:rsidRDefault="00BB4879" w:rsidP="00C1516A">
      <w:pPr>
        <w:pStyle w:val="Piezme"/>
      </w:pPr>
      <w:r w:rsidRPr="008333BD">
        <w:rPr>
          <w:b/>
          <w:bCs/>
          <w:iCs/>
        </w:rPr>
        <w:t>Piezīme</w:t>
      </w:r>
      <w:r w:rsidRPr="0037299B">
        <w:rPr>
          <w:b/>
          <w:color w:val="FF0000"/>
        </w:rPr>
        <w:t>!</w:t>
      </w:r>
      <w:r>
        <w:rPr>
          <w:b/>
          <w:color w:val="FF0000"/>
        </w:rPr>
        <w:t xml:space="preserve"> </w:t>
      </w:r>
      <w:r w:rsidRPr="006F6E3F">
        <w:t>Saraksta filtrēšana tiek veikta neņemot vērā atlases kritērijos izmantoto burtu reģistru, t.i., lielo vai mazo burtu izmantošanu.</w:t>
      </w:r>
    </w:p>
    <w:p w:rsidR="00BB4879" w:rsidRDefault="00BB4879" w:rsidP="00E70652">
      <w:pPr>
        <w:pStyle w:val="Pamatteksts"/>
      </w:pPr>
      <w:r>
        <w:t>U</w:t>
      </w:r>
      <w:r w:rsidRPr="00B16D54">
        <w:t>zklikšķinot uz spiedpogas</w:t>
      </w:r>
      <w:r>
        <w:rPr>
          <w:b/>
          <w:noProof/>
          <w:lang w:eastAsia="lv-LV"/>
        </w:rPr>
        <w:t xml:space="preserve"> </w:t>
      </w:r>
      <w:r w:rsidRPr="00936F54">
        <w:rPr>
          <w:noProof/>
          <w:lang w:eastAsia="lv-LV"/>
        </w:rPr>
        <w:drawing>
          <wp:inline distT="0" distB="0" distL="0" distR="0" wp14:anchorId="4EE1BAD5" wp14:editId="44C95006">
            <wp:extent cx="1571625" cy="200025"/>
            <wp:effectExtent l="0" t="0" r="0" b="0"/>
            <wp:docPr id="312"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571625" cy="200025"/>
                    </a:xfrm>
                    <a:prstGeom prst="rect">
                      <a:avLst/>
                    </a:prstGeom>
                    <a:noFill/>
                    <a:ln>
                      <a:noFill/>
                    </a:ln>
                  </pic:spPr>
                </pic:pic>
              </a:graphicData>
            </a:graphic>
          </wp:inline>
        </w:drawing>
      </w:r>
      <w:r>
        <w:t xml:space="preserve">, tiek atvērta ekrānforma jauna organizācijas lietotāja </w:t>
      </w:r>
      <w:r w:rsidRPr="000C7B8A">
        <w:t>pievienošanai (skat. aprakstu Lietotāja izveide</w:t>
      </w:r>
      <w:r w:rsidRPr="000C7B8A">
        <w:rPr>
          <w:vanish/>
        </w:rPr>
        <w:t>|topic=Lietotāja izveide</w:t>
      </w:r>
      <w:r w:rsidRPr="000C7B8A">
        <w:t>).</w:t>
      </w:r>
    </w:p>
    <w:p w:rsidR="00BB4879" w:rsidRDefault="00BB4879" w:rsidP="00E70652">
      <w:pPr>
        <w:pStyle w:val="Pamatteksts"/>
      </w:pPr>
      <w:r>
        <w:t>U</w:t>
      </w:r>
      <w:r w:rsidRPr="00B16D54">
        <w:t>zklikšķinot uz spiedpogas</w:t>
      </w:r>
      <w:r>
        <w:rPr>
          <w:b/>
          <w:noProof/>
          <w:lang w:eastAsia="lv-LV"/>
        </w:rPr>
        <w:t xml:space="preserve"> </w:t>
      </w:r>
      <w:r w:rsidRPr="00936F54">
        <w:rPr>
          <w:noProof/>
          <w:lang w:eastAsia="lv-LV"/>
        </w:rPr>
        <w:drawing>
          <wp:inline distT="0" distB="0" distL="0" distR="0" wp14:anchorId="7A0FDD6D" wp14:editId="4DAEAA57">
            <wp:extent cx="2219325" cy="180975"/>
            <wp:effectExtent l="0" t="0" r="0" b="0"/>
            <wp:docPr id="31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219325" cy="180975"/>
                    </a:xfrm>
                    <a:prstGeom prst="rect">
                      <a:avLst/>
                    </a:prstGeom>
                    <a:noFill/>
                    <a:ln>
                      <a:noFill/>
                    </a:ln>
                  </pic:spPr>
                </pic:pic>
              </a:graphicData>
            </a:graphic>
          </wp:inline>
        </w:drawing>
      </w:r>
      <w:r>
        <w:t xml:space="preserve">, tiek attēlota ekrānforma organizācijas datu rediģēšanai </w:t>
      </w:r>
      <w:r w:rsidRPr="00B26B73">
        <w:t>(skat. aprakstu Organizācijas datu rediģēšana</w:t>
      </w:r>
      <w:r w:rsidRPr="00B26B73">
        <w:rPr>
          <w:vanish/>
        </w:rPr>
        <w:t>|topic=Organizācijas datu rediģēšana</w:t>
      </w:r>
      <w:r w:rsidRPr="00B26B73">
        <w:t>).</w:t>
      </w:r>
    </w:p>
    <w:p w:rsidR="00BB4879" w:rsidRDefault="00BB4879" w:rsidP="00BB4879">
      <w:pPr>
        <w:pStyle w:val="Heading2"/>
        <w:numPr>
          <w:ilvl w:val="1"/>
          <w:numId w:val="3"/>
        </w:numPr>
      </w:pPr>
      <w:bookmarkStart w:id="291" w:name="_D2HTopic_3276"/>
      <w:bookmarkStart w:id="292" w:name="_Toc179879058"/>
      <w:r w:rsidRPr="005C74B2">
        <w:t>Lietotāja izveide</w:t>
      </w:r>
      <w:bookmarkEnd w:id="291"/>
      <w:bookmarkEnd w:id="292"/>
    </w:p>
    <w:p w:rsidR="00BB4879" w:rsidRPr="00371812" w:rsidRDefault="00BB4879" w:rsidP="0068526F">
      <w:pPr>
        <w:rPr>
          <w:vanish/>
        </w:rPr>
      </w:pPr>
      <w:r>
        <w:fldChar w:fldCharType="begin"/>
      </w:r>
      <w:r>
        <w:instrText xml:space="preserve"> XE "Lietotājs" </w:instrText>
      </w:r>
      <w:r>
        <w:fldChar w:fldCharType="end"/>
      </w:r>
    </w:p>
    <w:p w:rsidR="00BB4879" w:rsidRDefault="00BB4879" w:rsidP="00C1516A">
      <w:pPr>
        <w:pStyle w:val="Apaknodaas"/>
      </w:pPr>
      <w:r>
        <w:t>Apraksts</w:t>
      </w:r>
    </w:p>
    <w:p w:rsidR="00BB4879" w:rsidRDefault="00BB4879" w:rsidP="00C1516A">
      <w:pPr>
        <w:pStyle w:val="Pamatteksts1"/>
      </w:pPr>
      <w:r>
        <w:t>Sistēma nodrošina iespēju pievienot jaunus sistēmas lietotājus noteiktās organizācijās ar noteiktu lietotāja lomu.</w:t>
      </w:r>
    </w:p>
    <w:p w:rsidR="00BB4879" w:rsidRDefault="00BB4879" w:rsidP="00C1516A">
      <w:pPr>
        <w:pStyle w:val="Apaknodaas"/>
      </w:pPr>
      <w:r>
        <w:t xml:space="preserve">Piekļūšanas nosacījumi </w:t>
      </w:r>
    </w:p>
    <w:p w:rsidR="00BB4879" w:rsidRDefault="00BB4879" w:rsidP="00C1516A">
      <w:pPr>
        <w:pStyle w:val="Pamatteksts1"/>
      </w:pPr>
      <w:r>
        <w:t>Lietotāja datu reģistrēšana sistēmā ir pieejama autorizētiem sistēmas lietotājiem ar lomu Sistēmas administrators, Pircēja administrators vai Piegādātāja administrators.</w:t>
      </w:r>
    </w:p>
    <w:p w:rsidR="00BB4879" w:rsidRPr="005232C1" w:rsidRDefault="00BB4879" w:rsidP="00C1516A">
      <w:pPr>
        <w:pStyle w:val="Piezme"/>
      </w:pPr>
      <w:r w:rsidRPr="001C1669">
        <w:rPr>
          <w:b/>
        </w:rPr>
        <w:t>Piezīme</w:t>
      </w:r>
      <w:r w:rsidRPr="0037299B">
        <w:rPr>
          <w:b/>
          <w:color w:val="FF0000"/>
        </w:rPr>
        <w:t>!</w:t>
      </w:r>
      <w:r w:rsidRPr="0037299B">
        <w:t xml:space="preserve"> </w:t>
      </w:r>
      <w:r>
        <w:t>Jaunu lietotāju reģistrāciju var veikt tikai savas organizācijas ietvaros.</w:t>
      </w:r>
    </w:p>
    <w:p w:rsidR="00BB4879" w:rsidRPr="000945F0" w:rsidRDefault="00BB4879" w:rsidP="00C1516A">
      <w:pPr>
        <w:pStyle w:val="Pamatteksts1"/>
      </w:pPr>
      <w:r>
        <w:t>Lai izveidotu jaunu sistēmas lietotāju</w:t>
      </w:r>
      <w:r w:rsidRPr="000945F0">
        <w:t>, ir jābūt reģistrētai Organizācijai, kurā sistēmas lieto</w:t>
      </w:r>
      <w:r w:rsidR="00BB7726">
        <w:softHyphen/>
      </w:r>
      <w:r w:rsidRPr="000945F0">
        <w:t>tā</w:t>
      </w:r>
      <w:r w:rsidR="00BB7726">
        <w:softHyphen/>
      </w:r>
      <w:r w:rsidRPr="000945F0">
        <w:t xml:space="preserve">jam ir pieejams Lietotāju saraksts (skat. aprakstu </w:t>
      </w:r>
      <w:r w:rsidRPr="00BB4879">
        <w:t>Lietotāju saraksta apskatīšana</w:t>
      </w:r>
      <w:r w:rsidRPr="000945F0">
        <w:t>).</w:t>
      </w:r>
    </w:p>
    <w:p w:rsidR="00BB4879" w:rsidRPr="000945F0" w:rsidRDefault="00BB4879" w:rsidP="00C1516A">
      <w:pPr>
        <w:pStyle w:val="Apaknodaas"/>
      </w:pPr>
      <w:r w:rsidRPr="000945F0">
        <w:t>Piekļūšana</w:t>
      </w:r>
    </w:p>
    <w:p w:rsidR="00BB4879" w:rsidRDefault="00BB4879" w:rsidP="00C1516A">
      <w:pPr>
        <w:pStyle w:val="Pamatteksts1"/>
      </w:pPr>
      <w:r w:rsidRPr="000945F0">
        <w:t>Lietotāja izveidi</w:t>
      </w:r>
      <w:r w:rsidRPr="000945F0">
        <w:fldChar w:fldCharType="begin"/>
      </w:r>
      <w:r w:rsidRPr="000945F0">
        <w:instrText xml:space="preserve"> XE "Lietotāja izveide" </w:instrText>
      </w:r>
      <w:r w:rsidRPr="000945F0">
        <w:fldChar w:fldCharType="end"/>
      </w:r>
      <w:r w:rsidR="002C4EC6">
        <w:t xml:space="preserve"> var</w:t>
      </w:r>
      <w:r w:rsidRPr="000945F0">
        <w:t xml:space="preserve"> uzsākt, atverot šķirkli ‘Lietotāji’ </w:t>
      </w:r>
      <w:r>
        <w:t>sistēmas sākumlapā</w:t>
      </w:r>
      <w:r w:rsidRPr="000945F0">
        <w:t xml:space="preserve"> un atvērtajā lietotāju sarakstā (skat. aprakstu </w:t>
      </w:r>
      <w:r w:rsidRPr="00BB4879">
        <w:t>Lietotāju saraksta apskatīšana</w:t>
      </w:r>
      <w:r w:rsidRPr="000945F0">
        <w:t>) izsaucot jauna lietotāja pievienošanu.</w:t>
      </w:r>
    </w:p>
    <w:p w:rsidR="00BB4879" w:rsidRPr="003C3D81" w:rsidRDefault="00BB4879" w:rsidP="00C1516A">
      <w:pPr>
        <w:pStyle w:val="Apaknodaas"/>
      </w:pPr>
      <w:r>
        <w:t>Ekrānformas apraksts</w:t>
      </w:r>
    </w:p>
    <w:p w:rsidR="00BB4879" w:rsidRDefault="00C438AF" w:rsidP="0068526F">
      <w:pPr>
        <w:pStyle w:val="Picture"/>
      </w:pPr>
      <w:r>
        <w:rPr>
          <w:noProof/>
        </w:rPr>
        <w:lastRenderedPageBreak/>
        <w:drawing>
          <wp:inline distT="0" distB="0" distL="0" distR="0">
            <wp:extent cx="5939790" cy="7995285"/>
            <wp:effectExtent l="0" t="0" r="381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939790" cy="7995285"/>
                    </a:xfrm>
                    <a:prstGeom prst="rect">
                      <a:avLst/>
                    </a:prstGeom>
                    <a:noFill/>
                    <a:ln>
                      <a:noFill/>
                    </a:ln>
                  </pic:spPr>
                </pic:pic>
              </a:graphicData>
            </a:graphic>
          </wp:inline>
        </w:drawing>
      </w:r>
    </w:p>
    <w:p w:rsidR="00E77C65" w:rsidRPr="00E77C65" w:rsidRDefault="00E77C65" w:rsidP="00E77C65">
      <w:pPr>
        <w:pStyle w:val="Picture"/>
      </w:pPr>
      <w:r>
        <w:rPr>
          <w:noProof/>
        </w:rPr>
        <w:lastRenderedPageBreak/>
        <w:drawing>
          <wp:inline distT="0" distB="0" distL="0" distR="0">
            <wp:extent cx="5937250" cy="255905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5937250" cy="2559050"/>
                    </a:xfrm>
                    <a:prstGeom prst="rect">
                      <a:avLst/>
                    </a:prstGeom>
                    <a:noFill/>
                    <a:ln>
                      <a:noFill/>
                    </a:ln>
                  </pic:spPr>
                </pic:pic>
              </a:graphicData>
            </a:graphic>
          </wp:inline>
        </w:drawing>
      </w:r>
    </w:p>
    <w:p w:rsidR="00E77C65" w:rsidRPr="00E77C65" w:rsidRDefault="00E77C65" w:rsidP="00E77C65"/>
    <w:p w:rsidR="00BB4879" w:rsidRPr="003C3D81" w:rsidRDefault="00BB4879" w:rsidP="00B958A9">
      <w:pPr>
        <w:pStyle w:val="Caption"/>
      </w:pPr>
      <w:bookmarkStart w:id="293" w:name="_Toc179879162"/>
      <w:r w:rsidRPr="003C3D81">
        <w:t xml:space="preserve">Ekrānforma </w:t>
      </w:r>
      <w:fldSimple w:instr=" SEQ Ekrānforma \* ARABIC ">
        <w:r w:rsidR="00760291">
          <w:rPr>
            <w:noProof/>
          </w:rPr>
          <w:t>57</w:t>
        </w:r>
      </w:fldSimple>
      <w:r w:rsidRPr="003C3D81">
        <w:t>. Lietotāja izveidošanas ekrānforma</w:t>
      </w:r>
      <w:bookmarkEnd w:id="293"/>
    </w:p>
    <w:p w:rsidR="00BB4879" w:rsidRPr="0007399D" w:rsidRDefault="00BB4879" w:rsidP="0068526F">
      <w:pPr>
        <w:pStyle w:val="Blokuapraksts"/>
      </w:pPr>
      <w:r w:rsidRPr="0007399D">
        <w:t>Lietotāja pamatinformācija</w:t>
      </w:r>
    </w:p>
    <w:p w:rsidR="00BB4879" w:rsidRDefault="00BB4879" w:rsidP="00E70652">
      <w:pPr>
        <w:pStyle w:val="Pamatteksts"/>
      </w:pPr>
      <w:r>
        <w:rPr>
          <w:b/>
          <w:noProof/>
          <w:lang w:eastAsia="lv-LV"/>
        </w:rPr>
        <w:t>Organizācija</w:t>
      </w:r>
      <w:r>
        <w:rPr>
          <w:b/>
        </w:rPr>
        <w:t xml:space="preserve"> </w:t>
      </w:r>
      <w:r>
        <w:t>– tiek attēlots organizācijas nosaukums, kurai tiek veidots jauns lietotājs</w:t>
      </w:r>
      <w:r w:rsidRPr="00794081">
        <w:t>.</w:t>
      </w:r>
    </w:p>
    <w:p w:rsidR="00BB4879" w:rsidRDefault="00BB4879" w:rsidP="00E70652">
      <w:pPr>
        <w:pStyle w:val="Pamatteksts"/>
      </w:pPr>
      <w:r>
        <w:rPr>
          <w:b/>
          <w:noProof/>
          <w:lang w:eastAsia="lv-LV"/>
        </w:rPr>
        <w:t>Sistēmas lietotājvārds</w:t>
      </w:r>
      <w:r>
        <w:rPr>
          <w:b/>
        </w:rPr>
        <w:t xml:space="preserve"> </w:t>
      </w:r>
      <w:r>
        <w:t xml:space="preserve">– </w:t>
      </w:r>
      <w:r w:rsidRPr="00711B4C">
        <w:t>ievadlauks, k</w:t>
      </w:r>
      <w:r>
        <w:t>as</w:t>
      </w:r>
      <w:r w:rsidRPr="00711B4C">
        <w:t xml:space="preserve"> paredzēts</w:t>
      </w:r>
      <w:r>
        <w:t xml:space="preserve"> sistēmas lietotājvārda daļas norādīšanai. </w:t>
      </w:r>
      <w:r w:rsidRPr="00BC1970">
        <w:t>Sistēma ģenerē lietotājvārds kā organizācijas, kurai tiek veidots lietotājs, saīsinājums, kam pievienots simbols "_", kam pievienots lietotāja izveidotāja norādītais lietotājvārds</w:t>
      </w:r>
      <w:r w:rsidRPr="00794081">
        <w:t>.</w:t>
      </w:r>
    </w:p>
    <w:p w:rsidR="00BB4879" w:rsidRDefault="00BB4879" w:rsidP="00C1516A">
      <w:pPr>
        <w:pStyle w:val="Piezme"/>
      </w:pPr>
      <w:r>
        <w:rPr>
          <w:b/>
          <w:bCs/>
          <w:iCs/>
        </w:rPr>
        <w:t>Piezīme</w:t>
      </w:r>
      <w:r>
        <w:rPr>
          <w:b/>
          <w:bCs/>
          <w:iCs/>
          <w:color w:val="FF0000"/>
        </w:rPr>
        <w:t>!</w:t>
      </w:r>
      <w:r>
        <w:t xml:space="preserve"> Maksimālais lietotājvārda garums ir 50 simboli. Lietotājvārda izveidē pieļaujamie simboli ir: cipari, lielie un mazie latīņu alfabēta burti, kā arī punkts.</w:t>
      </w:r>
    </w:p>
    <w:p w:rsidR="00BB4879" w:rsidRDefault="00BB4879" w:rsidP="00C1516A">
      <w:pPr>
        <w:pStyle w:val="Piezme"/>
      </w:pPr>
      <w:r w:rsidRPr="00285558">
        <w:rPr>
          <w:b/>
          <w:bCs/>
          <w:iCs/>
        </w:rPr>
        <w:t>Piezīme</w:t>
      </w:r>
      <w:r w:rsidRPr="00285558">
        <w:rPr>
          <w:b/>
          <w:bCs/>
          <w:iCs/>
          <w:color w:val="FF0000"/>
        </w:rPr>
        <w:t>!</w:t>
      </w:r>
      <w:r>
        <w:t xml:space="preserve"> </w:t>
      </w:r>
      <w:r w:rsidRPr="00E16FFE">
        <w:t>Sistēmas lietotājvārdam (ar pievienotu organizācijas saīsinājumu) jābūt unikālam sistēmas ietvaros</w:t>
      </w:r>
      <w:r>
        <w:t>.</w:t>
      </w:r>
    </w:p>
    <w:p w:rsidR="00BB4879" w:rsidRDefault="00BB4879" w:rsidP="00E70652">
      <w:pPr>
        <w:pStyle w:val="Pamatteksts"/>
      </w:pPr>
      <w:r>
        <w:rPr>
          <w:b/>
          <w:noProof/>
          <w:lang w:eastAsia="lv-LV"/>
        </w:rPr>
        <w:t>Vārds</w:t>
      </w:r>
      <w:r>
        <w:rPr>
          <w:b/>
        </w:rPr>
        <w:t xml:space="preserve"> </w:t>
      </w:r>
      <w:r>
        <w:t xml:space="preserve">– </w:t>
      </w:r>
      <w:r w:rsidRPr="00711B4C">
        <w:t>ievadlauks, k</w:t>
      </w:r>
      <w:r>
        <w:t>as</w:t>
      </w:r>
      <w:r w:rsidRPr="00711B4C">
        <w:t xml:space="preserve"> paredzēts</w:t>
      </w:r>
      <w:r>
        <w:t xml:space="preserve"> sistēmas lietotāja personas vārda norādīšanai</w:t>
      </w:r>
      <w:r w:rsidRPr="00794081">
        <w:t>.</w:t>
      </w:r>
    </w:p>
    <w:p w:rsidR="00BB4879" w:rsidRDefault="00BB4879" w:rsidP="00E70652">
      <w:pPr>
        <w:pStyle w:val="Pamatteksts"/>
      </w:pPr>
      <w:r>
        <w:rPr>
          <w:b/>
          <w:noProof/>
          <w:lang w:eastAsia="lv-LV"/>
        </w:rPr>
        <w:t>Uzvārds</w:t>
      </w:r>
      <w:r>
        <w:rPr>
          <w:b/>
        </w:rPr>
        <w:t xml:space="preserve"> </w:t>
      </w:r>
      <w:r>
        <w:t xml:space="preserve">– </w:t>
      </w:r>
      <w:r w:rsidRPr="00711B4C">
        <w:t>ievadlauks, k</w:t>
      </w:r>
      <w:r>
        <w:t>as</w:t>
      </w:r>
      <w:r w:rsidRPr="00711B4C">
        <w:t xml:space="preserve"> paredzēts</w:t>
      </w:r>
      <w:r>
        <w:t xml:space="preserve"> sistēmas lietotāja personas uzvārda norādīšanai</w:t>
      </w:r>
      <w:r w:rsidRPr="00794081">
        <w:t>.</w:t>
      </w:r>
    </w:p>
    <w:p w:rsidR="00BB4879" w:rsidRDefault="00BB4879" w:rsidP="00E70652">
      <w:pPr>
        <w:pStyle w:val="Pamatteksts"/>
      </w:pPr>
      <w:r>
        <w:rPr>
          <w:b/>
          <w:noProof/>
          <w:lang w:eastAsia="lv-LV"/>
        </w:rPr>
        <w:t xml:space="preserve">Personas kods </w:t>
      </w:r>
      <w:r>
        <w:t xml:space="preserve">– </w:t>
      </w:r>
      <w:r w:rsidRPr="00711B4C">
        <w:t>ievadlauks, k</w:t>
      </w:r>
      <w:r>
        <w:t>as</w:t>
      </w:r>
      <w:r w:rsidRPr="00711B4C">
        <w:t xml:space="preserve"> paredzēts</w:t>
      </w:r>
      <w:r>
        <w:t xml:space="preserve"> sistēmas lietotāja personas koda norādīšanai</w:t>
      </w:r>
      <w:r w:rsidRPr="00794081">
        <w:t>.</w:t>
      </w:r>
    </w:p>
    <w:p w:rsidR="00BB4879" w:rsidRDefault="00BB4879" w:rsidP="00C1516A">
      <w:pPr>
        <w:pStyle w:val="Piezme"/>
      </w:pPr>
      <w:r w:rsidRPr="00285558">
        <w:rPr>
          <w:b/>
          <w:bCs/>
          <w:iCs/>
        </w:rPr>
        <w:t>Piezīme</w:t>
      </w:r>
      <w:r w:rsidRPr="00285558">
        <w:rPr>
          <w:b/>
          <w:bCs/>
          <w:iCs/>
          <w:color w:val="FF0000"/>
        </w:rPr>
        <w:t>!</w:t>
      </w:r>
      <w:r>
        <w:t xml:space="preserve"> Personas koda </w:t>
      </w:r>
      <w:r w:rsidRPr="002C2B40">
        <w:t>garums ir 12 simboli un 1.-6.</w:t>
      </w:r>
      <w:r>
        <w:t xml:space="preserve">, </w:t>
      </w:r>
      <w:r w:rsidRPr="002C2B40">
        <w:t>un 8.-12.simbol</w:t>
      </w:r>
      <w:r>
        <w:t>s</w:t>
      </w:r>
      <w:r w:rsidRPr="002C2B40">
        <w:t xml:space="preserve"> ir cipari, bet 7.simbols ir "-".</w:t>
      </w:r>
    </w:p>
    <w:p w:rsidR="00BB4879" w:rsidRDefault="00BB4879" w:rsidP="00C1516A">
      <w:pPr>
        <w:pStyle w:val="Piezme"/>
      </w:pPr>
      <w:r w:rsidRPr="00285558">
        <w:rPr>
          <w:b/>
          <w:bCs/>
          <w:iCs/>
        </w:rPr>
        <w:t>Piezīme</w:t>
      </w:r>
      <w:r w:rsidRPr="00285558">
        <w:rPr>
          <w:b/>
          <w:bCs/>
          <w:iCs/>
          <w:color w:val="FF0000"/>
        </w:rPr>
        <w:t>!</w:t>
      </w:r>
      <w:r>
        <w:t xml:space="preserve"> Lietotājiem ar lomu ‘Pircēja izziņu pieprasītājs</w:t>
      </w:r>
      <w:r>
        <w:fldChar w:fldCharType="begin"/>
      </w:r>
      <w:r>
        <w:instrText xml:space="preserve"> XE "</w:instrText>
      </w:r>
      <w:r w:rsidRPr="00F8482F">
        <w:instrText>Izziņu pieprasītājs</w:instrText>
      </w:r>
      <w:r>
        <w:instrText xml:space="preserve">" </w:instrText>
      </w:r>
      <w:r>
        <w:fldChar w:fldCharType="end"/>
      </w:r>
      <w:r>
        <w:t>’ personas kods jānorāda obligāti.</w:t>
      </w:r>
    </w:p>
    <w:p w:rsidR="00BB4879" w:rsidRPr="00BB7D1F" w:rsidRDefault="00BB4879" w:rsidP="00E70652">
      <w:pPr>
        <w:pStyle w:val="Pamatteksts"/>
      </w:pPr>
      <w:r w:rsidRPr="00526316">
        <w:rPr>
          <w:b/>
        </w:rPr>
        <w:t>Amats</w:t>
      </w:r>
      <w:r>
        <w:t xml:space="preserve"> – lietotāja amats organizācijā.</w:t>
      </w:r>
    </w:p>
    <w:p w:rsidR="00BB4879" w:rsidRDefault="00BB4879" w:rsidP="00E70652">
      <w:pPr>
        <w:pStyle w:val="Pamatteksts"/>
      </w:pPr>
      <w:r>
        <w:rPr>
          <w:b/>
          <w:noProof/>
          <w:lang w:eastAsia="lv-LV"/>
        </w:rPr>
        <w:t xml:space="preserve">Aktīvs no – līdz </w:t>
      </w:r>
      <w:r>
        <w:t xml:space="preserve">– datumu </w:t>
      </w:r>
      <w:r w:rsidRPr="00711B4C">
        <w:t>ievadlauk</w:t>
      </w:r>
      <w:r>
        <w:t>i</w:t>
      </w:r>
      <w:r w:rsidRPr="00711B4C">
        <w:t>, k</w:t>
      </w:r>
      <w:r>
        <w:t>as</w:t>
      </w:r>
      <w:r w:rsidRPr="00711B4C">
        <w:t xml:space="preserve"> paredzēt</w:t>
      </w:r>
      <w:r>
        <w:t>i sistēmas lietotāja aktīvā perioda norādīšanai</w:t>
      </w:r>
      <w:r w:rsidRPr="00794081">
        <w:t>.</w:t>
      </w:r>
    </w:p>
    <w:p w:rsidR="00BB4879" w:rsidRDefault="00BB4879" w:rsidP="00C1516A">
      <w:pPr>
        <w:pStyle w:val="Piezme"/>
      </w:pPr>
      <w:r w:rsidRPr="00285558">
        <w:rPr>
          <w:b/>
          <w:bCs/>
          <w:iCs/>
        </w:rPr>
        <w:t>Piezīme</w:t>
      </w:r>
      <w:r w:rsidRPr="00285558">
        <w:rPr>
          <w:b/>
          <w:bCs/>
          <w:iCs/>
          <w:color w:val="FF0000"/>
        </w:rPr>
        <w:t>!</w:t>
      </w:r>
      <w:r>
        <w:t xml:space="preserve"> J</w:t>
      </w:r>
      <w:r w:rsidRPr="00557E3A">
        <w:t>a norādīts gan lietotāja aktivitātes perioda sākuma datums, gan beigu datums, tad beigu datumam ir jābūt lielākam vai vienādam ar sākuma datumu.</w:t>
      </w:r>
    </w:p>
    <w:p w:rsidR="00BB4879" w:rsidRPr="00753CCF" w:rsidRDefault="00BB4879" w:rsidP="00E70652">
      <w:pPr>
        <w:pStyle w:val="Pamatteksts"/>
      </w:pPr>
      <w:r w:rsidRPr="00F554EE">
        <w:rPr>
          <w:b/>
          <w:noProof/>
          <w:lang w:eastAsia="lv-LV"/>
        </w:rPr>
        <w:t>Konta statuss</w:t>
      </w:r>
      <w:r w:rsidRPr="00F554EE">
        <w:rPr>
          <w:b/>
        </w:rPr>
        <w:t xml:space="preserve"> </w:t>
      </w:r>
      <w:r>
        <w:t xml:space="preserve">– pēc </w:t>
      </w:r>
      <w:r w:rsidRPr="00E67747">
        <w:t>jauna</w:t>
      </w:r>
      <w:r>
        <w:t xml:space="preserve"> lietotāja datu saglabāšanas, tiks uzstādīts lietotāja konta statuss. </w:t>
      </w:r>
      <w:r w:rsidRPr="00753CCF">
        <w:t>Statuss tiek uzstādīts kā "Aktīvs" šādos gadījumos:</w:t>
      </w:r>
    </w:p>
    <w:p w:rsidR="00BB4879" w:rsidRPr="00753CCF" w:rsidRDefault="00BB4879" w:rsidP="00C1516A">
      <w:pPr>
        <w:pStyle w:val="Pakrtots"/>
      </w:pPr>
      <w:r w:rsidRPr="00753CCF">
        <w:lastRenderedPageBreak/>
        <w:t>ja aktivitātes perioda gala datumi nav definēti;</w:t>
      </w:r>
    </w:p>
    <w:p w:rsidR="00BB4879" w:rsidRPr="00753CCF" w:rsidRDefault="00BB4879" w:rsidP="00C1516A">
      <w:pPr>
        <w:pStyle w:val="Pakrtots"/>
      </w:pPr>
      <w:r w:rsidRPr="00753CCF">
        <w:t>ja aktivitātes perioda sākuma datums nav definēts un beigu datums ir lielāks vai vienāds ar pašreizējo datumu;</w:t>
      </w:r>
    </w:p>
    <w:p w:rsidR="00BB4879" w:rsidRPr="00753CCF" w:rsidRDefault="00BB4879" w:rsidP="00C1516A">
      <w:pPr>
        <w:pStyle w:val="Pakrtots"/>
      </w:pPr>
      <w:r w:rsidRPr="00753CCF">
        <w:t>ja aktivitātes perioda sākuma datums ir mazāks vai vienāds ar pašreizējo datumu un beigu datums nav definēts vai ir lielāks vai vienāds ar pašreizējo datumu.</w:t>
      </w:r>
    </w:p>
    <w:p w:rsidR="00BB4879" w:rsidRPr="00753CCF" w:rsidRDefault="00BB4879" w:rsidP="00E70652">
      <w:pPr>
        <w:pStyle w:val="Pamatteksts"/>
      </w:pPr>
      <w:r w:rsidRPr="00753CCF">
        <w:t xml:space="preserve">Statuss tiek </w:t>
      </w:r>
      <w:r w:rsidRPr="00E67747">
        <w:t>uzstādīts</w:t>
      </w:r>
      <w:r w:rsidRPr="00753CCF">
        <w:t xml:space="preserve"> kā "Bloķēts" šādos gadījumos:</w:t>
      </w:r>
    </w:p>
    <w:p w:rsidR="00BB4879" w:rsidRPr="00753CCF" w:rsidRDefault="00BB4879" w:rsidP="00C1516A">
      <w:pPr>
        <w:pStyle w:val="Pakrtots"/>
      </w:pPr>
      <w:r w:rsidRPr="00753CCF">
        <w:t>ja aktivitātes perioda sākuma datums ir lielāks par pašreizējo datumu;</w:t>
      </w:r>
    </w:p>
    <w:p w:rsidR="00BB4879" w:rsidRPr="00753CCF" w:rsidRDefault="00BB4879" w:rsidP="00C1516A">
      <w:pPr>
        <w:pStyle w:val="Pakrtots"/>
      </w:pPr>
      <w:r w:rsidRPr="00753CCF">
        <w:t>ja aktivitātes perioda beigu datums ir mazāks par pašreizējo datumu.</w:t>
      </w:r>
    </w:p>
    <w:p w:rsidR="00BB4879" w:rsidRPr="0007399D" w:rsidRDefault="00BB4879" w:rsidP="0068526F">
      <w:pPr>
        <w:pStyle w:val="Blokuapraksts"/>
      </w:pPr>
      <w:r w:rsidRPr="0007399D">
        <w:t>Lietotāja lomu informācija</w:t>
      </w:r>
    </w:p>
    <w:p w:rsidR="00BB4879" w:rsidRDefault="00B43B91" w:rsidP="0068526F">
      <w:pPr>
        <w:pStyle w:val="Picture"/>
      </w:pPr>
      <w:r w:rsidRPr="00B43B91">
        <w:rPr>
          <w:noProof/>
        </w:rPr>
        <w:drawing>
          <wp:inline distT="0" distB="0" distL="0" distR="0" wp14:anchorId="2E44CB3D" wp14:editId="71D5E8AB">
            <wp:extent cx="4267200" cy="3785419"/>
            <wp:effectExtent l="0" t="0" r="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4282756" cy="3799219"/>
                    </a:xfrm>
                    <a:prstGeom prst="rect">
                      <a:avLst/>
                    </a:prstGeom>
                  </pic:spPr>
                </pic:pic>
              </a:graphicData>
            </a:graphic>
          </wp:inline>
        </w:drawing>
      </w:r>
    </w:p>
    <w:p w:rsidR="00BB4879" w:rsidRPr="003C3D81" w:rsidRDefault="00BB4879" w:rsidP="00B958A9">
      <w:pPr>
        <w:pStyle w:val="Caption"/>
      </w:pPr>
      <w:r w:rsidRPr="003C3D81">
        <w:t>Ekr</w:t>
      </w:r>
      <w:r w:rsidRPr="003C3D81">
        <w:rPr>
          <w:rFonts w:hint="eastAsia"/>
        </w:rPr>
        <w:t>ā</w:t>
      </w:r>
      <w:r w:rsidRPr="003C3D81">
        <w:t xml:space="preserve">nformas bloks </w:t>
      </w:r>
      <w:fldSimple w:instr=" SEQ Ekrānformas_bloks \* ARABIC ">
        <w:r w:rsidR="00760291">
          <w:rPr>
            <w:noProof/>
          </w:rPr>
          <w:t>92</w:t>
        </w:r>
      </w:fldSimple>
      <w:r w:rsidRPr="003C3D81">
        <w:t>. Lietotāja lomu informācijas bloks</w:t>
      </w:r>
    </w:p>
    <w:p w:rsidR="00BB4879" w:rsidRDefault="00BB4879" w:rsidP="00C1516A">
      <w:pPr>
        <w:pStyle w:val="Pamatteksts1"/>
      </w:pPr>
      <w:r w:rsidRPr="00160A6B">
        <w:t>Blok</w:t>
      </w:r>
      <w:r>
        <w:t xml:space="preserve">ā saraksta veidā </w:t>
      </w:r>
      <w:r w:rsidRPr="00734211">
        <w:t xml:space="preserve">tiek </w:t>
      </w:r>
      <w:r>
        <w:t>attēlotas tām apakšsistēmām atbilstošās lomas, uz kurām lietotāja organizācijai</w:t>
      </w:r>
      <w:r w:rsidRPr="00734211">
        <w:t xml:space="preserve"> </w:t>
      </w:r>
      <w:r>
        <w:fldChar w:fldCharType="begin"/>
      </w:r>
      <w:r>
        <w:instrText xml:space="preserve"> XE "</w:instrText>
      </w:r>
      <w:r w:rsidRPr="0078278C">
        <w:instrText>Lietotāja loma</w:instrText>
      </w:r>
      <w:r>
        <w:instrText xml:space="preserve">" </w:instrText>
      </w:r>
      <w:r>
        <w:fldChar w:fldCharType="end"/>
      </w:r>
      <w:r>
        <w:t>piešķirtas tiesības.</w:t>
      </w:r>
    </w:p>
    <w:p w:rsidR="00BB4879" w:rsidRDefault="00BB4879" w:rsidP="00E70652">
      <w:pPr>
        <w:pStyle w:val="Pamatteksts"/>
      </w:pPr>
      <w:r>
        <w:rPr>
          <w:b/>
          <w:noProof/>
          <w:lang w:eastAsia="lv-LV"/>
        </w:rPr>
        <w:t>Lietotāja loma</w:t>
      </w:r>
      <w:r>
        <w:rPr>
          <w:b/>
        </w:rPr>
        <w:t xml:space="preserve"> </w:t>
      </w:r>
      <w:r>
        <w:t>– kā izvēles rūtiņa, kuru atzīmējot, lietotājam tiks piešķirta izvēlētā loma</w:t>
      </w:r>
      <w:r w:rsidRPr="00794081">
        <w:t>.</w:t>
      </w:r>
    </w:p>
    <w:p w:rsidR="00BB4879" w:rsidRDefault="00BB4879" w:rsidP="00C1516A">
      <w:pPr>
        <w:pStyle w:val="Piezme"/>
      </w:pPr>
      <w:r w:rsidRPr="00285558">
        <w:rPr>
          <w:b/>
          <w:bCs/>
          <w:iCs/>
        </w:rPr>
        <w:t>Piezīme</w:t>
      </w:r>
      <w:r w:rsidRPr="00285558">
        <w:rPr>
          <w:b/>
          <w:bCs/>
          <w:iCs/>
          <w:color w:val="FF0000"/>
        </w:rPr>
        <w:t>!</w:t>
      </w:r>
      <w:r>
        <w:t xml:space="preserve"> Lietotājam ir jānorāda vismaz viena loma.</w:t>
      </w:r>
    </w:p>
    <w:p w:rsidR="00BB4879" w:rsidRDefault="00BB4879" w:rsidP="00C1516A">
      <w:pPr>
        <w:pStyle w:val="Piezme"/>
      </w:pPr>
      <w:r w:rsidRPr="00285558">
        <w:rPr>
          <w:b/>
          <w:bCs/>
          <w:iCs/>
        </w:rPr>
        <w:t>Piezīme</w:t>
      </w:r>
      <w:r w:rsidRPr="00285558">
        <w:rPr>
          <w:b/>
          <w:bCs/>
          <w:iCs/>
          <w:color w:val="FF0000"/>
        </w:rPr>
        <w:t>!</w:t>
      </w:r>
      <w:r>
        <w:t xml:space="preserve"> Loma ‘Pircēja izziņas pieprasītājs” pieejama tad, ja organizācijas konfigurācijas parametra ‘</w:t>
      </w:r>
      <w:r>
        <w:rPr>
          <w:szCs w:val="18"/>
        </w:rPr>
        <w:t>Administratori var piešķirt e-izziņu pieprasītāju lomas</w:t>
      </w:r>
      <w:r>
        <w:t>’ vērtība ir 1, t.i., organizācijas lietotājiem paredzēts piešķirt šo lomu. Šī konfigurācijas parametra vērtību var mainīt sistēmas administrators.</w:t>
      </w:r>
    </w:p>
    <w:p w:rsidR="00BB4879" w:rsidRDefault="00BB4879" w:rsidP="0068526F">
      <w:pPr>
        <w:pStyle w:val="Blokuapraksts"/>
      </w:pPr>
      <w:r w:rsidRPr="0007399D">
        <w:t>Piesaistīto apstiprinātāju informācija</w:t>
      </w:r>
    </w:p>
    <w:p w:rsidR="00BB4879" w:rsidRDefault="00BB4879" w:rsidP="00C1516A">
      <w:pPr>
        <w:pStyle w:val="Piezme"/>
      </w:pPr>
      <w:r w:rsidRPr="00285558">
        <w:rPr>
          <w:b/>
          <w:bCs/>
          <w:iCs/>
        </w:rPr>
        <w:lastRenderedPageBreak/>
        <w:t>Piezīme</w:t>
      </w:r>
      <w:r w:rsidRPr="00285558">
        <w:rPr>
          <w:b/>
          <w:bCs/>
          <w:iCs/>
          <w:color w:val="FF0000"/>
        </w:rPr>
        <w:t>!</w:t>
      </w:r>
      <w:r>
        <w:t xml:space="preserve"> </w:t>
      </w:r>
      <w:r w:rsidRPr="004E2515">
        <w:t xml:space="preserve">Bloks ir </w:t>
      </w:r>
      <w:r w:rsidRPr="00875BA6">
        <w:t xml:space="preserve">pieejams tikai tad, ja </w:t>
      </w:r>
      <w:r>
        <w:t>‘</w:t>
      </w:r>
      <w:r w:rsidRPr="00875BA6">
        <w:t>Lietotāja lomas</w:t>
      </w:r>
      <w:r>
        <w:t>’</w:t>
      </w:r>
      <w:r w:rsidRPr="00875BA6">
        <w:t xml:space="preserve"> blokā atzīmēta </w:t>
      </w:r>
      <w:r w:rsidRPr="004E2515">
        <w:t xml:space="preserve">loma </w:t>
      </w:r>
      <w:r>
        <w:t>‘</w:t>
      </w:r>
      <w:r w:rsidRPr="004E2515">
        <w:t>Iepircējs</w:t>
      </w:r>
      <w:r>
        <w:t>’.</w:t>
      </w:r>
    </w:p>
    <w:p w:rsidR="00BB4879" w:rsidRDefault="00BB4879" w:rsidP="0068526F">
      <w:pPr>
        <w:pStyle w:val="Picture"/>
      </w:pPr>
      <w:r w:rsidRPr="00936F54">
        <w:rPr>
          <w:noProof/>
        </w:rPr>
        <w:drawing>
          <wp:inline distT="0" distB="0" distL="0" distR="0" wp14:anchorId="151E9BC1" wp14:editId="5249F4F5">
            <wp:extent cx="4324350" cy="1114425"/>
            <wp:effectExtent l="0" t="0" r="0" b="0"/>
            <wp:docPr id="304"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324350" cy="1114425"/>
                    </a:xfrm>
                    <a:prstGeom prst="rect">
                      <a:avLst/>
                    </a:prstGeom>
                    <a:noFill/>
                    <a:ln>
                      <a:noFill/>
                    </a:ln>
                  </pic:spPr>
                </pic:pic>
              </a:graphicData>
            </a:graphic>
          </wp:inline>
        </w:drawing>
      </w:r>
    </w:p>
    <w:p w:rsidR="00BB4879" w:rsidRPr="003C3D81" w:rsidRDefault="00BB4879" w:rsidP="00B958A9">
      <w:pPr>
        <w:pStyle w:val="Caption"/>
      </w:pPr>
      <w:r w:rsidRPr="003C3D81">
        <w:t>Ekr</w:t>
      </w:r>
      <w:r w:rsidRPr="003C3D81">
        <w:rPr>
          <w:rFonts w:hint="eastAsia"/>
        </w:rPr>
        <w:t>ā</w:t>
      </w:r>
      <w:r w:rsidRPr="003C3D81">
        <w:t xml:space="preserve">nformas bloks </w:t>
      </w:r>
      <w:fldSimple w:instr=" SEQ Ekrānformas_bloks \* ARABIC ">
        <w:r w:rsidR="00760291">
          <w:rPr>
            <w:noProof/>
          </w:rPr>
          <w:t>93</w:t>
        </w:r>
      </w:fldSimple>
      <w:r w:rsidRPr="003C3D81">
        <w:t>. Piesaistīto apstiprinātāju informācijas bloks</w:t>
      </w:r>
    </w:p>
    <w:p w:rsidR="00BB4879" w:rsidRPr="004E2515" w:rsidRDefault="00BB4879" w:rsidP="00C1516A">
      <w:pPr>
        <w:pStyle w:val="Pamatteksts1"/>
      </w:pPr>
      <w:r w:rsidRPr="00160A6B">
        <w:t>Blok</w:t>
      </w:r>
      <w:r>
        <w:t>ā tiek attēlotas divas izvēles Apstiprinātāju norādīšanai:</w:t>
      </w:r>
    </w:p>
    <w:p w:rsidR="00BB4879" w:rsidRDefault="00BB4879" w:rsidP="00E70652">
      <w:pPr>
        <w:pStyle w:val="Pamatteksts"/>
      </w:pPr>
      <w:r>
        <w:rPr>
          <w:b/>
          <w:noProof/>
          <w:lang w:eastAsia="lv-LV"/>
        </w:rPr>
        <w:t>Apstiprinātājs</w:t>
      </w:r>
      <w:r>
        <w:rPr>
          <w:b/>
        </w:rPr>
        <w:t xml:space="preserve"> </w:t>
      </w:r>
      <w:r>
        <w:t xml:space="preserve">– kā </w:t>
      </w:r>
      <w:r w:rsidRPr="00C75BA7">
        <w:t>izvēln</w:t>
      </w:r>
      <w:r>
        <w:t>e, kurā</w:t>
      </w:r>
      <w:r w:rsidRPr="00C75BA7">
        <w:t xml:space="preserve"> alfabētiskā secībā pēc lietotājvārda </w:t>
      </w:r>
      <w:r>
        <w:t xml:space="preserve">ir </w:t>
      </w:r>
      <w:r w:rsidRPr="00C75BA7">
        <w:t>iekļau</w:t>
      </w:r>
      <w:r>
        <w:t>ts</w:t>
      </w:r>
      <w:r w:rsidRPr="00C75BA7">
        <w:t xml:space="preserve"> saraksts ar visiem attiecīgajā organizācijā reģistrētajiem aktīvajiem lietotājiem, kuriem piešķirta Apstiprinātāja loma.</w:t>
      </w:r>
    </w:p>
    <w:p w:rsidR="00BB4879" w:rsidRPr="0012533C" w:rsidRDefault="00BB4879" w:rsidP="00C1516A">
      <w:pPr>
        <w:pStyle w:val="Piezme"/>
      </w:pPr>
      <w:r w:rsidRPr="00285558">
        <w:rPr>
          <w:b/>
          <w:bCs/>
          <w:iCs/>
        </w:rPr>
        <w:t>Piezīme</w:t>
      </w:r>
      <w:r w:rsidRPr="00285558">
        <w:rPr>
          <w:b/>
          <w:bCs/>
          <w:iCs/>
          <w:color w:val="FF0000"/>
        </w:rPr>
        <w:t>!</w:t>
      </w:r>
      <w:r>
        <w:t xml:space="preserve"> Ir jā</w:t>
      </w:r>
      <w:r w:rsidRPr="0012533C">
        <w:t>norād</w:t>
      </w:r>
      <w:r>
        <w:t>a</w:t>
      </w:r>
      <w:r w:rsidRPr="0012533C">
        <w:t xml:space="preserve"> vismaz viens Apstiprinātājs, kas ir tās pašas organizācijas aktīvs lietotājs ar piešķirtu </w:t>
      </w:r>
      <w:r>
        <w:t>A</w:t>
      </w:r>
      <w:r w:rsidRPr="0012533C">
        <w:t>pstiprinātāja lomu, t.i., tāds, kas nav ne dzēsts, ne bloķēts</w:t>
      </w:r>
      <w:r>
        <w:t>.</w:t>
      </w:r>
    </w:p>
    <w:p w:rsidR="00BB4879" w:rsidRPr="00305F56" w:rsidRDefault="00BB4879" w:rsidP="00C1516A">
      <w:pPr>
        <w:pStyle w:val="Piezme"/>
      </w:pPr>
      <w:r w:rsidRPr="00285558">
        <w:rPr>
          <w:b/>
          <w:bCs/>
          <w:iCs/>
        </w:rPr>
        <w:t>Piezīme</w:t>
      </w:r>
      <w:r w:rsidRPr="00285558">
        <w:rPr>
          <w:b/>
          <w:bCs/>
          <w:iCs/>
          <w:color w:val="FF0000"/>
        </w:rPr>
        <w:t>!</w:t>
      </w:r>
      <w:r>
        <w:t xml:space="preserve"> </w:t>
      </w:r>
      <w:r w:rsidRPr="00305F56">
        <w:t>Norādītā vērtība tik</w:t>
      </w:r>
      <w:r>
        <w:t>s</w:t>
      </w:r>
      <w:r w:rsidRPr="00305F56">
        <w:t xml:space="preserve"> saglabāta un turpmāk attēlota tajā laukā, kurā tā ievadīta (</w:t>
      </w:r>
      <w:r>
        <w:t xml:space="preserve">t.i., ir </w:t>
      </w:r>
      <w:r w:rsidRPr="00305F56">
        <w:t>pieļaujama situācija, kad vērtība definēta tikai otrajā laukā).</w:t>
      </w:r>
    </w:p>
    <w:p w:rsidR="00BB4879" w:rsidRPr="00A21AEB" w:rsidRDefault="00BB4879" w:rsidP="00C1516A">
      <w:pPr>
        <w:pStyle w:val="Pamatteksts1"/>
      </w:pPr>
      <w:r w:rsidRPr="00A21AEB">
        <w:t>Ja organizācijā, kuras iepircējs tiek pievienots vai rediģēts, neeksistē aktīvi lietotāji ar lomu "Apstiprinātājs", tad ap</w:t>
      </w:r>
      <w:r>
        <w:t>s</w:t>
      </w:r>
      <w:r w:rsidRPr="00A21AEB">
        <w:t>tiprinātāja izvēlnes netiek attēlotas, bet tiek attēlots uzraksts par apstiprinātāja izveides nepieciešamī</w:t>
      </w:r>
      <w:r>
        <w:t>b</w:t>
      </w:r>
      <w:r w:rsidRPr="00A21AEB">
        <w:t>u</w:t>
      </w:r>
      <w:r>
        <w:t>.</w:t>
      </w:r>
    </w:p>
    <w:p w:rsidR="00BB4879" w:rsidRPr="0007399D" w:rsidRDefault="00BB4879" w:rsidP="0068526F">
      <w:pPr>
        <w:pStyle w:val="Blokuapraksts"/>
      </w:pPr>
      <w:r w:rsidRPr="0007399D">
        <w:t>Piegādes adrešu informācija</w:t>
      </w:r>
    </w:p>
    <w:p w:rsidR="00BB4879" w:rsidRDefault="00BB4879" w:rsidP="0068526F">
      <w:pPr>
        <w:pStyle w:val="Picture"/>
      </w:pPr>
      <w:r w:rsidRPr="00936F54">
        <w:rPr>
          <w:noProof/>
        </w:rPr>
        <w:drawing>
          <wp:inline distT="0" distB="0" distL="0" distR="0" wp14:anchorId="7A473D88" wp14:editId="1A108524">
            <wp:extent cx="5781675" cy="933450"/>
            <wp:effectExtent l="0" t="0" r="0" b="0"/>
            <wp:docPr id="302"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81675" cy="933450"/>
                    </a:xfrm>
                    <a:prstGeom prst="rect">
                      <a:avLst/>
                    </a:prstGeom>
                    <a:noFill/>
                    <a:ln>
                      <a:noFill/>
                    </a:ln>
                  </pic:spPr>
                </pic:pic>
              </a:graphicData>
            </a:graphic>
          </wp:inline>
        </w:drawing>
      </w:r>
    </w:p>
    <w:p w:rsidR="00BB4879" w:rsidRPr="003C3D81" w:rsidRDefault="00BB4879" w:rsidP="00B958A9">
      <w:pPr>
        <w:pStyle w:val="Caption"/>
      </w:pPr>
      <w:r w:rsidRPr="003C3D81">
        <w:t>Ekr</w:t>
      </w:r>
      <w:r w:rsidRPr="003C3D81">
        <w:rPr>
          <w:rFonts w:hint="eastAsia"/>
        </w:rPr>
        <w:t>ā</w:t>
      </w:r>
      <w:r w:rsidRPr="003C3D81">
        <w:t xml:space="preserve">nformas bloks </w:t>
      </w:r>
      <w:fldSimple w:instr=" SEQ Ekrānformas_bloks \* ARABIC ">
        <w:r w:rsidR="00760291">
          <w:rPr>
            <w:noProof/>
          </w:rPr>
          <w:t>94</w:t>
        </w:r>
      </w:fldSimple>
      <w:r w:rsidRPr="003C3D81">
        <w:t>. Piegādes adrešu informācijas bloks</w:t>
      </w:r>
    </w:p>
    <w:p w:rsidR="00BB4879" w:rsidRDefault="00BB4879" w:rsidP="00C1516A">
      <w:pPr>
        <w:pStyle w:val="Piezme"/>
      </w:pPr>
      <w:r w:rsidRPr="00285558">
        <w:rPr>
          <w:b/>
          <w:bCs/>
          <w:iCs/>
        </w:rPr>
        <w:t>Piezīme</w:t>
      </w:r>
      <w:r w:rsidRPr="00285558">
        <w:rPr>
          <w:b/>
          <w:bCs/>
          <w:iCs/>
          <w:color w:val="FF0000"/>
        </w:rPr>
        <w:t>!</w:t>
      </w:r>
      <w:r>
        <w:t xml:space="preserve"> </w:t>
      </w:r>
      <w:r w:rsidRPr="004E2515">
        <w:t xml:space="preserve">Bloks ir pieejams tikai tad, ja </w:t>
      </w:r>
      <w:r>
        <w:t>‘</w:t>
      </w:r>
      <w:r w:rsidRPr="004E2515">
        <w:t>Lietotāja lomas</w:t>
      </w:r>
      <w:r>
        <w:t>’</w:t>
      </w:r>
      <w:r w:rsidRPr="004E2515">
        <w:t xml:space="preserve"> blokā atzīmēta</w:t>
      </w:r>
      <w:r w:rsidRPr="00F3127B">
        <w:t xml:space="preserve"> </w:t>
      </w:r>
      <w:r w:rsidRPr="00875BA6">
        <w:t xml:space="preserve">loma </w:t>
      </w:r>
      <w:r>
        <w:t>‘</w:t>
      </w:r>
      <w:r w:rsidRPr="00875BA6">
        <w:t>Saņēmēj</w:t>
      </w:r>
      <w:r>
        <w:t>s’.</w:t>
      </w:r>
    </w:p>
    <w:p w:rsidR="00BB4879" w:rsidRPr="004E2515" w:rsidRDefault="00BB4879" w:rsidP="00C1516A">
      <w:pPr>
        <w:pStyle w:val="Pamatteksts1"/>
      </w:pPr>
      <w:r>
        <w:t>Alfabēta secībā pēc adreses nosaukuma tiek attēlotas visas organizācijai definētās piegādes adreses:</w:t>
      </w:r>
    </w:p>
    <w:p w:rsidR="00BB4879" w:rsidRDefault="00BB4879" w:rsidP="00E70652">
      <w:pPr>
        <w:pStyle w:val="Pamatteksts"/>
      </w:pPr>
      <w:r>
        <w:rPr>
          <w:b/>
          <w:noProof/>
          <w:lang w:eastAsia="lv-LV"/>
        </w:rPr>
        <w:t>Piegādes adrese</w:t>
      </w:r>
      <w:r>
        <w:rPr>
          <w:b/>
        </w:rPr>
        <w:t xml:space="preserve"> </w:t>
      </w:r>
      <w:r>
        <w:t xml:space="preserve">– kā izvēles rūtiņa tiek </w:t>
      </w:r>
      <w:r w:rsidRPr="004B1415">
        <w:t>attēlot</w:t>
      </w:r>
      <w:r>
        <w:t>a</w:t>
      </w:r>
      <w:r w:rsidRPr="004B1415">
        <w:t xml:space="preserve"> </w:t>
      </w:r>
      <w:r>
        <w:t xml:space="preserve">adresei </w:t>
      </w:r>
      <w:r w:rsidRPr="004B1415">
        <w:t>definēt</w:t>
      </w:r>
      <w:r>
        <w:t>ais</w:t>
      </w:r>
      <w:r w:rsidRPr="004B1415">
        <w:t xml:space="preserve"> nosaukum</w:t>
      </w:r>
      <w:r>
        <w:t>s</w:t>
      </w:r>
      <w:r w:rsidRPr="004B1415">
        <w:t>, kuram pēc komata pievienota adrese</w:t>
      </w:r>
      <w:r w:rsidRPr="00794081">
        <w:t>.</w:t>
      </w:r>
    </w:p>
    <w:p w:rsidR="00BB4879" w:rsidRDefault="00BB4879" w:rsidP="00C1516A">
      <w:pPr>
        <w:pStyle w:val="Piezme"/>
      </w:pPr>
      <w:r w:rsidRPr="00285558">
        <w:rPr>
          <w:b/>
          <w:bCs/>
          <w:iCs/>
        </w:rPr>
        <w:t>Piezīme</w:t>
      </w:r>
      <w:r w:rsidRPr="00285558">
        <w:rPr>
          <w:b/>
          <w:bCs/>
          <w:iCs/>
          <w:color w:val="FF0000"/>
        </w:rPr>
        <w:t>!</w:t>
      </w:r>
      <w:r>
        <w:t xml:space="preserve"> Ir jā</w:t>
      </w:r>
      <w:r w:rsidRPr="0012533C">
        <w:t>norād</w:t>
      </w:r>
      <w:r>
        <w:t>a</w:t>
      </w:r>
      <w:r w:rsidRPr="0012533C">
        <w:t xml:space="preserve"> vismaz vien</w:t>
      </w:r>
      <w:r>
        <w:t>a</w:t>
      </w:r>
      <w:r w:rsidRPr="0012533C">
        <w:t xml:space="preserve"> </w:t>
      </w:r>
      <w:r>
        <w:t>Piegādes adrese.</w:t>
      </w:r>
    </w:p>
    <w:p w:rsidR="00BB4879" w:rsidRPr="0007399D" w:rsidRDefault="00BB4879" w:rsidP="0068526F">
      <w:pPr>
        <w:pStyle w:val="Blokuapraksts"/>
      </w:pPr>
      <w:r w:rsidRPr="0007399D">
        <w:t>Lietotāja darbību informācija un kontaktinformācija</w:t>
      </w:r>
    </w:p>
    <w:p w:rsidR="00BB4879" w:rsidRDefault="00BB4879" w:rsidP="00E70652">
      <w:pPr>
        <w:pStyle w:val="Pamatteksts"/>
      </w:pPr>
      <w:r>
        <w:rPr>
          <w:b/>
          <w:noProof/>
          <w:lang w:eastAsia="lv-LV"/>
        </w:rPr>
        <w:t>Tālruņa numurs</w:t>
      </w:r>
      <w:r>
        <w:rPr>
          <w:b/>
        </w:rPr>
        <w:t xml:space="preserve"> </w:t>
      </w:r>
      <w:r>
        <w:t xml:space="preserve">– </w:t>
      </w:r>
      <w:r w:rsidRPr="00711B4C">
        <w:t>ievadlauks, k</w:t>
      </w:r>
      <w:r>
        <w:t>as</w:t>
      </w:r>
      <w:r w:rsidRPr="00711B4C">
        <w:t xml:space="preserve"> paredzēts</w:t>
      </w:r>
      <w:r>
        <w:t xml:space="preserve"> lietotāja kontakttālruņa numura norādīšanai</w:t>
      </w:r>
      <w:r w:rsidRPr="00794081">
        <w:t>.</w:t>
      </w:r>
    </w:p>
    <w:p w:rsidR="00BB4879" w:rsidRDefault="00BB4879" w:rsidP="00E70652">
      <w:pPr>
        <w:pStyle w:val="Pamatteksts"/>
      </w:pPr>
      <w:r>
        <w:rPr>
          <w:b/>
          <w:noProof/>
          <w:lang w:eastAsia="lv-LV"/>
        </w:rPr>
        <w:t>Mobilā tālruņa numurs</w:t>
      </w:r>
      <w:r>
        <w:rPr>
          <w:b/>
        </w:rPr>
        <w:t xml:space="preserve"> </w:t>
      </w:r>
      <w:r>
        <w:t xml:space="preserve">– </w:t>
      </w:r>
      <w:r w:rsidRPr="00711B4C">
        <w:t>ievadlauks, k</w:t>
      </w:r>
      <w:r>
        <w:t>as</w:t>
      </w:r>
      <w:r w:rsidRPr="00711B4C">
        <w:t xml:space="preserve"> paredzēts</w:t>
      </w:r>
      <w:r>
        <w:t xml:space="preserve"> lietotāja mobilā kontakttālruņa numura norādīšanai</w:t>
      </w:r>
      <w:r w:rsidRPr="00794081">
        <w:t>.</w:t>
      </w:r>
    </w:p>
    <w:p w:rsidR="00BB4879" w:rsidRDefault="00BB4879" w:rsidP="00E70652">
      <w:pPr>
        <w:pStyle w:val="Pamatteksts"/>
      </w:pPr>
      <w:r>
        <w:rPr>
          <w:b/>
          <w:noProof/>
          <w:lang w:eastAsia="lv-LV"/>
        </w:rPr>
        <w:t>Faksa numurs</w:t>
      </w:r>
      <w:r>
        <w:rPr>
          <w:b/>
        </w:rPr>
        <w:t xml:space="preserve"> </w:t>
      </w:r>
      <w:r>
        <w:t xml:space="preserve">– </w:t>
      </w:r>
      <w:r w:rsidRPr="00711B4C">
        <w:t>ievadlauks, k</w:t>
      </w:r>
      <w:r>
        <w:t>as</w:t>
      </w:r>
      <w:r w:rsidRPr="00711B4C">
        <w:t xml:space="preserve"> paredzēts</w:t>
      </w:r>
      <w:r>
        <w:t xml:space="preserve"> lietotāja faksa numura norādīšanai</w:t>
      </w:r>
      <w:r w:rsidRPr="00794081">
        <w:t>.</w:t>
      </w:r>
    </w:p>
    <w:p w:rsidR="00BB4879" w:rsidRDefault="00BB4879" w:rsidP="00E70652">
      <w:pPr>
        <w:pStyle w:val="Pamatteksts"/>
      </w:pPr>
      <w:r>
        <w:rPr>
          <w:b/>
          <w:noProof/>
          <w:lang w:eastAsia="lv-LV"/>
        </w:rPr>
        <w:lastRenderedPageBreak/>
        <w:t>E-pasta adrese</w:t>
      </w:r>
      <w:r>
        <w:rPr>
          <w:b/>
        </w:rPr>
        <w:t xml:space="preserve"> </w:t>
      </w:r>
      <w:r>
        <w:t xml:space="preserve">– </w:t>
      </w:r>
      <w:r w:rsidRPr="00711B4C">
        <w:t>ievadlauks, k</w:t>
      </w:r>
      <w:r>
        <w:t>as</w:t>
      </w:r>
      <w:r w:rsidRPr="00711B4C">
        <w:t xml:space="preserve"> paredzēts</w:t>
      </w:r>
      <w:r>
        <w:t xml:space="preserve"> lietotāja e-pasta adreses norādīšanai</w:t>
      </w:r>
      <w:r w:rsidRPr="00794081">
        <w:t>.</w:t>
      </w:r>
    </w:p>
    <w:p w:rsidR="00BB4879" w:rsidRPr="007D2451" w:rsidRDefault="00BB4879" w:rsidP="00C1516A">
      <w:pPr>
        <w:pStyle w:val="Piezme"/>
      </w:pPr>
      <w:r w:rsidRPr="007D2451">
        <w:rPr>
          <w:b/>
          <w:bCs/>
          <w:iCs/>
        </w:rPr>
        <w:t>Piezīme</w:t>
      </w:r>
      <w:r w:rsidRPr="007D2451">
        <w:rPr>
          <w:b/>
          <w:color w:val="FF0000"/>
        </w:rPr>
        <w:t>!</w:t>
      </w:r>
      <w:r>
        <w:t xml:space="preserve"> Laukā ievadītajai vērtībai ir jāatbilst e-pasta formātam – tai ir jāsatur simbols „@” un paplašinājums, kas atdalīts ar punktu, piemēram: „.lv”.</w:t>
      </w:r>
    </w:p>
    <w:p w:rsidR="00BB4879" w:rsidRDefault="00BB4879" w:rsidP="00E70652">
      <w:pPr>
        <w:pStyle w:val="Pamatteksts"/>
      </w:pPr>
      <w:r>
        <w:rPr>
          <w:b/>
          <w:noProof/>
          <w:lang w:eastAsia="lv-LV"/>
        </w:rPr>
        <w:t>Paziņošanas metode: E-pasta vēstule</w:t>
      </w:r>
      <w:r>
        <w:rPr>
          <w:b/>
        </w:rPr>
        <w:t xml:space="preserve"> </w:t>
      </w:r>
      <w:r>
        <w:t>– kā pazīmes rūtiņa, kuru atzīmējot paziņojumu nosūtīšanai tiks izmantota lietotājam norādītā e-pasta adrese.</w:t>
      </w:r>
      <w:r w:rsidRPr="00711B4C">
        <w:t xml:space="preserve"> </w:t>
      </w:r>
      <w:r>
        <w:t>P</w:t>
      </w:r>
      <w:r w:rsidRPr="003773D6">
        <w:t xml:space="preserve">ēc noklusējuma </w:t>
      </w:r>
      <w:r>
        <w:t xml:space="preserve">rūtiņa </w:t>
      </w:r>
      <w:r w:rsidRPr="003773D6">
        <w:t xml:space="preserve">ir </w:t>
      </w:r>
      <w:r>
        <w:t>ieķeksēta.</w:t>
      </w:r>
    </w:p>
    <w:p w:rsidR="00BB4879" w:rsidRDefault="00BB4879" w:rsidP="00E70652">
      <w:pPr>
        <w:pStyle w:val="Pamatteksts"/>
      </w:pPr>
      <w:r>
        <w:rPr>
          <w:b/>
          <w:noProof/>
          <w:lang w:eastAsia="lv-LV"/>
        </w:rPr>
        <w:t>Piezīmes</w:t>
      </w:r>
      <w:r>
        <w:rPr>
          <w:b/>
        </w:rPr>
        <w:t xml:space="preserve"> </w:t>
      </w:r>
      <w:r>
        <w:t xml:space="preserve">– </w:t>
      </w:r>
      <w:r w:rsidRPr="00711B4C">
        <w:t>ievadlauks, k</w:t>
      </w:r>
      <w:r>
        <w:t>as</w:t>
      </w:r>
      <w:r w:rsidRPr="00711B4C">
        <w:t xml:space="preserve"> paredzēts</w:t>
      </w:r>
      <w:r>
        <w:t xml:space="preserve"> piezīmju par lietotāju norādīšanai</w:t>
      </w:r>
      <w:r w:rsidRPr="00794081">
        <w:t>.</w:t>
      </w:r>
    </w:p>
    <w:p w:rsidR="00BB4879" w:rsidRDefault="00BB4879" w:rsidP="00E70652">
      <w:pPr>
        <w:pStyle w:val="Pamatteksts"/>
      </w:pPr>
      <w:r>
        <w:rPr>
          <w:b/>
          <w:noProof/>
          <w:lang w:eastAsia="lv-LV"/>
        </w:rPr>
        <w:t>Var autorizēties ar paroli</w:t>
      </w:r>
      <w:r>
        <w:rPr>
          <w:b/>
        </w:rPr>
        <w:t xml:space="preserve"> </w:t>
      </w:r>
      <w:r>
        <w:t xml:space="preserve">– </w:t>
      </w:r>
      <w:r w:rsidR="001248B1">
        <w:t>atspējota pazīme, kas nosaka, ka lietotājs var autorizēties sistēmā ar lietotājvārdu un paroli</w:t>
      </w:r>
      <w:r w:rsidR="001248B1" w:rsidRPr="00794081">
        <w:t>.</w:t>
      </w:r>
      <w:r w:rsidR="001248B1">
        <w:t xml:space="preserve"> Parole tiek ģenerēta, saglabājot lietotāja datus</w:t>
      </w:r>
      <w:r w:rsidRPr="00794081">
        <w:t>.</w:t>
      </w:r>
    </w:p>
    <w:p w:rsidR="00BB4879" w:rsidRDefault="00BB4879" w:rsidP="00E70652">
      <w:pPr>
        <w:pStyle w:val="Pamatteksts"/>
      </w:pPr>
      <w:r>
        <w:rPr>
          <w:b/>
          <w:noProof/>
          <w:lang w:eastAsia="lv-LV"/>
        </w:rPr>
        <w:t>Var autorizēties ar viedkarti</w:t>
      </w:r>
      <w:r>
        <w:rPr>
          <w:b/>
        </w:rPr>
        <w:t xml:space="preserve"> </w:t>
      </w:r>
      <w:r>
        <w:t>– pazīmes rūtiņa, kuru atzīmējot, lietotājs var autorizēties sistēmā, izmantojot kādu ārēju autentifikācijas pakalpojumu sniedzēju.</w:t>
      </w:r>
    </w:p>
    <w:p w:rsidR="00BB4879" w:rsidRPr="00753CCF" w:rsidRDefault="00BB4879" w:rsidP="00C1516A">
      <w:pPr>
        <w:pStyle w:val="Piezme"/>
      </w:pPr>
      <w:r w:rsidRPr="000867C6">
        <w:rPr>
          <w:b/>
          <w:bCs/>
          <w:iCs/>
        </w:rPr>
        <w:t>Piezīme</w:t>
      </w:r>
      <w:r w:rsidRPr="000867C6">
        <w:rPr>
          <w:b/>
          <w:bCs/>
          <w:iCs/>
          <w:color w:val="FF0000"/>
        </w:rPr>
        <w:t>!</w:t>
      </w:r>
      <w:r>
        <w:rPr>
          <w:b/>
          <w:bCs/>
          <w:iCs/>
          <w:color w:val="FF0000"/>
        </w:rPr>
        <w:t xml:space="preserve"> </w:t>
      </w:r>
      <w:r>
        <w:t>J</w:t>
      </w:r>
      <w:r w:rsidRPr="00FD5ED0">
        <w:t xml:space="preserve">a lietotājam </w:t>
      </w:r>
      <w:r>
        <w:t xml:space="preserve">ir </w:t>
      </w:r>
      <w:r w:rsidRPr="00FD5ED0">
        <w:t>norādīts, ka tas var autorizēties</w:t>
      </w:r>
      <w:r>
        <w:t>,</w:t>
      </w:r>
      <w:r w:rsidRPr="00FD5ED0">
        <w:t xml:space="preserve"> </w:t>
      </w:r>
      <w:r>
        <w:t>izmantojot ārējus autentifikācijas pakalpojumu sniedzējus</w:t>
      </w:r>
      <w:r w:rsidRPr="00FD5ED0">
        <w:t xml:space="preserve">, tad tam </w:t>
      </w:r>
      <w:r>
        <w:t xml:space="preserve">ir jābūt </w:t>
      </w:r>
      <w:r w:rsidRPr="00FD5ED0">
        <w:t>norādīt</w:t>
      </w:r>
      <w:r>
        <w:t>am</w:t>
      </w:r>
      <w:r w:rsidRPr="00FD5ED0">
        <w:t xml:space="preserve"> arī personas kod</w:t>
      </w:r>
      <w:r>
        <w:t>am</w:t>
      </w:r>
      <w:r w:rsidRPr="00FD5ED0">
        <w:t>.</w:t>
      </w:r>
    </w:p>
    <w:p w:rsidR="00BB4879" w:rsidRDefault="00BB4879" w:rsidP="00C1516A">
      <w:pPr>
        <w:pStyle w:val="Piezme"/>
      </w:pPr>
      <w:r w:rsidRPr="000867C6">
        <w:rPr>
          <w:b/>
          <w:bCs/>
          <w:iCs/>
        </w:rPr>
        <w:t>Piezīme</w:t>
      </w:r>
      <w:r w:rsidRPr="000867C6">
        <w:rPr>
          <w:b/>
          <w:bCs/>
          <w:iCs/>
          <w:color w:val="FF0000"/>
        </w:rPr>
        <w:t>!</w:t>
      </w:r>
      <w:r>
        <w:t xml:space="preserve"> L</w:t>
      </w:r>
      <w:r w:rsidRPr="009D5D76">
        <w:t xml:space="preserve">ietotājam ir </w:t>
      </w:r>
      <w:r>
        <w:t xml:space="preserve">jābūt </w:t>
      </w:r>
      <w:r w:rsidRPr="009D5D76">
        <w:t>norādīt</w:t>
      </w:r>
      <w:r>
        <w:t>am</w:t>
      </w:r>
      <w:r w:rsidRPr="009D5D76">
        <w:t xml:space="preserve"> vismaz vien</w:t>
      </w:r>
      <w:r>
        <w:t>am</w:t>
      </w:r>
      <w:r w:rsidRPr="009D5D76">
        <w:t xml:space="preserve"> autorizēšanās veid</w:t>
      </w:r>
      <w:r>
        <w:t>am</w:t>
      </w:r>
      <w:r w:rsidRPr="009D5D76">
        <w:t xml:space="preserve"> - autorizēšanās ar paroli vai autorizēšanās ar viedkarti.</w:t>
      </w:r>
    </w:p>
    <w:p w:rsidR="00BB4879" w:rsidRDefault="00BB4879" w:rsidP="00E70652">
      <w:pPr>
        <w:pStyle w:val="Pamatteksts"/>
      </w:pPr>
      <w:r>
        <w:rPr>
          <w:b/>
          <w:noProof/>
          <w:lang w:eastAsia="lv-LV"/>
        </w:rPr>
        <w:t>Jāmaina parole</w:t>
      </w:r>
      <w:r>
        <w:rPr>
          <w:b/>
        </w:rPr>
        <w:t xml:space="preserve"> </w:t>
      </w:r>
      <w:r>
        <w:t>– pēc jauna lietotāja datu saglabāšanas, tiks uzstādīta atbilstoša pazīmes vērtība</w:t>
      </w:r>
      <w:r w:rsidRPr="00794081">
        <w:t>.</w:t>
      </w:r>
    </w:p>
    <w:p w:rsidR="00BB4879" w:rsidRDefault="00BB4879" w:rsidP="00E70652">
      <w:pPr>
        <w:pStyle w:val="Pamatteksts"/>
      </w:pPr>
      <w:bookmarkStart w:id="294" w:name="_Hlk151108892"/>
      <w:r>
        <w:rPr>
          <w:b/>
          <w:noProof/>
          <w:lang w:eastAsia="lv-LV"/>
        </w:rPr>
        <w:t>Jāmaina kodu karte</w:t>
      </w:r>
      <w:r>
        <w:rPr>
          <w:b/>
        </w:rPr>
        <w:t xml:space="preserve"> </w:t>
      </w:r>
      <w:r>
        <w:t>– pēc jauna lietotāja datu saglabāšanas, tiks uzstādīta atbilstoša pazīmes vērtība</w:t>
      </w:r>
      <w:r w:rsidRPr="00794081">
        <w:t>.</w:t>
      </w:r>
    </w:p>
    <w:p w:rsidR="00D55B17" w:rsidRDefault="00D55B17" w:rsidP="00D55B17">
      <w:pPr>
        <w:pStyle w:val="Piezme"/>
      </w:pPr>
      <w:r w:rsidRPr="00CA550C">
        <w:rPr>
          <w:b/>
          <w:bCs/>
          <w:iCs/>
        </w:rPr>
        <w:t>Piezīme</w:t>
      </w:r>
      <w:r w:rsidRPr="00CA550C">
        <w:rPr>
          <w:b/>
          <w:bCs/>
          <w:iCs/>
          <w:color w:val="FF0000"/>
        </w:rPr>
        <w:t>!</w:t>
      </w:r>
      <w:r>
        <w:t xml:space="preserve"> Kodu karšu risinājums ir novecojis, un tas no 2024. gada aizstāts ar divfaktoru autentifikāciju</w:t>
      </w:r>
    </w:p>
    <w:p w:rsidR="00B43B91" w:rsidRDefault="00B43B91" w:rsidP="00E70652">
      <w:pPr>
        <w:pStyle w:val="Pamatteksts"/>
      </w:pPr>
      <w:r>
        <w:rPr>
          <w:b/>
          <w:noProof/>
          <w:lang w:eastAsia="lv-LV"/>
        </w:rPr>
        <w:t xml:space="preserve">Jālieto divfaktoru autentifikācija </w:t>
      </w:r>
      <w:r>
        <w:t xml:space="preserve">– pazīme, </w:t>
      </w:r>
      <w:r w:rsidR="00876149">
        <w:t>kas norāda</w:t>
      </w:r>
      <w:r>
        <w:t xml:space="preserve">, </w:t>
      </w:r>
      <w:r w:rsidR="00876149">
        <w:t xml:space="preserve">ka </w:t>
      </w:r>
      <w:r>
        <w:t>lietotājam autentificējoties sistēmā jāizmanto divfaktoru autentifikācija</w:t>
      </w:r>
      <w:r w:rsidR="00876149">
        <w:t>.</w:t>
      </w:r>
    </w:p>
    <w:p w:rsidR="007B790E" w:rsidRPr="00192F58" w:rsidRDefault="007B790E" w:rsidP="007B790E">
      <w:pPr>
        <w:pStyle w:val="Piezme"/>
      </w:pPr>
      <w:r w:rsidRPr="00CA550C">
        <w:rPr>
          <w:b/>
          <w:bCs/>
          <w:iCs/>
        </w:rPr>
        <w:t>Piezīme</w:t>
      </w:r>
      <w:r w:rsidRPr="00CA550C">
        <w:rPr>
          <w:b/>
          <w:bCs/>
          <w:iCs/>
          <w:color w:val="FF0000"/>
        </w:rPr>
        <w:t>!</w:t>
      </w:r>
      <w:r>
        <w:t xml:space="preserve"> Pazīmes maiņas funkcionalitāte pieejama tikai lietotājiem ar lomu ‘Sistēmas administrators’. </w:t>
      </w:r>
    </w:p>
    <w:bookmarkEnd w:id="294"/>
    <w:p w:rsidR="00BB4879" w:rsidRDefault="00BB4879" w:rsidP="00E70652">
      <w:pPr>
        <w:pStyle w:val="Pamatteksts"/>
      </w:pPr>
      <w:r>
        <w:rPr>
          <w:b/>
          <w:noProof/>
          <w:lang w:eastAsia="lv-LV"/>
        </w:rPr>
        <w:t xml:space="preserve">Sertifikāta nospiedums </w:t>
      </w:r>
      <w:r>
        <w:t>– digitālā sertifikāta informācija.</w:t>
      </w:r>
    </w:p>
    <w:p w:rsidR="00BB4879" w:rsidRPr="0007399D" w:rsidRDefault="00BB4879" w:rsidP="0068526F">
      <w:pPr>
        <w:pStyle w:val="Blokuapraksts"/>
      </w:pPr>
      <w:r w:rsidRPr="0007399D">
        <w:t>Lietotāja konfigurācijas parametru informācija</w:t>
      </w:r>
    </w:p>
    <w:p w:rsidR="00BB4879" w:rsidRDefault="002C4EC6" w:rsidP="0068526F">
      <w:pPr>
        <w:pStyle w:val="Picture"/>
      </w:pPr>
      <w:r>
        <w:rPr>
          <w:noProof/>
        </w:rPr>
        <w:drawing>
          <wp:inline distT="0" distB="0" distL="0" distR="0">
            <wp:extent cx="5943600" cy="1847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p>
    <w:p w:rsidR="00BB4879" w:rsidRPr="003C3D81" w:rsidRDefault="00BB4879" w:rsidP="00B958A9">
      <w:pPr>
        <w:pStyle w:val="Caption"/>
      </w:pPr>
      <w:r w:rsidRPr="003C3D81">
        <w:t>Ekr</w:t>
      </w:r>
      <w:r w:rsidRPr="003C3D81">
        <w:rPr>
          <w:rFonts w:hint="eastAsia"/>
        </w:rPr>
        <w:t>ā</w:t>
      </w:r>
      <w:r w:rsidRPr="003C3D81">
        <w:t xml:space="preserve">nformas bloks </w:t>
      </w:r>
      <w:fldSimple w:instr=" SEQ Ekrānformas_bloks \* ARABIC ">
        <w:r w:rsidR="00760291">
          <w:rPr>
            <w:noProof/>
          </w:rPr>
          <w:t>95</w:t>
        </w:r>
      </w:fldSimple>
      <w:r w:rsidRPr="003C3D81">
        <w:t>. Lietotāja konfigurācijas parametru informācijas bloks</w:t>
      </w:r>
    </w:p>
    <w:p w:rsidR="00BB4879" w:rsidRPr="001C63D7" w:rsidRDefault="00BB4879" w:rsidP="00C1516A">
      <w:pPr>
        <w:pStyle w:val="Pamatteksts1"/>
      </w:pPr>
      <w:r>
        <w:lastRenderedPageBreak/>
        <w:t>A</w:t>
      </w:r>
      <w:r w:rsidRPr="001C63D7">
        <w:t>lfabēt</w:t>
      </w:r>
      <w:r>
        <w:t>a</w:t>
      </w:r>
      <w:r w:rsidRPr="001C63D7">
        <w:t xml:space="preserve"> secībā pēc </w:t>
      </w:r>
      <w:r>
        <w:t xml:space="preserve">parametra </w:t>
      </w:r>
      <w:r w:rsidRPr="001C63D7">
        <w:t>nosaukuma</w:t>
      </w:r>
      <w:r>
        <w:t xml:space="preserve">, saraksta veidā tiek attēloti </w:t>
      </w:r>
      <w:r w:rsidRPr="001C63D7">
        <w:t>konfigurācijas parametri:</w:t>
      </w:r>
    </w:p>
    <w:p w:rsidR="00BB4879" w:rsidRPr="001C63D7" w:rsidRDefault="00BB4879" w:rsidP="00E70652">
      <w:pPr>
        <w:pStyle w:val="Pamatteksts"/>
      </w:pPr>
      <w:r w:rsidRPr="001C63D7">
        <w:rPr>
          <w:b/>
          <w:noProof/>
          <w:lang w:eastAsia="lv-LV"/>
        </w:rPr>
        <w:t>Parametrs</w:t>
      </w:r>
      <w:r w:rsidRPr="001C63D7">
        <w:rPr>
          <w:b/>
        </w:rPr>
        <w:t xml:space="preserve"> </w:t>
      </w:r>
      <w:r w:rsidRPr="001C63D7">
        <w:t>– lietotājam pieejamā konfigurācijas parametra nosaukums.</w:t>
      </w:r>
    </w:p>
    <w:p w:rsidR="00BB4879" w:rsidRDefault="00BB4879" w:rsidP="00E70652">
      <w:pPr>
        <w:pStyle w:val="Pamatteksts"/>
      </w:pPr>
      <w:r>
        <w:rPr>
          <w:b/>
          <w:noProof/>
          <w:lang w:eastAsia="lv-LV"/>
        </w:rPr>
        <w:t>Apraksts</w:t>
      </w:r>
      <w:r>
        <w:rPr>
          <w:b/>
        </w:rPr>
        <w:t xml:space="preserve"> </w:t>
      </w:r>
      <w:r>
        <w:t xml:space="preserve">– tiek attēlots </w:t>
      </w:r>
      <w:r w:rsidRPr="001C63D7">
        <w:t>konfigurācijas parametr</w:t>
      </w:r>
      <w:r>
        <w:t>a apraksts</w:t>
      </w:r>
      <w:r w:rsidRPr="00794081">
        <w:t>.</w:t>
      </w:r>
    </w:p>
    <w:p w:rsidR="00BB4879" w:rsidRDefault="00BB4879" w:rsidP="00E70652">
      <w:pPr>
        <w:pStyle w:val="Pamatteksts"/>
      </w:pPr>
      <w:r>
        <w:rPr>
          <w:b/>
          <w:noProof/>
          <w:lang w:eastAsia="lv-LV"/>
        </w:rPr>
        <w:t>Vērtība</w:t>
      </w:r>
      <w:r>
        <w:rPr>
          <w:b/>
        </w:rPr>
        <w:t xml:space="preserve"> </w:t>
      </w:r>
      <w:r>
        <w:t xml:space="preserve">– tiek attēlota </w:t>
      </w:r>
      <w:r w:rsidRPr="001C63D7">
        <w:t xml:space="preserve">augstāka līmeņa vērtība, </w:t>
      </w:r>
      <w:r>
        <w:t xml:space="preserve">kur </w:t>
      </w:r>
      <w:r w:rsidRPr="001C63D7">
        <w:t>piederīb</w:t>
      </w:r>
      <w:r>
        <w:t>a</w:t>
      </w:r>
      <w:r w:rsidRPr="001C63D7">
        <w:t xml:space="preserve"> līmenim</w:t>
      </w:r>
      <w:r>
        <w:t xml:space="preserve"> tiek attēlota kolonā ‘Līmenis’</w:t>
      </w:r>
      <w:r w:rsidRPr="00794081">
        <w:t>.</w:t>
      </w:r>
    </w:p>
    <w:p w:rsidR="00BB4879" w:rsidRDefault="00BB4879" w:rsidP="00E70652">
      <w:pPr>
        <w:pStyle w:val="Pamatteksts"/>
      </w:pPr>
      <w:r>
        <w:rPr>
          <w:b/>
          <w:noProof/>
          <w:lang w:eastAsia="lv-LV"/>
        </w:rPr>
        <w:t>Līmenis</w:t>
      </w:r>
      <w:r>
        <w:rPr>
          <w:b/>
        </w:rPr>
        <w:t xml:space="preserve"> </w:t>
      </w:r>
      <w:r>
        <w:t>– tiek attēlots konfigurācijas parametram atbilstošais līmenis</w:t>
      </w:r>
      <w:r w:rsidRPr="00794081">
        <w:t>.</w:t>
      </w:r>
    </w:p>
    <w:p w:rsidR="00BB4879" w:rsidRPr="0007399D" w:rsidRDefault="00BB4879" w:rsidP="0068526F">
      <w:pPr>
        <w:pStyle w:val="Blokuapraksts"/>
      </w:pPr>
      <w:r w:rsidRPr="0007399D">
        <w:t>Lietotāja izveidošanas spiedpogu darbība</w:t>
      </w:r>
    </w:p>
    <w:p w:rsidR="00BB4879" w:rsidRDefault="00BB4879" w:rsidP="00E70652">
      <w:pPr>
        <w:pStyle w:val="Pamatteksts"/>
      </w:pPr>
      <w:r>
        <w:t>U</w:t>
      </w:r>
      <w:r w:rsidRPr="00B16D54">
        <w:t>zklikšķinot uz spiedpogas</w:t>
      </w:r>
      <w:r>
        <w:rPr>
          <w:b/>
          <w:noProof/>
          <w:lang w:eastAsia="lv-LV"/>
        </w:rPr>
        <w:t xml:space="preserve"> </w:t>
      </w:r>
      <w:r w:rsidRPr="00936F54">
        <w:rPr>
          <w:noProof/>
          <w:lang w:eastAsia="lv-LV"/>
        </w:rPr>
        <w:drawing>
          <wp:inline distT="0" distB="0" distL="0" distR="0" wp14:anchorId="3F27C5A0" wp14:editId="73D57286">
            <wp:extent cx="1371600" cy="171450"/>
            <wp:effectExtent l="0" t="0" r="0" b="0"/>
            <wp:docPr id="29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371600" cy="171450"/>
                    </a:xfrm>
                    <a:prstGeom prst="rect">
                      <a:avLst/>
                    </a:prstGeom>
                    <a:noFill/>
                    <a:ln>
                      <a:noFill/>
                    </a:ln>
                  </pic:spPr>
                </pic:pic>
              </a:graphicData>
            </a:graphic>
          </wp:inline>
        </w:drawing>
      </w:r>
      <w:r>
        <w:t>, tiek attēlota organizācijas datu uzturēšanas ekrānforma (skat. aprakstu Organizācijas datu rediģēšana</w:t>
      </w:r>
      <w:r w:rsidRPr="00186971">
        <w:rPr>
          <w:vanish/>
        </w:rPr>
        <w:t>|topic=</w:t>
      </w:r>
      <w:r>
        <w:rPr>
          <w:vanish/>
        </w:rPr>
        <w:t>Organizācijas datu rediģēšana</w:t>
      </w:r>
      <w:r w:rsidRPr="00186971">
        <w:t>)</w:t>
      </w:r>
      <w:r>
        <w:t>, neveicot ievadīto lietotāja datu saglabāšanu.</w:t>
      </w:r>
    </w:p>
    <w:p w:rsidR="00BB4879" w:rsidRDefault="00BB4879" w:rsidP="00C1516A">
      <w:pPr>
        <w:pStyle w:val="Piezme"/>
      </w:pPr>
      <w:r w:rsidRPr="000867C6">
        <w:rPr>
          <w:b/>
          <w:bCs/>
          <w:iCs/>
        </w:rPr>
        <w:t>Piezīme</w:t>
      </w:r>
      <w:r w:rsidRPr="000867C6">
        <w:rPr>
          <w:b/>
          <w:bCs/>
          <w:iCs/>
          <w:color w:val="FF0000"/>
        </w:rPr>
        <w:t>!</w:t>
      </w:r>
      <w:r>
        <w:t xml:space="preserve"> Veicot lietotāja izveidošanu, sistēma automātiski ģenerē lietotāja Kodu karti, ja lietotāja datos tika </w:t>
      </w:r>
      <w:r w:rsidRPr="00A74F8E">
        <w:t>atzīmēts, ka lietotājam ir pieejama autorizēšanās ar paroli.</w:t>
      </w:r>
    </w:p>
    <w:p w:rsidR="00BB4879" w:rsidRDefault="00BB4879" w:rsidP="00E70652">
      <w:pPr>
        <w:pStyle w:val="Pamatteksts"/>
      </w:pPr>
      <w:r>
        <w:t>U</w:t>
      </w:r>
      <w:r w:rsidRPr="00B16D54">
        <w:t>zklikšķinot uz spiedpogas</w:t>
      </w:r>
      <w:r>
        <w:rPr>
          <w:b/>
          <w:noProof/>
          <w:lang w:eastAsia="lv-LV"/>
        </w:rPr>
        <w:t xml:space="preserve"> </w:t>
      </w:r>
      <w:r w:rsidRPr="00936F54">
        <w:rPr>
          <w:noProof/>
          <w:lang w:eastAsia="lv-LV"/>
        </w:rPr>
        <w:drawing>
          <wp:inline distT="0" distB="0" distL="0" distR="0" wp14:anchorId="5E9771FE" wp14:editId="72FD0C17">
            <wp:extent cx="771525" cy="171450"/>
            <wp:effectExtent l="0" t="0" r="0" b="0"/>
            <wp:docPr id="2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t>, tiek veikta datu saglabāšana un jauna sistēmas reģistrēta lietotāja izveidošana.</w:t>
      </w:r>
    </w:p>
    <w:p w:rsidR="00BB4879" w:rsidRDefault="00BB4879" w:rsidP="00C1516A">
      <w:pPr>
        <w:pStyle w:val="Pakrtots"/>
      </w:pPr>
      <w:r>
        <w:t>Pēc datu saglabāšanas, sistēma s</w:t>
      </w:r>
      <w:r w:rsidRPr="009F0D08">
        <w:t>agatavo un nosūta e-past</w:t>
      </w:r>
      <w:r>
        <w:t xml:space="preserve">u </w:t>
      </w:r>
      <w:r w:rsidRPr="009F0D08">
        <w:t>izveidota</w:t>
      </w:r>
      <w:r>
        <w:t>jam lietotājam:</w:t>
      </w:r>
    </w:p>
    <w:p w:rsidR="00BB4879" w:rsidRDefault="00BB4879" w:rsidP="0068526F">
      <w:pPr>
        <w:pStyle w:val="Picture"/>
      </w:pPr>
      <w:r w:rsidRPr="00936F54">
        <w:rPr>
          <w:noProof/>
        </w:rPr>
        <w:drawing>
          <wp:inline distT="0" distB="0" distL="0" distR="0" wp14:anchorId="70C5C0FE" wp14:editId="6D89CD2D">
            <wp:extent cx="5105400" cy="3686175"/>
            <wp:effectExtent l="0" t="0" r="0" b="0"/>
            <wp:docPr id="294" name="Picture 312" descr="LIET_e-pasts_izveidos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IET_e-pasts_izveidosana"/>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105400" cy="3686175"/>
                    </a:xfrm>
                    <a:prstGeom prst="rect">
                      <a:avLst/>
                    </a:prstGeom>
                    <a:noFill/>
                    <a:ln>
                      <a:noFill/>
                    </a:ln>
                  </pic:spPr>
                </pic:pic>
              </a:graphicData>
            </a:graphic>
          </wp:inline>
        </w:drawing>
      </w:r>
    </w:p>
    <w:p w:rsidR="00BB4879" w:rsidRPr="003C3D81" w:rsidRDefault="00BB4879" w:rsidP="00B958A9">
      <w:pPr>
        <w:pStyle w:val="Caption"/>
      </w:pPr>
      <w:r w:rsidRPr="003C3D81">
        <w:t xml:space="preserve">Paziņojums </w:t>
      </w:r>
      <w:fldSimple w:instr=" SEQ Paziņojums \* ARABIC ">
        <w:r w:rsidR="00760291">
          <w:rPr>
            <w:noProof/>
          </w:rPr>
          <w:t>25</w:t>
        </w:r>
      </w:fldSimple>
      <w:r w:rsidRPr="003C3D81">
        <w:t>. E-pasta ziņojums par lietotāja izveidošanu</w:t>
      </w:r>
    </w:p>
    <w:p w:rsidR="00A32D7A" w:rsidRDefault="00A32D7A" w:rsidP="00286A7B">
      <w:pPr>
        <w:pStyle w:val="Pakrtots"/>
      </w:pPr>
      <w:r>
        <w:t xml:space="preserve">Ja izveidots lietotājs, kuram ir kāda no e-konkursu apakšsistēmas lomām, lietotājam automātiski tiek piešķirta piekļuve EIS FTP datņu serverim, kuru izmanto, ja nepieciešams iepirkumiem pievienot lielas datnes. Lietotājam tiek nosūtīts atbilstošs informatīvs e-pasts. Pie FTP datņu servera var pieslēgties, izmantojot EIS </w:t>
      </w:r>
      <w:r>
        <w:lastRenderedPageBreak/>
        <w:t>lietotājvārdu un paroli. Ja pieeja ilgstoši netiek izmantota, tā tiek slēgta. Pieeju var atjaunot lietotāja datu formā pats lietotājs vai administrators.</w:t>
      </w:r>
    </w:p>
    <w:p w:rsidR="00BB4879" w:rsidRPr="005B3957" w:rsidRDefault="00BB4879" w:rsidP="00C1516A">
      <w:pPr>
        <w:pStyle w:val="Pakrtots"/>
      </w:pPr>
      <w:r>
        <w:t>Ja i</w:t>
      </w:r>
      <w:r w:rsidRPr="005B3957">
        <w:t>zveidots jauns aktīvs lietotājs, kuram piešķirta lom</w:t>
      </w:r>
      <w:r>
        <w:t>a ‘</w:t>
      </w:r>
      <w:r w:rsidRPr="005B3957">
        <w:t>Pircēja administrators</w:t>
      </w:r>
      <w:r>
        <w:t>’</w:t>
      </w:r>
      <w:r w:rsidRPr="005B3957">
        <w:t xml:space="preserve">, </w:t>
      </w:r>
      <w:r>
        <w:t>tad tiek nosūtīts e-pasts uz l</w:t>
      </w:r>
      <w:r w:rsidRPr="005B3957">
        <w:t>ietotāja organizācijai norādīto e-pastu sistēmas paziņojumiem un uz sistēmas uzturētāja organizācijai norādīto e-pastu sistēmas paziņojumiem</w:t>
      </w:r>
      <w:r>
        <w:t>:</w:t>
      </w:r>
    </w:p>
    <w:p w:rsidR="00BB4879" w:rsidRDefault="00BB4879" w:rsidP="0068526F">
      <w:pPr>
        <w:pStyle w:val="Picture"/>
      </w:pPr>
      <w:r w:rsidRPr="00936F54">
        <w:rPr>
          <w:noProof/>
        </w:rPr>
        <w:drawing>
          <wp:inline distT="0" distB="0" distL="0" distR="0" wp14:anchorId="5A912FC2" wp14:editId="0EE1FB6C">
            <wp:extent cx="5200650" cy="2162175"/>
            <wp:effectExtent l="0" t="0" r="0" b="0"/>
            <wp:docPr id="292" name="Picture 313" descr="LIET_e-pasts_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IET_e-pasts_admin"/>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200650" cy="2162175"/>
                    </a:xfrm>
                    <a:prstGeom prst="rect">
                      <a:avLst/>
                    </a:prstGeom>
                    <a:noFill/>
                    <a:ln>
                      <a:noFill/>
                    </a:ln>
                  </pic:spPr>
                </pic:pic>
              </a:graphicData>
            </a:graphic>
          </wp:inline>
        </w:drawing>
      </w:r>
    </w:p>
    <w:p w:rsidR="00BB4879" w:rsidRPr="003C3D81" w:rsidRDefault="00BB4879" w:rsidP="00B958A9">
      <w:pPr>
        <w:pStyle w:val="Caption"/>
      </w:pPr>
      <w:r w:rsidRPr="003C3D81">
        <w:t xml:space="preserve">Paziņojums </w:t>
      </w:r>
      <w:fldSimple w:instr=" SEQ Paziņojums \* ARABIC ">
        <w:r w:rsidR="00760291">
          <w:rPr>
            <w:noProof/>
          </w:rPr>
          <w:t>26</w:t>
        </w:r>
      </w:fldSimple>
      <w:r w:rsidRPr="003C3D81">
        <w:t xml:space="preserve">. E-pasta ziņojums par kritisku darbību – lietotāja </w:t>
      </w:r>
      <w:r>
        <w:t>‘</w:t>
      </w:r>
      <w:r w:rsidRPr="003C3D81">
        <w:t>Pircēja administrators</w:t>
      </w:r>
      <w:r>
        <w:t>’</w:t>
      </w:r>
      <w:r w:rsidRPr="003C3D81">
        <w:t xml:space="preserve"> izveidošanu</w:t>
      </w:r>
    </w:p>
    <w:p w:rsidR="00BB4879" w:rsidRDefault="00BB4879" w:rsidP="00E70652">
      <w:pPr>
        <w:pStyle w:val="Pamatteksts"/>
      </w:pPr>
      <w:r>
        <w:t>U</w:t>
      </w:r>
      <w:r w:rsidRPr="00B16D54">
        <w:t>zklikšķinot uz spiedpogas</w:t>
      </w:r>
      <w:r>
        <w:rPr>
          <w:b/>
          <w:noProof/>
          <w:lang w:eastAsia="lv-LV"/>
        </w:rPr>
        <w:t xml:space="preserve"> </w:t>
      </w:r>
      <w:r w:rsidRPr="00936F54">
        <w:rPr>
          <w:noProof/>
          <w:lang w:eastAsia="lv-LV"/>
        </w:rPr>
        <w:drawing>
          <wp:inline distT="0" distB="0" distL="0" distR="0" wp14:anchorId="0E771ED3" wp14:editId="0AE64E29">
            <wp:extent cx="676275" cy="161925"/>
            <wp:effectExtent l="0" t="0" r="0" b="0"/>
            <wp:docPr id="2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t>, ekrānforma tiek aizvērta.</w:t>
      </w:r>
    </w:p>
    <w:p w:rsidR="00BB4879" w:rsidRDefault="00BB4879" w:rsidP="00BB4879">
      <w:pPr>
        <w:pStyle w:val="Heading2"/>
        <w:numPr>
          <w:ilvl w:val="1"/>
          <w:numId w:val="3"/>
        </w:numPr>
      </w:pPr>
      <w:bookmarkStart w:id="295" w:name="_D2HTopic_3277"/>
      <w:bookmarkStart w:id="296" w:name="_Toc179879059"/>
      <w:r w:rsidRPr="000C42C2">
        <w:t>Lietotāja datu rediģēšana</w:t>
      </w:r>
      <w:bookmarkEnd w:id="295"/>
      <w:bookmarkEnd w:id="296"/>
    </w:p>
    <w:p w:rsidR="00BB4879" w:rsidRPr="00832740" w:rsidRDefault="00BB4879" w:rsidP="0068526F">
      <w:pPr>
        <w:rPr>
          <w:vanish/>
        </w:rPr>
      </w:pPr>
      <w:r>
        <w:fldChar w:fldCharType="begin"/>
      </w:r>
      <w:r>
        <w:instrText xml:space="preserve"> XE "Lietotāja dati" </w:instrText>
      </w:r>
      <w:r>
        <w:fldChar w:fldCharType="end"/>
      </w:r>
      <w:r>
        <w:fldChar w:fldCharType="begin"/>
      </w:r>
      <w:r>
        <w:instrText xml:space="preserve"> XE "Lietotājs" </w:instrText>
      </w:r>
      <w:r>
        <w:fldChar w:fldCharType="end"/>
      </w:r>
    </w:p>
    <w:p w:rsidR="00BB4879" w:rsidRDefault="00BB4879" w:rsidP="00C1516A">
      <w:pPr>
        <w:pStyle w:val="Apaknodaas"/>
      </w:pPr>
      <w:r>
        <w:t>Apraksts</w:t>
      </w:r>
    </w:p>
    <w:p w:rsidR="00BB4879" w:rsidRDefault="00BB4879" w:rsidP="00C1516A">
      <w:pPr>
        <w:pStyle w:val="Pamatteksts1"/>
      </w:pPr>
      <w:r>
        <w:t>Sistēma nodrošina iespēju rediģēt esoša sistēmas lietotāja datus, tajā skaitā nodrošinot iespēju rediģēt lietotāja lomu un piekļuves veidu sistēmai.</w:t>
      </w:r>
    </w:p>
    <w:p w:rsidR="00BB4879" w:rsidRDefault="00BB4879" w:rsidP="00C1516A">
      <w:pPr>
        <w:pStyle w:val="Apaknodaas"/>
      </w:pPr>
      <w:r>
        <w:t xml:space="preserve">Piekļūšanas nosacījumi </w:t>
      </w:r>
    </w:p>
    <w:p w:rsidR="00BB4879" w:rsidRDefault="00BB4879" w:rsidP="00C1516A">
      <w:pPr>
        <w:pStyle w:val="Pamatteksts1"/>
      </w:pPr>
      <w:r>
        <w:t>Lietotāja datu rediģēšana</w:t>
      </w:r>
      <w:r>
        <w:fldChar w:fldCharType="begin"/>
      </w:r>
      <w:r>
        <w:instrText xml:space="preserve"> XE "</w:instrText>
      </w:r>
      <w:r w:rsidRPr="00160CF0">
        <w:instrText>Lietotāja datu rediģēšana</w:instrText>
      </w:r>
      <w:r>
        <w:instrText xml:space="preserve">" </w:instrText>
      </w:r>
      <w:r>
        <w:fldChar w:fldCharType="end"/>
      </w:r>
      <w:r>
        <w:t xml:space="preserve"> sistēmā ir pieejama autorizētiem sistēmas lietotājiem ar lomu Sistēmas administrators, Pircēja administrators vai Piegādātāja administrators.</w:t>
      </w:r>
    </w:p>
    <w:p w:rsidR="00BB4879" w:rsidRPr="005232C1" w:rsidRDefault="00BB4879" w:rsidP="00C1516A">
      <w:pPr>
        <w:pStyle w:val="Piezme"/>
      </w:pPr>
      <w:r w:rsidRPr="001C1669">
        <w:rPr>
          <w:b/>
        </w:rPr>
        <w:t>Piezīme</w:t>
      </w:r>
      <w:r w:rsidRPr="0037299B">
        <w:rPr>
          <w:b/>
          <w:color w:val="FF0000"/>
        </w:rPr>
        <w:t>!</w:t>
      </w:r>
      <w:r w:rsidRPr="0037299B">
        <w:t xml:space="preserve"> </w:t>
      </w:r>
      <w:r>
        <w:t>Lietotāju datu rediģēšanu var veikt tikai savas organizācijas ietvaros.</w:t>
      </w:r>
    </w:p>
    <w:p w:rsidR="00BB4879" w:rsidRDefault="00BB4879" w:rsidP="00C1516A">
      <w:pPr>
        <w:pStyle w:val="Apaknodaas"/>
      </w:pPr>
      <w:r>
        <w:t>Piekļūšana</w:t>
      </w:r>
    </w:p>
    <w:p w:rsidR="00BB4879" w:rsidRDefault="00BB4879" w:rsidP="00C1516A">
      <w:pPr>
        <w:pStyle w:val="Pamatteksts1"/>
      </w:pPr>
      <w:r>
        <w:t xml:space="preserve">Lietotāja datu rediģēšanu var uzsākt, </w:t>
      </w:r>
      <w:r w:rsidRPr="000C42C2">
        <w:t xml:space="preserve">atverot šķirkli ‘Lietotāji’ </w:t>
      </w:r>
      <w:r>
        <w:t>sistēmas sākumlapā</w:t>
      </w:r>
      <w:r w:rsidRPr="000C42C2">
        <w:t xml:space="preserve"> un atvērtajā lietotāju sarakstā (skat. aprakstu </w:t>
      </w:r>
      <w:r w:rsidRPr="00BB4879">
        <w:t>Lietotāju saraksta apskatīšana</w:t>
      </w:r>
      <w:r w:rsidRPr="000C42C2">
        <w:t>) izvēloties lietotāju, kura datus ir nepieciešams rediģēt.</w:t>
      </w:r>
    </w:p>
    <w:p w:rsidR="00BB4879" w:rsidRDefault="00BB4879" w:rsidP="00C1516A">
      <w:pPr>
        <w:pStyle w:val="Apaknodaas"/>
      </w:pPr>
      <w:r>
        <w:t>Izpildes scenārijs</w:t>
      </w:r>
    </w:p>
    <w:p w:rsidR="00BB4879" w:rsidRDefault="00BB4879" w:rsidP="00C1516A">
      <w:pPr>
        <w:pStyle w:val="Pamatteksts1"/>
      </w:pPr>
      <w:r>
        <w:t>Atverot lietotāja datus rediģēšanai, ir iespējami divi izpildes scenāriji:</w:t>
      </w:r>
    </w:p>
    <w:p w:rsidR="00BB4879" w:rsidRDefault="00BB4879" w:rsidP="00E70652">
      <w:pPr>
        <w:pStyle w:val="Pamatteksts"/>
      </w:pPr>
      <w:r>
        <w:t>Ja ekrānforma tiek atvērta lietotāja, kurš ir aktīvs vai bloķēts, datu rediģēšanai, tad ekrānformā pieejamie lietotāja dati tiek attēloti rediģēšanas režīmā;</w:t>
      </w:r>
    </w:p>
    <w:p w:rsidR="00BB4879" w:rsidRDefault="00BB4879" w:rsidP="00E70652">
      <w:pPr>
        <w:pStyle w:val="Pamatteksts"/>
      </w:pPr>
      <w:r w:rsidRPr="009156DE">
        <w:t xml:space="preserve">Ja </w:t>
      </w:r>
      <w:r>
        <w:t>ekrān</w:t>
      </w:r>
      <w:r w:rsidRPr="009156DE">
        <w:t xml:space="preserve">forma </w:t>
      </w:r>
      <w:r>
        <w:t xml:space="preserve">tiek </w:t>
      </w:r>
      <w:r w:rsidRPr="009156DE">
        <w:t>atvērta lietotāja, kuram u</w:t>
      </w:r>
      <w:r>
        <w:t>zstādīta dzēšanas pazīme, datu rediģēšanai</w:t>
      </w:r>
      <w:r w:rsidRPr="009156DE">
        <w:t xml:space="preserve">, </w:t>
      </w:r>
      <w:r>
        <w:t xml:space="preserve">tad ekrānformā pieejamie lietotāja dati tiek attēloti bez </w:t>
      </w:r>
      <w:r w:rsidRPr="009156DE">
        <w:t>rediģēšanas iespējām</w:t>
      </w:r>
      <w:r>
        <w:t>.</w:t>
      </w:r>
    </w:p>
    <w:p w:rsidR="00BB4879" w:rsidRDefault="00BB4879" w:rsidP="00C1516A">
      <w:pPr>
        <w:pStyle w:val="Apaknodaas"/>
      </w:pPr>
      <w:r>
        <w:t>Ekrānformas apraksts</w:t>
      </w:r>
    </w:p>
    <w:p w:rsidR="00BB4879" w:rsidRPr="00112C69" w:rsidRDefault="00BB4879" w:rsidP="00C1516A">
      <w:pPr>
        <w:pStyle w:val="Pamatteksts1"/>
      </w:pPr>
      <w:r>
        <w:lastRenderedPageBreak/>
        <w:t>Tiek atvērta ekrānforma lietotāja datu rediģēšanai, kurā tiek attēloti iepriekš saglabātie lietotāja dati</w:t>
      </w:r>
      <w:r>
        <w:fldChar w:fldCharType="begin"/>
      </w:r>
      <w:r>
        <w:instrText xml:space="preserve"> XE "</w:instrText>
      </w:r>
      <w:r w:rsidRPr="00EC448F">
        <w:instrText>Lietotāja dati</w:instrText>
      </w:r>
      <w:r>
        <w:instrText xml:space="preserve">" </w:instrText>
      </w:r>
      <w:r>
        <w:fldChar w:fldCharType="end"/>
      </w:r>
      <w:r>
        <w:t>.</w:t>
      </w:r>
    </w:p>
    <w:p w:rsidR="00BB4879" w:rsidRDefault="00424BBC" w:rsidP="0068526F">
      <w:pPr>
        <w:pStyle w:val="Picture"/>
      </w:pPr>
      <w:r>
        <w:rPr>
          <w:noProof/>
        </w:rPr>
        <w:lastRenderedPageBreak/>
        <w:drawing>
          <wp:inline distT="0" distB="0" distL="0" distR="0" wp14:anchorId="7A0FF1C4" wp14:editId="50BAF2EC">
            <wp:extent cx="5936615" cy="8242935"/>
            <wp:effectExtent l="0" t="0" r="698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936615" cy="8242935"/>
                    </a:xfrm>
                    <a:prstGeom prst="rect">
                      <a:avLst/>
                    </a:prstGeom>
                    <a:noFill/>
                    <a:ln>
                      <a:noFill/>
                    </a:ln>
                  </pic:spPr>
                </pic:pic>
              </a:graphicData>
            </a:graphic>
          </wp:inline>
        </w:drawing>
      </w:r>
    </w:p>
    <w:p w:rsidR="003F6EF2" w:rsidRPr="003F6EF2" w:rsidRDefault="003F6EF2" w:rsidP="003F6EF2">
      <w:pPr>
        <w:pStyle w:val="Picture"/>
      </w:pPr>
      <w:r w:rsidRPr="003F6EF2">
        <w:rPr>
          <w:noProof/>
        </w:rPr>
        <w:lastRenderedPageBreak/>
        <w:drawing>
          <wp:inline distT="0" distB="0" distL="0" distR="0" wp14:anchorId="0B83A8E1" wp14:editId="479B7EAA">
            <wp:extent cx="5812141" cy="33528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5821611" cy="3358263"/>
                    </a:xfrm>
                    <a:prstGeom prst="rect">
                      <a:avLst/>
                    </a:prstGeom>
                  </pic:spPr>
                </pic:pic>
              </a:graphicData>
            </a:graphic>
          </wp:inline>
        </w:drawing>
      </w:r>
    </w:p>
    <w:p w:rsidR="00EE5AB3" w:rsidRPr="00EE5AB3" w:rsidRDefault="00EE5AB3" w:rsidP="00EE5AB3">
      <w:r>
        <w:rPr>
          <w:noProof/>
        </w:rPr>
        <w:drawing>
          <wp:inline distT="0" distB="0" distL="0" distR="0">
            <wp:extent cx="5935980" cy="2581910"/>
            <wp:effectExtent l="0" t="0" r="762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935980" cy="2581910"/>
                    </a:xfrm>
                    <a:prstGeom prst="rect">
                      <a:avLst/>
                    </a:prstGeom>
                    <a:noFill/>
                    <a:ln>
                      <a:noFill/>
                    </a:ln>
                  </pic:spPr>
                </pic:pic>
              </a:graphicData>
            </a:graphic>
          </wp:inline>
        </w:drawing>
      </w:r>
    </w:p>
    <w:p w:rsidR="00656601" w:rsidRPr="00656601" w:rsidRDefault="00656601" w:rsidP="00656601"/>
    <w:p w:rsidR="00BB4879" w:rsidRDefault="00BB4879" w:rsidP="00B958A9">
      <w:pPr>
        <w:pStyle w:val="Caption"/>
      </w:pPr>
      <w:bookmarkStart w:id="297" w:name="_Toc179879163"/>
      <w:r>
        <w:t xml:space="preserve">Ekrānforma </w:t>
      </w:r>
      <w:fldSimple w:instr=" SEQ Ekrānforma \* ARABIC ">
        <w:r w:rsidR="00760291">
          <w:rPr>
            <w:noProof/>
          </w:rPr>
          <w:t>58</w:t>
        </w:r>
      </w:fldSimple>
      <w:r>
        <w:t>. Lietotāja datu rediģēšanas ekrānforma</w:t>
      </w:r>
      <w:bookmarkEnd w:id="297"/>
    </w:p>
    <w:p w:rsidR="00BB4879" w:rsidRDefault="00BB4879" w:rsidP="0068526F">
      <w:pPr>
        <w:pStyle w:val="Blokuapraksts"/>
      </w:pPr>
      <w:r>
        <w:t>Lietotāja pamatinformācija</w:t>
      </w:r>
    </w:p>
    <w:p w:rsidR="00BB4879" w:rsidRDefault="00BB4879" w:rsidP="00E70652">
      <w:pPr>
        <w:pStyle w:val="Pamatteksts"/>
      </w:pPr>
      <w:r>
        <w:rPr>
          <w:b/>
          <w:noProof/>
          <w:lang w:eastAsia="lv-LV"/>
        </w:rPr>
        <w:t>Organizācija</w:t>
      </w:r>
      <w:r>
        <w:rPr>
          <w:b/>
        </w:rPr>
        <w:t xml:space="preserve"> </w:t>
      </w:r>
      <w:r>
        <w:t>– tiek attēlots organizācijas nosaukums, kuras lietotāja dati tiek attēloti</w:t>
      </w:r>
      <w:r w:rsidRPr="00794081">
        <w:t>.</w:t>
      </w:r>
    </w:p>
    <w:p w:rsidR="00BB4879" w:rsidRDefault="00BB4879" w:rsidP="00E70652">
      <w:pPr>
        <w:pStyle w:val="Pamatteksts"/>
      </w:pPr>
      <w:r>
        <w:rPr>
          <w:b/>
          <w:noProof/>
          <w:lang w:eastAsia="lv-LV"/>
        </w:rPr>
        <w:t>Sistēmas lietotājvārds</w:t>
      </w:r>
      <w:r>
        <w:rPr>
          <w:b/>
        </w:rPr>
        <w:t xml:space="preserve"> </w:t>
      </w:r>
      <w:r>
        <w:t>– tiek attēlots lietotājam piešķirtais pieslēgšanās vārds sistēmai.</w:t>
      </w:r>
    </w:p>
    <w:p w:rsidR="00BB4879" w:rsidRDefault="00BB4879" w:rsidP="00E70652">
      <w:pPr>
        <w:pStyle w:val="Pamatteksts"/>
      </w:pPr>
      <w:r>
        <w:rPr>
          <w:b/>
          <w:noProof/>
          <w:lang w:eastAsia="lv-LV"/>
        </w:rPr>
        <w:t>Vārds</w:t>
      </w:r>
      <w:r>
        <w:rPr>
          <w:b/>
        </w:rPr>
        <w:t xml:space="preserve"> </w:t>
      </w:r>
      <w:r>
        <w:t xml:space="preserve">– </w:t>
      </w:r>
      <w:r w:rsidRPr="00711B4C">
        <w:t>ievadlauks, k</w:t>
      </w:r>
      <w:r>
        <w:t>as</w:t>
      </w:r>
      <w:r w:rsidRPr="00711B4C">
        <w:t xml:space="preserve"> paredzēts</w:t>
      </w:r>
      <w:r>
        <w:t xml:space="preserve"> sistēmas lietotāja personas vārda norādīšanai</w:t>
      </w:r>
      <w:r w:rsidRPr="00794081">
        <w:t>.</w:t>
      </w:r>
    </w:p>
    <w:p w:rsidR="00BB4879" w:rsidRDefault="00BB4879" w:rsidP="00E70652">
      <w:pPr>
        <w:pStyle w:val="Pamatteksts"/>
      </w:pPr>
      <w:r>
        <w:rPr>
          <w:b/>
          <w:noProof/>
          <w:lang w:eastAsia="lv-LV"/>
        </w:rPr>
        <w:t>Uzvārds</w:t>
      </w:r>
      <w:r>
        <w:rPr>
          <w:b/>
        </w:rPr>
        <w:t xml:space="preserve"> </w:t>
      </w:r>
      <w:r>
        <w:t xml:space="preserve">– </w:t>
      </w:r>
      <w:r w:rsidRPr="00711B4C">
        <w:t>ievadlauks, k</w:t>
      </w:r>
      <w:r>
        <w:t>as</w:t>
      </w:r>
      <w:r w:rsidRPr="00711B4C">
        <w:t xml:space="preserve"> </w:t>
      </w:r>
      <w:r w:rsidRPr="00931D25">
        <w:t>paredzēts</w:t>
      </w:r>
      <w:r>
        <w:t xml:space="preserve"> sistēmas lietotāja personas uzvārda norādīšanai</w:t>
      </w:r>
      <w:r w:rsidRPr="00794081">
        <w:t>.</w:t>
      </w:r>
    </w:p>
    <w:p w:rsidR="00BB4879" w:rsidRDefault="00BB4879" w:rsidP="00E70652">
      <w:pPr>
        <w:pStyle w:val="Pamatteksts"/>
      </w:pPr>
      <w:r>
        <w:rPr>
          <w:b/>
          <w:noProof/>
          <w:lang w:eastAsia="lv-LV"/>
        </w:rPr>
        <w:t xml:space="preserve">Personas kods </w:t>
      </w:r>
      <w:r>
        <w:t xml:space="preserve">– </w:t>
      </w:r>
      <w:r w:rsidRPr="00711B4C">
        <w:t>ievadlauks, k</w:t>
      </w:r>
      <w:r>
        <w:t>as</w:t>
      </w:r>
      <w:r w:rsidRPr="00711B4C">
        <w:t xml:space="preserve"> paredzēts</w:t>
      </w:r>
      <w:r>
        <w:t xml:space="preserve"> sistēmas lietotāja personas koda norādīšanai</w:t>
      </w:r>
      <w:r w:rsidRPr="00794081">
        <w:t>.</w:t>
      </w:r>
    </w:p>
    <w:p w:rsidR="00BB4879" w:rsidRDefault="00BB4879" w:rsidP="00C1516A">
      <w:pPr>
        <w:pStyle w:val="Piezme"/>
      </w:pPr>
      <w:r w:rsidRPr="00285558">
        <w:rPr>
          <w:b/>
          <w:bCs/>
          <w:iCs/>
        </w:rPr>
        <w:lastRenderedPageBreak/>
        <w:t>Piezīme</w:t>
      </w:r>
      <w:r w:rsidRPr="00285558">
        <w:rPr>
          <w:b/>
          <w:bCs/>
          <w:iCs/>
          <w:color w:val="FF0000"/>
        </w:rPr>
        <w:t>!</w:t>
      </w:r>
      <w:r>
        <w:t xml:space="preserve"> Personas koda </w:t>
      </w:r>
      <w:r w:rsidRPr="002C2B40">
        <w:t>garums ir 12 simboli un 1.-6.un 8.-12.simbol</w:t>
      </w:r>
      <w:r>
        <w:t>s</w:t>
      </w:r>
      <w:r w:rsidRPr="002C2B40">
        <w:t xml:space="preserve"> ir cipari, bet 7.simbols ir "-".</w:t>
      </w:r>
    </w:p>
    <w:p w:rsidR="00BB4879" w:rsidRDefault="00BB4879" w:rsidP="00C1516A">
      <w:pPr>
        <w:pStyle w:val="Piezme"/>
      </w:pPr>
      <w:r w:rsidRPr="00285558">
        <w:rPr>
          <w:b/>
          <w:bCs/>
          <w:iCs/>
        </w:rPr>
        <w:t>Piezīme</w:t>
      </w:r>
      <w:r w:rsidRPr="00285558">
        <w:rPr>
          <w:b/>
          <w:bCs/>
          <w:iCs/>
          <w:color w:val="FF0000"/>
        </w:rPr>
        <w:t>!</w:t>
      </w:r>
      <w:r>
        <w:t xml:space="preserve"> Lietotājiem ar lomu ‘Pircēja e-izziņu pieprasītājs’ personas kods jānorāda obligāti.</w:t>
      </w:r>
    </w:p>
    <w:p w:rsidR="00BB4879" w:rsidRPr="00094390" w:rsidRDefault="00BB4879" w:rsidP="00E70652">
      <w:pPr>
        <w:pStyle w:val="Pamatteksts"/>
      </w:pPr>
      <w:r w:rsidRPr="0027605F">
        <w:rPr>
          <w:b/>
        </w:rPr>
        <w:t>Amats</w:t>
      </w:r>
      <w:r>
        <w:t xml:space="preserve"> – lietotāja amats organizācijā.</w:t>
      </w:r>
    </w:p>
    <w:p w:rsidR="00BB4879" w:rsidRDefault="00BB4879" w:rsidP="00E70652">
      <w:pPr>
        <w:pStyle w:val="Pamatteksts"/>
      </w:pPr>
      <w:r>
        <w:rPr>
          <w:b/>
          <w:noProof/>
          <w:lang w:eastAsia="lv-LV"/>
        </w:rPr>
        <w:t xml:space="preserve">Aktīvs no – līdz </w:t>
      </w:r>
      <w:r>
        <w:t xml:space="preserve">– datumu </w:t>
      </w:r>
      <w:r w:rsidRPr="00711B4C">
        <w:t>ievadlauk</w:t>
      </w:r>
      <w:r>
        <w:t>i</w:t>
      </w:r>
      <w:r w:rsidRPr="00711B4C">
        <w:t>, k</w:t>
      </w:r>
      <w:r>
        <w:t>as</w:t>
      </w:r>
      <w:r w:rsidRPr="00711B4C">
        <w:t xml:space="preserve"> paredzēt</w:t>
      </w:r>
      <w:r>
        <w:t>i sistēmas lietotāja aktīvā perioda norādīšanai</w:t>
      </w:r>
      <w:r w:rsidRPr="00794081">
        <w:t>.</w:t>
      </w:r>
    </w:p>
    <w:p w:rsidR="00BB4879" w:rsidRDefault="00BB4879" w:rsidP="00C1516A">
      <w:pPr>
        <w:pStyle w:val="Piezme"/>
      </w:pPr>
      <w:r w:rsidRPr="00285558">
        <w:rPr>
          <w:b/>
          <w:bCs/>
          <w:iCs/>
        </w:rPr>
        <w:t>Piezīme</w:t>
      </w:r>
      <w:r w:rsidRPr="00285558">
        <w:rPr>
          <w:b/>
          <w:bCs/>
          <w:iCs/>
          <w:color w:val="FF0000"/>
        </w:rPr>
        <w:t>!</w:t>
      </w:r>
      <w:r>
        <w:t xml:space="preserve"> J</w:t>
      </w:r>
      <w:r w:rsidRPr="00557E3A">
        <w:t>a norādīts gan lietotāja aktivitātes perioda sākuma datums, gan beigu datums, tad beigu datumam ir jābūt lielākam vai vienādam ar sākuma datumu.</w:t>
      </w:r>
    </w:p>
    <w:p w:rsidR="00BB4879" w:rsidRPr="00CA15B3" w:rsidRDefault="00BB4879" w:rsidP="00E70652">
      <w:pPr>
        <w:pStyle w:val="Pamatteksts"/>
      </w:pPr>
      <w:r>
        <w:t xml:space="preserve">Ja lietotāja konta </w:t>
      </w:r>
      <w:r w:rsidRPr="00CA15B3">
        <w:t xml:space="preserve">statuss </w:t>
      </w:r>
      <w:r>
        <w:t>ir ‘</w:t>
      </w:r>
      <w:r w:rsidRPr="00CA15B3">
        <w:t>Aktīvs</w:t>
      </w:r>
      <w:r>
        <w:t>’</w:t>
      </w:r>
      <w:r w:rsidRPr="00CA15B3">
        <w:t xml:space="preserve">, tad </w:t>
      </w:r>
      <w:r>
        <w:t>jā</w:t>
      </w:r>
      <w:r w:rsidRPr="00CA15B3">
        <w:t>izpildās vismaz vien</w:t>
      </w:r>
      <w:r>
        <w:t>am</w:t>
      </w:r>
      <w:r w:rsidRPr="00CA15B3">
        <w:t xml:space="preserve"> no nosacījumiem:</w:t>
      </w:r>
    </w:p>
    <w:p w:rsidR="00BB4879" w:rsidRPr="00CA15B3" w:rsidRDefault="00BB4879" w:rsidP="00C1516A">
      <w:pPr>
        <w:pStyle w:val="Pakrtots"/>
      </w:pPr>
      <w:r w:rsidRPr="00CA15B3">
        <w:t>aktivitātes perioda gala datumi nav definēti;</w:t>
      </w:r>
    </w:p>
    <w:p w:rsidR="00BB4879" w:rsidRPr="00CA15B3" w:rsidRDefault="00BB4879" w:rsidP="00C1516A">
      <w:pPr>
        <w:pStyle w:val="Pakrtots"/>
      </w:pPr>
      <w:r w:rsidRPr="00CA15B3">
        <w:t>aktivitātes perioda sākuma datums nav definēts</w:t>
      </w:r>
      <w:r>
        <w:t>,</w:t>
      </w:r>
      <w:r w:rsidRPr="00CA15B3">
        <w:t xml:space="preserve"> un beigu datums nav definēts vai ir lielāks vai vienāds ar pašreizējo datumu;</w:t>
      </w:r>
    </w:p>
    <w:p w:rsidR="00BB4879" w:rsidRDefault="00BB4879" w:rsidP="00C1516A">
      <w:pPr>
        <w:pStyle w:val="Pakrtots"/>
      </w:pPr>
      <w:r w:rsidRPr="00CA15B3">
        <w:t>aktivitātes perioda sākuma datums ir mazāks vai vienāds ar pašreizējo datumu</w:t>
      </w:r>
      <w:r>
        <w:t>,</w:t>
      </w:r>
      <w:r w:rsidRPr="00CA15B3">
        <w:t xml:space="preserve"> un beigu datums nav definēts vai ir lielāks vai vienāds ar pašreizējo datumu.</w:t>
      </w:r>
    </w:p>
    <w:p w:rsidR="00BB4879" w:rsidRDefault="00BB4879" w:rsidP="00E70652">
      <w:pPr>
        <w:pStyle w:val="Pamatteksts"/>
      </w:pPr>
      <w:r>
        <w:t xml:space="preserve">Ja lietotāja konta </w:t>
      </w:r>
      <w:r w:rsidRPr="00CA15B3">
        <w:t xml:space="preserve">statuss </w:t>
      </w:r>
      <w:r>
        <w:t>ir ‘Bloķēts’</w:t>
      </w:r>
      <w:r w:rsidRPr="00CA15B3">
        <w:t xml:space="preserve">, tad </w:t>
      </w:r>
      <w:r>
        <w:t>jā</w:t>
      </w:r>
      <w:r w:rsidRPr="00CA15B3">
        <w:t>izpildās vismaz vien</w:t>
      </w:r>
      <w:r>
        <w:t>am</w:t>
      </w:r>
      <w:r w:rsidRPr="00CA15B3">
        <w:t xml:space="preserve"> no nosacījumiem:</w:t>
      </w:r>
    </w:p>
    <w:p w:rsidR="00BB4879" w:rsidRPr="006C5651" w:rsidRDefault="00BB4879" w:rsidP="00C1516A">
      <w:pPr>
        <w:pStyle w:val="Pakrtots"/>
      </w:pPr>
      <w:r w:rsidRPr="006C5651">
        <w:t>aktivitātes perioda sākuma datums nav definēts;</w:t>
      </w:r>
    </w:p>
    <w:p w:rsidR="00BB4879" w:rsidRPr="006C5651" w:rsidRDefault="00BB4879" w:rsidP="00C1516A">
      <w:pPr>
        <w:pStyle w:val="Pakrtots"/>
      </w:pPr>
      <w:r w:rsidRPr="006C5651">
        <w:t>aktivitātes perioda sākuma datums ir definēts un ir lielāks par pašreizējo datumu;</w:t>
      </w:r>
    </w:p>
    <w:p w:rsidR="00BB4879" w:rsidRPr="006C5651" w:rsidRDefault="00BB4879" w:rsidP="00C1516A">
      <w:pPr>
        <w:pStyle w:val="Pakrtots"/>
      </w:pPr>
      <w:r w:rsidRPr="006C5651">
        <w:t xml:space="preserve">aktivitātes </w:t>
      </w:r>
      <w:r w:rsidRPr="00931D25">
        <w:t>perioda</w:t>
      </w:r>
      <w:r w:rsidRPr="006C5651">
        <w:t xml:space="preserve"> beigu datums ir definēts un ir mazāks par pašreizējo datumu.</w:t>
      </w:r>
    </w:p>
    <w:p w:rsidR="00BB4879" w:rsidRPr="009D2ABC" w:rsidRDefault="00BB4879" w:rsidP="00E70652">
      <w:pPr>
        <w:pStyle w:val="Pamatteksts"/>
      </w:pPr>
      <w:r w:rsidRPr="009D2ABC">
        <w:rPr>
          <w:b/>
          <w:noProof/>
          <w:lang w:eastAsia="lv-LV"/>
        </w:rPr>
        <w:t xml:space="preserve">Konta statuss </w:t>
      </w:r>
      <w:r w:rsidRPr="009D2ABC">
        <w:t xml:space="preserve">– tiek attēlots lietotājam uzstādītais konta statuss. </w:t>
      </w:r>
    </w:p>
    <w:p w:rsidR="00BB4879" w:rsidRPr="00E34126" w:rsidRDefault="00BB4879" w:rsidP="00C1516A">
      <w:pPr>
        <w:pStyle w:val="Pakrtots"/>
      </w:pPr>
      <w:r w:rsidRPr="00BB4879">
        <w:rPr>
          <w:b/>
          <w:noProof/>
          <w:lang w:eastAsia="lv-LV"/>
        </w:rPr>
        <w:drawing>
          <wp:inline distT="0" distB="0" distL="0" distR="0" wp14:anchorId="015D37DD" wp14:editId="7034BF1F">
            <wp:extent cx="695325" cy="161925"/>
            <wp:effectExtent l="0" t="0" r="0" b="0"/>
            <wp:docPr id="28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95325" cy="161925"/>
                    </a:xfrm>
                    <a:prstGeom prst="rect">
                      <a:avLst/>
                    </a:prstGeom>
                    <a:noFill/>
                    <a:ln>
                      <a:noFill/>
                    </a:ln>
                  </pic:spPr>
                </pic:pic>
              </a:graphicData>
            </a:graphic>
          </wp:inline>
        </w:drawing>
      </w:r>
      <w:r>
        <w:rPr>
          <w:b/>
        </w:rPr>
        <w:t xml:space="preserve"> </w:t>
      </w:r>
      <w:r>
        <w:t>– spiedpoga tiek attēlota, ja ekrānform</w:t>
      </w:r>
      <w:r w:rsidRPr="00C701F5">
        <w:rPr>
          <w:rFonts w:cs="Arial"/>
        </w:rPr>
        <w:t>ā attēlot</w:t>
      </w:r>
      <w:r>
        <w:t xml:space="preserve">ā </w:t>
      </w:r>
      <w:r w:rsidRPr="00E34126">
        <w:t xml:space="preserve">lietotāja konta statuss ir </w:t>
      </w:r>
      <w:r>
        <w:t>‘</w:t>
      </w:r>
      <w:r w:rsidRPr="00E34126">
        <w:t>Bloķēts</w:t>
      </w:r>
      <w:r>
        <w:t>’</w:t>
      </w:r>
      <w:r w:rsidRPr="00E34126">
        <w:t>. Uzklikšķinot uz spiedpogas, tiek veikta lietotāja aktivizēšana</w:t>
      </w:r>
      <w:r w:rsidRPr="00E34126">
        <w:fldChar w:fldCharType="begin"/>
      </w:r>
      <w:r w:rsidRPr="00E34126">
        <w:instrText xml:space="preserve"> XE "Lietotāja atbloķēšana" </w:instrText>
      </w:r>
      <w:r w:rsidRPr="00E34126">
        <w:fldChar w:fldCharType="end"/>
      </w:r>
      <w:r w:rsidRPr="00E34126">
        <w:t xml:space="preserve"> (skat. aprakstu Lietotāja atbloķēšana</w:t>
      </w:r>
      <w:r w:rsidRPr="00E34126">
        <w:rPr>
          <w:vanish/>
        </w:rPr>
        <w:t>|topic=Lietotāja atbloķēšana</w:t>
      </w:r>
      <w:r w:rsidRPr="00E34126">
        <w:t>).</w:t>
      </w:r>
    </w:p>
    <w:p w:rsidR="00BB4879" w:rsidRPr="00E34126" w:rsidRDefault="00BB4879" w:rsidP="00C1516A">
      <w:pPr>
        <w:pStyle w:val="Pakrtots"/>
      </w:pPr>
      <w:r w:rsidRPr="00BB4879">
        <w:rPr>
          <w:b/>
          <w:noProof/>
          <w:lang w:eastAsia="lv-LV"/>
        </w:rPr>
        <w:drawing>
          <wp:inline distT="0" distB="0" distL="0" distR="0" wp14:anchorId="3294FE0D" wp14:editId="18E30C6C">
            <wp:extent cx="628650" cy="180975"/>
            <wp:effectExtent l="0" t="0" r="0" b="0"/>
            <wp:docPr id="284"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Pr>
          <w:b/>
        </w:rPr>
        <w:t xml:space="preserve"> </w:t>
      </w:r>
      <w:r>
        <w:t xml:space="preserve">– </w:t>
      </w:r>
      <w:r w:rsidRPr="00E34126">
        <w:t>spiedpoga tiek attēlota, ja ekrānform</w:t>
      </w:r>
      <w:r w:rsidRPr="00E34126">
        <w:rPr>
          <w:rFonts w:cs="Arial"/>
        </w:rPr>
        <w:t>ā attēlot</w:t>
      </w:r>
      <w:r w:rsidRPr="00E34126">
        <w:t xml:space="preserve">ā lietotāja konta statuss ir </w:t>
      </w:r>
      <w:r>
        <w:t>‘</w:t>
      </w:r>
      <w:r w:rsidRPr="00E34126">
        <w:t>Aktīvs</w:t>
      </w:r>
      <w:r>
        <w:t>’</w:t>
      </w:r>
      <w:r w:rsidRPr="00E34126">
        <w:t xml:space="preserve"> Uzklikšķinot uz spiedpogas, tiek veikta lietotāja bloķēšana</w:t>
      </w:r>
      <w:r w:rsidRPr="00E34126">
        <w:fldChar w:fldCharType="begin"/>
      </w:r>
      <w:r w:rsidRPr="00E34126">
        <w:instrText xml:space="preserve"> XE "Lietotāja bloķēšana" </w:instrText>
      </w:r>
      <w:r w:rsidRPr="00E34126">
        <w:fldChar w:fldCharType="end"/>
      </w:r>
      <w:r w:rsidRPr="00E34126">
        <w:t xml:space="preserve"> (skat. aprakstu Lietotāja bloķēšana</w:t>
      </w:r>
      <w:r w:rsidRPr="00E34126">
        <w:rPr>
          <w:vanish/>
        </w:rPr>
        <w:t>|topic=Lietotāja bloķēšana</w:t>
      </w:r>
      <w:r w:rsidRPr="00E34126">
        <w:t>).</w:t>
      </w:r>
    </w:p>
    <w:p w:rsidR="00BB4879" w:rsidRPr="00E34126" w:rsidRDefault="00BB4879" w:rsidP="00C1516A">
      <w:pPr>
        <w:pStyle w:val="Pakrtots"/>
      </w:pPr>
      <w:r w:rsidRPr="00936F54">
        <w:rPr>
          <w:noProof/>
          <w:lang w:eastAsia="lv-LV"/>
        </w:rPr>
        <w:drawing>
          <wp:inline distT="0" distB="0" distL="0" distR="0" wp14:anchorId="59603A96" wp14:editId="5BB484E7">
            <wp:extent cx="695325" cy="180975"/>
            <wp:effectExtent l="0" t="0" r="0" b="0"/>
            <wp:docPr id="2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E34126">
        <w:rPr>
          <w:b/>
        </w:rPr>
        <w:t xml:space="preserve"> </w:t>
      </w:r>
      <w:r w:rsidRPr="00E34126">
        <w:t>– spiedpoga tiek attēlota ja ekrānform</w:t>
      </w:r>
      <w:r w:rsidRPr="00E34126">
        <w:rPr>
          <w:rFonts w:cs="Arial"/>
        </w:rPr>
        <w:t>ā attēlot</w:t>
      </w:r>
      <w:r w:rsidRPr="00E34126">
        <w:t xml:space="preserve">ā lietotāja konta statuss ir </w:t>
      </w:r>
      <w:r>
        <w:t>‘</w:t>
      </w:r>
      <w:r w:rsidRPr="00E34126">
        <w:t>Bloķēts</w:t>
      </w:r>
      <w:r>
        <w:t>’</w:t>
      </w:r>
      <w:r w:rsidRPr="00E34126">
        <w:t>. Uzklikšķinot uz spiedpogas tiek izsaukta lietotāja datu dzēšana</w:t>
      </w:r>
      <w:r w:rsidRPr="00E34126">
        <w:fldChar w:fldCharType="begin"/>
      </w:r>
      <w:r w:rsidRPr="00E34126">
        <w:instrText xml:space="preserve"> XE "Lietotāja dzēšana" </w:instrText>
      </w:r>
      <w:r w:rsidRPr="00E34126">
        <w:fldChar w:fldCharType="end"/>
      </w:r>
      <w:r w:rsidRPr="00E34126">
        <w:t xml:space="preserve"> (skat. aprakstu Lietotāja dzēšana</w:t>
      </w:r>
      <w:r w:rsidRPr="00E34126">
        <w:rPr>
          <w:vanish/>
        </w:rPr>
        <w:t>|topic=Lietotāja dzēšana</w:t>
      </w:r>
      <w:r w:rsidRPr="00E34126">
        <w:t>).</w:t>
      </w:r>
    </w:p>
    <w:p w:rsidR="00BB4879" w:rsidRDefault="00BB4879" w:rsidP="0068526F">
      <w:pPr>
        <w:pStyle w:val="Blokuapraksts"/>
      </w:pPr>
      <w:r>
        <w:t>Lietotāja lomu informācija</w:t>
      </w:r>
    </w:p>
    <w:p w:rsidR="00BB4879" w:rsidRDefault="001F5EFD" w:rsidP="0068526F">
      <w:pPr>
        <w:pStyle w:val="Picture"/>
      </w:pPr>
      <w:r w:rsidRPr="001F5EFD">
        <w:rPr>
          <w:noProof/>
        </w:rPr>
        <w:lastRenderedPageBreak/>
        <w:drawing>
          <wp:inline distT="0" distB="0" distL="0" distR="0" wp14:anchorId="219D8868" wp14:editId="3D996F03">
            <wp:extent cx="4057650" cy="3673101"/>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4062424" cy="3677422"/>
                    </a:xfrm>
                    <a:prstGeom prst="rect">
                      <a:avLst/>
                    </a:prstGeom>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96</w:t>
        </w:r>
      </w:fldSimple>
      <w:r>
        <w:t>. Lietotāja lomu informācijas bloks</w:t>
      </w:r>
    </w:p>
    <w:p w:rsidR="00BB4879" w:rsidRDefault="00BB4879" w:rsidP="00C1516A">
      <w:pPr>
        <w:pStyle w:val="Pamatteksts1"/>
      </w:pPr>
      <w:r w:rsidRPr="00160A6B">
        <w:t>Blok</w:t>
      </w:r>
      <w:r>
        <w:t xml:space="preserve">ā saraksta veidā </w:t>
      </w:r>
      <w:r w:rsidRPr="00734211">
        <w:t xml:space="preserve">tiek </w:t>
      </w:r>
      <w:r>
        <w:t>attēlotas tām apakšsistēmām atbilstošās lomas, uz kurām lietotāja organizācijai</w:t>
      </w:r>
      <w:r w:rsidRPr="00734211">
        <w:t xml:space="preserve"> </w:t>
      </w:r>
      <w:r>
        <w:fldChar w:fldCharType="begin"/>
      </w:r>
      <w:r>
        <w:instrText xml:space="preserve"> XE "</w:instrText>
      </w:r>
      <w:r w:rsidRPr="0078278C">
        <w:instrText>Lietotāja loma</w:instrText>
      </w:r>
      <w:r>
        <w:instrText xml:space="preserve">" </w:instrText>
      </w:r>
      <w:r>
        <w:fldChar w:fldCharType="end"/>
      </w:r>
      <w:r>
        <w:t>piešķirtas tiesības.</w:t>
      </w:r>
    </w:p>
    <w:p w:rsidR="00BB4879" w:rsidRDefault="00BB4879" w:rsidP="00E70652">
      <w:pPr>
        <w:pStyle w:val="Pamatteksts"/>
      </w:pPr>
      <w:r>
        <w:rPr>
          <w:b/>
          <w:noProof/>
          <w:lang w:eastAsia="lv-LV"/>
        </w:rPr>
        <w:t>Lietotāja loma</w:t>
      </w:r>
      <w:r>
        <w:rPr>
          <w:b/>
        </w:rPr>
        <w:t xml:space="preserve"> </w:t>
      </w:r>
      <w:r>
        <w:t>– kā izvēles rūtiņa, kuru atzīmējot, lietotājam tiks piešķirta izvēlētā loma. Izķeksējot iepriekš piešķirto lomu, tā lietotājam pie datu saglabāšanas tiks atņemta.</w:t>
      </w:r>
    </w:p>
    <w:p w:rsidR="00BB4879" w:rsidRDefault="00BB4879" w:rsidP="00E70652">
      <w:pPr>
        <w:pStyle w:val="Pamatteksts"/>
      </w:pPr>
      <w:r w:rsidRPr="00112C69">
        <w:t xml:space="preserve">Ja </w:t>
      </w:r>
      <w:r w:rsidRPr="003D1442">
        <w:t>lietotājam</w:t>
      </w:r>
      <w:r w:rsidRPr="00112C69">
        <w:t xml:space="preserve"> sistēmā ir piesaistīta loma </w:t>
      </w:r>
      <w:r>
        <w:t>‘</w:t>
      </w:r>
      <w:r w:rsidRPr="00112C69">
        <w:t>Iepircējs</w:t>
      </w:r>
      <w:r>
        <w:t>’</w:t>
      </w:r>
      <w:r w:rsidRPr="00112C69">
        <w:t xml:space="preserve"> un tam tiek atņemta Iepircēja loma, tad sistēma attēlo vaicājumu </w:t>
      </w:r>
    </w:p>
    <w:p w:rsidR="00BB4879" w:rsidRPr="0063686A" w:rsidRDefault="00BB4879" w:rsidP="0068526F">
      <w:pPr>
        <w:pStyle w:val="Picture"/>
      </w:pPr>
      <w:r w:rsidRPr="00936F54">
        <w:rPr>
          <w:noProof/>
        </w:rPr>
        <w:drawing>
          <wp:inline distT="0" distB="0" distL="0" distR="0" wp14:anchorId="265475FE" wp14:editId="113F4BA5">
            <wp:extent cx="3295650" cy="1428750"/>
            <wp:effectExtent l="0" t="0" r="0" b="0"/>
            <wp:docPr id="278"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295650" cy="1428750"/>
                    </a:xfrm>
                    <a:prstGeom prst="rect">
                      <a:avLst/>
                    </a:prstGeom>
                    <a:noFill/>
                    <a:ln>
                      <a:noFill/>
                    </a:ln>
                  </pic:spPr>
                </pic:pic>
              </a:graphicData>
            </a:graphic>
          </wp:inline>
        </w:drawing>
      </w:r>
    </w:p>
    <w:p w:rsidR="00BB4879" w:rsidRPr="0063686A" w:rsidRDefault="00BB4879" w:rsidP="00B958A9">
      <w:pPr>
        <w:pStyle w:val="Caption"/>
      </w:pPr>
      <w:r w:rsidRPr="0063686A">
        <w:t xml:space="preserve">Paziņojums </w:t>
      </w:r>
      <w:fldSimple w:instr=" SEQ Paziņojums \* ARABIC ">
        <w:r w:rsidR="00760291">
          <w:rPr>
            <w:noProof/>
          </w:rPr>
          <w:t>27</w:t>
        </w:r>
      </w:fldSimple>
      <w:r w:rsidRPr="0063686A">
        <w:t>. Sistēmas vaicājums par Iepircēja groziem</w:t>
      </w:r>
    </w:p>
    <w:p w:rsidR="00BB4879" w:rsidRPr="00112C69" w:rsidRDefault="00BB4879" w:rsidP="00E70652">
      <w:pPr>
        <w:pStyle w:val="Pamatteksts"/>
      </w:pPr>
      <w:r w:rsidRPr="00112C69">
        <w:t xml:space="preserve">Lietotājam </w:t>
      </w:r>
      <w:r w:rsidRPr="006B1C5A">
        <w:t>ir</w:t>
      </w:r>
      <w:r w:rsidRPr="00112C69">
        <w:t xml:space="preserve"> šādas izvēles iespējas:</w:t>
      </w:r>
    </w:p>
    <w:p w:rsidR="00BB4879" w:rsidRPr="004A4E74" w:rsidRDefault="00BB4879" w:rsidP="00C1516A">
      <w:pPr>
        <w:pStyle w:val="Pakrtots"/>
      </w:pPr>
      <w:r>
        <w:t>U</w:t>
      </w:r>
      <w:r w:rsidRPr="00B16D54">
        <w:t>zklikšķinot uz spiedpogas</w:t>
      </w:r>
      <w:r>
        <w:rPr>
          <w:b/>
          <w:noProof/>
          <w:lang w:eastAsia="lv-LV"/>
        </w:rPr>
        <w:t xml:space="preserve"> </w:t>
      </w:r>
      <w:r w:rsidRPr="00BB4879">
        <w:rPr>
          <w:b/>
          <w:noProof/>
          <w:lang w:eastAsia="lv-LV"/>
        </w:rPr>
        <w:drawing>
          <wp:inline distT="0" distB="0" distL="0" distR="0" wp14:anchorId="4445BF86" wp14:editId="42D15591">
            <wp:extent cx="457200" cy="152400"/>
            <wp:effectExtent l="0" t="0" r="0" b="0"/>
            <wp:docPr id="27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4A4E74">
        <w:t>, tiek dzēsti visi Iepircējam piesaistītie grozi;</w:t>
      </w:r>
    </w:p>
    <w:p w:rsidR="00BB4879" w:rsidRPr="004A4E74" w:rsidRDefault="00BB4879" w:rsidP="00C1516A">
      <w:pPr>
        <w:pStyle w:val="Pakrtots"/>
      </w:pPr>
      <w:r>
        <w:t>U</w:t>
      </w:r>
      <w:r w:rsidRPr="00B16D54">
        <w:t>zklikšķinot uz spiedpogas</w:t>
      </w:r>
      <w:r>
        <w:rPr>
          <w:b/>
          <w:noProof/>
          <w:lang w:eastAsia="lv-LV"/>
        </w:rPr>
        <w:t xml:space="preserve"> </w:t>
      </w:r>
      <w:r w:rsidRPr="00BB4879">
        <w:rPr>
          <w:b/>
          <w:noProof/>
          <w:lang w:eastAsia="lv-LV"/>
        </w:rPr>
        <w:drawing>
          <wp:inline distT="0" distB="0" distL="0" distR="0" wp14:anchorId="73CC6600" wp14:editId="03721566">
            <wp:extent cx="495300" cy="152400"/>
            <wp:effectExtent l="0" t="0" r="0" b="0"/>
            <wp:docPr id="274"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4A4E74">
        <w:t>, atņemot Iepircēja lomu Iepircējam piesaistītie grozi netiek dzēsti;</w:t>
      </w:r>
    </w:p>
    <w:p w:rsidR="00BB4879" w:rsidRPr="004A4E74" w:rsidRDefault="00BB4879" w:rsidP="00C1516A">
      <w:pPr>
        <w:pStyle w:val="Pakrtots"/>
      </w:pPr>
      <w:r>
        <w:t>U</w:t>
      </w:r>
      <w:r w:rsidRPr="00B16D54">
        <w:t>zklikšķinot uz spiedpogas</w:t>
      </w:r>
      <w:r>
        <w:rPr>
          <w:b/>
          <w:noProof/>
          <w:lang w:eastAsia="lv-LV"/>
        </w:rPr>
        <w:t xml:space="preserve"> </w:t>
      </w:r>
      <w:r w:rsidRPr="00BB4879">
        <w:rPr>
          <w:b/>
          <w:noProof/>
          <w:lang w:eastAsia="lv-LV"/>
        </w:rPr>
        <w:drawing>
          <wp:inline distT="0" distB="0" distL="0" distR="0" wp14:anchorId="4AABA639" wp14:editId="3614AD14">
            <wp:extent cx="609600" cy="161925"/>
            <wp:effectExtent l="0" t="0" r="0" b="0"/>
            <wp:docPr id="272"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sidRPr="004A4E74">
        <w:t>, tiek atcelta Iepircēja lomas atņemšanas darbība.</w:t>
      </w:r>
    </w:p>
    <w:p w:rsidR="00BB4879" w:rsidRDefault="00BB4879" w:rsidP="00C1516A">
      <w:pPr>
        <w:pStyle w:val="Piezme"/>
      </w:pPr>
      <w:r w:rsidRPr="00285558">
        <w:rPr>
          <w:b/>
          <w:bCs/>
          <w:iCs/>
        </w:rPr>
        <w:lastRenderedPageBreak/>
        <w:t>Piezīme</w:t>
      </w:r>
      <w:r w:rsidRPr="00285558">
        <w:rPr>
          <w:b/>
          <w:bCs/>
          <w:iCs/>
          <w:color w:val="FF0000"/>
        </w:rPr>
        <w:t>!</w:t>
      </w:r>
      <w:r>
        <w:t xml:space="preserve"> Lietotājam ir jānorāda vismaz viena loma.</w:t>
      </w:r>
    </w:p>
    <w:p w:rsidR="00BB4879" w:rsidRDefault="00BB4879" w:rsidP="00C1516A">
      <w:pPr>
        <w:pStyle w:val="Piezme"/>
      </w:pPr>
      <w:r w:rsidRPr="00285558">
        <w:rPr>
          <w:b/>
          <w:bCs/>
          <w:iCs/>
        </w:rPr>
        <w:t>Piezīme</w:t>
      </w:r>
      <w:r w:rsidRPr="00285558">
        <w:rPr>
          <w:b/>
          <w:bCs/>
          <w:iCs/>
          <w:color w:val="FF0000"/>
        </w:rPr>
        <w:t>!</w:t>
      </w:r>
      <w:r>
        <w:t xml:space="preserve"> Loma ‘Pircēja izziņas pieprasītājs” pieejama tad, ja organizācijas konfigurācijas parametra ‘</w:t>
      </w:r>
      <w:r>
        <w:rPr>
          <w:szCs w:val="18"/>
        </w:rPr>
        <w:t>Administratori var piešķirt e-izziņu pieprasītāju lomas</w:t>
      </w:r>
      <w:r>
        <w:t>’ vērtība ir 1, t.i., organizācijas lietotājiem paredzēts piešķirt šo lomu. Šī konfigurācijas parametra vērtību var mainīt sistēmas administrators.</w:t>
      </w:r>
    </w:p>
    <w:p w:rsidR="00BB4879" w:rsidRDefault="00BB4879" w:rsidP="00C1516A">
      <w:pPr>
        <w:pStyle w:val="Piezme"/>
      </w:pPr>
      <w:r w:rsidRPr="00285558">
        <w:rPr>
          <w:b/>
          <w:bCs/>
          <w:iCs/>
        </w:rPr>
        <w:t>Piezīme</w:t>
      </w:r>
      <w:r w:rsidRPr="00285558">
        <w:rPr>
          <w:b/>
          <w:bCs/>
          <w:iCs/>
          <w:color w:val="FF0000"/>
        </w:rPr>
        <w:t>!</w:t>
      </w:r>
      <w:r>
        <w:rPr>
          <w:b/>
          <w:bCs/>
          <w:iCs/>
          <w:color w:val="FF0000"/>
        </w:rPr>
        <w:t xml:space="preserve"> </w:t>
      </w:r>
      <w:r w:rsidRPr="00F67C14">
        <w:t xml:space="preserve">Ja </w:t>
      </w:r>
      <w:r w:rsidRPr="00ED164E">
        <w:t xml:space="preserve">lietotājam atņemtā loma ir kāda no lomām </w:t>
      </w:r>
      <w:r>
        <w:t>‘</w:t>
      </w:r>
      <w:r w:rsidRPr="00ED164E">
        <w:t>Iepircējs</w:t>
      </w:r>
      <w:r>
        <w:t>’ vai</w:t>
      </w:r>
      <w:r w:rsidRPr="00ED164E">
        <w:t xml:space="preserve"> </w:t>
      </w:r>
      <w:r>
        <w:t>‘</w:t>
      </w:r>
      <w:r w:rsidRPr="00ED164E">
        <w:t>Apstiprinātājs</w:t>
      </w:r>
      <w:r>
        <w:t>’</w:t>
      </w:r>
      <w:r w:rsidRPr="00ED164E">
        <w:t>, tad visi</w:t>
      </w:r>
      <w:r>
        <w:t>em</w:t>
      </w:r>
      <w:r w:rsidRPr="00ED164E">
        <w:t xml:space="preserve"> lietotājam šīs lomas ietvaros piesaistīt</w:t>
      </w:r>
      <w:r>
        <w:t>aj</w:t>
      </w:r>
      <w:r w:rsidRPr="00ED164E">
        <w:t>ie</w:t>
      </w:r>
      <w:r>
        <w:t>m</w:t>
      </w:r>
      <w:r w:rsidRPr="00ED164E">
        <w:t xml:space="preserve"> pasūtījumi</w:t>
      </w:r>
      <w:r>
        <w:t>em</w:t>
      </w:r>
      <w:r w:rsidRPr="00ED164E">
        <w:t xml:space="preserve"> ir </w:t>
      </w:r>
      <w:r>
        <w:t xml:space="preserve">jābūt </w:t>
      </w:r>
      <w:r w:rsidRPr="00ED164E">
        <w:t>kādā no gala statusiem (</w:t>
      </w:r>
      <w:r>
        <w:t>‘</w:t>
      </w:r>
      <w:r w:rsidRPr="00ED164E">
        <w:t>Pilnībā izpildīts pasūtījums</w:t>
      </w:r>
      <w:r>
        <w:t>’</w:t>
      </w:r>
      <w:r w:rsidRPr="00ED164E">
        <w:t xml:space="preserve">, </w:t>
      </w:r>
      <w:r>
        <w:t>‘</w:t>
      </w:r>
      <w:r w:rsidRPr="00ED164E">
        <w:t>Atteikts pirkuma pieprasījums</w:t>
      </w:r>
      <w:r>
        <w:t>’</w:t>
      </w:r>
      <w:r w:rsidRPr="00ED164E">
        <w:t xml:space="preserve">, </w:t>
      </w:r>
      <w:r>
        <w:t>‘</w:t>
      </w:r>
      <w:r w:rsidRPr="00ED164E">
        <w:t>Atteikts daļējs pieprasījums</w:t>
      </w:r>
      <w:r>
        <w:t>’</w:t>
      </w:r>
      <w:r w:rsidRPr="00ED164E">
        <w:t xml:space="preserve">, </w:t>
      </w:r>
      <w:r>
        <w:t>‘</w:t>
      </w:r>
      <w:r w:rsidRPr="00ED164E">
        <w:t>Atteikts apstiprinātais pirkuma pieprasījums</w:t>
      </w:r>
      <w:r>
        <w:t>’</w:t>
      </w:r>
      <w:r w:rsidRPr="00ED164E">
        <w:t xml:space="preserve">, </w:t>
      </w:r>
      <w:r>
        <w:t>‘Atteikts daļējs pasūtījums’</w:t>
      </w:r>
      <w:r w:rsidRPr="00ED164E">
        <w:t xml:space="preserve">, </w:t>
      </w:r>
      <w:r>
        <w:t>‘</w:t>
      </w:r>
      <w:r w:rsidRPr="00ED164E">
        <w:t>Izbeigts pasūtījums</w:t>
      </w:r>
      <w:r>
        <w:t>’</w:t>
      </w:r>
      <w:r w:rsidRPr="00ED164E">
        <w:t>).</w:t>
      </w:r>
    </w:p>
    <w:p w:rsidR="00BB4879" w:rsidRPr="00ED164E" w:rsidRDefault="00BB4879" w:rsidP="00C1516A">
      <w:pPr>
        <w:pStyle w:val="Piezme"/>
      </w:pPr>
      <w:r w:rsidRPr="00285558">
        <w:rPr>
          <w:b/>
          <w:bCs/>
          <w:iCs/>
        </w:rPr>
        <w:t>Piezīme</w:t>
      </w:r>
      <w:r w:rsidRPr="00285558">
        <w:rPr>
          <w:b/>
          <w:bCs/>
          <w:iCs/>
          <w:color w:val="FF0000"/>
        </w:rPr>
        <w:t>!</w:t>
      </w:r>
      <w:r>
        <w:rPr>
          <w:b/>
          <w:bCs/>
          <w:iCs/>
          <w:color w:val="FF0000"/>
        </w:rPr>
        <w:t xml:space="preserve"> </w:t>
      </w:r>
      <w:r w:rsidRPr="00F67C14">
        <w:t xml:space="preserve">Ja </w:t>
      </w:r>
      <w:r w:rsidRPr="00ED164E">
        <w:t xml:space="preserve">lietotājam atņemtā loma </w:t>
      </w:r>
      <w:r w:rsidRPr="0041423B">
        <w:t xml:space="preserve">ir </w:t>
      </w:r>
      <w:r>
        <w:t>‘</w:t>
      </w:r>
      <w:r w:rsidRPr="0041423B">
        <w:t>Saņēmējs</w:t>
      </w:r>
      <w:r>
        <w:t>’</w:t>
      </w:r>
      <w:r w:rsidRPr="0041423B">
        <w:t>, tad katrai lietotājam piesaistītajai piegādes adresei ir</w:t>
      </w:r>
      <w:r>
        <w:t xml:space="preserve"> jābūt</w:t>
      </w:r>
      <w:r w:rsidRPr="0041423B">
        <w:t xml:space="preserve"> piesaistīt</w:t>
      </w:r>
      <w:r>
        <w:t>am</w:t>
      </w:r>
      <w:r w:rsidRPr="0041423B">
        <w:t xml:space="preserve"> vismaz vien</w:t>
      </w:r>
      <w:r>
        <w:t>am</w:t>
      </w:r>
      <w:r w:rsidRPr="0041423B">
        <w:t xml:space="preserve"> cit</w:t>
      </w:r>
      <w:r>
        <w:t>am</w:t>
      </w:r>
      <w:r w:rsidRPr="0041423B">
        <w:t xml:space="preserve"> aktīv</w:t>
      </w:r>
      <w:r>
        <w:t>am lietotājam.</w:t>
      </w:r>
    </w:p>
    <w:p w:rsidR="00BB4879" w:rsidRDefault="00BB4879" w:rsidP="0068526F">
      <w:pPr>
        <w:pStyle w:val="Blokuapraksts"/>
      </w:pPr>
      <w:r>
        <w:t>Piesaistīto apstiprinātāju informācija</w:t>
      </w:r>
    </w:p>
    <w:p w:rsidR="00BB4879" w:rsidRDefault="00BB4879" w:rsidP="00C1516A">
      <w:pPr>
        <w:pStyle w:val="Piezme"/>
      </w:pPr>
      <w:r w:rsidRPr="00285558">
        <w:rPr>
          <w:b/>
          <w:bCs/>
          <w:iCs/>
        </w:rPr>
        <w:t>Piezīme</w:t>
      </w:r>
      <w:r w:rsidRPr="00285558">
        <w:rPr>
          <w:b/>
          <w:bCs/>
          <w:iCs/>
          <w:color w:val="FF0000"/>
        </w:rPr>
        <w:t>!</w:t>
      </w:r>
      <w:r>
        <w:t xml:space="preserve"> </w:t>
      </w:r>
      <w:r w:rsidRPr="004E2515">
        <w:t xml:space="preserve">Bloks ir </w:t>
      </w:r>
      <w:r w:rsidRPr="00875BA6">
        <w:t xml:space="preserve">pieejams tikai tad, ja </w:t>
      </w:r>
      <w:r>
        <w:t>‘</w:t>
      </w:r>
      <w:r w:rsidRPr="00875BA6">
        <w:t>Lietotāja lomas</w:t>
      </w:r>
      <w:r>
        <w:t>’</w:t>
      </w:r>
      <w:r w:rsidRPr="00875BA6">
        <w:t xml:space="preserve"> blokā atzīmēta </w:t>
      </w:r>
      <w:r w:rsidRPr="004E2515">
        <w:t xml:space="preserve">loma </w:t>
      </w:r>
      <w:r>
        <w:t>‘</w:t>
      </w:r>
      <w:r w:rsidRPr="004E2515">
        <w:t>Iepircējs</w:t>
      </w:r>
      <w:r>
        <w:t>’.</w:t>
      </w:r>
    </w:p>
    <w:p w:rsidR="00BB4879" w:rsidRDefault="00BB4879" w:rsidP="0068526F">
      <w:pPr>
        <w:pStyle w:val="Picture"/>
      </w:pPr>
      <w:r w:rsidRPr="00936F54">
        <w:rPr>
          <w:noProof/>
        </w:rPr>
        <w:drawing>
          <wp:inline distT="0" distB="0" distL="0" distR="0" wp14:anchorId="52409FF9" wp14:editId="1445E6C8">
            <wp:extent cx="2695575" cy="857250"/>
            <wp:effectExtent l="0" t="0" r="0" b="0"/>
            <wp:docPr id="270"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695575" cy="857250"/>
                    </a:xfrm>
                    <a:prstGeom prst="rect">
                      <a:avLst/>
                    </a:prstGeom>
                    <a:noFill/>
                    <a:ln>
                      <a:noFill/>
                    </a:ln>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97</w:t>
        </w:r>
      </w:fldSimple>
      <w:r>
        <w:t>. Piesaistīto apstiprinātāju informācijas bloks</w:t>
      </w:r>
    </w:p>
    <w:p w:rsidR="00BB4879" w:rsidRPr="004E2515" w:rsidRDefault="00BB4879" w:rsidP="00C1516A">
      <w:pPr>
        <w:pStyle w:val="Pamatteksts1"/>
      </w:pPr>
      <w:r w:rsidRPr="00160A6B">
        <w:t>Blok</w:t>
      </w:r>
      <w:r>
        <w:t>ā tiek attēlotas divas izvēles Apstiprinātāju norādīšanai:</w:t>
      </w:r>
    </w:p>
    <w:p w:rsidR="00BB4879" w:rsidRDefault="00BB4879" w:rsidP="00E70652">
      <w:pPr>
        <w:pStyle w:val="Pamatteksts"/>
      </w:pPr>
      <w:r>
        <w:rPr>
          <w:b/>
          <w:noProof/>
          <w:lang w:eastAsia="lv-LV"/>
        </w:rPr>
        <w:t>Apstiprinātājs</w:t>
      </w:r>
      <w:r>
        <w:rPr>
          <w:b/>
        </w:rPr>
        <w:t xml:space="preserve"> </w:t>
      </w:r>
      <w:r>
        <w:t xml:space="preserve">– kā </w:t>
      </w:r>
      <w:r w:rsidRPr="00C75BA7">
        <w:t>izvēln</w:t>
      </w:r>
      <w:r>
        <w:t>e, kurā</w:t>
      </w:r>
      <w:r w:rsidRPr="00C75BA7">
        <w:t xml:space="preserve"> alfabētiskā secībā pēc lietotājvārda </w:t>
      </w:r>
      <w:r>
        <w:t xml:space="preserve">ir </w:t>
      </w:r>
      <w:r w:rsidRPr="00C75BA7">
        <w:t>iekļau</w:t>
      </w:r>
      <w:r>
        <w:t>ts</w:t>
      </w:r>
      <w:r w:rsidRPr="00C75BA7">
        <w:t xml:space="preserve"> saraksts ar visiem attiecīgajā organizācijā reģistrētajiem aktīvajiem lietotājiem, kuriem piešķirta Apstiprinātāja loma.</w:t>
      </w:r>
    </w:p>
    <w:p w:rsidR="00BB4879" w:rsidRDefault="00BB4879" w:rsidP="00C1516A">
      <w:pPr>
        <w:pStyle w:val="Piezme"/>
      </w:pPr>
      <w:r w:rsidRPr="00285558">
        <w:rPr>
          <w:b/>
          <w:bCs/>
          <w:iCs/>
        </w:rPr>
        <w:t>Piezīme</w:t>
      </w:r>
      <w:r w:rsidRPr="00285558">
        <w:rPr>
          <w:b/>
          <w:bCs/>
          <w:iCs/>
          <w:color w:val="FF0000"/>
        </w:rPr>
        <w:t>!</w:t>
      </w:r>
      <w:r>
        <w:t xml:space="preserve"> J</w:t>
      </w:r>
      <w:r w:rsidRPr="00C12FF8">
        <w:t xml:space="preserve">a lauka vērtība ir definēta, tad </w:t>
      </w:r>
      <w:r>
        <w:t>šī</w:t>
      </w:r>
      <w:r w:rsidRPr="00C12FF8">
        <w:t xml:space="preserve"> vērtība </w:t>
      </w:r>
      <w:r>
        <w:t xml:space="preserve">tiek </w:t>
      </w:r>
      <w:r w:rsidRPr="00C12FF8">
        <w:t>iekļau</w:t>
      </w:r>
      <w:r>
        <w:t>ta</w:t>
      </w:r>
      <w:r w:rsidRPr="00C12FF8">
        <w:t xml:space="preserve"> izvēlnes sarakstā </w:t>
      </w:r>
      <w:r>
        <w:t>kā pirmā</w:t>
      </w:r>
      <w:r w:rsidRPr="00C12FF8">
        <w:t xml:space="preserve">, </w:t>
      </w:r>
      <w:r>
        <w:t>turklāt</w:t>
      </w:r>
      <w:r w:rsidRPr="00C12FF8">
        <w:t xml:space="preserve"> tā sarakstā </w:t>
      </w:r>
      <w:r>
        <w:t>tiek attēlota</w:t>
      </w:r>
      <w:r w:rsidRPr="00C12FF8">
        <w:t xml:space="preserve"> neatkarīgi no tā, vai tai atbilstošais lietotājs ir aktīvs un tam ir piešķirta Apstiprinātāja loma</w:t>
      </w:r>
      <w:r>
        <w:t>.</w:t>
      </w:r>
    </w:p>
    <w:p w:rsidR="00BB4879" w:rsidRPr="0012533C" w:rsidRDefault="00BB4879" w:rsidP="00C1516A">
      <w:pPr>
        <w:pStyle w:val="Piezme"/>
      </w:pPr>
      <w:r w:rsidRPr="00285558">
        <w:rPr>
          <w:b/>
          <w:bCs/>
          <w:iCs/>
        </w:rPr>
        <w:t>Piezīme</w:t>
      </w:r>
      <w:r w:rsidRPr="00285558">
        <w:rPr>
          <w:b/>
          <w:bCs/>
          <w:iCs/>
          <w:color w:val="FF0000"/>
        </w:rPr>
        <w:t>!</w:t>
      </w:r>
      <w:r>
        <w:t xml:space="preserve"> Ir jā</w:t>
      </w:r>
      <w:r w:rsidRPr="0012533C">
        <w:t>norād</w:t>
      </w:r>
      <w:r>
        <w:t>a</w:t>
      </w:r>
      <w:r w:rsidRPr="0012533C">
        <w:t xml:space="preserve"> vismaz viens Apstiprinātājs, kas ir tās pašas organizācijas aktīvs lietotājs ar piešķirtu </w:t>
      </w:r>
      <w:r>
        <w:t>A</w:t>
      </w:r>
      <w:r w:rsidRPr="0012533C">
        <w:t>pstiprinātāja lomu, t.i., tāds, kas nav ne dzēsts, ne bloķēts</w:t>
      </w:r>
      <w:r>
        <w:t>.</w:t>
      </w:r>
    </w:p>
    <w:p w:rsidR="00BB4879" w:rsidRDefault="00BB4879" w:rsidP="00C1516A">
      <w:pPr>
        <w:pStyle w:val="Piezme"/>
      </w:pPr>
      <w:r w:rsidRPr="00285558">
        <w:rPr>
          <w:b/>
          <w:bCs/>
          <w:iCs/>
        </w:rPr>
        <w:t>Piezīme</w:t>
      </w:r>
      <w:r w:rsidRPr="00285558">
        <w:rPr>
          <w:b/>
          <w:bCs/>
          <w:iCs/>
          <w:color w:val="FF0000"/>
        </w:rPr>
        <w:t>!</w:t>
      </w:r>
      <w:r>
        <w:t xml:space="preserve"> </w:t>
      </w:r>
      <w:r w:rsidRPr="00305F56">
        <w:t>Norādītā vērtība tik</w:t>
      </w:r>
      <w:r>
        <w:t>s</w:t>
      </w:r>
      <w:r w:rsidRPr="00305F56">
        <w:t xml:space="preserve"> saglabāta un turpmāk attēlota tajā laukā, kurā tā ievadīta (</w:t>
      </w:r>
      <w:r>
        <w:t xml:space="preserve">t.i., ir </w:t>
      </w:r>
      <w:r w:rsidRPr="00305F56">
        <w:t>pieļaujama situācija, kad vērtība definēta tikai otrajā laukā).</w:t>
      </w:r>
    </w:p>
    <w:p w:rsidR="00BB4879" w:rsidRPr="00A21AEB" w:rsidRDefault="00BB4879" w:rsidP="00C1516A">
      <w:pPr>
        <w:pStyle w:val="Pamatteksts1"/>
      </w:pPr>
      <w:r w:rsidRPr="00A21AEB">
        <w:t xml:space="preserve">Ja organizācijā, kuras iepircējs tiek pievienots vai rediģēts, neeksistē aktīvi lietotāji ar lomu </w:t>
      </w:r>
      <w:r>
        <w:t>‘</w:t>
      </w:r>
      <w:r w:rsidRPr="00A21AEB">
        <w:t>Apstiprinātājs</w:t>
      </w:r>
      <w:r>
        <w:t>’</w:t>
      </w:r>
      <w:r w:rsidRPr="00A21AEB">
        <w:t>, tad ap</w:t>
      </w:r>
      <w:r>
        <w:t>s</w:t>
      </w:r>
      <w:r w:rsidRPr="00A21AEB">
        <w:t>tiprinātāja izvēlnes netiek attēlotas, bet tiek attēlots uzraksts par apstiprinātāja izveides nepieciešamī</w:t>
      </w:r>
      <w:r>
        <w:t>b</w:t>
      </w:r>
      <w:r w:rsidRPr="00A21AEB">
        <w:t>u</w:t>
      </w:r>
      <w:r>
        <w:t>.</w:t>
      </w:r>
    </w:p>
    <w:p w:rsidR="00BB4879" w:rsidRDefault="00BB4879" w:rsidP="0068526F">
      <w:pPr>
        <w:pStyle w:val="Blokuapraksts"/>
      </w:pPr>
      <w:r>
        <w:t>Piegādes adrešu informācija</w:t>
      </w:r>
    </w:p>
    <w:p w:rsidR="00BB4879" w:rsidRDefault="00BB4879" w:rsidP="0068526F">
      <w:pPr>
        <w:pStyle w:val="Picture"/>
      </w:pPr>
      <w:r w:rsidRPr="00936F54">
        <w:rPr>
          <w:noProof/>
        </w:rPr>
        <w:drawing>
          <wp:inline distT="0" distB="0" distL="0" distR="0" wp14:anchorId="58B33988" wp14:editId="6EB2FD0E">
            <wp:extent cx="3876675" cy="600075"/>
            <wp:effectExtent l="0" t="0" r="0" b="0"/>
            <wp:docPr id="26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876675" cy="600075"/>
                    </a:xfrm>
                    <a:prstGeom prst="rect">
                      <a:avLst/>
                    </a:prstGeom>
                    <a:noFill/>
                    <a:ln>
                      <a:noFill/>
                    </a:ln>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98</w:t>
        </w:r>
      </w:fldSimple>
      <w:r>
        <w:t>. Piegādes adrešu informācijas bloks</w:t>
      </w:r>
    </w:p>
    <w:p w:rsidR="00BB4879" w:rsidRDefault="00BB4879" w:rsidP="00C1516A">
      <w:pPr>
        <w:pStyle w:val="Piezme"/>
      </w:pPr>
      <w:r w:rsidRPr="00285558">
        <w:rPr>
          <w:b/>
          <w:bCs/>
          <w:iCs/>
        </w:rPr>
        <w:lastRenderedPageBreak/>
        <w:t>Piezīme</w:t>
      </w:r>
      <w:r w:rsidRPr="00285558">
        <w:rPr>
          <w:b/>
          <w:bCs/>
          <w:iCs/>
          <w:color w:val="FF0000"/>
        </w:rPr>
        <w:t>!</w:t>
      </w:r>
      <w:r>
        <w:t xml:space="preserve"> </w:t>
      </w:r>
      <w:r w:rsidRPr="004E2515">
        <w:t xml:space="preserve">Bloks ir pieejams tikai tad, ja </w:t>
      </w:r>
      <w:r>
        <w:t>‘</w:t>
      </w:r>
      <w:r w:rsidRPr="004E2515">
        <w:t>Lietotāja lomas</w:t>
      </w:r>
      <w:r>
        <w:t>’</w:t>
      </w:r>
      <w:r w:rsidRPr="004E2515">
        <w:t xml:space="preserve"> blokā atzīmēta</w:t>
      </w:r>
      <w:r w:rsidRPr="00F3127B">
        <w:t xml:space="preserve"> </w:t>
      </w:r>
      <w:r w:rsidRPr="00875BA6">
        <w:t xml:space="preserve">loma </w:t>
      </w:r>
      <w:r>
        <w:t>‘</w:t>
      </w:r>
      <w:r w:rsidRPr="00875BA6">
        <w:t>Saņēmēj</w:t>
      </w:r>
      <w:r>
        <w:t>s’.</w:t>
      </w:r>
    </w:p>
    <w:p w:rsidR="00BB4879" w:rsidRPr="004E2515" w:rsidRDefault="00BB4879" w:rsidP="00C1516A">
      <w:pPr>
        <w:pStyle w:val="Pamatteksts1"/>
      </w:pPr>
      <w:r>
        <w:t>Alfabēta secībā pēc adreses nosaukuma tiek attēlotas visas organizācijai definētās piegādes adreses:</w:t>
      </w:r>
    </w:p>
    <w:p w:rsidR="00BB4879" w:rsidRDefault="00BB4879" w:rsidP="00E70652">
      <w:pPr>
        <w:pStyle w:val="Pamatteksts"/>
      </w:pPr>
      <w:r>
        <w:rPr>
          <w:b/>
          <w:noProof/>
          <w:lang w:eastAsia="lv-LV"/>
        </w:rPr>
        <w:t>Piegādes adrese</w:t>
      </w:r>
      <w:r>
        <w:rPr>
          <w:b/>
        </w:rPr>
        <w:t xml:space="preserve"> </w:t>
      </w:r>
      <w:r>
        <w:t xml:space="preserve">– kā izvēles rūtiņa tiek </w:t>
      </w:r>
      <w:r w:rsidRPr="004B1415">
        <w:t>attēlot</w:t>
      </w:r>
      <w:r>
        <w:t>a</w:t>
      </w:r>
      <w:r w:rsidRPr="004B1415">
        <w:t xml:space="preserve"> </w:t>
      </w:r>
      <w:r>
        <w:t xml:space="preserve">adresei </w:t>
      </w:r>
      <w:r w:rsidRPr="004B1415">
        <w:t>definēt</w:t>
      </w:r>
      <w:r>
        <w:t>ais</w:t>
      </w:r>
      <w:r w:rsidRPr="004B1415">
        <w:t xml:space="preserve"> nosaukum</w:t>
      </w:r>
      <w:r>
        <w:t>s</w:t>
      </w:r>
      <w:r w:rsidRPr="004B1415">
        <w:t>, kuram pēc komata pievienota adrese</w:t>
      </w:r>
      <w:r w:rsidRPr="00794081">
        <w:t>.</w:t>
      </w:r>
    </w:p>
    <w:p w:rsidR="00BB4879" w:rsidRDefault="00BB4879" w:rsidP="00C1516A">
      <w:pPr>
        <w:pStyle w:val="Piezme"/>
      </w:pPr>
      <w:r w:rsidRPr="00285558">
        <w:rPr>
          <w:b/>
          <w:bCs/>
          <w:iCs/>
        </w:rPr>
        <w:t>Piezīme</w:t>
      </w:r>
      <w:r w:rsidRPr="00285558">
        <w:rPr>
          <w:b/>
          <w:bCs/>
          <w:iCs/>
          <w:color w:val="FF0000"/>
        </w:rPr>
        <w:t>!</w:t>
      </w:r>
      <w:r>
        <w:t xml:space="preserve"> Ir jā</w:t>
      </w:r>
      <w:r w:rsidRPr="0012533C">
        <w:t>norād</w:t>
      </w:r>
      <w:r>
        <w:t>a</w:t>
      </w:r>
      <w:r w:rsidRPr="0012533C">
        <w:t xml:space="preserve"> vismaz vien</w:t>
      </w:r>
      <w:r>
        <w:t>a</w:t>
      </w:r>
      <w:r w:rsidRPr="0012533C">
        <w:t xml:space="preserve"> </w:t>
      </w:r>
      <w:r>
        <w:t>Piegādes adrese.</w:t>
      </w:r>
    </w:p>
    <w:p w:rsidR="00BB4879" w:rsidRDefault="00BB4879" w:rsidP="0068526F">
      <w:pPr>
        <w:pStyle w:val="Blokuapraksts"/>
      </w:pPr>
      <w:r>
        <w:t>Lietotāja darbību informācija un kontaktinformācija</w:t>
      </w:r>
    </w:p>
    <w:p w:rsidR="00BB4879" w:rsidRDefault="00BB4879" w:rsidP="00E70652">
      <w:pPr>
        <w:pStyle w:val="Pamatteksts"/>
      </w:pPr>
      <w:r>
        <w:rPr>
          <w:b/>
          <w:noProof/>
          <w:lang w:eastAsia="lv-LV"/>
        </w:rPr>
        <w:t>Tālruņa numurs</w:t>
      </w:r>
      <w:r>
        <w:rPr>
          <w:b/>
        </w:rPr>
        <w:t xml:space="preserve"> </w:t>
      </w:r>
      <w:r>
        <w:t xml:space="preserve">– </w:t>
      </w:r>
      <w:r w:rsidRPr="00711B4C">
        <w:t>ievadlauks, k</w:t>
      </w:r>
      <w:r>
        <w:t>as</w:t>
      </w:r>
      <w:r w:rsidRPr="00711B4C">
        <w:t xml:space="preserve"> paredzēts</w:t>
      </w:r>
      <w:r>
        <w:t xml:space="preserve"> lietotāja kontakttālruņa numura norādīšanai</w:t>
      </w:r>
      <w:r w:rsidRPr="00794081">
        <w:t>.</w:t>
      </w:r>
    </w:p>
    <w:p w:rsidR="00BB4879" w:rsidRDefault="00BB4879" w:rsidP="00E70652">
      <w:pPr>
        <w:pStyle w:val="Pamatteksts"/>
      </w:pPr>
      <w:r>
        <w:rPr>
          <w:b/>
          <w:noProof/>
          <w:lang w:eastAsia="lv-LV"/>
        </w:rPr>
        <w:t>Mobilā tālruņa numurs</w:t>
      </w:r>
      <w:r>
        <w:rPr>
          <w:b/>
        </w:rPr>
        <w:t xml:space="preserve"> </w:t>
      </w:r>
      <w:r>
        <w:t xml:space="preserve">– </w:t>
      </w:r>
      <w:r w:rsidRPr="00711B4C">
        <w:t>ievadlauks, k</w:t>
      </w:r>
      <w:r>
        <w:t>as</w:t>
      </w:r>
      <w:r w:rsidRPr="00711B4C">
        <w:t xml:space="preserve"> paredzēts</w:t>
      </w:r>
      <w:r>
        <w:t xml:space="preserve"> lietotāja mobilā kontakttālruņa numura norādīšanai</w:t>
      </w:r>
      <w:r w:rsidRPr="00794081">
        <w:t>.</w:t>
      </w:r>
    </w:p>
    <w:p w:rsidR="00BB4879" w:rsidRDefault="00BB4879" w:rsidP="00E70652">
      <w:pPr>
        <w:pStyle w:val="Pamatteksts"/>
      </w:pPr>
      <w:r>
        <w:rPr>
          <w:b/>
          <w:noProof/>
          <w:lang w:eastAsia="lv-LV"/>
        </w:rPr>
        <w:t>Faksa numurs</w:t>
      </w:r>
      <w:r>
        <w:rPr>
          <w:b/>
        </w:rPr>
        <w:t xml:space="preserve"> </w:t>
      </w:r>
      <w:r>
        <w:t xml:space="preserve">– </w:t>
      </w:r>
      <w:r w:rsidRPr="00711B4C">
        <w:t>ievadlauks, k</w:t>
      </w:r>
      <w:r>
        <w:t>as</w:t>
      </w:r>
      <w:r w:rsidRPr="00711B4C">
        <w:t xml:space="preserve"> paredzēts</w:t>
      </w:r>
      <w:r>
        <w:t xml:space="preserve"> lietotāja faksa numura norādīšanai</w:t>
      </w:r>
      <w:r w:rsidRPr="00794081">
        <w:t>.</w:t>
      </w:r>
    </w:p>
    <w:p w:rsidR="00BB4879" w:rsidRDefault="00BB4879" w:rsidP="00E70652">
      <w:pPr>
        <w:pStyle w:val="Pamatteksts"/>
      </w:pPr>
      <w:r>
        <w:rPr>
          <w:b/>
          <w:noProof/>
          <w:lang w:eastAsia="lv-LV"/>
        </w:rPr>
        <w:t>E-pasta adrese</w:t>
      </w:r>
      <w:r>
        <w:rPr>
          <w:b/>
        </w:rPr>
        <w:t xml:space="preserve"> </w:t>
      </w:r>
      <w:r>
        <w:t xml:space="preserve">– </w:t>
      </w:r>
      <w:r w:rsidRPr="00711B4C">
        <w:t>ievadlauks, k</w:t>
      </w:r>
      <w:r>
        <w:t>as</w:t>
      </w:r>
      <w:r w:rsidRPr="00711B4C">
        <w:t xml:space="preserve"> paredzēts</w:t>
      </w:r>
      <w:r>
        <w:t xml:space="preserve"> lietotāja e-pasta adreses norādīšanai</w:t>
      </w:r>
      <w:r w:rsidRPr="00794081">
        <w:t>.</w:t>
      </w:r>
    </w:p>
    <w:p w:rsidR="00BB4879" w:rsidRPr="007D2451" w:rsidRDefault="00BB4879" w:rsidP="00C1516A">
      <w:pPr>
        <w:pStyle w:val="Piezme"/>
      </w:pPr>
      <w:r w:rsidRPr="007D2451">
        <w:rPr>
          <w:b/>
          <w:bCs/>
          <w:iCs/>
        </w:rPr>
        <w:t>Piezīme</w:t>
      </w:r>
      <w:r w:rsidRPr="007D2451">
        <w:rPr>
          <w:b/>
          <w:color w:val="FF0000"/>
        </w:rPr>
        <w:t>!</w:t>
      </w:r>
      <w:r>
        <w:t xml:space="preserve"> Laukā ievadītajai vērtībai ir jāatbilst e-pasta formātam – tai ir jāsatur simbols „@” un paplašinājums, kas atdalīts ar punktu, piemēram: „.lv”.</w:t>
      </w:r>
    </w:p>
    <w:p w:rsidR="00BB4879" w:rsidRDefault="00BB4879" w:rsidP="00E70652">
      <w:pPr>
        <w:pStyle w:val="Pamatteksts"/>
      </w:pPr>
      <w:r>
        <w:rPr>
          <w:b/>
          <w:noProof/>
          <w:lang w:eastAsia="lv-LV"/>
        </w:rPr>
        <w:t>Paziņošanas metode: E-pasta vēstule</w:t>
      </w:r>
      <w:r>
        <w:rPr>
          <w:b/>
        </w:rPr>
        <w:t xml:space="preserve"> </w:t>
      </w:r>
      <w:r>
        <w:t>– kā pazīmes rūtiņa, kuru atzīmējot paziņojumu nosūtīšanai tiks izmantota lietotājam norādītā e-pasta adrese.</w:t>
      </w:r>
      <w:r w:rsidRPr="00711B4C">
        <w:t xml:space="preserve"> </w:t>
      </w:r>
      <w:r>
        <w:t>P</w:t>
      </w:r>
      <w:r w:rsidRPr="003773D6">
        <w:t xml:space="preserve">ēc noklusējuma </w:t>
      </w:r>
      <w:r>
        <w:t xml:space="preserve">rūtiņa </w:t>
      </w:r>
      <w:r w:rsidRPr="003773D6">
        <w:t xml:space="preserve">ir </w:t>
      </w:r>
      <w:r>
        <w:t>ieķeksēta.</w:t>
      </w:r>
    </w:p>
    <w:p w:rsidR="00BB4879" w:rsidRDefault="00BB4879" w:rsidP="00E70652">
      <w:pPr>
        <w:pStyle w:val="Pamatteksts"/>
      </w:pPr>
      <w:r>
        <w:rPr>
          <w:b/>
          <w:noProof/>
          <w:lang w:eastAsia="lv-LV"/>
        </w:rPr>
        <w:t>Piezīmes</w:t>
      </w:r>
      <w:r>
        <w:rPr>
          <w:b/>
        </w:rPr>
        <w:t xml:space="preserve"> </w:t>
      </w:r>
      <w:r>
        <w:t xml:space="preserve">– </w:t>
      </w:r>
      <w:r w:rsidRPr="00711B4C">
        <w:t>ievadlauks, k</w:t>
      </w:r>
      <w:r>
        <w:t>as</w:t>
      </w:r>
      <w:r w:rsidRPr="00711B4C">
        <w:t xml:space="preserve"> paredzēts</w:t>
      </w:r>
      <w:r>
        <w:t xml:space="preserve"> piezīmju par lietotāju norādīšanai</w:t>
      </w:r>
      <w:r w:rsidRPr="00794081">
        <w:t>.</w:t>
      </w:r>
    </w:p>
    <w:p w:rsidR="00EE5AB3" w:rsidRDefault="00EE5AB3" w:rsidP="00E70652">
      <w:pPr>
        <w:pStyle w:val="Pamatteksts"/>
      </w:pPr>
      <w:r>
        <w:rPr>
          <w:b/>
          <w:noProof/>
          <w:lang w:eastAsia="lv-LV"/>
        </w:rPr>
        <w:t>Var autorizēties ar paroli</w:t>
      </w:r>
      <w:r>
        <w:rPr>
          <w:b/>
        </w:rPr>
        <w:t xml:space="preserve"> </w:t>
      </w:r>
      <w:r>
        <w:t>– pazīmes rūtiņa, kuru atzīmējot, lietotājs var autorizēties sistēmā ar lietotājvārdu un paroli</w:t>
      </w:r>
      <w:r w:rsidRPr="00794081">
        <w:t>.</w:t>
      </w:r>
    </w:p>
    <w:p w:rsidR="00EE5AB3" w:rsidRDefault="00EE5AB3" w:rsidP="00C1516A">
      <w:pPr>
        <w:pStyle w:val="Piezme"/>
      </w:pPr>
      <w:r w:rsidRPr="000867C6">
        <w:rPr>
          <w:b/>
          <w:bCs/>
          <w:iCs/>
        </w:rPr>
        <w:t>Piezīme</w:t>
      </w:r>
      <w:r w:rsidRPr="000867C6">
        <w:rPr>
          <w:b/>
          <w:bCs/>
          <w:iCs/>
          <w:color w:val="FF0000"/>
        </w:rPr>
        <w:t>!</w:t>
      </w:r>
      <w:r>
        <w:rPr>
          <w:b/>
          <w:bCs/>
          <w:iCs/>
          <w:color w:val="FF0000"/>
        </w:rPr>
        <w:t xml:space="preserve"> </w:t>
      </w:r>
      <w:r>
        <w:t>J</w:t>
      </w:r>
      <w:r w:rsidRPr="00943CB3">
        <w:t xml:space="preserve">a lietotājam norādīts, ka tas var autorizēties ar paroli, </w:t>
      </w:r>
      <w:r>
        <w:t>tad ir jā</w:t>
      </w:r>
      <w:r w:rsidRPr="00943CB3">
        <w:t>norād</w:t>
      </w:r>
      <w:r>
        <w:t>a</w:t>
      </w:r>
      <w:r w:rsidRPr="00943CB3">
        <w:t xml:space="preserve"> </w:t>
      </w:r>
      <w:r>
        <w:t xml:space="preserve">arī </w:t>
      </w:r>
      <w:r w:rsidRPr="00943CB3">
        <w:t>lietotāja parole</w:t>
      </w:r>
      <w:r>
        <w:t xml:space="preserve"> un jāveido </w:t>
      </w:r>
      <w:r w:rsidRPr="00684734">
        <w:t>kodu karte.</w:t>
      </w:r>
    </w:p>
    <w:p w:rsidR="00EE5AB3" w:rsidRDefault="00EE5AB3" w:rsidP="00E70652">
      <w:pPr>
        <w:pStyle w:val="Pamatteksts"/>
      </w:pPr>
      <w:r>
        <w:rPr>
          <w:b/>
          <w:noProof/>
          <w:lang w:eastAsia="lv-LV"/>
        </w:rPr>
        <w:t>Lietotāja parole</w:t>
      </w:r>
      <w:r>
        <w:rPr>
          <w:b/>
        </w:rPr>
        <w:t xml:space="preserve"> </w:t>
      </w:r>
      <w:r>
        <w:t xml:space="preserve">– </w:t>
      </w:r>
      <w:r w:rsidRPr="00711B4C">
        <w:t>ievadlauks, k</w:t>
      </w:r>
      <w:r>
        <w:t>as</w:t>
      </w:r>
      <w:r w:rsidRPr="00711B4C">
        <w:t xml:space="preserve"> </w:t>
      </w:r>
      <w:r w:rsidRPr="0093249A">
        <w:t>ir pieejams tikai tad, ja atzīmēts, ka lietotājam ir pieejama autorizēšanās ar paroli</w:t>
      </w:r>
      <w:r w:rsidRPr="00794081">
        <w:t>.</w:t>
      </w:r>
      <w:r>
        <w:t xml:space="preserve"> Ievadlauks paredzēts lietotāja paroles norādīšanai.</w:t>
      </w:r>
    </w:p>
    <w:p w:rsidR="00EE5AB3" w:rsidRDefault="00EE5AB3" w:rsidP="00C1516A">
      <w:pPr>
        <w:pStyle w:val="Piezme"/>
      </w:pPr>
      <w:r w:rsidRPr="000867C6">
        <w:rPr>
          <w:b/>
          <w:bCs/>
          <w:iCs/>
        </w:rPr>
        <w:t>Piezīme</w:t>
      </w:r>
      <w:r w:rsidRPr="000867C6">
        <w:rPr>
          <w:b/>
          <w:bCs/>
          <w:iCs/>
          <w:color w:val="FF0000"/>
        </w:rPr>
        <w:t>!</w:t>
      </w:r>
      <w:r>
        <w:rPr>
          <w:b/>
          <w:bCs/>
          <w:iCs/>
          <w:color w:val="FF0000"/>
        </w:rPr>
        <w:t xml:space="preserve"> </w:t>
      </w:r>
      <w:r>
        <w:t>Pa</w:t>
      </w:r>
      <w:r w:rsidRPr="002A72E3">
        <w:t xml:space="preserve">role </w:t>
      </w:r>
      <w:r>
        <w:t xml:space="preserve">drīkst </w:t>
      </w:r>
      <w:r w:rsidRPr="002A72E3">
        <w:t>satur</w:t>
      </w:r>
      <w:r>
        <w:t>ēt</w:t>
      </w:r>
      <w:r w:rsidRPr="002A72E3">
        <w:t xml:space="preserve"> tikai latīņu alfabēta lielos un mazos burtus ([A-Z] un [a-z]), ciparus un speciālos simbolus - </w:t>
      </w:r>
      <w:r>
        <w:t>"!", "#", "$", “%”, “&amp;”, “’”, “(“, “)”,"*", “+”, “,”, ".", “/”, “:”, “;”, “=”, “?”, "@", “[“, “\”, “]”, "^", ”`”, “{“, “|”, “}”, “~”.</w:t>
      </w:r>
    </w:p>
    <w:p w:rsidR="00EE5AB3" w:rsidRPr="00897CA2" w:rsidRDefault="00EE5AB3" w:rsidP="00C1516A">
      <w:pPr>
        <w:pStyle w:val="Piezme"/>
      </w:pPr>
      <w:r w:rsidRPr="000867C6">
        <w:rPr>
          <w:b/>
          <w:bCs/>
          <w:iCs/>
        </w:rPr>
        <w:t>Piezīme</w:t>
      </w:r>
      <w:r w:rsidRPr="000867C6">
        <w:rPr>
          <w:b/>
          <w:bCs/>
          <w:iCs/>
          <w:color w:val="FF0000"/>
        </w:rPr>
        <w:t>!</w:t>
      </w:r>
      <w:r>
        <w:rPr>
          <w:b/>
          <w:bCs/>
          <w:iCs/>
          <w:color w:val="FF0000"/>
        </w:rPr>
        <w:t xml:space="preserve"> </w:t>
      </w:r>
      <w:r w:rsidRPr="00897CA2">
        <w:t>Ievadītajai parolei ir jāsatur vismaz vien</w:t>
      </w:r>
      <w:r>
        <w:t>s lielais burts</w:t>
      </w:r>
      <w:r w:rsidRPr="00897CA2">
        <w:t xml:space="preserve"> ([A-Z]), vismaz vienu mazo burtu ([a-z]), vismaz vienu ciparu un vismaz vienu speciālo simbolu (</w:t>
      </w:r>
      <w:r>
        <w:t>"!", "#", "$", “%”, “&amp;”, “’”, “(“, “)”,"*", “+”, “,”, ".", “/”, “:”, “;”, “=”, “?”, "@", “[“, “\”, “]”, "^", ”`”, “{“, “|”, “}”, “~”).</w:t>
      </w:r>
    </w:p>
    <w:p w:rsidR="00EE5AB3" w:rsidRPr="00297FF9" w:rsidRDefault="00EE5AB3" w:rsidP="00C1516A">
      <w:pPr>
        <w:pStyle w:val="Piezme"/>
      </w:pPr>
      <w:r w:rsidRPr="000867C6">
        <w:rPr>
          <w:b/>
          <w:bCs/>
          <w:iCs/>
        </w:rPr>
        <w:t>Piezīme</w:t>
      </w:r>
      <w:r w:rsidRPr="000867C6">
        <w:rPr>
          <w:b/>
          <w:bCs/>
          <w:iCs/>
          <w:color w:val="FF0000"/>
        </w:rPr>
        <w:t>!</w:t>
      </w:r>
      <w:r>
        <w:rPr>
          <w:b/>
          <w:bCs/>
          <w:iCs/>
          <w:color w:val="FF0000"/>
        </w:rPr>
        <w:t xml:space="preserve"> </w:t>
      </w:r>
      <w:r>
        <w:t>Ievadītajai</w:t>
      </w:r>
      <w:r w:rsidRPr="00297FF9">
        <w:t xml:space="preserve"> parole</w:t>
      </w:r>
      <w:r>
        <w:t>i</w:t>
      </w:r>
      <w:r w:rsidRPr="00297FF9">
        <w:t xml:space="preserve"> ir </w:t>
      </w:r>
      <w:r>
        <w:t xml:space="preserve">jābūt </w:t>
      </w:r>
      <w:r w:rsidRPr="00297FF9">
        <w:t xml:space="preserve">vismaz </w:t>
      </w:r>
      <w:r>
        <w:t xml:space="preserve">6 simbolu </w:t>
      </w:r>
      <w:r w:rsidRPr="00297FF9">
        <w:t>gara</w:t>
      </w:r>
      <w:r>
        <w:t>i.</w:t>
      </w:r>
    </w:p>
    <w:p w:rsidR="00EE5AB3" w:rsidRPr="00B23C8D" w:rsidRDefault="00EE5AB3" w:rsidP="00C1516A">
      <w:pPr>
        <w:pStyle w:val="Piezme"/>
      </w:pPr>
      <w:r w:rsidRPr="000867C6">
        <w:rPr>
          <w:b/>
          <w:bCs/>
          <w:iCs/>
        </w:rPr>
        <w:t>Piezīme</w:t>
      </w:r>
      <w:r w:rsidRPr="000867C6">
        <w:rPr>
          <w:b/>
          <w:bCs/>
          <w:iCs/>
          <w:color w:val="FF0000"/>
        </w:rPr>
        <w:t>!</w:t>
      </w:r>
      <w:r>
        <w:t xml:space="preserve"> </w:t>
      </w:r>
      <w:r w:rsidRPr="00B23C8D">
        <w:t xml:space="preserve">Laukā ievadot datus, katrs ievadītais simbols </w:t>
      </w:r>
      <w:r>
        <w:t xml:space="preserve">tiek aizstāts ar </w:t>
      </w:r>
      <w:proofErr w:type="spellStart"/>
      <w:r>
        <w:t>aizstājējsimbolu</w:t>
      </w:r>
      <w:proofErr w:type="spellEnd"/>
      <w:r>
        <w:t xml:space="preserve">. </w:t>
      </w:r>
      <w:r w:rsidRPr="00B23C8D">
        <w:t>Lauka saturs, ja tajā nav fokusēts kursors</w:t>
      </w:r>
      <w:r>
        <w:t>,</w:t>
      </w:r>
      <w:r w:rsidRPr="00B23C8D">
        <w:t xml:space="preserve"> bet tas satur definētu vērtību,</w:t>
      </w:r>
      <w:r w:rsidRPr="002A5AE1">
        <w:t xml:space="preserve"> </w:t>
      </w:r>
      <w:r w:rsidRPr="00B23C8D">
        <w:t xml:space="preserve">neatkarīgi no definētās vērtības garuma </w:t>
      </w:r>
      <w:r>
        <w:t xml:space="preserve">tiek </w:t>
      </w:r>
      <w:r w:rsidRPr="00B23C8D">
        <w:t>attēlo</w:t>
      </w:r>
      <w:r>
        <w:t>ts</w:t>
      </w:r>
      <w:r w:rsidRPr="00B23C8D">
        <w:t xml:space="preserve"> kā 8 </w:t>
      </w:r>
      <w:proofErr w:type="spellStart"/>
      <w:r>
        <w:t>aizstājēj</w:t>
      </w:r>
      <w:r w:rsidRPr="00B23C8D">
        <w:t>simbolu</w:t>
      </w:r>
      <w:proofErr w:type="spellEnd"/>
      <w:r w:rsidRPr="00B23C8D">
        <w:t xml:space="preserve"> virkne</w:t>
      </w:r>
      <w:r>
        <w:t>.</w:t>
      </w:r>
    </w:p>
    <w:p w:rsidR="00EE5AB3" w:rsidRPr="00444996" w:rsidRDefault="00EE5AB3" w:rsidP="00E70652">
      <w:pPr>
        <w:pStyle w:val="Pamatteksts"/>
      </w:pPr>
      <w:r>
        <w:rPr>
          <w:noProof/>
        </w:rPr>
        <w:drawing>
          <wp:inline distT="0" distB="0" distL="0" distR="0" wp14:anchorId="50EED599" wp14:editId="75853F0C">
            <wp:extent cx="1581150" cy="215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581150" cy="215900"/>
                    </a:xfrm>
                    <a:prstGeom prst="rect">
                      <a:avLst/>
                    </a:prstGeom>
                    <a:noFill/>
                    <a:ln>
                      <a:noFill/>
                    </a:ln>
                  </pic:spPr>
                </pic:pic>
              </a:graphicData>
            </a:graphic>
          </wp:inline>
        </w:drawing>
      </w:r>
      <w:r>
        <w:t xml:space="preserve"> – uzklikšķina, lai ģenerētu jaunu lietotāja paroli. Ģenerētā parole tiek saglabāta pēc lietotāja datu saglabāšanas, un lietotājam tiek nosūtīts e-pasts ar jauno paroli, kura jānomaina autentificējoties.</w:t>
      </w:r>
    </w:p>
    <w:p w:rsidR="00EE5AB3" w:rsidRDefault="00EE5AB3" w:rsidP="00C1516A">
      <w:pPr>
        <w:pStyle w:val="Piezme"/>
      </w:pPr>
      <w:r w:rsidRPr="000867C6">
        <w:rPr>
          <w:b/>
          <w:bCs/>
          <w:iCs/>
        </w:rPr>
        <w:lastRenderedPageBreak/>
        <w:t>Piezīme</w:t>
      </w:r>
      <w:r w:rsidRPr="000867C6">
        <w:rPr>
          <w:b/>
          <w:bCs/>
          <w:iCs/>
          <w:color w:val="FF0000"/>
        </w:rPr>
        <w:t>!</w:t>
      </w:r>
      <w:r>
        <w:t xml:space="preserve"> Spiedpoga ir p</w:t>
      </w:r>
      <w:r w:rsidRPr="00A74F8E">
        <w:t>ieejama tikai tad, ja atzīmēts, ka lietotājam ir pieejama autorizēšanās ar paroli.</w:t>
      </w:r>
    </w:p>
    <w:p w:rsidR="00BB4879" w:rsidRDefault="00BB4879" w:rsidP="00E70652">
      <w:pPr>
        <w:pStyle w:val="Pamatteksts"/>
      </w:pPr>
      <w:r>
        <w:t xml:space="preserve">Uzklikšķinot uz </w:t>
      </w:r>
      <w:r w:rsidRPr="00D22C81">
        <w:t xml:space="preserve">spiedpogas, tiek </w:t>
      </w:r>
      <w:r>
        <w:t>attēlots brīdinājuma paziņojums:</w:t>
      </w:r>
    </w:p>
    <w:p w:rsidR="00BB4879" w:rsidRDefault="00BB4879" w:rsidP="0068526F">
      <w:pPr>
        <w:pStyle w:val="Picture"/>
      </w:pPr>
      <w:r w:rsidRPr="00936F54">
        <w:rPr>
          <w:noProof/>
        </w:rPr>
        <w:drawing>
          <wp:inline distT="0" distB="0" distL="0" distR="0" wp14:anchorId="7746975F" wp14:editId="6A2A111E">
            <wp:extent cx="3114675" cy="1114425"/>
            <wp:effectExtent l="0" t="0" r="0" b="0"/>
            <wp:docPr id="264"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114675" cy="1114425"/>
                    </a:xfrm>
                    <a:prstGeom prst="rect">
                      <a:avLst/>
                    </a:prstGeom>
                    <a:noFill/>
                    <a:ln>
                      <a:noFill/>
                    </a:ln>
                  </pic:spPr>
                </pic:pic>
              </a:graphicData>
            </a:graphic>
          </wp:inline>
        </w:drawing>
      </w:r>
    </w:p>
    <w:p w:rsidR="00BB4879" w:rsidRDefault="00BB4879" w:rsidP="00B958A9">
      <w:pPr>
        <w:pStyle w:val="Caption"/>
      </w:pPr>
      <w:r>
        <w:t xml:space="preserve">Paziņojums </w:t>
      </w:r>
      <w:fldSimple w:instr=" SEQ Paziņojums \* ARABIC ">
        <w:r w:rsidR="00760291">
          <w:rPr>
            <w:noProof/>
          </w:rPr>
          <w:t>28</w:t>
        </w:r>
      </w:fldSimple>
      <w:r>
        <w:t>. Sistēmas vaicājums par kodu kartes ģenerēšanu</w:t>
      </w:r>
    </w:p>
    <w:p w:rsidR="00BB4879" w:rsidRPr="00646301" w:rsidRDefault="00BB4879" w:rsidP="00C1516A">
      <w:pPr>
        <w:pStyle w:val="Pakrtots"/>
      </w:pPr>
      <w:r>
        <w:t xml:space="preserve">Uzklikšķinot brīdinājuma paziņojuma spiedpogai </w:t>
      </w:r>
      <w:r w:rsidRPr="00936F54">
        <w:rPr>
          <w:noProof/>
          <w:lang w:eastAsia="lv-LV"/>
        </w:rPr>
        <w:drawing>
          <wp:inline distT="0" distB="0" distL="0" distR="0" wp14:anchorId="6ADFA49B" wp14:editId="20BAC00D">
            <wp:extent cx="542925" cy="161925"/>
            <wp:effectExtent l="0" t="0" r="0" b="0"/>
            <wp:docPr id="26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t>, tiek attēlots sistēmas informatīvs paziņojums:</w:t>
      </w:r>
    </w:p>
    <w:p w:rsidR="00BB4879" w:rsidRDefault="00BB4879" w:rsidP="0068526F">
      <w:pPr>
        <w:pStyle w:val="Picture"/>
      </w:pPr>
      <w:r w:rsidRPr="00936F54">
        <w:rPr>
          <w:noProof/>
        </w:rPr>
        <w:drawing>
          <wp:inline distT="0" distB="0" distL="0" distR="0" wp14:anchorId="3766825F" wp14:editId="72A45392">
            <wp:extent cx="5943600" cy="523875"/>
            <wp:effectExtent l="0" t="0" r="0" b="0"/>
            <wp:docPr id="260"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943600" cy="523875"/>
                    </a:xfrm>
                    <a:prstGeom prst="rect">
                      <a:avLst/>
                    </a:prstGeom>
                    <a:noFill/>
                    <a:ln>
                      <a:noFill/>
                    </a:ln>
                  </pic:spPr>
                </pic:pic>
              </a:graphicData>
            </a:graphic>
          </wp:inline>
        </w:drawing>
      </w:r>
    </w:p>
    <w:p w:rsidR="00BB4879" w:rsidRPr="00FD16D8" w:rsidRDefault="00BB4879" w:rsidP="00B958A9">
      <w:pPr>
        <w:pStyle w:val="Caption"/>
      </w:pPr>
      <w:r>
        <w:t xml:space="preserve">Paziņojums </w:t>
      </w:r>
      <w:fldSimple w:instr=" SEQ Paziņojums \* ARABIC ">
        <w:r w:rsidR="00760291">
          <w:rPr>
            <w:noProof/>
          </w:rPr>
          <w:t>29</w:t>
        </w:r>
      </w:fldSimple>
      <w:r>
        <w:t>. Paziņojums par kodu kartes ģenerēšanu un nosūtīšanu pēc lietotāja datu saglabāšanas</w:t>
      </w:r>
    </w:p>
    <w:p w:rsidR="00BB4879" w:rsidRDefault="00BB4879" w:rsidP="00C1516A">
      <w:pPr>
        <w:pStyle w:val="Piezme"/>
      </w:pPr>
      <w:r w:rsidRPr="000867C6">
        <w:rPr>
          <w:b/>
          <w:bCs/>
          <w:iCs/>
        </w:rPr>
        <w:t>Piezīme</w:t>
      </w:r>
      <w:r w:rsidRPr="000867C6">
        <w:rPr>
          <w:b/>
          <w:bCs/>
          <w:iCs/>
          <w:color w:val="FF0000"/>
        </w:rPr>
        <w:t>!</w:t>
      </w:r>
      <w:r>
        <w:t xml:space="preserve"> Veicot lietotāja datu saglabāšanu, tiks</w:t>
      </w:r>
      <w:r w:rsidRPr="00D21DDF">
        <w:t xml:space="preserve"> izveidota lietotāja kodu</w:t>
      </w:r>
      <w:r w:rsidRPr="00D22C81">
        <w:t xml:space="preserve"> karte</w:t>
      </w:r>
      <w:r>
        <w:fldChar w:fldCharType="begin"/>
      </w:r>
      <w:r>
        <w:instrText xml:space="preserve"> XE "</w:instrText>
      </w:r>
      <w:r w:rsidRPr="00826027">
        <w:instrText>Kodu karte</w:instrText>
      </w:r>
      <w:r>
        <w:instrText xml:space="preserve">" </w:instrText>
      </w:r>
      <w:r>
        <w:fldChar w:fldCharType="end"/>
      </w:r>
      <w:r w:rsidRPr="00D22C81">
        <w:t xml:space="preserve"> ar 23 piekļuves kodiem (skat. aprakstu Kodu kartes ģenerēšana</w:t>
      </w:r>
      <w:r w:rsidRPr="00D22C81">
        <w:rPr>
          <w:vanish/>
        </w:rPr>
        <w:t>|topic=Kodu kartes ģenerēšana</w:t>
      </w:r>
      <w:r w:rsidRPr="00D22C81">
        <w:t>).</w:t>
      </w:r>
    </w:p>
    <w:p w:rsidR="00BB4879" w:rsidRPr="00646301" w:rsidRDefault="00BB4879" w:rsidP="00C1516A">
      <w:pPr>
        <w:pStyle w:val="Pakrtots"/>
      </w:pPr>
      <w:r>
        <w:t xml:space="preserve">Uzklikšķinot brīdinājuma paziņojuma spiedpogai </w:t>
      </w:r>
      <w:r w:rsidRPr="00936F54">
        <w:rPr>
          <w:noProof/>
          <w:lang w:eastAsia="lv-LV"/>
        </w:rPr>
        <w:drawing>
          <wp:inline distT="0" distB="0" distL="0" distR="0" wp14:anchorId="2526F8CF" wp14:editId="6323DEE9">
            <wp:extent cx="723900" cy="152400"/>
            <wp:effectExtent l="0" t="0" r="0" b="0"/>
            <wp:docPr id="25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lietotāja kodu kartes ģenerēšana netiks veikta.</w:t>
      </w:r>
    </w:p>
    <w:p w:rsidR="00BB4879" w:rsidRDefault="00BB4879" w:rsidP="00E70652">
      <w:pPr>
        <w:pStyle w:val="Pamatteksts"/>
      </w:pPr>
      <w:r>
        <w:rPr>
          <w:b/>
          <w:noProof/>
          <w:lang w:eastAsia="lv-LV"/>
        </w:rPr>
        <w:t>Var autorizēties ar viedkarti</w:t>
      </w:r>
      <w:r>
        <w:rPr>
          <w:b/>
        </w:rPr>
        <w:t xml:space="preserve"> </w:t>
      </w:r>
      <w:r>
        <w:t>– pazīmes rūtiņa, kuru atzīmējot, lietotājs var autorizēties sistēmā, izmantojot kādu ārēju autentifikācijas pakalpojumu sniedzēju.</w:t>
      </w:r>
    </w:p>
    <w:p w:rsidR="00BB4879" w:rsidRPr="00753CCF" w:rsidRDefault="00BB4879" w:rsidP="00C1516A">
      <w:pPr>
        <w:pStyle w:val="Piezme"/>
      </w:pPr>
      <w:r w:rsidRPr="000867C6">
        <w:rPr>
          <w:b/>
          <w:bCs/>
          <w:iCs/>
        </w:rPr>
        <w:t>Piezīme</w:t>
      </w:r>
      <w:r w:rsidRPr="000867C6">
        <w:rPr>
          <w:b/>
          <w:bCs/>
          <w:iCs/>
          <w:color w:val="FF0000"/>
        </w:rPr>
        <w:t>!</w:t>
      </w:r>
      <w:r>
        <w:rPr>
          <w:b/>
          <w:bCs/>
          <w:iCs/>
          <w:color w:val="FF0000"/>
        </w:rPr>
        <w:t xml:space="preserve"> </w:t>
      </w:r>
      <w:r>
        <w:t>J</w:t>
      </w:r>
      <w:r w:rsidRPr="00FD5ED0">
        <w:t xml:space="preserve">a lietotājam </w:t>
      </w:r>
      <w:r>
        <w:t xml:space="preserve">ir </w:t>
      </w:r>
      <w:r w:rsidRPr="00FD5ED0">
        <w:t>norādīts, ka tas var autorizēties</w:t>
      </w:r>
      <w:r>
        <w:t>,</w:t>
      </w:r>
      <w:r w:rsidRPr="00FD5ED0">
        <w:t xml:space="preserve"> </w:t>
      </w:r>
      <w:r>
        <w:t>izmantojot ārējus autentifikācijas pakalpojumu sniedzējus</w:t>
      </w:r>
      <w:r w:rsidRPr="00FD5ED0">
        <w:t xml:space="preserve">, tad tam </w:t>
      </w:r>
      <w:r>
        <w:t xml:space="preserve">ir jābūt </w:t>
      </w:r>
      <w:r w:rsidRPr="00FD5ED0">
        <w:t>norādīt</w:t>
      </w:r>
      <w:r>
        <w:t>am</w:t>
      </w:r>
      <w:r w:rsidRPr="00FD5ED0">
        <w:t xml:space="preserve"> arī personas kod</w:t>
      </w:r>
      <w:r>
        <w:t>am</w:t>
      </w:r>
      <w:r w:rsidRPr="00FD5ED0">
        <w:t>.</w:t>
      </w:r>
    </w:p>
    <w:p w:rsidR="00BB4879" w:rsidRDefault="00BB4879" w:rsidP="00C1516A">
      <w:pPr>
        <w:pStyle w:val="Piezme"/>
      </w:pPr>
      <w:r w:rsidRPr="000867C6">
        <w:rPr>
          <w:b/>
          <w:bCs/>
          <w:iCs/>
        </w:rPr>
        <w:t>Piezīme</w:t>
      </w:r>
      <w:r w:rsidRPr="000867C6">
        <w:rPr>
          <w:b/>
          <w:bCs/>
          <w:iCs/>
          <w:color w:val="FF0000"/>
        </w:rPr>
        <w:t>!</w:t>
      </w:r>
      <w:r>
        <w:t xml:space="preserve"> L</w:t>
      </w:r>
      <w:r w:rsidRPr="009D5D76">
        <w:t xml:space="preserve">ietotājam ir </w:t>
      </w:r>
      <w:r>
        <w:t xml:space="preserve">jābūt </w:t>
      </w:r>
      <w:r w:rsidRPr="009D5D76">
        <w:t>norādīt</w:t>
      </w:r>
      <w:r>
        <w:t>am</w:t>
      </w:r>
      <w:r w:rsidRPr="009D5D76">
        <w:t xml:space="preserve"> vismaz vien</w:t>
      </w:r>
      <w:r>
        <w:t>am</w:t>
      </w:r>
      <w:r w:rsidRPr="009D5D76">
        <w:t xml:space="preserve"> autorizēšanās veid</w:t>
      </w:r>
      <w:r>
        <w:t>am</w:t>
      </w:r>
      <w:r w:rsidRPr="009D5D76">
        <w:t xml:space="preserve"> - autorizēšanās ar paroli vai autorizēšanās ar viedkarti.</w:t>
      </w:r>
    </w:p>
    <w:p w:rsidR="00BB4879" w:rsidRDefault="00BB4879" w:rsidP="00E70652">
      <w:pPr>
        <w:pStyle w:val="Pamatteksts"/>
      </w:pPr>
      <w:r>
        <w:rPr>
          <w:b/>
          <w:noProof/>
          <w:lang w:eastAsia="lv-LV"/>
        </w:rPr>
        <w:t>Jāmaina parole</w:t>
      </w:r>
      <w:r>
        <w:rPr>
          <w:b/>
        </w:rPr>
        <w:t xml:space="preserve"> </w:t>
      </w:r>
      <w:r>
        <w:t>– pie lietotāja datu saglabāšanas, tiks uzstādīta atbilstoša pazīmes vērtība</w:t>
      </w:r>
      <w:r w:rsidRPr="00794081">
        <w:t>.</w:t>
      </w:r>
    </w:p>
    <w:p w:rsidR="00BB4879" w:rsidRDefault="00BB4879" w:rsidP="00C1516A">
      <w:pPr>
        <w:pStyle w:val="Piezme"/>
      </w:pPr>
      <w:r w:rsidRPr="000867C6">
        <w:rPr>
          <w:b/>
          <w:bCs/>
          <w:iCs/>
        </w:rPr>
        <w:t>Piezīme</w:t>
      </w:r>
      <w:r w:rsidRPr="000867C6">
        <w:rPr>
          <w:b/>
          <w:bCs/>
          <w:iCs/>
          <w:color w:val="FF0000"/>
        </w:rPr>
        <w:t>!</w:t>
      </w:r>
      <w:r>
        <w:t xml:space="preserve"> J</w:t>
      </w:r>
      <w:r w:rsidRPr="00FD76A8">
        <w:t>a mainīta lietotāja parole un lietotājam ir atļauta autorizēšanās ar paroli, tad</w:t>
      </w:r>
      <w:r>
        <w:t xml:space="preserve"> tiek </w:t>
      </w:r>
      <w:r w:rsidRPr="00622891">
        <w:t>uzstād</w:t>
      </w:r>
      <w:r>
        <w:t>īta</w:t>
      </w:r>
      <w:r w:rsidRPr="00622891">
        <w:t xml:space="preserve"> pazīme par nepieciešamību mainīt paroli pēc pieslēgšanās sistēmai</w:t>
      </w:r>
      <w:r>
        <w:t>.</w:t>
      </w:r>
    </w:p>
    <w:p w:rsidR="00BB4879" w:rsidRDefault="00BB4879" w:rsidP="00E70652">
      <w:pPr>
        <w:pStyle w:val="Pamatteksts"/>
      </w:pPr>
      <w:r>
        <w:rPr>
          <w:b/>
          <w:noProof/>
          <w:lang w:eastAsia="lv-LV"/>
        </w:rPr>
        <w:t>Jāmaina kodu karte</w:t>
      </w:r>
      <w:r>
        <w:rPr>
          <w:b/>
        </w:rPr>
        <w:t xml:space="preserve"> </w:t>
      </w:r>
      <w:r>
        <w:t>– pie lietotāja datu saglabāšanas, tiks uzstādīta atbilstoša pazīmes vērtība</w:t>
      </w:r>
      <w:r w:rsidRPr="00794081">
        <w:t>.</w:t>
      </w:r>
    </w:p>
    <w:p w:rsidR="00BB4879" w:rsidRDefault="00BB4879" w:rsidP="00C1516A">
      <w:pPr>
        <w:pStyle w:val="Piezme"/>
      </w:pPr>
      <w:r w:rsidRPr="00622891">
        <w:rPr>
          <w:b/>
          <w:bCs/>
          <w:iCs/>
        </w:rPr>
        <w:t>Piezīme</w:t>
      </w:r>
      <w:r w:rsidRPr="00622891">
        <w:rPr>
          <w:b/>
          <w:bCs/>
          <w:iCs/>
          <w:color w:val="FF0000"/>
        </w:rPr>
        <w:t>!</w:t>
      </w:r>
      <w:r>
        <w:t xml:space="preserve"> </w:t>
      </w:r>
      <w:r w:rsidRPr="00EE78B4">
        <w:t>Ja mainīti kodu kartes dati</w:t>
      </w:r>
      <w:r w:rsidRPr="00622891">
        <w:t xml:space="preserve">, tad </w:t>
      </w:r>
      <w:r>
        <w:t>tiek uzstādīta</w:t>
      </w:r>
      <w:r w:rsidRPr="00622891">
        <w:t xml:space="preserve"> pazīme par nepieciešamību pārģenerēt kodu karti pēc pieslēgšanās sistēmai</w:t>
      </w:r>
      <w:r>
        <w:t>.</w:t>
      </w:r>
    </w:p>
    <w:p w:rsidR="00B61699" w:rsidRDefault="00B61699" w:rsidP="00E70652">
      <w:pPr>
        <w:pStyle w:val="Pamatteksts"/>
      </w:pPr>
      <w:bookmarkStart w:id="298" w:name="_Hlk151025504"/>
      <w:r w:rsidRPr="00CA550C">
        <w:rPr>
          <w:b/>
          <w:noProof/>
          <w:lang w:eastAsia="lv-LV"/>
        </w:rPr>
        <w:t>Jālieto divfaktoru autentifikācija</w:t>
      </w:r>
      <w:r>
        <w:t xml:space="preserve"> – pazīme, vai lietotājam autentificējoties jālieto divfaktoru autentifikācija. </w:t>
      </w:r>
    </w:p>
    <w:p w:rsidR="00B61699" w:rsidRPr="00CA550C" w:rsidRDefault="00B61699" w:rsidP="00B61699">
      <w:pPr>
        <w:pStyle w:val="Piezme"/>
      </w:pPr>
      <w:r w:rsidRPr="00CA550C">
        <w:rPr>
          <w:b/>
          <w:bCs/>
          <w:iCs/>
        </w:rPr>
        <w:t>Piezīme</w:t>
      </w:r>
      <w:r w:rsidRPr="00CA550C">
        <w:rPr>
          <w:b/>
          <w:bCs/>
          <w:iCs/>
          <w:color w:val="FF0000"/>
        </w:rPr>
        <w:t>!</w:t>
      </w:r>
      <w:r>
        <w:t xml:space="preserve"> Pazīmes maiņas funkcionalitāte pieejama tikai lietotājiem ar lomu ‘Sistēmas administrators’. </w:t>
      </w:r>
    </w:p>
    <w:p w:rsidR="00B61699" w:rsidRDefault="00B61699" w:rsidP="00E70652">
      <w:pPr>
        <w:pStyle w:val="Pamatteksts"/>
      </w:pPr>
      <w:r w:rsidRPr="00CA550C">
        <w:rPr>
          <w:rStyle w:val="Poga"/>
        </w:rPr>
        <w:t>Sūtīt aicinājumu atjaunot</w:t>
      </w:r>
      <w:r>
        <w:t xml:space="preserve"> – uzklikšķina, lai ģenerētu lietotājam divfaktoru autentifikācijas atjaunošanas pieprasījumu. Pēc atjaunojuma iniciēšanas un lietotāja datu saglabāšanas lietotājam e-pastā tiek nosūtīta atjaunošanas saite.</w:t>
      </w:r>
    </w:p>
    <w:p w:rsidR="00B61699" w:rsidRDefault="00B61699" w:rsidP="00B61699">
      <w:pPr>
        <w:pStyle w:val="Picture"/>
      </w:pPr>
      <w:bookmarkStart w:id="299" w:name="_Hlk151027420"/>
      <w:r w:rsidRPr="00B61699">
        <w:rPr>
          <w:noProof/>
        </w:rPr>
        <w:lastRenderedPageBreak/>
        <w:drawing>
          <wp:inline distT="0" distB="0" distL="0" distR="0" wp14:anchorId="0D9EF65D" wp14:editId="4CC3CA93">
            <wp:extent cx="5944235" cy="356235"/>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5944235" cy="356235"/>
                    </a:xfrm>
                    <a:prstGeom prst="rect">
                      <a:avLst/>
                    </a:prstGeom>
                  </pic:spPr>
                </pic:pic>
              </a:graphicData>
            </a:graphic>
          </wp:inline>
        </w:drawing>
      </w:r>
    </w:p>
    <w:p w:rsidR="00B61699" w:rsidRDefault="00B61699" w:rsidP="00B958A9">
      <w:pPr>
        <w:pStyle w:val="Caption"/>
      </w:pPr>
      <w:r>
        <w:t>Ekr</w:t>
      </w:r>
      <w:r>
        <w:rPr>
          <w:rFonts w:hint="eastAsia"/>
        </w:rPr>
        <w:t>ā</w:t>
      </w:r>
      <w:r>
        <w:t xml:space="preserve">nformas bloks </w:t>
      </w:r>
      <w:fldSimple w:instr=" SEQ Ekrānformas_bloks \* ARABIC ">
        <w:r w:rsidR="00760291">
          <w:rPr>
            <w:noProof/>
          </w:rPr>
          <w:t>99</w:t>
        </w:r>
      </w:fldSimple>
      <w:r>
        <w:t>. Lauka attēlojums, ja lietotājam ir izveidota divfaktoru autentifikācija</w:t>
      </w:r>
    </w:p>
    <w:bookmarkEnd w:id="298"/>
    <w:bookmarkEnd w:id="299"/>
    <w:p w:rsidR="00424BBC" w:rsidRPr="000711B7" w:rsidRDefault="00424BBC" w:rsidP="00E70652">
      <w:pPr>
        <w:pStyle w:val="Pamatteksts"/>
      </w:pPr>
      <w:r w:rsidRPr="00466D69">
        <w:rPr>
          <w:b/>
        </w:rPr>
        <w:t>E-konkursu datņu serveris</w:t>
      </w:r>
      <w:r w:rsidRPr="00040DC9">
        <w:t xml:space="preserve"> – ja e-konkursu apakšsistēmā lietotājam nepieciešams strādāt ar lielām datnē, nospiežot pogu </w:t>
      </w:r>
      <w:r w:rsidRPr="00466D69">
        <w:rPr>
          <w:rStyle w:val="Poga"/>
        </w:rPr>
        <w:t>Atļaut piekļuvi FTP serverim</w:t>
      </w:r>
      <w:r w:rsidRPr="00040DC9">
        <w:t>, var aktivizēt piekļuvi datņu serverim. Tāpat pogu nospiež, lai atjaunotu piekļuvi, kas tikusi dzēsta, ja lietotājs ilgstoši nav izmantojis datņu serveri</w:t>
      </w:r>
      <w:r>
        <w:t>.</w:t>
      </w:r>
      <w:r w:rsidR="00063C5B">
        <w:t xml:space="preserve"> Kad piekļuve tiek izveidota, lietotājs e-pastā saņem atbilstošu paziņojumu.</w:t>
      </w:r>
    </w:p>
    <w:p w:rsidR="00BB4879" w:rsidRDefault="00BB4879" w:rsidP="00E70652">
      <w:pPr>
        <w:pStyle w:val="Pamatteksts"/>
      </w:pPr>
      <w:r>
        <w:rPr>
          <w:b/>
          <w:noProof/>
          <w:lang w:eastAsia="lv-LV"/>
        </w:rPr>
        <w:t xml:space="preserve">Sertifikāta nospiedums </w:t>
      </w:r>
      <w:r>
        <w:t>– digitālā sertifikāta informācija.</w:t>
      </w:r>
    </w:p>
    <w:p w:rsidR="00BB4879" w:rsidRDefault="00BB4879" w:rsidP="0068526F">
      <w:pPr>
        <w:pStyle w:val="Blokuapraksts"/>
      </w:pPr>
      <w:r>
        <w:t>Lietotāja konfigurācijas parametru informācija</w:t>
      </w:r>
    </w:p>
    <w:p w:rsidR="00BB4879" w:rsidRDefault="002C4EC6" w:rsidP="0068526F">
      <w:pPr>
        <w:pStyle w:val="Picture"/>
      </w:pPr>
      <w:r>
        <w:rPr>
          <w:noProof/>
        </w:rPr>
        <w:drawing>
          <wp:inline distT="0" distB="0" distL="0" distR="0" wp14:anchorId="700CD599" wp14:editId="376B329D">
            <wp:extent cx="5943600" cy="1847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100</w:t>
        </w:r>
      </w:fldSimple>
      <w:r>
        <w:t>. Lietotāja konfigurācijas parametru informācijas bloks</w:t>
      </w:r>
    </w:p>
    <w:p w:rsidR="00BB4879" w:rsidRPr="001C63D7" w:rsidRDefault="00BB4879" w:rsidP="00C1516A">
      <w:pPr>
        <w:pStyle w:val="Pamatteksts1"/>
      </w:pPr>
      <w:r>
        <w:t>A</w:t>
      </w:r>
      <w:r w:rsidRPr="001C63D7">
        <w:t>lfabēt</w:t>
      </w:r>
      <w:r>
        <w:t>a</w:t>
      </w:r>
      <w:r w:rsidRPr="001C63D7">
        <w:t xml:space="preserve"> secībā pēc </w:t>
      </w:r>
      <w:r>
        <w:t xml:space="preserve">parametra </w:t>
      </w:r>
      <w:r w:rsidRPr="001C63D7">
        <w:t>nosaukuma</w:t>
      </w:r>
      <w:r>
        <w:t xml:space="preserve">, saraksta veidā tiek attēloti </w:t>
      </w:r>
      <w:r w:rsidRPr="001C63D7">
        <w:t>konfigurācijas parametri:</w:t>
      </w:r>
    </w:p>
    <w:p w:rsidR="00BB4879" w:rsidRPr="001C63D7" w:rsidRDefault="00BB4879" w:rsidP="00E70652">
      <w:pPr>
        <w:pStyle w:val="Pamatteksts"/>
      </w:pPr>
      <w:r w:rsidRPr="001C63D7">
        <w:rPr>
          <w:b/>
          <w:noProof/>
          <w:lang w:eastAsia="lv-LV"/>
        </w:rPr>
        <w:t>Parametrs</w:t>
      </w:r>
      <w:r w:rsidRPr="001C63D7">
        <w:rPr>
          <w:b/>
        </w:rPr>
        <w:t xml:space="preserve"> </w:t>
      </w:r>
      <w:r w:rsidRPr="001C63D7">
        <w:t xml:space="preserve">– </w:t>
      </w:r>
      <w:r>
        <w:t>organizācijai</w:t>
      </w:r>
      <w:r w:rsidRPr="001C63D7">
        <w:t xml:space="preserve"> pieejamā konfigurācijas parametra nosaukums.</w:t>
      </w:r>
    </w:p>
    <w:p w:rsidR="00BB4879" w:rsidRDefault="00BB4879" w:rsidP="00E70652">
      <w:pPr>
        <w:pStyle w:val="Pamatteksts"/>
      </w:pPr>
      <w:r>
        <w:rPr>
          <w:b/>
          <w:noProof/>
          <w:lang w:eastAsia="lv-LV"/>
        </w:rPr>
        <w:t>Apraksts</w:t>
      </w:r>
      <w:r>
        <w:rPr>
          <w:b/>
        </w:rPr>
        <w:t xml:space="preserve"> </w:t>
      </w:r>
      <w:r>
        <w:t xml:space="preserve">– tiek attēlots </w:t>
      </w:r>
      <w:r w:rsidRPr="001C63D7">
        <w:t>konfigurācijas parametr</w:t>
      </w:r>
      <w:r>
        <w:t>a apraksts</w:t>
      </w:r>
      <w:r w:rsidRPr="00794081">
        <w:t>.</w:t>
      </w:r>
    </w:p>
    <w:p w:rsidR="00BB4879" w:rsidRPr="00F00CAE" w:rsidRDefault="00BB4879" w:rsidP="00E70652">
      <w:pPr>
        <w:pStyle w:val="Pamatteksts"/>
      </w:pPr>
      <w:r w:rsidRPr="008B10BD">
        <w:rPr>
          <w:rStyle w:val="Hipersaite"/>
        </w:rPr>
        <w:t>Vērtība</w:t>
      </w:r>
      <w:r>
        <w:rPr>
          <w:b/>
        </w:rPr>
        <w:t xml:space="preserve"> </w:t>
      </w:r>
      <w:r>
        <w:t xml:space="preserve">– kā hipersaite tiek attēlota vērtība, kas definēta lietotāja līmenim, vai </w:t>
      </w:r>
      <w:r w:rsidRPr="001C63D7">
        <w:t>augstāka</w:t>
      </w:r>
      <w:r>
        <w:t>m</w:t>
      </w:r>
      <w:r w:rsidRPr="001C63D7">
        <w:t xml:space="preserve"> līme</w:t>
      </w:r>
      <w:r>
        <w:t>nim</w:t>
      </w:r>
      <w:r w:rsidRPr="001C63D7">
        <w:t xml:space="preserve">, </w:t>
      </w:r>
      <w:r>
        <w:t xml:space="preserve">kur </w:t>
      </w:r>
      <w:r w:rsidRPr="001C63D7">
        <w:t>piederīb</w:t>
      </w:r>
      <w:r>
        <w:t>a</w:t>
      </w:r>
      <w:r w:rsidRPr="001C63D7">
        <w:t xml:space="preserve"> līmenim</w:t>
      </w:r>
      <w:r>
        <w:t xml:space="preserve"> tiek attēlota kolonā „Līmenis”</w:t>
      </w:r>
      <w:r w:rsidRPr="00794081">
        <w:t>.</w:t>
      </w:r>
      <w:r>
        <w:t xml:space="preserve"> Uzklikšķinot uz hipersaites, tiek izsaukta izvēlētā konfigurācijas parametra rediģēšanas </w:t>
      </w:r>
      <w:r w:rsidRPr="00F00CAE">
        <w:t xml:space="preserve">ekrānforma (skat. aprakstu </w:t>
      </w:r>
      <w:bookmarkStart w:id="300" w:name="_D2HCharStyle29_5"/>
      <w:r w:rsidRPr="00F00CAE">
        <w:t>Konfigurācijas parametra uzturēšana</w:t>
      </w:r>
      <w:r w:rsidRPr="00F00CAE">
        <w:rPr>
          <w:vanish/>
        </w:rPr>
        <w:t>|topic=Konfigurācijas parametra uzturēšana</w:t>
      </w:r>
      <w:bookmarkEnd w:id="300"/>
      <w:r w:rsidRPr="00F00CAE">
        <w:t>).</w:t>
      </w:r>
    </w:p>
    <w:p w:rsidR="00BB4879" w:rsidRDefault="00BB4879" w:rsidP="00C1516A">
      <w:pPr>
        <w:pStyle w:val="Piezme"/>
      </w:pPr>
      <w:r w:rsidRPr="00285558">
        <w:rPr>
          <w:b/>
          <w:bCs/>
          <w:iCs/>
        </w:rPr>
        <w:t>Piezīme</w:t>
      </w:r>
      <w:r w:rsidRPr="00285558">
        <w:rPr>
          <w:b/>
          <w:bCs/>
          <w:iCs/>
          <w:color w:val="FF0000"/>
        </w:rPr>
        <w:t>!</w:t>
      </w:r>
      <w:r>
        <w:t xml:space="preserve"> </w:t>
      </w:r>
      <w:r w:rsidRPr="0056100B">
        <w:t>Rediģēšanai pieejami tikai tie konfigurācijas parametri, kuriem</w:t>
      </w:r>
      <w:r>
        <w:t xml:space="preserve"> ir</w:t>
      </w:r>
      <w:r w:rsidRPr="0056100B">
        <w:t xml:space="preserve"> definēta rediģēšanas iespēja</w:t>
      </w:r>
      <w:r>
        <w:t>.</w:t>
      </w:r>
    </w:p>
    <w:p w:rsidR="00BB4879" w:rsidRDefault="00BB4879" w:rsidP="00E70652">
      <w:pPr>
        <w:pStyle w:val="Pamatteksts"/>
      </w:pPr>
      <w:r>
        <w:rPr>
          <w:b/>
          <w:noProof/>
          <w:lang w:eastAsia="lv-LV"/>
        </w:rPr>
        <w:t>Līmenis</w:t>
      </w:r>
      <w:r>
        <w:rPr>
          <w:b/>
        </w:rPr>
        <w:t xml:space="preserve"> </w:t>
      </w:r>
      <w:r>
        <w:t>– tiek attēlots konfigurācijas parametram atbilstošais līmenis</w:t>
      </w:r>
      <w:r w:rsidRPr="00794081">
        <w:t>.</w:t>
      </w:r>
    </w:p>
    <w:p w:rsidR="00BB4879" w:rsidRDefault="00BB4879" w:rsidP="0068526F">
      <w:pPr>
        <w:pStyle w:val="Blokuapraksts"/>
      </w:pPr>
      <w:r>
        <w:t>Lietotāja izveidošanas spiedpogu darbība</w:t>
      </w:r>
    </w:p>
    <w:p w:rsidR="00BB4879" w:rsidRDefault="00BB4879" w:rsidP="00E70652">
      <w:pPr>
        <w:pStyle w:val="Pamatteksts"/>
      </w:pPr>
      <w:r w:rsidRPr="00BB4879">
        <w:rPr>
          <w:b/>
          <w:noProof/>
          <w:lang w:eastAsia="lv-LV"/>
        </w:rPr>
        <w:drawing>
          <wp:inline distT="0" distB="0" distL="0" distR="0" wp14:anchorId="4E21FD94" wp14:editId="0909FEEB">
            <wp:extent cx="1314450" cy="190500"/>
            <wp:effectExtent l="0" t="0" r="0" b="0"/>
            <wp:docPr id="254"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314450" cy="190500"/>
                    </a:xfrm>
                    <a:prstGeom prst="rect">
                      <a:avLst/>
                    </a:prstGeom>
                    <a:noFill/>
                    <a:ln>
                      <a:noFill/>
                    </a:ln>
                  </pic:spPr>
                </pic:pic>
              </a:graphicData>
            </a:graphic>
          </wp:inline>
        </w:drawing>
      </w:r>
      <w:r>
        <w:rPr>
          <w:b/>
        </w:rPr>
        <w:t xml:space="preserve"> </w:t>
      </w:r>
      <w:r>
        <w:t>– spiedpoga tiek attēlota ja ekrānform</w:t>
      </w:r>
      <w:r w:rsidRPr="00C701F5">
        <w:t>ā attēlot</w:t>
      </w:r>
      <w:r>
        <w:t xml:space="preserve">ā lietotāja konta statuss ir ‘Aktīvs’ vai ‘Bloķēts’. </w:t>
      </w:r>
      <w:r w:rsidRPr="00B16D54">
        <w:t>Uzklikšķinot uz spiedpogas,</w:t>
      </w:r>
      <w:r>
        <w:t xml:space="preserve"> </w:t>
      </w:r>
      <w:r w:rsidRPr="00B16D54">
        <w:t>tiek izsaukt</w:t>
      </w:r>
      <w:r>
        <w:t>a</w:t>
      </w:r>
      <w:r w:rsidRPr="00B16D54">
        <w:t xml:space="preserve"> konkrētā lietotāja iepirkumu nodošana citam lietotājam </w:t>
      </w:r>
      <w:r w:rsidRPr="009E21C9">
        <w:t xml:space="preserve">(skat. aprakstu </w:t>
      </w:r>
      <w:bookmarkStart w:id="301" w:name="_D2HCharStyle29_6"/>
      <w:r w:rsidRPr="009E21C9">
        <w:t>Lietotāja pasūtījumu un piegāžu nodošana citam lietotājam</w:t>
      </w:r>
      <w:r w:rsidRPr="009E21C9">
        <w:rPr>
          <w:vanish/>
        </w:rPr>
        <w:t>|topic=Lietotāja pasūtījumu un piegāžu nodošana citam lietotājam</w:t>
      </w:r>
      <w:bookmarkEnd w:id="301"/>
      <w:r w:rsidRPr="009E21C9">
        <w:t>).</w:t>
      </w:r>
    </w:p>
    <w:p w:rsidR="00BB4879" w:rsidRPr="004C0554" w:rsidRDefault="00BB4879" w:rsidP="00E70652">
      <w:pPr>
        <w:pStyle w:val="Pamatteksts"/>
      </w:pPr>
      <w:r>
        <w:t>U</w:t>
      </w:r>
      <w:r w:rsidRPr="00B16D54">
        <w:t>zklikšķinot uz spiedpogas</w:t>
      </w:r>
      <w:r>
        <w:rPr>
          <w:b/>
          <w:noProof/>
          <w:lang w:eastAsia="lv-LV"/>
        </w:rPr>
        <w:t xml:space="preserve"> </w:t>
      </w:r>
      <w:r w:rsidRPr="00936F54">
        <w:rPr>
          <w:noProof/>
          <w:lang w:eastAsia="lv-LV"/>
        </w:rPr>
        <w:drawing>
          <wp:inline distT="0" distB="0" distL="0" distR="0" wp14:anchorId="5F854347" wp14:editId="1672E6B1">
            <wp:extent cx="1419225" cy="219075"/>
            <wp:effectExtent l="0" t="0" r="0" b="0"/>
            <wp:docPr id="25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419225" cy="219075"/>
                    </a:xfrm>
                    <a:prstGeom prst="rect">
                      <a:avLst/>
                    </a:prstGeom>
                    <a:noFill/>
                    <a:ln>
                      <a:noFill/>
                    </a:ln>
                  </pic:spPr>
                </pic:pic>
              </a:graphicData>
            </a:graphic>
          </wp:inline>
        </w:drawing>
      </w:r>
      <w:r>
        <w:t xml:space="preserve">, tiek attēlota organizācijas datu uzturēšanas ekrānforma (skat. aprakstu </w:t>
      </w:r>
      <w:bookmarkStart w:id="302" w:name="_D2HCharStyle29_7"/>
      <w:r>
        <w:t>Organizācijas datu rediģēšana</w:t>
      </w:r>
      <w:r w:rsidRPr="00186971">
        <w:rPr>
          <w:vanish/>
        </w:rPr>
        <w:t>|topic=</w:t>
      </w:r>
      <w:r>
        <w:rPr>
          <w:vanish/>
        </w:rPr>
        <w:t>Organizācijas datu rediģēšana</w:t>
      </w:r>
      <w:bookmarkEnd w:id="302"/>
      <w:r w:rsidRPr="00186971">
        <w:t>)</w:t>
      </w:r>
      <w:r>
        <w:t>, neveicot ievadīto lietotāja datu saglabāšanu.</w:t>
      </w:r>
    </w:p>
    <w:p w:rsidR="00BB4879" w:rsidRDefault="00BB4879" w:rsidP="00E70652">
      <w:pPr>
        <w:pStyle w:val="Pamatteksts"/>
      </w:pPr>
      <w:r w:rsidRPr="00936F54">
        <w:rPr>
          <w:noProof/>
          <w:lang w:eastAsia="lv-LV"/>
        </w:rPr>
        <w:lastRenderedPageBreak/>
        <w:drawing>
          <wp:inline distT="0" distB="0" distL="0" distR="0" wp14:anchorId="5108DD5B" wp14:editId="5C20C9B8">
            <wp:extent cx="771525" cy="171450"/>
            <wp:effectExtent l="0" t="0" r="0" b="0"/>
            <wp:docPr id="2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rPr>
          <w:b/>
        </w:rPr>
        <w:t xml:space="preserve"> </w:t>
      </w:r>
      <w:r>
        <w:t>– spiedpoga tiek attēlota ja ekrānform</w:t>
      </w:r>
      <w:r w:rsidRPr="00C701F5">
        <w:t>ā attēlot</w:t>
      </w:r>
      <w:r>
        <w:t>ā lietotāja konta statuss ir ‘Aktīvs’ vai ‘Bloķēts’. Uzklikšķinot uz spiedpogas, tiek veikta lietotāja datu saglabāšana.</w:t>
      </w:r>
    </w:p>
    <w:p w:rsidR="00BB4879" w:rsidRDefault="00BB4879" w:rsidP="00C1516A">
      <w:pPr>
        <w:pStyle w:val="Pakrtots"/>
      </w:pPr>
      <w:r>
        <w:t>Ja lietotāja datu rediģēšanas laikā netika veikta jaunas Kodu kartes ģenerēšana, tad pēc lietotāja datu aktualizēšanas tiek attēlots vispārīgs informatīvs paziņojums par datu saglabāšanu:</w:t>
      </w:r>
    </w:p>
    <w:p w:rsidR="00BB4879" w:rsidRPr="007D2BE4" w:rsidRDefault="00BB4879" w:rsidP="0068526F">
      <w:pPr>
        <w:pStyle w:val="Picture"/>
      </w:pPr>
      <w:r w:rsidRPr="00936F54">
        <w:rPr>
          <w:noProof/>
        </w:rPr>
        <w:drawing>
          <wp:inline distT="0" distB="0" distL="0" distR="0" wp14:anchorId="70E773A1" wp14:editId="7A4BD4E1">
            <wp:extent cx="2628900" cy="581025"/>
            <wp:effectExtent l="0" t="0" r="0" b="0"/>
            <wp:docPr id="248"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628900" cy="581025"/>
                    </a:xfrm>
                    <a:prstGeom prst="rect">
                      <a:avLst/>
                    </a:prstGeom>
                    <a:noFill/>
                    <a:ln>
                      <a:noFill/>
                    </a:ln>
                  </pic:spPr>
                </pic:pic>
              </a:graphicData>
            </a:graphic>
          </wp:inline>
        </w:drawing>
      </w:r>
    </w:p>
    <w:p w:rsidR="00BB4879" w:rsidRPr="007D2BE4" w:rsidRDefault="00BB4879" w:rsidP="00B958A9">
      <w:pPr>
        <w:pStyle w:val="Caption"/>
      </w:pPr>
      <w:r w:rsidRPr="007D2BE4">
        <w:t xml:space="preserve">Paziņojums </w:t>
      </w:r>
      <w:fldSimple w:instr=" SEQ Paziņojums \* ARABIC ">
        <w:r w:rsidR="00760291">
          <w:rPr>
            <w:noProof/>
          </w:rPr>
          <w:t>30</w:t>
        </w:r>
      </w:fldSimple>
      <w:r w:rsidRPr="007D2BE4">
        <w:t>. Datu saglabāšanas paziņojums, ja lietotāja kodu karte netika ģenerēta</w:t>
      </w:r>
    </w:p>
    <w:p w:rsidR="00BB4879" w:rsidRPr="007D2BE4" w:rsidRDefault="00BB4879" w:rsidP="00C1516A">
      <w:pPr>
        <w:pStyle w:val="Pakrtots"/>
      </w:pPr>
      <w:r w:rsidRPr="007D2BE4">
        <w:t>Savukārt, ja lietotāja datu rediģēšanas laikā tika veikta jaunas Kodu kartes ģenerēšana, tad pēc lietotāja datu aktualizēšanas tiek attēlots informatīvs paziņojums, kurā norādīts, ka jaunā kodu karte ir nosūtīta uz lietotāja e-pastu:</w:t>
      </w:r>
    </w:p>
    <w:p w:rsidR="00BB4879" w:rsidRPr="007D2BE4" w:rsidRDefault="00BB4879" w:rsidP="0068526F">
      <w:pPr>
        <w:pStyle w:val="Picture"/>
      </w:pPr>
      <w:r w:rsidRPr="00936F54">
        <w:rPr>
          <w:noProof/>
        </w:rPr>
        <w:drawing>
          <wp:inline distT="0" distB="0" distL="0" distR="0" wp14:anchorId="4A32C36F" wp14:editId="1880515E">
            <wp:extent cx="5943600" cy="514350"/>
            <wp:effectExtent l="0" t="0" r="0" b="0"/>
            <wp:docPr id="24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943600" cy="514350"/>
                    </a:xfrm>
                    <a:prstGeom prst="rect">
                      <a:avLst/>
                    </a:prstGeom>
                    <a:noFill/>
                    <a:ln>
                      <a:noFill/>
                    </a:ln>
                  </pic:spPr>
                </pic:pic>
              </a:graphicData>
            </a:graphic>
          </wp:inline>
        </w:drawing>
      </w:r>
    </w:p>
    <w:p w:rsidR="00BB4879" w:rsidRPr="007D2BE4" w:rsidRDefault="00BB4879" w:rsidP="00B958A9">
      <w:pPr>
        <w:pStyle w:val="Caption"/>
      </w:pPr>
      <w:r w:rsidRPr="007D2BE4">
        <w:t xml:space="preserve">Paziņojums </w:t>
      </w:r>
      <w:fldSimple w:instr=" SEQ Paziņojums \* ARABIC ">
        <w:r w:rsidR="00760291">
          <w:rPr>
            <w:noProof/>
          </w:rPr>
          <w:t>31</w:t>
        </w:r>
      </w:fldSimple>
      <w:r w:rsidRPr="007D2BE4">
        <w:t>. Datu saglabāšanas paziņojums, ja tika ģenerēta jauna lietotāja kodu karte</w:t>
      </w:r>
    </w:p>
    <w:p w:rsidR="00BB4879" w:rsidRPr="000918D7" w:rsidRDefault="00BB4879" w:rsidP="00C1516A">
      <w:pPr>
        <w:pStyle w:val="Pakrtots"/>
      </w:pPr>
      <w:r w:rsidRPr="007D2BE4">
        <w:t>Pēc datu saglabāšanas, ja veiktas izmaiņas, ieskaitot lomas</w:t>
      </w:r>
      <w:r w:rsidRPr="000918D7">
        <w:t xml:space="preserve"> pievienošanu vai dzēšanu, bet atskaitot izmaiņas, kas veiktas bloķētam lietotājam, ja pēc izmaiņu veikšanas lietotājam uzstādīta dzēšanas pazīme, sistēma sagatavo un nosūta e-pastu lietotājam, kura dati ir rediģēti:</w:t>
      </w:r>
    </w:p>
    <w:p w:rsidR="00BB4879" w:rsidRPr="000918D7" w:rsidRDefault="00BB4879" w:rsidP="0068526F">
      <w:pPr>
        <w:pStyle w:val="Picture"/>
      </w:pPr>
      <w:r w:rsidRPr="00936F54">
        <w:rPr>
          <w:noProof/>
        </w:rPr>
        <w:drawing>
          <wp:inline distT="0" distB="0" distL="0" distR="0" wp14:anchorId="0DBE4709" wp14:editId="57B7ED79">
            <wp:extent cx="5000625" cy="2438400"/>
            <wp:effectExtent l="0" t="0" r="0" b="0"/>
            <wp:docPr id="244" name="Picture 337" descr="LIET_Zinojuma nosutisana_izma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IET_Zinojuma nosutisana_izmainas"/>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000625" cy="2438400"/>
                    </a:xfrm>
                    <a:prstGeom prst="rect">
                      <a:avLst/>
                    </a:prstGeom>
                    <a:noFill/>
                    <a:ln>
                      <a:noFill/>
                    </a:ln>
                  </pic:spPr>
                </pic:pic>
              </a:graphicData>
            </a:graphic>
          </wp:inline>
        </w:drawing>
      </w:r>
    </w:p>
    <w:p w:rsidR="00BB4879" w:rsidRPr="000918D7" w:rsidRDefault="00BB4879" w:rsidP="00B958A9">
      <w:pPr>
        <w:pStyle w:val="Caption"/>
      </w:pPr>
      <w:r w:rsidRPr="000918D7">
        <w:t xml:space="preserve">Paziņojums </w:t>
      </w:r>
      <w:fldSimple w:instr=" SEQ Paziņojums \* ARABIC ">
        <w:r w:rsidR="00760291">
          <w:rPr>
            <w:noProof/>
          </w:rPr>
          <w:t>32</w:t>
        </w:r>
      </w:fldSimple>
      <w:r w:rsidRPr="000918D7">
        <w:t>. E-pasta ziņojums par lietotāja datu izmaiņām</w:t>
      </w:r>
    </w:p>
    <w:p w:rsidR="00BB4879" w:rsidRPr="000918D7" w:rsidRDefault="00BB4879" w:rsidP="00C1516A">
      <w:pPr>
        <w:pStyle w:val="Pakrtots"/>
      </w:pPr>
      <w:r w:rsidRPr="000918D7">
        <w:t xml:space="preserve">Pēc datu saglabāšanas, ja kādam aktīvam sistēmas lietotājam tiek piešķirta vai atņemta loma </w:t>
      </w:r>
      <w:r>
        <w:t>‘Pircēja administrators’,</w:t>
      </w:r>
      <w:r w:rsidRPr="000918D7">
        <w:t xml:space="preserve"> aktīvs sistēmas lietotājs ar lomu </w:t>
      </w:r>
      <w:r>
        <w:t>‘</w:t>
      </w:r>
      <w:r w:rsidRPr="000918D7">
        <w:t>Pircēja administrators</w:t>
      </w:r>
      <w:r>
        <w:t>’</w:t>
      </w:r>
      <w:r w:rsidRPr="000918D7">
        <w:t xml:space="preserve"> t</w:t>
      </w:r>
      <w:r>
        <w:t>iek bloķēts vai tiek aktivizēts,</w:t>
      </w:r>
      <w:r w:rsidRPr="000918D7">
        <w:t xml:space="preserve"> kā arī ja lietotājam ar lomu </w:t>
      </w:r>
      <w:r>
        <w:t>‘</w:t>
      </w:r>
      <w:r w:rsidRPr="000918D7">
        <w:t>Pircēja administrators</w:t>
      </w:r>
      <w:r>
        <w:t>’</w:t>
      </w:r>
      <w:r w:rsidRPr="000918D7">
        <w:t xml:space="preserve"> tiek mainīts pieslēgšanās veids, tiek mainīta parole vai kodu karte</w:t>
      </w:r>
      <w:r>
        <w:t>,</w:t>
      </w:r>
      <w:r w:rsidRPr="000918D7">
        <w:t xml:space="preserve"> un šo maiņu neveic lietotājs pats saviem datiem, sistēma sagatavo un nosūta e-pastu uz modificētā lietotāja organizācijai norādīto e-</w:t>
      </w:r>
      <w:r w:rsidRPr="000918D7">
        <w:lastRenderedPageBreak/>
        <w:t>pastu sistēmas paziņojumiem un uz sistēmas uzturētāja organizācijai norādīto e-pastu sistēmas paziņojumiem:</w:t>
      </w:r>
    </w:p>
    <w:p w:rsidR="00BB4879" w:rsidRDefault="00BB4879" w:rsidP="0068526F">
      <w:pPr>
        <w:pStyle w:val="Picture"/>
      </w:pPr>
      <w:r w:rsidRPr="00936F54">
        <w:rPr>
          <w:noProof/>
        </w:rPr>
        <w:drawing>
          <wp:inline distT="0" distB="0" distL="0" distR="0" wp14:anchorId="461E268E" wp14:editId="0DB9E922">
            <wp:extent cx="5010150" cy="2438400"/>
            <wp:effectExtent l="0" t="0" r="0" b="0"/>
            <wp:docPr id="242" name="Picture 338" descr="LIET_Zinojuma nosutisana_admin izma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IET_Zinojuma nosutisana_admin izmainas"/>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010150" cy="2438400"/>
                    </a:xfrm>
                    <a:prstGeom prst="rect">
                      <a:avLst/>
                    </a:prstGeom>
                    <a:noFill/>
                    <a:ln>
                      <a:noFill/>
                    </a:ln>
                  </pic:spPr>
                </pic:pic>
              </a:graphicData>
            </a:graphic>
          </wp:inline>
        </w:drawing>
      </w:r>
    </w:p>
    <w:p w:rsidR="00BB4879" w:rsidRDefault="00BB4879" w:rsidP="00B958A9">
      <w:pPr>
        <w:pStyle w:val="Caption"/>
      </w:pPr>
      <w:r>
        <w:t xml:space="preserve">Paziņojums </w:t>
      </w:r>
      <w:fldSimple w:instr=" SEQ Paziņojums \* ARABIC ">
        <w:r w:rsidR="00760291">
          <w:rPr>
            <w:noProof/>
          </w:rPr>
          <w:t>33</w:t>
        </w:r>
      </w:fldSimple>
      <w:r>
        <w:t>. E-pasta ziņojuma piemērs par sistēmas kritiskām darbībām - lietotāja ar</w:t>
      </w:r>
      <w:r w:rsidRPr="005478CE">
        <w:t xml:space="preserve"> lom</w:t>
      </w:r>
      <w:r>
        <w:t>u</w:t>
      </w:r>
      <w:r w:rsidRPr="005478CE">
        <w:t xml:space="preserve"> "Pircēja administrators" </w:t>
      </w:r>
      <w:r>
        <w:t>izmaiņām</w:t>
      </w:r>
    </w:p>
    <w:p w:rsidR="00BB4879" w:rsidRDefault="00BB4879" w:rsidP="00E70652">
      <w:pPr>
        <w:pStyle w:val="Pamatteksts"/>
      </w:pPr>
      <w:r w:rsidRPr="00936F54">
        <w:rPr>
          <w:noProof/>
          <w:lang w:eastAsia="lv-LV"/>
        </w:rPr>
        <w:drawing>
          <wp:inline distT="0" distB="0" distL="0" distR="0" wp14:anchorId="30318522" wp14:editId="76CD43A3">
            <wp:extent cx="676275" cy="161925"/>
            <wp:effectExtent l="0" t="0" r="0" b="0"/>
            <wp:docPr id="2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Pr>
          <w:b/>
        </w:rPr>
        <w:t xml:space="preserve"> </w:t>
      </w:r>
      <w:r>
        <w:t>– spiedpoga tiek attēlota ja ekrānform</w:t>
      </w:r>
      <w:r w:rsidRPr="00C701F5">
        <w:t>ā attēlot</w:t>
      </w:r>
      <w:r>
        <w:t>ā lietotāja konta statuss ir ‘Aktīvs’ vai ‘Bloķēts’. Uzklikšķinot uz spiedpogas, ekrānforma tiek aizvērta.</w:t>
      </w:r>
    </w:p>
    <w:p w:rsidR="00BB4879" w:rsidRDefault="00BB4879" w:rsidP="00E70652">
      <w:pPr>
        <w:pStyle w:val="Pamatteksts"/>
      </w:pPr>
      <w:r w:rsidRPr="00936F54">
        <w:rPr>
          <w:noProof/>
          <w:lang w:eastAsia="lv-LV"/>
        </w:rPr>
        <w:drawing>
          <wp:inline distT="0" distB="0" distL="0" distR="0" wp14:anchorId="3BA8BFB2" wp14:editId="53CEF6B1">
            <wp:extent cx="723900" cy="152400"/>
            <wp:effectExtent l="0" t="0" r="0" b="0"/>
            <wp:docPr id="2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Pr>
          <w:b/>
          <w:noProof/>
          <w:lang w:eastAsia="lv-LV"/>
        </w:rPr>
        <w:t xml:space="preserve"> </w:t>
      </w:r>
      <w:r>
        <w:t>– spiedpoga tiek attēlota, ja ekrānform</w:t>
      </w:r>
      <w:r w:rsidRPr="00C701F5">
        <w:t>ā attēlot</w:t>
      </w:r>
      <w:r>
        <w:t>ā lietotāja konta statuss ir ‘Dzēsts’. Uzklikšķinot uz spiedpogas, ekrānforma tiek aizvērta.</w:t>
      </w:r>
    </w:p>
    <w:p w:rsidR="00BB4879" w:rsidRDefault="00BB4879" w:rsidP="00BB4879">
      <w:pPr>
        <w:pStyle w:val="Heading2"/>
        <w:numPr>
          <w:ilvl w:val="1"/>
          <w:numId w:val="3"/>
        </w:numPr>
      </w:pPr>
      <w:bookmarkStart w:id="303" w:name="_D2HTopic_3278"/>
      <w:bookmarkStart w:id="304" w:name="_Toc179879060"/>
      <w:r w:rsidRPr="006766FF">
        <w:t>Lietotāja pasūtījumu un piegāžu nodošana citam lietotājam</w:t>
      </w:r>
      <w:bookmarkEnd w:id="303"/>
      <w:bookmarkEnd w:id="304"/>
    </w:p>
    <w:p w:rsidR="00BB4879" w:rsidRPr="00F705FB" w:rsidRDefault="00BB4879" w:rsidP="0068526F">
      <w:pPr>
        <w:rPr>
          <w:vanish/>
        </w:rPr>
      </w:pPr>
      <w:r>
        <w:fldChar w:fldCharType="begin"/>
      </w:r>
      <w:r>
        <w:instrText xml:space="preserve"> XE "Lietotāja pasūtījumu nodošana" </w:instrText>
      </w:r>
      <w:r>
        <w:fldChar w:fldCharType="end"/>
      </w:r>
      <w:r>
        <w:fldChar w:fldCharType="begin"/>
      </w:r>
      <w:r>
        <w:instrText xml:space="preserve"> XE "Lietotāja piegāžu nodošana" </w:instrText>
      </w:r>
      <w:r>
        <w:fldChar w:fldCharType="end"/>
      </w:r>
    </w:p>
    <w:p w:rsidR="00BB4879" w:rsidRDefault="00BB4879" w:rsidP="00C1516A">
      <w:pPr>
        <w:pStyle w:val="Apaknodaas"/>
      </w:pPr>
      <w:r>
        <w:t>Apraksts</w:t>
      </w:r>
    </w:p>
    <w:p w:rsidR="00BB4879" w:rsidRDefault="00BB4879" w:rsidP="00C1516A">
      <w:pPr>
        <w:pStyle w:val="Pamatteksts1"/>
      </w:pPr>
      <w:r>
        <w:t>Sistēma nodrošina iespēju kādam lietotājam piederīgos nepabeigtos pasūtījumus un piegādes nodot citiem tās pašas organizācijas lietotājam.</w:t>
      </w:r>
    </w:p>
    <w:p w:rsidR="00BB4879" w:rsidRDefault="00BB4879" w:rsidP="00C1516A">
      <w:pPr>
        <w:pStyle w:val="Apaknodaas"/>
      </w:pPr>
      <w:r>
        <w:t xml:space="preserve">Piekļūšanas nosacījumi </w:t>
      </w:r>
    </w:p>
    <w:p w:rsidR="00BB4879" w:rsidRDefault="00BB4879" w:rsidP="00C1516A">
      <w:pPr>
        <w:pStyle w:val="Pamatteksts1"/>
      </w:pPr>
      <w:r>
        <w:t xml:space="preserve">Lietotāja pasūtījumu un piegāžu nodošana citam lietotājam </w:t>
      </w:r>
      <w:r>
        <w:fldChar w:fldCharType="begin"/>
      </w:r>
      <w:r>
        <w:instrText xml:space="preserve"> XE "Lietotāja pasūtījumu un piegāžu nodošana citam lietotājam" </w:instrText>
      </w:r>
      <w:r>
        <w:fldChar w:fldCharType="end"/>
      </w:r>
      <w:r>
        <w:t xml:space="preserve"> ir pieejama autorizētiem sistēmas lietotājiem ar lomu Sistēmas administrators, Pircēja administrators vai Piegādātāja administrators.</w:t>
      </w:r>
    </w:p>
    <w:p w:rsidR="00BB4879" w:rsidRPr="005232C1" w:rsidRDefault="00BB4879" w:rsidP="00C1516A">
      <w:pPr>
        <w:pStyle w:val="Piezme"/>
      </w:pPr>
      <w:r w:rsidRPr="001C1669">
        <w:rPr>
          <w:b/>
        </w:rPr>
        <w:t>Piezīme</w:t>
      </w:r>
      <w:r w:rsidRPr="0037299B">
        <w:rPr>
          <w:b/>
          <w:color w:val="FF0000"/>
        </w:rPr>
        <w:t>!</w:t>
      </w:r>
      <w:r w:rsidRPr="0037299B">
        <w:t xml:space="preserve"> </w:t>
      </w:r>
      <w:r>
        <w:t>Lietotāja pasūtījumu un piegāžu nodošanu var veikt tikai savas organizācijas ietvaros.</w:t>
      </w:r>
    </w:p>
    <w:p w:rsidR="00BB4879" w:rsidRDefault="00BB4879" w:rsidP="00C1516A">
      <w:pPr>
        <w:pStyle w:val="Apaknodaas"/>
      </w:pPr>
      <w:r>
        <w:t>Piekļūšana</w:t>
      </w:r>
    </w:p>
    <w:p w:rsidR="00BB4879" w:rsidRDefault="00BB4879" w:rsidP="00C1516A">
      <w:pPr>
        <w:pStyle w:val="Pamatteksts1"/>
      </w:pPr>
      <w:r>
        <w:t xml:space="preserve">Visu lietotāja pasūtījumu un piegāžu nodošanu citam lietotājam var iniciēt no lietotāja datu rediģēšanas ekrānformas </w:t>
      </w:r>
      <w:r w:rsidRPr="0099463E">
        <w:t xml:space="preserve">(skat. aprakstu </w:t>
      </w:r>
      <w:r w:rsidRPr="00BB4879">
        <w:t>Lietotāja datu rediģēšana</w:t>
      </w:r>
      <w:r w:rsidRPr="0099463E">
        <w:t>)</w:t>
      </w:r>
      <w:r>
        <w:t>.</w:t>
      </w:r>
    </w:p>
    <w:p w:rsidR="00BB4879" w:rsidRDefault="00BB4879" w:rsidP="00C1516A">
      <w:pPr>
        <w:pStyle w:val="Pamatteksts1"/>
      </w:pPr>
      <w:r>
        <w:t xml:space="preserve">Pircēju un Piegādātāju organizāciju administratori var veikt arī izvēlētu pasūtījumu nodošanu citiem organizācijas lietotājiem. Šo darbību veic Pasūtījumu saraksta formā (sk. atbilstošo </w:t>
      </w:r>
      <w:proofErr w:type="spellStart"/>
      <w:r>
        <w:t>aptrakstu</w:t>
      </w:r>
      <w:proofErr w:type="spellEnd"/>
      <w:r>
        <w:t>).</w:t>
      </w:r>
    </w:p>
    <w:p w:rsidR="00BB4879" w:rsidRDefault="00BB4879" w:rsidP="00C1516A">
      <w:pPr>
        <w:pStyle w:val="Apaknodaas"/>
      </w:pPr>
      <w:r>
        <w:t>Ekrānformas apraksts</w:t>
      </w:r>
    </w:p>
    <w:p w:rsidR="00BB4879" w:rsidRPr="00112C69" w:rsidRDefault="00BB4879" w:rsidP="00C1516A">
      <w:pPr>
        <w:pStyle w:val="Pamatteksts1"/>
      </w:pPr>
      <w:r>
        <w:t>Tiek attēlota ekrānforma izvēlētā lietotāja pasūtījumu un piegāžu nodošanai citam lietotājam:</w:t>
      </w:r>
    </w:p>
    <w:p w:rsidR="00BB4879" w:rsidRDefault="00BB4879" w:rsidP="0068526F">
      <w:pPr>
        <w:pStyle w:val="Picture"/>
      </w:pPr>
      <w:r w:rsidRPr="00BB4879">
        <w:rPr>
          <w:noProof/>
          <w:bdr w:val="single" w:sz="4" w:space="0" w:color="D9D9D9"/>
        </w:rPr>
        <w:lastRenderedPageBreak/>
        <w:drawing>
          <wp:inline distT="0" distB="0" distL="0" distR="0" wp14:anchorId="45DAB4C6" wp14:editId="7255ECEA">
            <wp:extent cx="5476875" cy="2876550"/>
            <wp:effectExtent l="0" t="0" r="0" b="0"/>
            <wp:docPr id="23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476875" cy="2876550"/>
                    </a:xfrm>
                    <a:prstGeom prst="rect">
                      <a:avLst/>
                    </a:prstGeom>
                    <a:noFill/>
                    <a:ln>
                      <a:noFill/>
                    </a:ln>
                  </pic:spPr>
                </pic:pic>
              </a:graphicData>
            </a:graphic>
          </wp:inline>
        </w:drawing>
      </w:r>
    </w:p>
    <w:p w:rsidR="00BB4879" w:rsidRDefault="00BB4879" w:rsidP="00B958A9">
      <w:pPr>
        <w:pStyle w:val="Caption"/>
      </w:pPr>
      <w:bookmarkStart w:id="305" w:name="_Toc179879164"/>
      <w:r>
        <w:t xml:space="preserve">Ekrānforma </w:t>
      </w:r>
      <w:fldSimple w:instr=" SEQ Ekrānforma \* ARABIC ">
        <w:r w:rsidR="00760291">
          <w:rPr>
            <w:noProof/>
          </w:rPr>
          <w:t>59</w:t>
        </w:r>
      </w:fldSimple>
      <w:r>
        <w:t>. Pir</w:t>
      </w:r>
      <w:r w:rsidRPr="0002087A">
        <w:t>cēja l</w:t>
      </w:r>
      <w:r>
        <w:t>ietotāja iepirkumu nodošanas ekrānforma</w:t>
      </w:r>
      <w:bookmarkEnd w:id="305"/>
    </w:p>
    <w:p w:rsidR="00BB4879" w:rsidRDefault="00BB4879" w:rsidP="00E70652">
      <w:pPr>
        <w:pStyle w:val="Pamatteksts"/>
      </w:pPr>
      <w:r>
        <w:rPr>
          <w:b/>
          <w:noProof/>
          <w:lang w:eastAsia="lv-LV"/>
        </w:rPr>
        <w:t>Organizācija</w:t>
      </w:r>
      <w:r>
        <w:rPr>
          <w:b/>
        </w:rPr>
        <w:t xml:space="preserve"> </w:t>
      </w:r>
      <w:r>
        <w:t>– tiek attēlots organizācijas nosaukums, kuras lietotāja iepirkumi tiks nodoti citam organizācijas lietotājam</w:t>
      </w:r>
      <w:r w:rsidRPr="00794081">
        <w:t>.</w:t>
      </w:r>
    </w:p>
    <w:p w:rsidR="00BB4879" w:rsidRDefault="00BB4879" w:rsidP="00E70652">
      <w:pPr>
        <w:pStyle w:val="Pamatteksts"/>
      </w:pPr>
      <w:r>
        <w:rPr>
          <w:b/>
          <w:noProof/>
          <w:lang w:eastAsia="lv-LV"/>
        </w:rPr>
        <w:t>Lietotājs, kura iepirkumus nodot</w:t>
      </w:r>
      <w:r>
        <w:rPr>
          <w:b/>
        </w:rPr>
        <w:t xml:space="preserve"> </w:t>
      </w:r>
      <w:r>
        <w:t>– tiek attēlots izvēlētā lietotāja, kura iepirkumi tiks nodoti, personas uzvārds un vārds, kam iekavās tiek pievienots sistēmas lietotājvārds.</w:t>
      </w:r>
    </w:p>
    <w:p w:rsidR="00BB4879" w:rsidRDefault="00BB4879" w:rsidP="00E70652">
      <w:pPr>
        <w:pStyle w:val="Pamatteksts"/>
      </w:pPr>
      <w:r>
        <w:rPr>
          <w:b/>
          <w:noProof/>
          <w:lang w:eastAsia="lv-LV"/>
        </w:rPr>
        <w:t>Lietotājs ar iepircēja lomu, kuram nodot iepirkumus</w:t>
      </w:r>
      <w:r>
        <w:rPr>
          <w:b/>
        </w:rPr>
        <w:t xml:space="preserve"> </w:t>
      </w:r>
      <w:r>
        <w:t>– kā izvēle, kas paredzēta lietotāja iepircēja lomas iepirkumos pārņēmēja lietotāja norādīšanai</w:t>
      </w:r>
      <w:r w:rsidRPr="00794081">
        <w:t>.</w:t>
      </w:r>
    </w:p>
    <w:p w:rsidR="00BB4879" w:rsidRDefault="00BB4879" w:rsidP="00C1516A">
      <w:pPr>
        <w:pStyle w:val="Piezme"/>
      </w:pPr>
      <w:r w:rsidRPr="00285558">
        <w:rPr>
          <w:b/>
          <w:bCs/>
          <w:iCs/>
        </w:rPr>
        <w:t>Piezīme</w:t>
      </w:r>
      <w:r w:rsidRPr="00285558">
        <w:rPr>
          <w:b/>
          <w:bCs/>
          <w:iCs/>
          <w:color w:val="FF0000"/>
        </w:rPr>
        <w:t>!</w:t>
      </w:r>
      <w:r>
        <w:t xml:space="preserve"> Izvēle </w:t>
      </w:r>
      <w:r w:rsidRPr="00A67240">
        <w:t>tiek attēlot</w:t>
      </w:r>
      <w:r>
        <w:t>a tikai tad, ja lietotāja iepirkumu nodošana tiek veikta Pircēja</w:t>
      </w:r>
      <w:r w:rsidRPr="00A67240">
        <w:t xml:space="preserve"> organizācijas lietotāj</w:t>
      </w:r>
      <w:r>
        <w:t>am.</w:t>
      </w:r>
    </w:p>
    <w:p w:rsidR="00BB4879" w:rsidRDefault="00BB4879" w:rsidP="00C1516A">
      <w:pPr>
        <w:pStyle w:val="Piezme"/>
      </w:pPr>
      <w:r w:rsidRPr="00285558">
        <w:rPr>
          <w:b/>
          <w:bCs/>
          <w:iCs/>
        </w:rPr>
        <w:t>Piezīme</w:t>
      </w:r>
      <w:r w:rsidRPr="00285558">
        <w:rPr>
          <w:b/>
          <w:bCs/>
          <w:iCs/>
          <w:color w:val="FF0000"/>
        </w:rPr>
        <w:t>!</w:t>
      </w:r>
      <w:r>
        <w:t xml:space="preserve"> Izvēlē </w:t>
      </w:r>
      <w:r w:rsidRPr="00A67240">
        <w:t>tiek attēloti tikai tie organizācijas aktīvie lietotāji, kuriem ir Iepircēja loma. Sarakstā neiekļauj lietotāju, kura pasūtījumus un piegādes nodod.</w:t>
      </w:r>
    </w:p>
    <w:p w:rsidR="00BB4879" w:rsidRDefault="00BB4879" w:rsidP="00E70652">
      <w:pPr>
        <w:pStyle w:val="Pamatteksts"/>
      </w:pPr>
      <w:r>
        <w:rPr>
          <w:b/>
          <w:noProof/>
          <w:lang w:eastAsia="lv-LV"/>
        </w:rPr>
        <w:t>Lietotājs ar apstiprinātāja lomu, kuram nodot iepirkumus</w:t>
      </w:r>
      <w:r>
        <w:rPr>
          <w:b/>
        </w:rPr>
        <w:t xml:space="preserve"> </w:t>
      </w:r>
      <w:r>
        <w:t>– kā izvēle, kas paredzēta lietotāja apstiprinātāja lomas iepirkumos pārņēmēja lietotāja norādīšanai</w:t>
      </w:r>
      <w:r w:rsidRPr="00794081">
        <w:t>.</w:t>
      </w:r>
    </w:p>
    <w:p w:rsidR="00BB4879" w:rsidRDefault="00BB4879" w:rsidP="00C1516A">
      <w:pPr>
        <w:pStyle w:val="Piezme"/>
      </w:pPr>
      <w:r w:rsidRPr="00285558">
        <w:rPr>
          <w:b/>
          <w:bCs/>
          <w:iCs/>
        </w:rPr>
        <w:t>Piezīme</w:t>
      </w:r>
      <w:r w:rsidRPr="00285558">
        <w:rPr>
          <w:b/>
          <w:bCs/>
          <w:iCs/>
          <w:color w:val="FF0000"/>
        </w:rPr>
        <w:t>!</w:t>
      </w:r>
      <w:r>
        <w:t xml:space="preserve"> Izvēle </w:t>
      </w:r>
      <w:r w:rsidRPr="00A67240">
        <w:t>tiek attēlot</w:t>
      </w:r>
      <w:r>
        <w:t>a tikai tad, ja lietotāja iepirkumu nodošana tiek veikta Pircēja</w:t>
      </w:r>
      <w:r w:rsidRPr="00A67240">
        <w:t xml:space="preserve"> organizācijas lietotāj</w:t>
      </w:r>
      <w:r>
        <w:t>am.</w:t>
      </w:r>
    </w:p>
    <w:p w:rsidR="00BB4879" w:rsidRDefault="00BB4879" w:rsidP="00C1516A">
      <w:pPr>
        <w:pStyle w:val="Piezme"/>
      </w:pPr>
      <w:r w:rsidRPr="00285558">
        <w:rPr>
          <w:b/>
          <w:bCs/>
          <w:iCs/>
        </w:rPr>
        <w:t>Piezīme</w:t>
      </w:r>
      <w:r w:rsidRPr="00285558">
        <w:rPr>
          <w:b/>
          <w:bCs/>
          <w:iCs/>
          <w:color w:val="FF0000"/>
        </w:rPr>
        <w:t>!</w:t>
      </w:r>
      <w:r>
        <w:t xml:space="preserve"> Izvēlē </w:t>
      </w:r>
      <w:r w:rsidRPr="00A67240">
        <w:t xml:space="preserve">tiek attēloti tikai tie organizācijas aktīvie lietotāji, kuriem ir </w:t>
      </w:r>
      <w:r>
        <w:t>Apstiprinātāja</w:t>
      </w:r>
      <w:r w:rsidRPr="00A67240">
        <w:t xml:space="preserve"> loma. Sarakstā neiekļauj lietotāju, kura pasūtījumus un piegādes nodod.</w:t>
      </w:r>
    </w:p>
    <w:p w:rsidR="00BB4879" w:rsidRPr="00F22F6F" w:rsidRDefault="00BB4879" w:rsidP="00C1516A">
      <w:pPr>
        <w:pStyle w:val="Piezme"/>
      </w:pPr>
      <w:r w:rsidRPr="00285558">
        <w:rPr>
          <w:b/>
          <w:bCs/>
          <w:iCs/>
        </w:rPr>
        <w:t>Piezīme</w:t>
      </w:r>
      <w:r w:rsidRPr="00285558">
        <w:rPr>
          <w:b/>
          <w:bCs/>
          <w:iCs/>
          <w:color w:val="FF0000"/>
        </w:rPr>
        <w:t>!</w:t>
      </w:r>
      <w:r>
        <w:rPr>
          <w:b/>
          <w:bCs/>
          <w:iCs/>
          <w:color w:val="FF0000"/>
        </w:rPr>
        <w:t xml:space="preserve"> </w:t>
      </w:r>
      <w:r w:rsidRPr="00F22F6F">
        <w:t xml:space="preserve">Lai veiktu </w:t>
      </w:r>
      <w:r>
        <w:t>l</w:t>
      </w:r>
      <w:r w:rsidRPr="00566267">
        <w:t>ietotāja</w:t>
      </w:r>
      <w:r>
        <w:t xml:space="preserve"> pasūtījumu un piegāžu nodošanu citam pircēja organizācijas lietotājam, ir jābūt norādītai</w:t>
      </w:r>
      <w:r w:rsidRPr="00F22F6F">
        <w:t xml:space="preserve"> vismaz vien</w:t>
      </w:r>
      <w:r>
        <w:t>ai no šī</w:t>
      </w:r>
      <w:r w:rsidRPr="00F22F6F">
        <w:t xml:space="preserve">m </w:t>
      </w:r>
      <w:r>
        <w:t>izvēlēm: ‘</w:t>
      </w:r>
      <w:r w:rsidRPr="00F22F6F">
        <w:t xml:space="preserve">Lietotājs ar iepircēja lomu, kuram nodot </w:t>
      </w:r>
      <w:r>
        <w:t>iepirkumus’</w:t>
      </w:r>
      <w:r w:rsidRPr="00F22F6F">
        <w:t xml:space="preserve"> </w:t>
      </w:r>
      <w:r>
        <w:t>vai ‘</w:t>
      </w:r>
      <w:r w:rsidRPr="00F22F6F">
        <w:t xml:space="preserve">Lietotājs ar apstiprinātāja lomu, kuram nodot </w:t>
      </w:r>
      <w:r>
        <w:t>iepirkumus’.</w:t>
      </w:r>
    </w:p>
    <w:p w:rsidR="00BB4879" w:rsidRDefault="00BB4879" w:rsidP="0068526F">
      <w:pPr>
        <w:pStyle w:val="Picture"/>
      </w:pPr>
      <w:r w:rsidRPr="00936F54">
        <w:rPr>
          <w:noProof/>
        </w:rPr>
        <w:drawing>
          <wp:inline distT="0" distB="0" distL="0" distR="0" wp14:anchorId="656EB6CE" wp14:editId="6367E8F5">
            <wp:extent cx="5457825" cy="533400"/>
            <wp:effectExtent l="0" t="0" r="0" b="0"/>
            <wp:docPr id="234"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457825" cy="533400"/>
                    </a:xfrm>
                    <a:prstGeom prst="rect">
                      <a:avLst/>
                    </a:prstGeom>
                    <a:noFill/>
                    <a:ln>
                      <a:noFill/>
                    </a:ln>
                  </pic:spPr>
                </pic:pic>
              </a:graphicData>
            </a:graphic>
          </wp:inline>
        </w:drawing>
      </w:r>
    </w:p>
    <w:p w:rsidR="00BB4879" w:rsidRDefault="00BB4879" w:rsidP="00B958A9">
      <w:pPr>
        <w:pStyle w:val="Caption"/>
      </w:pPr>
      <w:r>
        <w:t xml:space="preserve">Paziņojums </w:t>
      </w:r>
      <w:fldSimple w:instr=" SEQ Paziņojums \* ARABIC ">
        <w:r w:rsidR="00760291">
          <w:rPr>
            <w:noProof/>
          </w:rPr>
          <w:t>34</w:t>
        </w:r>
      </w:fldSimple>
      <w:r>
        <w:t>. Kļūdas paziņojums par aktuālu iepirkumu neesamību</w:t>
      </w:r>
    </w:p>
    <w:p w:rsidR="00BB4879" w:rsidRDefault="00BB4879" w:rsidP="00C1516A">
      <w:pPr>
        <w:pStyle w:val="Piezme"/>
      </w:pPr>
      <w:r w:rsidRPr="00285558">
        <w:rPr>
          <w:b/>
          <w:bCs/>
          <w:iCs/>
        </w:rPr>
        <w:lastRenderedPageBreak/>
        <w:t>Piezīme</w:t>
      </w:r>
      <w:r w:rsidRPr="00285558">
        <w:rPr>
          <w:b/>
          <w:bCs/>
          <w:iCs/>
          <w:color w:val="FF0000"/>
        </w:rPr>
        <w:t>!</w:t>
      </w:r>
      <w:r>
        <w:t xml:space="preserve"> </w:t>
      </w:r>
      <w:r w:rsidRPr="000103D5">
        <w:t>Izvēles vērtību sarakst</w:t>
      </w:r>
      <w:r>
        <w:t>os</w:t>
      </w:r>
      <w:r w:rsidRPr="000103D5">
        <w:t xml:space="preserve"> alfabē</w:t>
      </w:r>
      <w:r>
        <w:t>ta</w:t>
      </w:r>
      <w:r w:rsidRPr="000103D5">
        <w:t xml:space="preserve"> secībā par katru lietotāju tiek attēlots uzvārds, vārds un iekavās iekļauts lietotājvārds</w:t>
      </w:r>
      <w:r>
        <w:t>.</w:t>
      </w:r>
    </w:p>
    <w:p w:rsidR="00BB4879" w:rsidRDefault="00BB4879" w:rsidP="00C1516A">
      <w:pPr>
        <w:pStyle w:val="Piezme"/>
      </w:pPr>
      <w:r w:rsidRPr="00CC0940">
        <w:t xml:space="preserve">Ja organizācijā aktīvs lietotājs ar </w:t>
      </w:r>
      <w:r>
        <w:t>atbilstošo</w:t>
      </w:r>
      <w:r w:rsidRPr="00CC0940">
        <w:t xml:space="preserve"> lomu nav reģistrēts, tad vērtību</w:t>
      </w:r>
      <w:r>
        <w:t xml:space="preserve"> izvēle </w:t>
      </w:r>
      <w:r w:rsidRPr="00CC0940">
        <w:t>tiek attēlot</w:t>
      </w:r>
      <w:r>
        <w:t>a</w:t>
      </w:r>
      <w:r w:rsidRPr="00CC0940">
        <w:t xml:space="preserve"> bez vērtībām</w:t>
      </w:r>
      <w:r>
        <w:t>.</w:t>
      </w:r>
    </w:p>
    <w:p w:rsidR="00BB4879" w:rsidRPr="00DE7FA2" w:rsidRDefault="00BB4879" w:rsidP="00C1516A">
      <w:pPr>
        <w:pStyle w:val="Piezme"/>
      </w:pPr>
      <w:r w:rsidRPr="00285558">
        <w:rPr>
          <w:b/>
          <w:bCs/>
          <w:iCs/>
        </w:rPr>
        <w:t>Piezīme</w:t>
      </w:r>
      <w:r w:rsidRPr="00285558">
        <w:rPr>
          <w:b/>
          <w:bCs/>
          <w:iCs/>
          <w:color w:val="FF0000"/>
        </w:rPr>
        <w:t>!</w:t>
      </w:r>
      <w:r>
        <w:t xml:space="preserve"> </w:t>
      </w:r>
      <w:r w:rsidRPr="00DE7FA2">
        <w:t xml:space="preserve">Ja lietotājam, kura pasūtījumi un piegādes tiks nodoti, nav kāda no lomām </w:t>
      </w:r>
      <w:r>
        <w:t>–</w:t>
      </w:r>
      <w:r w:rsidRPr="00DE7FA2">
        <w:t xml:space="preserve"> Iepircējs</w:t>
      </w:r>
      <w:r>
        <w:t xml:space="preserve"> vai</w:t>
      </w:r>
      <w:r w:rsidRPr="00DE7FA2">
        <w:t xml:space="preserve"> Apstiprinātājs, tad lietotāja, kuram nodot pasūtījumus un piegādes, atribūts tiek attēlots kā bloķēts (neaktīvs).</w:t>
      </w:r>
    </w:p>
    <w:p w:rsidR="00BB4879" w:rsidRDefault="00BB4879" w:rsidP="0068526F">
      <w:pPr>
        <w:pStyle w:val="Blokuapraksts"/>
      </w:pPr>
      <w:r>
        <w:t>Lietotāja iepirkumu nodošanas spiedpogu darbība</w:t>
      </w:r>
    </w:p>
    <w:p w:rsidR="00BB4879" w:rsidRDefault="00BB4879" w:rsidP="00E70652">
      <w:pPr>
        <w:pStyle w:val="Pamatteksts"/>
      </w:pPr>
      <w:r>
        <w:t>U</w:t>
      </w:r>
      <w:r w:rsidRPr="00B16D54">
        <w:t>zklikšķinot uz spiedpogas</w:t>
      </w:r>
      <w:r>
        <w:t xml:space="preserve"> </w:t>
      </w:r>
      <w:r w:rsidRPr="00BB4879">
        <w:rPr>
          <w:b/>
          <w:noProof/>
          <w:lang w:eastAsia="lv-LV"/>
        </w:rPr>
        <w:drawing>
          <wp:inline distT="0" distB="0" distL="0" distR="0" wp14:anchorId="2460DCF7" wp14:editId="3309C107">
            <wp:extent cx="619125" cy="180975"/>
            <wp:effectExtent l="0" t="0" r="0" b="0"/>
            <wp:docPr id="232"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B16D54">
        <w:t>,</w:t>
      </w:r>
      <w:r>
        <w:t xml:space="preserve"> lietotāja nepabeigtajos pasūtījumos un piegādēs, sistēma maina lietotāju uz administratora izvēlēto lietotāju.</w:t>
      </w:r>
    </w:p>
    <w:p w:rsidR="00BB4879" w:rsidRPr="00380B22" w:rsidRDefault="00BB4879" w:rsidP="00C1516A">
      <w:pPr>
        <w:pStyle w:val="Piezme"/>
      </w:pPr>
      <w:r w:rsidRPr="00285558">
        <w:rPr>
          <w:b/>
          <w:bCs/>
          <w:iCs/>
        </w:rPr>
        <w:t>Piezīme</w:t>
      </w:r>
      <w:r w:rsidRPr="00285558">
        <w:rPr>
          <w:b/>
          <w:bCs/>
          <w:iCs/>
          <w:color w:val="FF0000"/>
        </w:rPr>
        <w:t>!</w:t>
      </w:r>
      <w:r>
        <w:rPr>
          <w:b/>
          <w:bCs/>
          <w:iCs/>
          <w:color w:val="FF0000"/>
        </w:rPr>
        <w:t xml:space="preserve"> </w:t>
      </w:r>
      <w:r w:rsidRPr="00380B22">
        <w:t>Sistēma maina visu lietotāja, kura pasūtījumus un piegādes nodod, ar norādīto lomu piesaistīto pasūtījumu un piegāžu, kas nav gala statusā, lietotāju pret atbilstošai lomai norādīto lietotāju, kuram pasūt</w:t>
      </w:r>
      <w:r>
        <w:t>ījumi un piegādes tiek nodotas.</w:t>
      </w:r>
    </w:p>
    <w:p w:rsidR="00BB4879" w:rsidRDefault="00BB4879" w:rsidP="00C1516A">
      <w:pPr>
        <w:pStyle w:val="Piezme"/>
      </w:pPr>
      <w:r w:rsidRPr="00380B22">
        <w:t xml:space="preserve">Pasūtījumiem un piegādēm, kuras ir gala statusā (Pasūtījumi </w:t>
      </w:r>
      <w:r>
        <w:t>–</w:t>
      </w:r>
      <w:r w:rsidRPr="00380B22">
        <w:t xml:space="preserve"> </w:t>
      </w:r>
      <w:r>
        <w:t>‘</w:t>
      </w:r>
      <w:r w:rsidRPr="00380B22">
        <w:t>Pilnībā izpildīts pasūtījums</w:t>
      </w:r>
      <w:r>
        <w:t>’</w:t>
      </w:r>
      <w:r w:rsidRPr="00380B22">
        <w:t xml:space="preserve">, </w:t>
      </w:r>
      <w:r>
        <w:t>‘</w:t>
      </w:r>
      <w:r w:rsidRPr="00380B22">
        <w:t>Atteikts pirkuma pieprasījums</w:t>
      </w:r>
      <w:r>
        <w:t>’</w:t>
      </w:r>
      <w:r w:rsidRPr="00380B22">
        <w:t xml:space="preserve">, </w:t>
      </w:r>
      <w:r>
        <w:t>‘</w:t>
      </w:r>
      <w:r w:rsidRPr="00380B22">
        <w:t>Atteikts daļējs pieprasījums</w:t>
      </w:r>
      <w:r>
        <w:t>’</w:t>
      </w:r>
      <w:r w:rsidRPr="00380B22">
        <w:t xml:space="preserve">, </w:t>
      </w:r>
      <w:r>
        <w:t>‘</w:t>
      </w:r>
      <w:r w:rsidRPr="00380B22">
        <w:t>Atteikts apstiprinātais pirkuma pieprasījums</w:t>
      </w:r>
      <w:r>
        <w:t>’</w:t>
      </w:r>
      <w:r w:rsidRPr="00380B22">
        <w:t xml:space="preserve">, </w:t>
      </w:r>
      <w:r>
        <w:t>‘</w:t>
      </w:r>
      <w:r w:rsidRPr="00380B22">
        <w:t>Atteikts daļējs pasūtījums</w:t>
      </w:r>
      <w:r>
        <w:t>’</w:t>
      </w:r>
      <w:r w:rsidRPr="00380B22">
        <w:t xml:space="preserve">, </w:t>
      </w:r>
      <w:r>
        <w:t>‘</w:t>
      </w:r>
      <w:r w:rsidRPr="00380B22">
        <w:t>Izbeigts pasūtījums</w:t>
      </w:r>
      <w:r>
        <w:t xml:space="preserve">’; </w:t>
      </w:r>
      <w:r w:rsidRPr="00380B22">
        <w:t>Piegādes -''Kvalificēta piegāde'', ''Daļēji kvalificēta p</w:t>
      </w:r>
      <w:r>
        <w:t>iegāde'', ''Noraidīta piegāde''</w:t>
      </w:r>
      <w:r w:rsidRPr="00380B22">
        <w:t>), lietotājs netiek mainīts.</w:t>
      </w:r>
    </w:p>
    <w:p w:rsidR="00BB4879" w:rsidRPr="00566267" w:rsidRDefault="00BB4879" w:rsidP="00C1516A">
      <w:pPr>
        <w:pStyle w:val="Piezme"/>
      </w:pPr>
      <w:r w:rsidRPr="00285558">
        <w:rPr>
          <w:b/>
          <w:bCs/>
          <w:iCs/>
        </w:rPr>
        <w:t>Piezīme</w:t>
      </w:r>
      <w:r w:rsidRPr="00285558">
        <w:rPr>
          <w:b/>
          <w:bCs/>
          <w:iCs/>
          <w:color w:val="FF0000"/>
        </w:rPr>
        <w:t>!</w:t>
      </w:r>
      <w:r>
        <w:rPr>
          <w:b/>
          <w:bCs/>
          <w:iCs/>
          <w:color w:val="FF0000"/>
        </w:rPr>
        <w:t xml:space="preserve"> </w:t>
      </w:r>
      <w:r w:rsidRPr="00566267">
        <w:t>Lietotāja</w:t>
      </w:r>
      <w:r>
        <w:t xml:space="preserve"> pasūtījumus un piegādes var nodot citam lietotājam tikai tad, ja katalogs, no kura veikts pasūtījums, nav </w:t>
      </w:r>
      <w:r w:rsidRPr="00566267">
        <w:t>arhivēt</w:t>
      </w:r>
      <w:r>
        <w:t>s’</w:t>
      </w:r>
      <w:r w:rsidRPr="00566267">
        <w:t>.</w:t>
      </w:r>
    </w:p>
    <w:p w:rsidR="00BB4879" w:rsidRDefault="00BB4879" w:rsidP="00E70652">
      <w:pPr>
        <w:pStyle w:val="Pamatteksts"/>
      </w:pPr>
      <w:r w:rsidRPr="00B24DC7">
        <w:t>Pēc pasūtījumu un piegāžu nodošanas, sistēma attēlo paziņojumus ar apstrādāto ierakstu skaitu</w:t>
      </w:r>
      <w:r>
        <w:t>.</w:t>
      </w:r>
    </w:p>
    <w:p w:rsidR="00BB4879" w:rsidRDefault="00BB4879" w:rsidP="00E70652">
      <w:pPr>
        <w:pStyle w:val="Pamatteksts"/>
      </w:pPr>
      <w:r>
        <w:t>Par katram pasūtījumam veikto lietotāju maiņu sistēma nosūta e-pastu:</w:t>
      </w:r>
    </w:p>
    <w:p w:rsidR="00BB4879" w:rsidRDefault="00BB4879" w:rsidP="0068526F">
      <w:pPr>
        <w:pStyle w:val="Picture"/>
      </w:pPr>
      <w:r w:rsidRPr="00936F54">
        <w:rPr>
          <w:noProof/>
        </w:rPr>
        <w:drawing>
          <wp:inline distT="0" distB="0" distL="0" distR="0" wp14:anchorId="183F0675" wp14:editId="44E772F9">
            <wp:extent cx="4857750" cy="2362200"/>
            <wp:effectExtent l="0" t="0" r="0" b="0"/>
            <wp:docPr id="230" name="Picture 344" descr="bil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bilde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857750" cy="2362200"/>
                    </a:xfrm>
                    <a:prstGeom prst="rect">
                      <a:avLst/>
                    </a:prstGeom>
                    <a:noFill/>
                    <a:ln>
                      <a:noFill/>
                    </a:ln>
                  </pic:spPr>
                </pic:pic>
              </a:graphicData>
            </a:graphic>
          </wp:inline>
        </w:drawing>
      </w:r>
    </w:p>
    <w:p w:rsidR="00BB4879" w:rsidRDefault="00BB4879" w:rsidP="00B958A9">
      <w:pPr>
        <w:pStyle w:val="Caption"/>
      </w:pPr>
      <w:r>
        <w:t xml:space="preserve">Paziņojums </w:t>
      </w:r>
      <w:fldSimple w:instr=" SEQ Paziņojums \* ARABIC ">
        <w:r w:rsidR="00760291">
          <w:rPr>
            <w:noProof/>
          </w:rPr>
          <w:t>35</w:t>
        </w:r>
      </w:fldSimple>
      <w:r>
        <w:t>. E-pasta ziņojums par pasūtījuma nodošanu</w:t>
      </w:r>
    </w:p>
    <w:p w:rsidR="00BB4879" w:rsidRDefault="00BB4879" w:rsidP="00E70652">
      <w:pPr>
        <w:pStyle w:val="Pamatteksts"/>
      </w:pPr>
      <w:r>
        <w:t xml:space="preserve">Uzklikšķinot uz spiedpogas </w:t>
      </w:r>
      <w:r w:rsidRPr="00936F54">
        <w:rPr>
          <w:noProof/>
          <w:lang w:eastAsia="lv-LV"/>
        </w:rPr>
        <w:drawing>
          <wp:inline distT="0" distB="0" distL="0" distR="0" wp14:anchorId="7E328455" wp14:editId="730BB4D3">
            <wp:extent cx="676275" cy="161925"/>
            <wp:effectExtent l="0" t="0" r="0" b="0"/>
            <wp:docPr id="2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Pr>
          <w:b/>
          <w:noProof/>
          <w:lang w:eastAsia="lv-LV"/>
        </w:rPr>
        <w:t xml:space="preserve"> </w:t>
      </w:r>
      <w:r w:rsidRPr="006F0C15">
        <w:rPr>
          <w:noProof/>
          <w:lang w:eastAsia="lv-LV"/>
        </w:rPr>
        <w:t>vai ikonas</w:t>
      </w:r>
      <w:r>
        <w:rPr>
          <w:b/>
          <w:noProof/>
          <w:lang w:eastAsia="lv-LV"/>
        </w:rPr>
        <w:t xml:space="preserve"> </w:t>
      </w:r>
      <w:r w:rsidRPr="00936F54">
        <w:rPr>
          <w:noProof/>
          <w:lang w:eastAsia="lv-LV"/>
        </w:rPr>
        <w:drawing>
          <wp:inline distT="0" distB="0" distL="0" distR="0" wp14:anchorId="2324FDE9" wp14:editId="5D2DA5D7">
            <wp:extent cx="190500" cy="190500"/>
            <wp:effectExtent l="0" t="0" r="0" b="0"/>
            <wp:docPr id="22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ekrānforma tiek aizvērta.</w:t>
      </w:r>
    </w:p>
    <w:p w:rsidR="00BB4879" w:rsidRDefault="00BB4879" w:rsidP="00BB4879">
      <w:pPr>
        <w:pStyle w:val="Heading2"/>
        <w:numPr>
          <w:ilvl w:val="1"/>
          <w:numId w:val="3"/>
        </w:numPr>
      </w:pPr>
      <w:bookmarkStart w:id="306" w:name="_D2HTopic_3295"/>
      <w:bookmarkStart w:id="307" w:name="_Toc179879061"/>
      <w:r w:rsidRPr="006C0C74">
        <w:t>Lietotāja bloķēšana</w:t>
      </w:r>
      <w:bookmarkEnd w:id="306"/>
      <w:bookmarkEnd w:id="307"/>
    </w:p>
    <w:p w:rsidR="00BB4879" w:rsidRPr="00480AEF" w:rsidRDefault="00BB4879" w:rsidP="0068526F">
      <w:pPr>
        <w:rPr>
          <w:vanish/>
        </w:rPr>
      </w:pPr>
      <w:r>
        <w:fldChar w:fldCharType="begin"/>
      </w:r>
      <w:r>
        <w:instrText xml:space="preserve"> XE "Bloķēts lietotājs" </w:instrText>
      </w:r>
      <w:r>
        <w:fldChar w:fldCharType="end"/>
      </w:r>
      <w:r>
        <w:fldChar w:fldCharType="begin"/>
      </w:r>
      <w:r>
        <w:instrText xml:space="preserve"> XE "Lietotājs" </w:instrText>
      </w:r>
      <w:r>
        <w:fldChar w:fldCharType="end"/>
      </w:r>
    </w:p>
    <w:p w:rsidR="00BB4879" w:rsidRDefault="00BB4879" w:rsidP="00C1516A">
      <w:pPr>
        <w:pStyle w:val="Apaknodaas"/>
      </w:pPr>
      <w:r>
        <w:t>Apraksts</w:t>
      </w:r>
    </w:p>
    <w:p w:rsidR="00BB4879" w:rsidRDefault="00BB4879" w:rsidP="00C1516A">
      <w:pPr>
        <w:pStyle w:val="Pamatteksts1"/>
      </w:pPr>
      <w:r>
        <w:lastRenderedPageBreak/>
        <w:t>Lietotāja bloķēšana</w:t>
      </w:r>
      <w:r>
        <w:fldChar w:fldCharType="begin"/>
      </w:r>
      <w:r>
        <w:instrText xml:space="preserve"> XE "</w:instrText>
      </w:r>
      <w:r w:rsidRPr="00CA717F">
        <w:instrText>Lietotāja bloķēšana</w:instrText>
      </w:r>
      <w:r>
        <w:instrText xml:space="preserve">" </w:instrText>
      </w:r>
      <w:r>
        <w:fldChar w:fldCharType="end"/>
      </w:r>
      <w:r>
        <w:t xml:space="preserve"> nozīmē kāda reģistrēta aktīva sistēmas lietotāja konta uzstādīšanu par neaktīvu sistēmā, kā rezultātā bloķētais lietotājs vairs nevar pieslēgties sistēmai un veikt tajā darbības.</w:t>
      </w:r>
    </w:p>
    <w:p w:rsidR="00BB4879" w:rsidRPr="005232C1" w:rsidRDefault="00BB4879" w:rsidP="00C1516A">
      <w:pPr>
        <w:pStyle w:val="Piezme"/>
      </w:pPr>
      <w:r w:rsidRPr="00D03985">
        <w:rPr>
          <w:b/>
          <w:bCs/>
          <w:iCs/>
        </w:rPr>
        <w:t>Piezīme</w:t>
      </w:r>
      <w:r w:rsidRPr="00D03985">
        <w:rPr>
          <w:b/>
          <w:bCs/>
          <w:iCs/>
          <w:color w:val="FF0000"/>
        </w:rPr>
        <w:t>!</w:t>
      </w:r>
      <w:r>
        <w:t xml:space="preserve"> Bloķēt var tikai aktīvus sistēmas lietotājus.</w:t>
      </w:r>
    </w:p>
    <w:p w:rsidR="00BB4879" w:rsidRDefault="00BB4879" w:rsidP="00C1516A">
      <w:pPr>
        <w:pStyle w:val="Apaknodaas"/>
      </w:pPr>
      <w:r>
        <w:t xml:space="preserve">Piekļūšanas nosacījumi </w:t>
      </w:r>
    </w:p>
    <w:p w:rsidR="00BB4879" w:rsidRDefault="00BB4879" w:rsidP="00C1516A">
      <w:pPr>
        <w:pStyle w:val="Pamatteksts1"/>
      </w:pPr>
      <w:r>
        <w:t>Sistēmas lietotāja bloķēšanu var veikt autorizēts sistēmas lietotājs ar lomu Sistēmas administrators, Pircēja administrators vai Piegādātāja administrators.</w:t>
      </w:r>
    </w:p>
    <w:p w:rsidR="00BB4879" w:rsidRPr="005232C1" w:rsidRDefault="00BB4879" w:rsidP="00C1516A">
      <w:pPr>
        <w:pStyle w:val="Piezme"/>
      </w:pPr>
      <w:r w:rsidRPr="00D03985">
        <w:rPr>
          <w:b/>
          <w:bCs/>
          <w:iCs/>
        </w:rPr>
        <w:t>Piezīme</w:t>
      </w:r>
      <w:r w:rsidRPr="00D03985">
        <w:rPr>
          <w:b/>
          <w:bCs/>
          <w:iCs/>
          <w:color w:val="FF0000"/>
        </w:rPr>
        <w:t>!</w:t>
      </w:r>
      <w:r>
        <w:t xml:space="preserve"> Organizāciju administratori (Pircēja un Piegādātāja administratori) var veikt lietotāju bloķēšanu tikai savu organizāciju ietvaros.</w:t>
      </w:r>
    </w:p>
    <w:p w:rsidR="00BB4879" w:rsidRDefault="003F166F" w:rsidP="00C1516A">
      <w:pPr>
        <w:pStyle w:val="Pamatteksts1"/>
      </w:pPr>
      <w:r>
        <w:t>Lietotāja bloķēšanu var veikt</w:t>
      </w:r>
      <w:r w:rsidR="00BB4879">
        <w:t xml:space="preserve"> arī sistēmas automātisk</w:t>
      </w:r>
      <w:r>
        <w:t>s</w:t>
      </w:r>
      <w:r w:rsidR="00BB4879">
        <w:t xml:space="preserve"> proces</w:t>
      </w:r>
      <w:r>
        <w:t>s</w:t>
      </w:r>
      <w:r w:rsidR="00BB4879">
        <w:t>, veicot lietotāja bloķēšanu neveiksmīgas autorizācijas rezultātā vai bloķējot lietotāju, beidzoties lietotājam noteiktajam aktivitātes periodam.</w:t>
      </w:r>
    </w:p>
    <w:p w:rsidR="00BB4879" w:rsidRDefault="00BB4879" w:rsidP="00C1516A">
      <w:pPr>
        <w:pStyle w:val="Apaknodaas"/>
      </w:pPr>
      <w:r>
        <w:t>Piekļūšana</w:t>
      </w:r>
    </w:p>
    <w:p w:rsidR="00BB4879" w:rsidRDefault="00BB4879" w:rsidP="00C1516A">
      <w:pPr>
        <w:pStyle w:val="Pamatteksts1"/>
      </w:pPr>
      <w:r>
        <w:t>Lietotāja bloķēšanu ir iespējams veikt divējādi:</w:t>
      </w:r>
    </w:p>
    <w:p w:rsidR="00BB4879" w:rsidRPr="006C0C74" w:rsidRDefault="00BB4879" w:rsidP="00E70652">
      <w:pPr>
        <w:pStyle w:val="Pamatteksts"/>
      </w:pPr>
      <w:r>
        <w:t xml:space="preserve">sistēmas lietotājs ar administratora lomu veic </w:t>
      </w:r>
      <w:r w:rsidRPr="006C0C74">
        <w:t xml:space="preserve">izvēlēta aktīva lietotāja bloķēšanu no lietotāja datu rediģēšanas ekrānformas (skat. aprakstu </w:t>
      </w:r>
      <w:r w:rsidRPr="00BB4879">
        <w:t>Lietotāja datu rediģēšana</w:t>
      </w:r>
      <w:r w:rsidRPr="006C0C74">
        <w:t>);</w:t>
      </w:r>
    </w:p>
    <w:p w:rsidR="00BB4879" w:rsidRDefault="00BB4879" w:rsidP="00E70652">
      <w:pPr>
        <w:pStyle w:val="Pamatteksts"/>
      </w:pPr>
      <w:r>
        <w:t>sistēma automātiski veic aktīva lietotāja bloķēšanu,</w:t>
      </w:r>
      <w:r w:rsidRPr="000E139A">
        <w:t xml:space="preserve"> </w:t>
      </w:r>
      <w:r>
        <w:t>ja ikdienas sistēmas lietotāju pieejas termiņu kontroles procesā, ko sistēma veic pulksten 00:00, tiek konstatēts, ka ir jāveic lietotāja bloķēšana.</w:t>
      </w:r>
    </w:p>
    <w:p w:rsidR="00BB4879" w:rsidRDefault="00BB4879" w:rsidP="00C1516A">
      <w:pPr>
        <w:pStyle w:val="Apaknodaas"/>
      </w:pPr>
      <w:r>
        <w:t>Izpildes scenārijs</w:t>
      </w:r>
    </w:p>
    <w:p w:rsidR="00BB4879" w:rsidRDefault="00BB4879" w:rsidP="00C1516A">
      <w:pPr>
        <w:pStyle w:val="Pamatteksts1"/>
      </w:pPr>
      <w:r>
        <w:t>Lietotāja bloķēšanas darbības nav atkarīgas no tā, vai aktīvā lietotāja bloķēšanu veic administratora lietotājs vai sistēma:</w:t>
      </w:r>
    </w:p>
    <w:p w:rsidR="00BB4879" w:rsidRDefault="00BB4879" w:rsidP="00E70652">
      <w:pPr>
        <w:pStyle w:val="Pamatteksts"/>
      </w:pPr>
      <w:r>
        <w:t>Lietotājs vai sistēma izsauc izvēlētā aktīvā lietotāja bloķēšanu;</w:t>
      </w:r>
    </w:p>
    <w:p w:rsidR="00BB4879" w:rsidRDefault="00BB4879" w:rsidP="00C1516A">
      <w:pPr>
        <w:pStyle w:val="Piezme"/>
      </w:pPr>
      <w:r w:rsidRPr="009602A1">
        <w:rPr>
          <w:b/>
          <w:bCs/>
          <w:iCs/>
        </w:rPr>
        <w:t>Piezīme</w:t>
      </w:r>
      <w:r w:rsidRPr="009602A1">
        <w:rPr>
          <w:b/>
          <w:bCs/>
          <w:iCs/>
          <w:color w:val="FF0000"/>
        </w:rPr>
        <w:t>!</w:t>
      </w:r>
      <w:r>
        <w:rPr>
          <w:b/>
          <w:bCs/>
          <w:iCs/>
          <w:color w:val="FF0000"/>
        </w:rPr>
        <w:t xml:space="preserve"> </w:t>
      </w:r>
      <w:r w:rsidRPr="009A4D3D">
        <w:t>Lai bloķētu</w:t>
      </w:r>
      <w:r>
        <w:t xml:space="preserve"> lietotāju, kuram</w:t>
      </w:r>
      <w:r w:rsidRPr="009A4D3D">
        <w:t xml:space="preserve"> sistēmā ir piesaistīta kāda no lomām </w:t>
      </w:r>
      <w:r>
        <w:t>‘</w:t>
      </w:r>
      <w:r w:rsidRPr="009A4D3D">
        <w:t>Iepircējs</w:t>
      </w:r>
      <w:r>
        <w:t>’ vai</w:t>
      </w:r>
      <w:r w:rsidRPr="009A4D3D">
        <w:t xml:space="preserve"> </w:t>
      </w:r>
      <w:r>
        <w:t>‘</w:t>
      </w:r>
      <w:r w:rsidRPr="009A4D3D">
        <w:t>Apstiprinātājs</w:t>
      </w:r>
      <w:r>
        <w:t>’,</w:t>
      </w:r>
      <w:r w:rsidRPr="009A4D3D">
        <w:t xml:space="preserve"> tad visi</w:t>
      </w:r>
      <w:r>
        <w:t>em</w:t>
      </w:r>
      <w:r w:rsidRPr="009A4D3D">
        <w:t xml:space="preserve"> tam piesaistīt</w:t>
      </w:r>
      <w:r>
        <w:t>ajiem</w:t>
      </w:r>
      <w:r w:rsidRPr="009A4D3D">
        <w:t xml:space="preserve"> pasūtījumi</w:t>
      </w:r>
      <w:r>
        <w:t>em</w:t>
      </w:r>
      <w:r w:rsidRPr="009A4D3D">
        <w:t xml:space="preserve"> ir </w:t>
      </w:r>
      <w:r>
        <w:t xml:space="preserve">jābūt </w:t>
      </w:r>
      <w:r w:rsidRPr="009A4D3D">
        <w:t>kādā no gala statusiem (</w:t>
      </w:r>
      <w:r>
        <w:t>‘</w:t>
      </w:r>
      <w:r w:rsidRPr="009A4D3D">
        <w:t>Pilnībā izpildīts pasūtījums</w:t>
      </w:r>
      <w:r>
        <w:t>’</w:t>
      </w:r>
      <w:r w:rsidRPr="009A4D3D">
        <w:t xml:space="preserve">, </w:t>
      </w:r>
      <w:r>
        <w:t>‘</w:t>
      </w:r>
      <w:r w:rsidRPr="009A4D3D">
        <w:t>Atteikts pirkuma pieprasījums</w:t>
      </w:r>
      <w:r>
        <w:t>’</w:t>
      </w:r>
      <w:r w:rsidRPr="009A4D3D">
        <w:t xml:space="preserve">, </w:t>
      </w:r>
      <w:r>
        <w:t>‘</w:t>
      </w:r>
      <w:r w:rsidRPr="009A4D3D">
        <w:t>Atteikts daļējs pieprasījums</w:t>
      </w:r>
      <w:r>
        <w:t>’</w:t>
      </w:r>
      <w:r w:rsidRPr="009A4D3D">
        <w:t xml:space="preserve">, </w:t>
      </w:r>
      <w:r>
        <w:t>‘</w:t>
      </w:r>
      <w:r w:rsidRPr="009A4D3D">
        <w:t>Atteikts apstiprinātais pirkuma pieprasījums</w:t>
      </w:r>
      <w:r>
        <w:t>’</w:t>
      </w:r>
      <w:r w:rsidRPr="009A4D3D">
        <w:t xml:space="preserve">, </w:t>
      </w:r>
      <w:r>
        <w:t>‘</w:t>
      </w:r>
      <w:r w:rsidRPr="009A4D3D">
        <w:t>Atteikts daļējs pasūtījums</w:t>
      </w:r>
      <w:r>
        <w:t>’</w:t>
      </w:r>
      <w:r w:rsidRPr="009A4D3D">
        <w:t xml:space="preserve">, </w:t>
      </w:r>
      <w:r>
        <w:t>‘</w:t>
      </w:r>
      <w:r w:rsidRPr="009A4D3D">
        <w:t>Izbeigts pasūtījums</w:t>
      </w:r>
      <w:r>
        <w:t>’</w:t>
      </w:r>
      <w:r w:rsidRPr="009A4D3D">
        <w:t>).</w:t>
      </w:r>
    </w:p>
    <w:p w:rsidR="00BB4879" w:rsidRPr="0097464D" w:rsidRDefault="00BB4879" w:rsidP="00C1516A">
      <w:pPr>
        <w:pStyle w:val="Piezme"/>
      </w:pPr>
      <w:r w:rsidRPr="009602A1">
        <w:rPr>
          <w:b/>
          <w:bCs/>
          <w:iCs/>
        </w:rPr>
        <w:t>Piezīme</w:t>
      </w:r>
      <w:r w:rsidRPr="009602A1">
        <w:rPr>
          <w:b/>
          <w:bCs/>
          <w:iCs/>
          <w:color w:val="FF0000"/>
        </w:rPr>
        <w:t>!</w:t>
      </w:r>
      <w:r>
        <w:rPr>
          <w:b/>
          <w:bCs/>
          <w:iCs/>
          <w:color w:val="FF0000"/>
        </w:rPr>
        <w:t xml:space="preserve"> </w:t>
      </w:r>
      <w:r w:rsidRPr="009A4D3D">
        <w:t>Lai bloķētu</w:t>
      </w:r>
      <w:r>
        <w:t xml:space="preserve"> lietotāju, kuram</w:t>
      </w:r>
      <w:r w:rsidRPr="009A4D3D">
        <w:t xml:space="preserve"> sistēmā ir piesaistīta </w:t>
      </w:r>
      <w:r>
        <w:t>loma ‘</w:t>
      </w:r>
      <w:r w:rsidRPr="0097464D">
        <w:t>Saņēmējs</w:t>
      </w:r>
      <w:r>
        <w:t>’</w:t>
      </w:r>
      <w:r w:rsidRPr="0097464D">
        <w:t xml:space="preserve">, tad katrai tam piesaistītajai piegādes adresei ir </w:t>
      </w:r>
      <w:r>
        <w:t xml:space="preserve">jābūt </w:t>
      </w:r>
      <w:r w:rsidRPr="0097464D">
        <w:t>piesaistīt</w:t>
      </w:r>
      <w:r>
        <w:t>ai</w:t>
      </w:r>
      <w:r w:rsidRPr="0097464D">
        <w:t xml:space="preserve"> vismaz vien</w:t>
      </w:r>
      <w:r>
        <w:t>am</w:t>
      </w:r>
      <w:r w:rsidRPr="0097464D">
        <w:t xml:space="preserve"> cit</w:t>
      </w:r>
      <w:r>
        <w:t>am</w:t>
      </w:r>
      <w:r w:rsidRPr="0097464D">
        <w:t xml:space="preserve"> aktīv</w:t>
      </w:r>
      <w:r>
        <w:t>am</w:t>
      </w:r>
      <w:r w:rsidRPr="0097464D">
        <w:t xml:space="preserve"> lietotāj</w:t>
      </w:r>
      <w:r>
        <w:t>am</w:t>
      </w:r>
      <w:r w:rsidRPr="0097464D">
        <w:t>.</w:t>
      </w:r>
    </w:p>
    <w:p w:rsidR="00BB4879" w:rsidRDefault="00BB4879" w:rsidP="00E70652">
      <w:pPr>
        <w:pStyle w:val="Pamatteksts"/>
      </w:pPr>
      <w:r>
        <w:t xml:space="preserve">Sistēma izveido ziņojumu un nosūta e-pastu bloķētajam </w:t>
      </w:r>
      <w:r w:rsidRPr="009D37C5">
        <w:t>lietotājam piesaistītās organizācijas visiem aktīvajiem administratoriem, kas nav veikuši bloķēšanas darbību</w:t>
      </w:r>
      <w:r>
        <w:t>:</w:t>
      </w:r>
    </w:p>
    <w:p w:rsidR="00BB4879" w:rsidRDefault="00BB4879" w:rsidP="0068526F">
      <w:pPr>
        <w:pStyle w:val="Picture"/>
      </w:pPr>
      <w:r w:rsidRPr="00936F54">
        <w:rPr>
          <w:noProof/>
        </w:rPr>
        <w:lastRenderedPageBreak/>
        <w:drawing>
          <wp:inline distT="0" distB="0" distL="0" distR="0" wp14:anchorId="3B400CE9" wp14:editId="233C1E63">
            <wp:extent cx="5381625" cy="2228850"/>
            <wp:effectExtent l="19050" t="19050" r="9525" b="0"/>
            <wp:docPr id="224" name="Picture 347" descr="LIET_e-pasts_liet-b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LIET_e-pasts_liet-bl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1625" cy="2228850"/>
                    </a:xfrm>
                    <a:prstGeom prst="rect">
                      <a:avLst/>
                    </a:prstGeom>
                    <a:noFill/>
                    <a:ln w="6350" cmpd="sng">
                      <a:solidFill>
                        <a:srgbClr val="D9D9D9"/>
                      </a:solidFill>
                      <a:miter lim="800000"/>
                      <a:headEnd/>
                      <a:tailEnd/>
                    </a:ln>
                    <a:effectLst/>
                  </pic:spPr>
                </pic:pic>
              </a:graphicData>
            </a:graphic>
          </wp:inline>
        </w:drawing>
      </w:r>
    </w:p>
    <w:p w:rsidR="00BB4879" w:rsidRDefault="00BB4879" w:rsidP="00B958A9">
      <w:pPr>
        <w:pStyle w:val="Caption"/>
      </w:pPr>
      <w:r>
        <w:t>Pazi</w:t>
      </w:r>
      <w:r>
        <w:rPr>
          <w:rFonts w:hint="eastAsia"/>
        </w:rPr>
        <w:t>ņ</w:t>
      </w:r>
      <w:r>
        <w:t xml:space="preserve">ojums </w:t>
      </w:r>
      <w:fldSimple w:instr=" SEQ Paziņojums \* ARABIC ">
        <w:r w:rsidR="00760291">
          <w:rPr>
            <w:noProof/>
          </w:rPr>
          <w:t>36</w:t>
        </w:r>
      </w:fldSimple>
      <w:r>
        <w:t>. E-pasta ziņojums administratoriem par lietotāja bloķēšanu</w:t>
      </w:r>
    </w:p>
    <w:p w:rsidR="00BB4879" w:rsidRDefault="00BB4879" w:rsidP="00E70652">
      <w:pPr>
        <w:pStyle w:val="Pamatteksts"/>
      </w:pPr>
      <w:r>
        <w:t>Ja lietotājs, kas tiek bloķēts, ir ar administratora lomu, sistēma izveido un nosūta ziņojumu uz organizācijai, kuras administrators tiek bloķēts, un sistēmas uzturētāja organizācijai uz šo organizāciju norādītajām e-pasta adresēm ziņojumiem:</w:t>
      </w:r>
    </w:p>
    <w:p w:rsidR="00BB4879" w:rsidRDefault="00BB4879" w:rsidP="0068526F">
      <w:pPr>
        <w:pStyle w:val="Picture"/>
      </w:pPr>
      <w:r w:rsidRPr="00936F54">
        <w:rPr>
          <w:noProof/>
        </w:rPr>
        <w:drawing>
          <wp:inline distT="0" distB="0" distL="0" distR="0" wp14:anchorId="54668A57" wp14:editId="7CD6054B">
            <wp:extent cx="5372100" cy="2238375"/>
            <wp:effectExtent l="19050" t="19050" r="0" b="9525"/>
            <wp:docPr id="222" name="Picture 348" descr="LIET_e-pasts_admin_b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LIET_e-pasts_admin_blo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2100" cy="2238375"/>
                    </a:xfrm>
                    <a:prstGeom prst="rect">
                      <a:avLst/>
                    </a:prstGeom>
                    <a:noFill/>
                    <a:ln w="6350" cmpd="sng">
                      <a:solidFill>
                        <a:srgbClr val="D9D9D9"/>
                      </a:solidFill>
                      <a:miter lim="800000"/>
                      <a:headEnd/>
                      <a:tailEnd/>
                    </a:ln>
                    <a:effectLst/>
                  </pic:spPr>
                </pic:pic>
              </a:graphicData>
            </a:graphic>
          </wp:inline>
        </w:drawing>
      </w:r>
    </w:p>
    <w:p w:rsidR="00BB4879" w:rsidRDefault="00BB4879" w:rsidP="00B958A9">
      <w:pPr>
        <w:pStyle w:val="Caption"/>
      </w:pPr>
      <w:r>
        <w:t>Pazi</w:t>
      </w:r>
      <w:r>
        <w:rPr>
          <w:rFonts w:hint="eastAsia"/>
        </w:rPr>
        <w:t>ņ</w:t>
      </w:r>
      <w:r>
        <w:t xml:space="preserve">ojums </w:t>
      </w:r>
      <w:fldSimple w:instr=" SEQ Paziņojums \* ARABIC ">
        <w:r w:rsidR="00760291">
          <w:rPr>
            <w:noProof/>
          </w:rPr>
          <w:t>37</w:t>
        </w:r>
      </w:fldSimple>
      <w:r>
        <w:t>. E-pasta ziņojums organizācijai par organizācijas administratora bloķēšanu</w:t>
      </w:r>
    </w:p>
    <w:p w:rsidR="00BB4879" w:rsidRDefault="00BB4879" w:rsidP="00E70652">
      <w:pPr>
        <w:pStyle w:val="Pamatteksts"/>
      </w:pPr>
      <w:r>
        <w:t>Sistēma izveido un nosūta e-pastu bloķētajam sistēmas lietotājam:</w:t>
      </w:r>
    </w:p>
    <w:p w:rsidR="00BB4879" w:rsidRDefault="00BB4879" w:rsidP="0068526F">
      <w:pPr>
        <w:pStyle w:val="Picture"/>
      </w:pPr>
      <w:r w:rsidRPr="00936F54">
        <w:rPr>
          <w:noProof/>
        </w:rPr>
        <w:drawing>
          <wp:inline distT="0" distB="0" distL="0" distR="0" wp14:anchorId="3995F858" wp14:editId="4965299A">
            <wp:extent cx="5372100" cy="2228850"/>
            <wp:effectExtent l="19050" t="19050" r="0" b="0"/>
            <wp:docPr id="220" name="Picture 349" descr="LIET_e-pasts_b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LIET_e-pasts_bl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2228850"/>
                    </a:xfrm>
                    <a:prstGeom prst="rect">
                      <a:avLst/>
                    </a:prstGeom>
                    <a:noFill/>
                    <a:ln w="6350" cmpd="sng">
                      <a:solidFill>
                        <a:srgbClr val="D9D9D9"/>
                      </a:solidFill>
                      <a:miter lim="800000"/>
                      <a:headEnd/>
                      <a:tailEnd/>
                    </a:ln>
                    <a:effectLst/>
                  </pic:spPr>
                </pic:pic>
              </a:graphicData>
            </a:graphic>
          </wp:inline>
        </w:drawing>
      </w:r>
    </w:p>
    <w:p w:rsidR="00BB4879" w:rsidRDefault="00BB4879" w:rsidP="00B958A9">
      <w:pPr>
        <w:pStyle w:val="Caption"/>
      </w:pPr>
      <w:r>
        <w:t>Pazi</w:t>
      </w:r>
      <w:r>
        <w:rPr>
          <w:rFonts w:hint="eastAsia"/>
        </w:rPr>
        <w:t>ņ</w:t>
      </w:r>
      <w:r>
        <w:t xml:space="preserve">ojums </w:t>
      </w:r>
      <w:fldSimple w:instr=" SEQ Paziņojums \* ARABIC ">
        <w:r w:rsidR="00760291">
          <w:rPr>
            <w:noProof/>
          </w:rPr>
          <w:t>38</w:t>
        </w:r>
      </w:fldSimple>
      <w:r>
        <w:t>. E-pasta ziņojums bloķētajam lietotājam</w:t>
      </w:r>
    </w:p>
    <w:p w:rsidR="00BB4879" w:rsidRDefault="00BB4879" w:rsidP="00BB4879">
      <w:pPr>
        <w:pStyle w:val="Heading2"/>
        <w:numPr>
          <w:ilvl w:val="1"/>
          <w:numId w:val="3"/>
        </w:numPr>
      </w:pPr>
      <w:bookmarkStart w:id="308" w:name="_D2HTopic_3280"/>
      <w:bookmarkStart w:id="309" w:name="_Toc179879062"/>
      <w:r w:rsidRPr="006216CC">
        <w:lastRenderedPageBreak/>
        <w:t>Lietotāja atbloķēšana</w:t>
      </w:r>
      <w:bookmarkEnd w:id="308"/>
      <w:bookmarkEnd w:id="309"/>
    </w:p>
    <w:p w:rsidR="00BB4879" w:rsidRPr="00C70BCF" w:rsidRDefault="00BB4879" w:rsidP="0068526F">
      <w:pPr>
        <w:rPr>
          <w:vanish/>
        </w:rPr>
      </w:pPr>
      <w:r>
        <w:fldChar w:fldCharType="begin"/>
      </w:r>
      <w:r>
        <w:instrText xml:space="preserve"> XE "Lietotājs" </w:instrText>
      </w:r>
      <w:r>
        <w:fldChar w:fldCharType="end"/>
      </w:r>
    </w:p>
    <w:p w:rsidR="00BB4879" w:rsidRDefault="00BB4879" w:rsidP="00C1516A">
      <w:pPr>
        <w:pStyle w:val="Apaknodaas"/>
      </w:pPr>
      <w:r>
        <w:t>Apraksts</w:t>
      </w:r>
    </w:p>
    <w:p w:rsidR="00BB4879" w:rsidRDefault="00BB4879" w:rsidP="00C1516A">
      <w:pPr>
        <w:pStyle w:val="Pamatteksts1"/>
      </w:pPr>
      <w:r>
        <w:t>Lietotāja atbloķēšana</w:t>
      </w:r>
      <w:r>
        <w:fldChar w:fldCharType="begin"/>
      </w:r>
      <w:r>
        <w:instrText xml:space="preserve"> XE "</w:instrText>
      </w:r>
      <w:r w:rsidRPr="00A2186D">
        <w:instrText>Lietotāja atbloķēšana</w:instrText>
      </w:r>
      <w:r>
        <w:instrText xml:space="preserve">" </w:instrText>
      </w:r>
      <w:r>
        <w:fldChar w:fldCharType="end"/>
      </w:r>
      <w:r>
        <w:t xml:space="preserve"> nozīmē kāda reģistrēta bloķēta sistēmas lietotāja konta uzstādīšanu par aktīvu sistēmā, kā rezultātā aktivizētais lietotājs var pieslēgties sistēmai un veikt tajā darbības.</w:t>
      </w:r>
    </w:p>
    <w:p w:rsidR="00BB4879" w:rsidRPr="005232C1" w:rsidRDefault="00BB4879" w:rsidP="00C1516A">
      <w:pPr>
        <w:pStyle w:val="Piezme"/>
      </w:pPr>
      <w:r w:rsidRPr="00D03985">
        <w:rPr>
          <w:b/>
          <w:bCs/>
          <w:iCs/>
        </w:rPr>
        <w:t>Piezīme</w:t>
      </w:r>
      <w:r w:rsidRPr="00D03985">
        <w:rPr>
          <w:b/>
          <w:bCs/>
          <w:iCs/>
          <w:color w:val="FF0000"/>
        </w:rPr>
        <w:t>!</w:t>
      </w:r>
      <w:r>
        <w:t xml:space="preserve"> Atbloķēt var tikai bloķētus sistēmas lietotājus.</w:t>
      </w:r>
    </w:p>
    <w:p w:rsidR="00BB4879" w:rsidRDefault="00BB4879" w:rsidP="00C1516A">
      <w:pPr>
        <w:pStyle w:val="Apaknodaas"/>
      </w:pPr>
      <w:r>
        <w:t xml:space="preserve">Piekļūšanas nosacījumi </w:t>
      </w:r>
    </w:p>
    <w:p w:rsidR="00BB4879" w:rsidRDefault="00BB4879" w:rsidP="00C1516A">
      <w:pPr>
        <w:pStyle w:val="Pamatteksts1"/>
      </w:pPr>
      <w:r>
        <w:t>Sistēmas lietotāja atbloķēšanu var veikt autorizēts sistēmas lietotājs ar lomu Sistēmas administrators, Pircēja administrators vai Piegādātāja administrators.</w:t>
      </w:r>
    </w:p>
    <w:p w:rsidR="00BB4879" w:rsidRPr="005232C1" w:rsidRDefault="00BB4879" w:rsidP="00C1516A">
      <w:pPr>
        <w:pStyle w:val="Piezme"/>
      </w:pPr>
      <w:r w:rsidRPr="00D03985">
        <w:rPr>
          <w:b/>
          <w:bCs/>
          <w:iCs/>
        </w:rPr>
        <w:t>Piezīme</w:t>
      </w:r>
      <w:r w:rsidRPr="00D03985">
        <w:rPr>
          <w:b/>
          <w:bCs/>
          <w:iCs/>
          <w:color w:val="FF0000"/>
        </w:rPr>
        <w:t>!</w:t>
      </w:r>
      <w:r>
        <w:t xml:space="preserve"> Lietotāju atbloķēšanu var veikt tikai savu organizāciju ietvaros.</w:t>
      </w:r>
    </w:p>
    <w:p w:rsidR="00BB4879" w:rsidRDefault="00BB4879" w:rsidP="00C1516A">
      <w:pPr>
        <w:pStyle w:val="Pamatteksts1"/>
      </w:pPr>
      <w:r>
        <w:t>Lietotāja atbloķēšana ir pieejama arī sistēmas automātiskam procesam, veicot lietotāja atbloķēšanu, sākoties lietotāja datos uzstādītajam aktivitātes periodam.</w:t>
      </w:r>
    </w:p>
    <w:p w:rsidR="00BB4879" w:rsidRDefault="00BB4879" w:rsidP="00C1516A">
      <w:pPr>
        <w:pStyle w:val="Apaknodaas"/>
      </w:pPr>
      <w:r>
        <w:t>Piekļūšana</w:t>
      </w:r>
    </w:p>
    <w:p w:rsidR="00BB4879" w:rsidRDefault="00BB4879" w:rsidP="00C1516A">
      <w:pPr>
        <w:pStyle w:val="Pamatteksts1"/>
      </w:pPr>
      <w:r>
        <w:t>Lietotāja atbloķēšanu ir iespējams veikt divējādi:</w:t>
      </w:r>
    </w:p>
    <w:p w:rsidR="00BB4879" w:rsidRPr="006216CC" w:rsidRDefault="00BB4879" w:rsidP="00E70652">
      <w:pPr>
        <w:pStyle w:val="Pamatteksts"/>
      </w:pPr>
      <w:r>
        <w:t xml:space="preserve">sistēmas lietotājs ar </w:t>
      </w:r>
      <w:r w:rsidRPr="006216CC">
        <w:t>administratora lomu veic izvēlēta bloķēta lietotāja aktivizēšanu</w:t>
      </w:r>
      <w:r w:rsidRPr="006216CC">
        <w:fldChar w:fldCharType="begin"/>
      </w:r>
      <w:r w:rsidRPr="006216CC">
        <w:instrText xml:space="preserve"> XE "Lietotāja aktivizēšana" </w:instrText>
      </w:r>
      <w:r w:rsidRPr="006216CC">
        <w:fldChar w:fldCharType="end"/>
      </w:r>
      <w:r w:rsidRPr="006216CC">
        <w:t xml:space="preserve"> (atbloķēšanu) no lietotāja datu rediģēšanas ekrānformas (skat. aprakstu </w:t>
      </w:r>
      <w:r w:rsidRPr="00BB4879">
        <w:t>Lietotāja datu rediģēšana</w:t>
      </w:r>
      <w:r w:rsidRPr="006216CC">
        <w:t>);</w:t>
      </w:r>
    </w:p>
    <w:p w:rsidR="00BB4879" w:rsidRPr="006216CC" w:rsidRDefault="00BB4879" w:rsidP="00E70652">
      <w:pPr>
        <w:pStyle w:val="Pamatteksts"/>
      </w:pPr>
      <w:r w:rsidRPr="006216CC">
        <w:t>sistēma automātiski veic bloķēta lietotāja atbloķēšanu</w:t>
      </w:r>
      <w:r>
        <w:t>, ja ikdienas sistēmas lietotāju pieejas termiņu kontroles procesā, ko sistēma veic pulksten 00:00, tiek konstatēts, ka ir jāveic lietotāja atbloķēšana</w:t>
      </w:r>
      <w:r w:rsidRPr="006216CC">
        <w:t>.</w:t>
      </w:r>
    </w:p>
    <w:p w:rsidR="00BB4879" w:rsidRDefault="00BB4879" w:rsidP="00C1516A">
      <w:pPr>
        <w:pStyle w:val="Apaknodaas"/>
      </w:pPr>
      <w:r>
        <w:t>Izpildes scenārijs</w:t>
      </w:r>
    </w:p>
    <w:p w:rsidR="00BB4879" w:rsidRDefault="00BB4879" w:rsidP="00C1516A">
      <w:pPr>
        <w:pStyle w:val="Pamatteksts1"/>
      </w:pPr>
      <w:r>
        <w:t>Lietotāja atbloķēšanas darbības nav atkarīgas no tā, vai bloķētā lietotāja bloķēšanu veic administratora lietotājs vai sistēma:</w:t>
      </w:r>
    </w:p>
    <w:p w:rsidR="00BB4879" w:rsidRDefault="00BB4879" w:rsidP="00E70652">
      <w:pPr>
        <w:pStyle w:val="Pamatteksts"/>
      </w:pPr>
      <w:r>
        <w:t>Lietotājs vai sistēma izsauc izvēlētā bloķētā lietotāja atbloķēšanu;</w:t>
      </w:r>
    </w:p>
    <w:p w:rsidR="00BB4879" w:rsidRDefault="00BB4879" w:rsidP="00E70652">
      <w:pPr>
        <w:pStyle w:val="Pamatteksts"/>
      </w:pPr>
      <w:r>
        <w:t>Sistēma veic atbloķēšanu un saglabā atbloķētā lietotāja aktivitātes perioda datus;</w:t>
      </w:r>
    </w:p>
    <w:p w:rsidR="00BB4879" w:rsidRDefault="00BB4879" w:rsidP="00E70652">
      <w:pPr>
        <w:pStyle w:val="Pamatteksts"/>
      </w:pPr>
      <w:r>
        <w:t>Ja lietotājs, kas tiek bloķēts, ir ar administratora lomu, sistēma izveido un nosūta ziņojumu uz organizācijai, kuras administrators tiek atbloķēts, un sistēmas uzturētāja organizācijai uz šo organizāciju norādītajām e-pasta adresēm ziņojumiem:</w:t>
      </w:r>
    </w:p>
    <w:p w:rsidR="00BB4879" w:rsidRDefault="00BB4879" w:rsidP="0068526F">
      <w:pPr>
        <w:pStyle w:val="Picture"/>
      </w:pPr>
      <w:r w:rsidRPr="00936F54">
        <w:rPr>
          <w:noProof/>
        </w:rPr>
        <w:lastRenderedPageBreak/>
        <w:drawing>
          <wp:inline distT="0" distB="0" distL="0" distR="0" wp14:anchorId="48F9C66C" wp14:editId="313DF008">
            <wp:extent cx="5372100" cy="2228850"/>
            <wp:effectExtent l="19050" t="19050" r="0" b="0"/>
            <wp:docPr id="218" name="Picture 350" descr="LIET_e-pasts_admin_a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LIET_e-pasts_admin_aktiv"/>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372100" cy="2228850"/>
                    </a:xfrm>
                    <a:prstGeom prst="rect">
                      <a:avLst/>
                    </a:prstGeom>
                    <a:noFill/>
                    <a:ln w="6350" cmpd="sng">
                      <a:solidFill>
                        <a:srgbClr val="D9D9D9"/>
                      </a:solidFill>
                      <a:miter lim="800000"/>
                      <a:headEnd/>
                      <a:tailEnd/>
                    </a:ln>
                    <a:effectLst/>
                  </pic:spPr>
                </pic:pic>
              </a:graphicData>
            </a:graphic>
          </wp:inline>
        </w:drawing>
      </w:r>
    </w:p>
    <w:p w:rsidR="00BB4879" w:rsidRDefault="00BB4879" w:rsidP="00B958A9">
      <w:pPr>
        <w:pStyle w:val="Caption"/>
      </w:pPr>
      <w:r>
        <w:t>Pazi</w:t>
      </w:r>
      <w:r>
        <w:rPr>
          <w:rFonts w:hint="eastAsia"/>
        </w:rPr>
        <w:t>ņ</w:t>
      </w:r>
      <w:r>
        <w:t xml:space="preserve">ojums </w:t>
      </w:r>
      <w:fldSimple w:instr=" SEQ Paziņojums \* ARABIC ">
        <w:r w:rsidR="00760291">
          <w:rPr>
            <w:noProof/>
          </w:rPr>
          <w:t>39</w:t>
        </w:r>
      </w:fldSimple>
      <w:r>
        <w:t xml:space="preserve">. E-pasta ziņojums organizācijai par organizācijas administratora </w:t>
      </w:r>
      <w:r>
        <w:rPr>
          <w:rFonts w:hint="eastAsia"/>
        </w:rPr>
        <w:t>aktivizēšanu (</w:t>
      </w:r>
      <w:r>
        <w:t>atbloķēšanu)</w:t>
      </w:r>
    </w:p>
    <w:p w:rsidR="00BB4879" w:rsidRDefault="00BB4879" w:rsidP="00E70652">
      <w:pPr>
        <w:pStyle w:val="Pamatteksts"/>
      </w:pPr>
      <w:r>
        <w:t>Sistēma izveido un nosūta e-pastu aktivizētajam (atbloķētajam) sistēmas lietotājam:</w:t>
      </w:r>
    </w:p>
    <w:p w:rsidR="00BB4879" w:rsidRDefault="00BB4879" w:rsidP="0068526F">
      <w:pPr>
        <w:pStyle w:val="Picture"/>
      </w:pPr>
      <w:r w:rsidRPr="00936F54">
        <w:rPr>
          <w:noProof/>
        </w:rPr>
        <w:drawing>
          <wp:inline distT="0" distB="0" distL="0" distR="0" wp14:anchorId="302E31BB" wp14:editId="7736B011">
            <wp:extent cx="5372100" cy="2228850"/>
            <wp:effectExtent l="19050" t="19050" r="0" b="0"/>
            <wp:docPr id="216" name="Picture 351" descr="LIET_e-pasts_liet_a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LIET_e-pasts_liet_aktiv"/>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372100" cy="2228850"/>
                    </a:xfrm>
                    <a:prstGeom prst="rect">
                      <a:avLst/>
                    </a:prstGeom>
                    <a:noFill/>
                    <a:ln w="6350" cmpd="sng">
                      <a:solidFill>
                        <a:srgbClr val="D9D9D9"/>
                      </a:solidFill>
                      <a:miter lim="800000"/>
                      <a:headEnd/>
                      <a:tailEnd/>
                    </a:ln>
                    <a:effectLst/>
                  </pic:spPr>
                </pic:pic>
              </a:graphicData>
            </a:graphic>
          </wp:inline>
        </w:drawing>
      </w:r>
    </w:p>
    <w:p w:rsidR="00BB4879" w:rsidRDefault="00BB4879" w:rsidP="00B958A9">
      <w:pPr>
        <w:pStyle w:val="Caption"/>
      </w:pPr>
      <w:r>
        <w:t>Pazi</w:t>
      </w:r>
      <w:r>
        <w:rPr>
          <w:rFonts w:hint="eastAsia"/>
        </w:rPr>
        <w:t>ņ</w:t>
      </w:r>
      <w:r>
        <w:t xml:space="preserve">ojums </w:t>
      </w:r>
      <w:fldSimple w:instr=" SEQ Paziņojums \* ARABIC ">
        <w:r w:rsidR="00760291">
          <w:rPr>
            <w:noProof/>
          </w:rPr>
          <w:t>40</w:t>
        </w:r>
      </w:fldSimple>
      <w:r>
        <w:t>. E-pasta ziņojums aktivizētajam (atbloķētajam) lietotājam</w:t>
      </w:r>
    </w:p>
    <w:p w:rsidR="00BB4879" w:rsidRDefault="00BB4879" w:rsidP="00BB4879">
      <w:pPr>
        <w:pStyle w:val="Heading2"/>
        <w:numPr>
          <w:ilvl w:val="1"/>
          <w:numId w:val="3"/>
        </w:numPr>
      </w:pPr>
      <w:bookmarkStart w:id="310" w:name="_D2HTopic_3296"/>
      <w:bookmarkStart w:id="311" w:name="_Toc179879063"/>
      <w:r w:rsidRPr="00163C5D">
        <w:t>Lietotāja dzēšana</w:t>
      </w:r>
      <w:bookmarkEnd w:id="310"/>
      <w:bookmarkEnd w:id="311"/>
    </w:p>
    <w:p w:rsidR="00BB4879" w:rsidRPr="00F53DC0" w:rsidRDefault="00BB4879" w:rsidP="0068526F">
      <w:pPr>
        <w:rPr>
          <w:vanish/>
        </w:rPr>
      </w:pPr>
      <w:r>
        <w:fldChar w:fldCharType="begin"/>
      </w:r>
      <w:r>
        <w:instrText xml:space="preserve"> XE "Lietotājs" </w:instrText>
      </w:r>
      <w:r>
        <w:fldChar w:fldCharType="end"/>
      </w:r>
    </w:p>
    <w:p w:rsidR="00BB4879" w:rsidRDefault="00BB4879" w:rsidP="00C1516A">
      <w:pPr>
        <w:pStyle w:val="Apaknodaas"/>
      </w:pPr>
      <w:r>
        <w:t>Apraksts</w:t>
      </w:r>
    </w:p>
    <w:p w:rsidR="00BB4879" w:rsidRDefault="00BB4879" w:rsidP="00C1516A">
      <w:pPr>
        <w:pStyle w:val="Pamatteksts1"/>
      </w:pPr>
      <w:r w:rsidRPr="00307A4C">
        <w:t>Lietotāja datu dzēšana</w:t>
      </w:r>
      <w:r>
        <w:fldChar w:fldCharType="begin"/>
      </w:r>
      <w:r>
        <w:instrText xml:space="preserve"> XE "</w:instrText>
      </w:r>
      <w:r w:rsidRPr="00775886">
        <w:instrText>Lietotāja dzēšana</w:instrText>
      </w:r>
      <w:r>
        <w:instrText xml:space="preserve">" </w:instrText>
      </w:r>
      <w:r>
        <w:fldChar w:fldCharType="end"/>
      </w:r>
      <w:r w:rsidRPr="00307A4C">
        <w:t xml:space="preserve"> nozīmē kāda reģistrēta</w:t>
      </w:r>
      <w:r>
        <w:t>,</w:t>
      </w:r>
      <w:r w:rsidRPr="00307A4C">
        <w:t xml:space="preserve"> bloķēta sistēmas lietotāja kont</w:t>
      </w:r>
      <w:r>
        <w:t>a</w:t>
      </w:r>
      <w:r w:rsidRPr="00307A4C">
        <w:t xml:space="preserve"> atzīmē</w:t>
      </w:r>
      <w:r>
        <w:t>šanu</w:t>
      </w:r>
      <w:r w:rsidRPr="00307A4C">
        <w:t xml:space="preserve"> kā dzēstu</w:t>
      </w:r>
      <w:r>
        <w:t>, kā rezultātā dzēstais lietotājs vairs nav atjaunojams sistēmā</w:t>
      </w:r>
      <w:r w:rsidRPr="00307A4C">
        <w:t>.</w:t>
      </w:r>
    </w:p>
    <w:p w:rsidR="00BB4879" w:rsidRPr="005232C1" w:rsidRDefault="00BB4879" w:rsidP="00C1516A">
      <w:pPr>
        <w:pStyle w:val="Piezme"/>
      </w:pPr>
      <w:r w:rsidRPr="00D03985">
        <w:rPr>
          <w:b/>
          <w:bCs/>
          <w:iCs/>
        </w:rPr>
        <w:t>Piezīme</w:t>
      </w:r>
      <w:r w:rsidRPr="00D03985">
        <w:rPr>
          <w:b/>
          <w:bCs/>
          <w:iCs/>
          <w:color w:val="FF0000"/>
        </w:rPr>
        <w:t>!</w:t>
      </w:r>
      <w:r>
        <w:t xml:space="preserve"> Dzēst var tikai bloķētus sistēmas lietotājus.</w:t>
      </w:r>
    </w:p>
    <w:p w:rsidR="00BB4879" w:rsidRDefault="00BB4879" w:rsidP="00C1516A">
      <w:pPr>
        <w:pStyle w:val="Apaknodaas"/>
      </w:pPr>
      <w:r>
        <w:t xml:space="preserve">Piekļūšanas nosacījumi </w:t>
      </w:r>
    </w:p>
    <w:p w:rsidR="00BB4879" w:rsidRDefault="00BB4879" w:rsidP="00C1516A">
      <w:pPr>
        <w:pStyle w:val="Pamatteksts1"/>
      </w:pPr>
      <w:r>
        <w:t>Sistēmas lietotāja dzēšanu var veikt autorizēts sistēmas lietotājs ar lomu Sistēmas administrators, Pircēja administrators vai Piegādātāja administrators.</w:t>
      </w:r>
    </w:p>
    <w:p w:rsidR="00BB4879" w:rsidRPr="005232C1" w:rsidRDefault="00BB4879" w:rsidP="00C1516A">
      <w:pPr>
        <w:pStyle w:val="Piezme"/>
      </w:pPr>
      <w:r w:rsidRPr="00D03985">
        <w:rPr>
          <w:b/>
          <w:bCs/>
          <w:iCs/>
        </w:rPr>
        <w:t>Piezīme</w:t>
      </w:r>
      <w:r w:rsidRPr="00D03985">
        <w:rPr>
          <w:b/>
          <w:bCs/>
          <w:iCs/>
          <w:color w:val="FF0000"/>
        </w:rPr>
        <w:t>!</w:t>
      </w:r>
      <w:r>
        <w:t xml:space="preserve"> Lietotāju dzēšanu var veikt tikai savas organizācijas ietvaros.</w:t>
      </w:r>
    </w:p>
    <w:p w:rsidR="00BB4879" w:rsidRDefault="00BB4879" w:rsidP="00C1516A">
      <w:pPr>
        <w:pStyle w:val="Apaknodaas"/>
      </w:pPr>
      <w:r>
        <w:t>Piekļūšana</w:t>
      </w:r>
    </w:p>
    <w:p w:rsidR="00BB4879" w:rsidRDefault="00BB4879" w:rsidP="00C1516A">
      <w:pPr>
        <w:pStyle w:val="Pamatteksts1"/>
      </w:pPr>
      <w:r>
        <w:t xml:space="preserve">Lietotāja dzēšanu ir iespējams veikt no lietotāja datu rediģēšanas </w:t>
      </w:r>
      <w:r w:rsidRPr="00163C5D">
        <w:t xml:space="preserve">ekrānformas (skat. aprakstu </w:t>
      </w:r>
      <w:r w:rsidRPr="00BB4879">
        <w:t>Lietotāja datu rediģēšana</w:t>
      </w:r>
      <w:r w:rsidRPr="00163C5D">
        <w:t>), izvēloties lietotāja konta dzēšanas darbību.</w:t>
      </w:r>
    </w:p>
    <w:p w:rsidR="00BB4879" w:rsidRDefault="00BB4879" w:rsidP="00C1516A">
      <w:pPr>
        <w:pStyle w:val="Apaknodaas"/>
      </w:pPr>
      <w:r>
        <w:lastRenderedPageBreak/>
        <w:t>Izpildes scenārijs</w:t>
      </w:r>
    </w:p>
    <w:p w:rsidR="00BB4879" w:rsidRDefault="00BB4879" w:rsidP="00C1516A">
      <w:pPr>
        <w:pStyle w:val="Pamatteksts1"/>
      </w:pPr>
      <w:r>
        <w:t>Veicot lietotāja dzēšanu, sistēmā tiek veiktas pārbaudes:</w:t>
      </w:r>
    </w:p>
    <w:p w:rsidR="00BB4879" w:rsidRDefault="00BB4879" w:rsidP="00C1516A">
      <w:pPr>
        <w:pStyle w:val="Piezme"/>
      </w:pPr>
      <w:r w:rsidRPr="00285558">
        <w:rPr>
          <w:b/>
          <w:bCs/>
          <w:iCs/>
        </w:rPr>
        <w:t>Piezīme</w:t>
      </w:r>
      <w:r w:rsidRPr="00285558">
        <w:rPr>
          <w:b/>
          <w:bCs/>
          <w:iCs/>
          <w:color w:val="FF0000"/>
        </w:rPr>
        <w:t>!</w:t>
      </w:r>
      <w:r>
        <w:rPr>
          <w:b/>
          <w:bCs/>
          <w:iCs/>
          <w:color w:val="FF0000"/>
        </w:rPr>
        <w:t xml:space="preserve"> </w:t>
      </w:r>
      <w:r w:rsidRPr="00F67C14">
        <w:t xml:space="preserve">Ja </w:t>
      </w:r>
      <w:r w:rsidRPr="00ED164E">
        <w:t>lietotājam</w:t>
      </w:r>
      <w:r>
        <w:t>, kurš tiek dzēsts,</w:t>
      </w:r>
      <w:r w:rsidRPr="00ED164E">
        <w:t xml:space="preserve"> loma ir kāda no lomām </w:t>
      </w:r>
      <w:r>
        <w:t>‘</w:t>
      </w:r>
      <w:r w:rsidRPr="00ED164E">
        <w:t>Iepircējs</w:t>
      </w:r>
      <w:r>
        <w:t>’ vai ‘</w:t>
      </w:r>
      <w:r w:rsidRPr="00ED164E">
        <w:t>Apstiprinātājs</w:t>
      </w:r>
      <w:r>
        <w:t>’</w:t>
      </w:r>
      <w:r w:rsidRPr="00ED164E">
        <w:t>, tad visi</w:t>
      </w:r>
      <w:r>
        <w:t>em</w:t>
      </w:r>
      <w:r w:rsidRPr="00ED164E">
        <w:t xml:space="preserve"> lietotājam šīs lomas ietvaros piesaistīt</w:t>
      </w:r>
      <w:r>
        <w:t>aj</w:t>
      </w:r>
      <w:r w:rsidRPr="00ED164E">
        <w:t>ie</w:t>
      </w:r>
      <w:r>
        <w:t>m</w:t>
      </w:r>
      <w:r w:rsidRPr="00ED164E">
        <w:t xml:space="preserve"> pasūtījumi</w:t>
      </w:r>
      <w:r>
        <w:t>em</w:t>
      </w:r>
      <w:r w:rsidRPr="00ED164E">
        <w:t xml:space="preserve"> ir </w:t>
      </w:r>
      <w:r>
        <w:t xml:space="preserve">jābūt </w:t>
      </w:r>
      <w:r w:rsidRPr="00ED164E">
        <w:t>kādā no gala statusiem (</w:t>
      </w:r>
      <w:r>
        <w:t>‘</w:t>
      </w:r>
      <w:r w:rsidRPr="00ED164E">
        <w:t>Pilnībā izpildīts pasūtījums</w:t>
      </w:r>
      <w:r>
        <w:t>’</w:t>
      </w:r>
      <w:r w:rsidRPr="00ED164E">
        <w:t xml:space="preserve">, </w:t>
      </w:r>
      <w:r>
        <w:t>‘</w:t>
      </w:r>
      <w:r w:rsidRPr="00ED164E">
        <w:t>Atteikts pirkuma pieprasījums</w:t>
      </w:r>
      <w:r>
        <w:t>’</w:t>
      </w:r>
      <w:r w:rsidRPr="00ED164E">
        <w:t xml:space="preserve">, </w:t>
      </w:r>
      <w:r>
        <w:t>‘</w:t>
      </w:r>
      <w:r w:rsidRPr="00ED164E">
        <w:t>Atteikts daļējs pieprasījums</w:t>
      </w:r>
      <w:r>
        <w:t>’</w:t>
      </w:r>
      <w:r w:rsidRPr="00ED164E">
        <w:t xml:space="preserve">, </w:t>
      </w:r>
      <w:r>
        <w:t>‘</w:t>
      </w:r>
      <w:r w:rsidRPr="00ED164E">
        <w:t>Atteikts apstiprinātais pirkuma pieprasījums</w:t>
      </w:r>
      <w:r>
        <w:t>’</w:t>
      </w:r>
      <w:r w:rsidRPr="00ED164E">
        <w:t xml:space="preserve">, </w:t>
      </w:r>
      <w:r>
        <w:t>‘</w:t>
      </w:r>
      <w:r w:rsidRPr="00ED164E">
        <w:t>Atteikts daļējs pasūtījums</w:t>
      </w:r>
      <w:r>
        <w:t>’</w:t>
      </w:r>
      <w:r w:rsidRPr="00ED164E">
        <w:t xml:space="preserve">, </w:t>
      </w:r>
      <w:r>
        <w:t>‘</w:t>
      </w:r>
      <w:r w:rsidRPr="00ED164E">
        <w:t>Izbeigts pasūtījums</w:t>
      </w:r>
      <w:r>
        <w:t>’</w:t>
      </w:r>
      <w:r w:rsidRPr="00ED164E">
        <w:t>).</w:t>
      </w:r>
    </w:p>
    <w:p w:rsidR="00BB4879" w:rsidRPr="00ED164E" w:rsidRDefault="00BB4879" w:rsidP="00C1516A">
      <w:pPr>
        <w:pStyle w:val="Piezme"/>
      </w:pPr>
      <w:r w:rsidRPr="00285558">
        <w:rPr>
          <w:b/>
          <w:bCs/>
          <w:iCs/>
        </w:rPr>
        <w:t>Piezīme</w:t>
      </w:r>
      <w:r w:rsidRPr="00285558">
        <w:rPr>
          <w:b/>
          <w:bCs/>
          <w:iCs/>
          <w:color w:val="FF0000"/>
        </w:rPr>
        <w:t>!</w:t>
      </w:r>
      <w:r>
        <w:rPr>
          <w:b/>
          <w:bCs/>
          <w:iCs/>
          <w:color w:val="FF0000"/>
        </w:rPr>
        <w:t xml:space="preserve"> </w:t>
      </w:r>
      <w:r w:rsidRPr="00F67C14">
        <w:t xml:space="preserve">Ja </w:t>
      </w:r>
      <w:r w:rsidRPr="00ED164E">
        <w:t>lietotājam</w:t>
      </w:r>
      <w:r>
        <w:t>, kurš tiek dzēsts,</w:t>
      </w:r>
      <w:r w:rsidRPr="00ED164E">
        <w:t xml:space="preserve"> loma </w:t>
      </w:r>
      <w:r w:rsidRPr="0041423B">
        <w:t xml:space="preserve">ir </w:t>
      </w:r>
      <w:r>
        <w:t>‘</w:t>
      </w:r>
      <w:r w:rsidRPr="0041423B">
        <w:t>Saņēmējs</w:t>
      </w:r>
      <w:r>
        <w:t>’</w:t>
      </w:r>
      <w:r w:rsidRPr="0041423B">
        <w:t>, tad katrai lietotājam piesaistītajai piegādes adresei ir</w:t>
      </w:r>
      <w:r>
        <w:t xml:space="preserve"> jābūt</w:t>
      </w:r>
      <w:r w:rsidRPr="0041423B">
        <w:t xml:space="preserve"> piesaistīt</w:t>
      </w:r>
      <w:r>
        <w:t>am</w:t>
      </w:r>
      <w:r w:rsidRPr="0041423B">
        <w:t xml:space="preserve"> vismaz vien</w:t>
      </w:r>
      <w:r>
        <w:t>am</w:t>
      </w:r>
      <w:r w:rsidRPr="0041423B">
        <w:t xml:space="preserve"> cit</w:t>
      </w:r>
      <w:r>
        <w:t>am</w:t>
      </w:r>
      <w:r w:rsidRPr="0041423B">
        <w:t xml:space="preserve"> aktīv</w:t>
      </w:r>
      <w:r>
        <w:t>am lietotājam.</w:t>
      </w:r>
    </w:p>
    <w:p w:rsidR="00BB4879" w:rsidRDefault="00BB4879" w:rsidP="00C1516A">
      <w:pPr>
        <w:pStyle w:val="Pamatteksts1"/>
      </w:pPr>
      <w:r>
        <w:t>Ja tiek dzēsts lietotājs ar lomu ‘</w:t>
      </w:r>
      <w:r w:rsidRPr="00837E9E">
        <w:t>Iepircējs</w:t>
      </w:r>
      <w:r>
        <w:t>’</w:t>
      </w:r>
      <w:r w:rsidRPr="00837E9E">
        <w:t xml:space="preserve">, </w:t>
      </w:r>
      <w:r>
        <w:t xml:space="preserve">kam </w:t>
      </w:r>
      <w:r w:rsidRPr="00837E9E">
        <w:t xml:space="preserve">piesaistīts </w:t>
      </w:r>
      <w:r>
        <w:t>kāds</w:t>
      </w:r>
      <w:r w:rsidRPr="00837E9E">
        <w:t xml:space="preserve"> grozs</w:t>
      </w:r>
      <w:r w:rsidRPr="00112C69">
        <w:t xml:space="preserve">, tad sistēma attēlo vaicājumu </w:t>
      </w:r>
    </w:p>
    <w:p w:rsidR="00BB4879" w:rsidRPr="00660F75" w:rsidRDefault="00BB4879" w:rsidP="0068526F">
      <w:pPr>
        <w:pStyle w:val="Picture"/>
        <w:rPr>
          <w:highlight w:val="yellow"/>
        </w:rPr>
      </w:pPr>
      <w:r w:rsidRPr="00936F54">
        <w:rPr>
          <w:noProof/>
        </w:rPr>
        <w:drawing>
          <wp:inline distT="0" distB="0" distL="0" distR="0" wp14:anchorId="080D73EA" wp14:editId="072495AD">
            <wp:extent cx="3295650" cy="1428750"/>
            <wp:effectExtent l="0" t="0" r="0" b="0"/>
            <wp:docPr id="214"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295650" cy="1428750"/>
                    </a:xfrm>
                    <a:prstGeom prst="rect">
                      <a:avLst/>
                    </a:prstGeom>
                    <a:noFill/>
                    <a:ln>
                      <a:noFill/>
                    </a:ln>
                  </pic:spPr>
                </pic:pic>
              </a:graphicData>
            </a:graphic>
          </wp:inline>
        </w:drawing>
      </w:r>
    </w:p>
    <w:p w:rsidR="00BB4879" w:rsidRPr="00891545" w:rsidRDefault="00BB4879" w:rsidP="00B958A9">
      <w:pPr>
        <w:pStyle w:val="Caption"/>
      </w:pPr>
      <w:r w:rsidRPr="00891545">
        <w:t xml:space="preserve">Paziņojums </w:t>
      </w:r>
      <w:fldSimple w:instr=" SEQ Paziņojums \* ARABIC ">
        <w:r w:rsidR="00760291">
          <w:rPr>
            <w:noProof/>
          </w:rPr>
          <w:t>41</w:t>
        </w:r>
      </w:fldSimple>
      <w:r w:rsidRPr="00891545">
        <w:t>. Sistēmas vaicājums par Iepircēja groziem</w:t>
      </w:r>
    </w:p>
    <w:p w:rsidR="00BB4879" w:rsidRPr="00112C69" w:rsidRDefault="00BB4879" w:rsidP="00C1516A">
      <w:pPr>
        <w:pStyle w:val="Pamatteksts1"/>
      </w:pPr>
      <w:r w:rsidRPr="00112C69">
        <w:t xml:space="preserve">Lietotājam </w:t>
      </w:r>
      <w:r w:rsidRPr="006B1C5A">
        <w:t>ir</w:t>
      </w:r>
      <w:r w:rsidRPr="00112C69">
        <w:t xml:space="preserve"> šādas izvēles iespējas:</w:t>
      </w:r>
    </w:p>
    <w:p w:rsidR="00BB4879" w:rsidRPr="004A4E74" w:rsidRDefault="00BB4879" w:rsidP="00C1516A">
      <w:pPr>
        <w:pStyle w:val="Pakrtots"/>
      </w:pPr>
      <w:r w:rsidRPr="00BB4879">
        <w:rPr>
          <w:b/>
          <w:noProof/>
          <w:lang w:eastAsia="lv-LV"/>
        </w:rPr>
        <w:drawing>
          <wp:inline distT="0" distB="0" distL="0" distR="0" wp14:anchorId="218ED422" wp14:editId="7F6CDE5C">
            <wp:extent cx="457200" cy="152400"/>
            <wp:effectExtent l="0" t="0" r="0" b="0"/>
            <wp:docPr id="212"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112C69">
        <w:t xml:space="preserve"> </w:t>
      </w:r>
      <w:r w:rsidRPr="004A4E74">
        <w:t>– uzklikšķinot uz spiedpogas, tiek dzēsti visi Iepircējam piesaistītie grozi;</w:t>
      </w:r>
    </w:p>
    <w:p w:rsidR="00BB4879" w:rsidRPr="004A4E74" w:rsidRDefault="00BB4879" w:rsidP="00C1516A">
      <w:pPr>
        <w:pStyle w:val="Pakrtots"/>
      </w:pPr>
      <w:r w:rsidRPr="00BB4879">
        <w:rPr>
          <w:b/>
          <w:noProof/>
          <w:lang w:eastAsia="lv-LV"/>
        </w:rPr>
        <w:drawing>
          <wp:inline distT="0" distB="0" distL="0" distR="0" wp14:anchorId="0E9B709A" wp14:editId="7C3B7D1D">
            <wp:extent cx="495300" cy="152400"/>
            <wp:effectExtent l="0" t="0" r="0" b="0"/>
            <wp:docPr id="210"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112C69">
        <w:t xml:space="preserve"> </w:t>
      </w:r>
      <w:r w:rsidRPr="004A4E74">
        <w:t xml:space="preserve">- uzklikšķinot uz spiedpogas, </w:t>
      </w:r>
      <w:r>
        <w:t>dzēšot</w:t>
      </w:r>
      <w:r w:rsidRPr="004A4E74">
        <w:t xml:space="preserve"> Iepircēja </w:t>
      </w:r>
      <w:r>
        <w:t xml:space="preserve">lietotāju, </w:t>
      </w:r>
      <w:r w:rsidRPr="004A4E74">
        <w:t>Iepircējam piesaistītie grozi netiek dzēsti;</w:t>
      </w:r>
    </w:p>
    <w:p w:rsidR="00BB4879" w:rsidRPr="004A4E74" w:rsidRDefault="00BB4879" w:rsidP="00C1516A">
      <w:pPr>
        <w:pStyle w:val="Pakrtots"/>
      </w:pPr>
      <w:r w:rsidRPr="00BB4879">
        <w:rPr>
          <w:b/>
          <w:noProof/>
          <w:lang w:eastAsia="lv-LV"/>
        </w:rPr>
        <w:drawing>
          <wp:inline distT="0" distB="0" distL="0" distR="0" wp14:anchorId="113BB215" wp14:editId="3A2B7C83">
            <wp:extent cx="609600" cy="161925"/>
            <wp:effectExtent l="0" t="0" r="0" b="0"/>
            <wp:docPr id="208"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sidRPr="00112C69">
        <w:t xml:space="preserve"> </w:t>
      </w:r>
      <w:r w:rsidRPr="004A4E74">
        <w:t xml:space="preserve">– uzklikšķinot uz spiedpogas, tiek atcelta Iepircēja </w:t>
      </w:r>
      <w:r>
        <w:t>dzēšanas</w:t>
      </w:r>
      <w:r w:rsidRPr="004A4E74">
        <w:t xml:space="preserve"> darbība.</w:t>
      </w:r>
    </w:p>
    <w:p w:rsidR="00BB4879" w:rsidRDefault="00BB4879" w:rsidP="00E70652">
      <w:pPr>
        <w:pStyle w:val="Pamatteksts"/>
      </w:pPr>
      <w:r>
        <w:t>Sistēma uzstāda lietotāja kontam datu dzēšanas pazīmi;</w:t>
      </w:r>
    </w:p>
    <w:p w:rsidR="00BB4879" w:rsidRDefault="00BB4879" w:rsidP="00E70652">
      <w:pPr>
        <w:pStyle w:val="Pamatteksts"/>
      </w:pPr>
      <w:r>
        <w:t xml:space="preserve">Sistēma izveido ziņojumu un nosūta e-pastu </w:t>
      </w:r>
      <w:r w:rsidRPr="00C86B1A">
        <w:t xml:space="preserve">lietotājam piesaistītās organizācijas visiem aktīvajiem administratoriem, kas nav veikuši </w:t>
      </w:r>
      <w:r>
        <w:t>dzēšanas</w:t>
      </w:r>
      <w:r w:rsidRPr="00C86B1A">
        <w:t xml:space="preserve"> darbību</w:t>
      </w:r>
      <w:r>
        <w:t>:</w:t>
      </w:r>
    </w:p>
    <w:p w:rsidR="00BB4879" w:rsidRDefault="00BB4879" w:rsidP="0068526F">
      <w:pPr>
        <w:pStyle w:val="Picture"/>
      </w:pPr>
      <w:r w:rsidRPr="00936F54">
        <w:rPr>
          <w:noProof/>
        </w:rPr>
        <w:lastRenderedPageBreak/>
        <w:drawing>
          <wp:inline distT="0" distB="0" distL="0" distR="0" wp14:anchorId="31547FDD" wp14:editId="11BA05B3">
            <wp:extent cx="5372100" cy="2247900"/>
            <wp:effectExtent l="19050" t="19050" r="0" b="0"/>
            <wp:docPr id="206" name="Picture 356" descr="LIET_e-pasts_admin_dz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LIET_e-pasts_admin_dzest"/>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372100" cy="2247900"/>
                    </a:xfrm>
                    <a:prstGeom prst="rect">
                      <a:avLst/>
                    </a:prstGeom>
                    <a:noFill/>
                    <a:ln w="6350" cmpd="sng">
                      <a:solidFill>
                        <a:srgbClr val="D9D9D9"/>
                      </a:solidFill>
                      <a:miter lim="800000"/>
                      <a:headEnd/>
                      <a:tailEnd/>
                    </a:ln>
                    <a:effectLst/>
                  </pic:spPr>
                </pic:pic>
              </a:graphicData>
            </a:graphic>
          </wp:inline>
        </w:drawing>
      </w:r>
    </w:p>
    <w:p w:rsidR="00BB4879" w:rsidRDefault="00BB4879" w:rsidP="00B958A9">
      <w:pPr>
        <w:pStyle w:val="Caption"/>
      </w:pPr>
      <w:r>
        <w:t>Pazi</w:t>
      </w:r>
      <w:r>
        <w:rPr>
          <w:rFonts w:hint="eastAsia"/>
        </w:rPr>
        <w:t>ņ</w:t>
      </w:r>
      <w:r>
        <w:t xml:space="preserve">ojums </w:t>
      </w:r>
      <w:fldSimple w:instr=" SEQ Paziņojums \* ARABIC ">
        <w:r w:rsidR="00760291">
          <w:rPr>
            <w:noProof/>
          </w:rPr>
          <w:t>42</w:t>
        </w:r>
      </w:fldSimple>
      <w:r>
        <w:t>. E-pasta ziņojums administratoriem par lietotāja dzēšanu</w:t>
      </w:r>
    </w:p>
    <w:p w:rsidR="00BB4879" w:rsidRDefault="00BB4879" w:rsidP="00BB4879">
      <w:pPr>
        <w:pStyle w:val="Heading2"/>
        <w:numPr>
          <w:ilvl w:val="1"/>
          <w:numId w:val="3"/>
        </w:numPr>
      </w:pPr>
      <w:bookmarkStart w:id="312" w:name="_D2HTopic_3247"/>
      <w:bookmarkStart w:id="313" w:name="_Toc179879064"/>
      <w:r w:rsidRPr="00721EA9">
        <w:t>Paroles maiņa</w:t>
      </w:r>
      <w:bookmarkEnd w:id="312"/>
      <w:bookmarkEnd w:id="313"/>
    </w:p>
    <w:p w:rsidR="00BB4879" w:rsidRPr="00F3531D" w:rsidRDefault="00BB4879" w:rsidP="0068526F">
      <w:pPr>
        <w:rPr>
          <w:vanish/>
        </w:rPr>
      </w:pPr>
      <w:r>
        <w:fldChar w:fldCharType="begin"/>
      </w:r>
      <w:r>
        <w:instrText xml:space="preserve"> XE "Parole" </w:instrText>
      </w:r>
      <w:r>
        <w:fldChar w:fldCharType="end"/>
      </w:r>
    </w:p>
    <w:p w:rsidR="00BB4879" w:rsidRDefault="00BB4879" w:rsidP="00C1516A">
      <w:pPr>
        <w:pStyle w:val="Apaknodaas"/>
      </w:pPr>
      <w:r>
        <w:t>Apraksts</w:t>
      </w:r>
    </w:p>
    <w:p w:rsidR="00BB4879" w:rsidRDefault="00BB4879" w:rsidP="00C1516A">
      <w:pPr>
        <w:pStyle w:val="Pamatteksts1"/>
      </w:pPr>
      <w:r>
        <w:t>Sistēmā tiek nodrošināta iespēja jebkuram reģistrētam sistēmas lietotājam mainīt savu paroli</w:t>
      </w:r>
      <w:r>
        <w:fldChar w:fldCharType="begin"/>
      </w:r>
      <w:r>
        <w:instrText xml:space="preserve"> XE "Paroles maiņa" </w:instrText>
      </w:r>
      <w:r>
        <w:fldChar w:fldCharType="end"/>
      </w:r>
      <w:r>
        <w:t>, kas izmantojama autentificējoties sistēmā ar lietotāja vārdu un paroli.</w:t>
      </w:r>
    </w:p>
    <w:p w:rsidR="00BB4879" w:rsidRDefault="00BB4879" w:rsidP="00C1516A">
      <w:pPr>
        <w:pStyle w:val="Piezme"/>
      </w:pPr>
      <w:r>
        <w:rPr>
          <w:b/>
          <w:bCs/>
          <w:iCs/>
        </w:rPr>
        <w:t>Piezīme</w:t>
      </w:r>
      <w:r>
        <w:rPr>
          <w:b/>
          <w:bCs/>
          <w:iCs/>
          <w:color w:val="FF0000"/>
        </w:rPr>
        <w:t>!</w:t>
      </w:r>
      <w:r>
        <w:t xml:space="preserve"> Sākotnējo paroli izveido lietotājs ar administratora lomu, reģistrējot jauna lietotāja datus sistēmā.</w:t>
      </w:r>
    </w:p>
    <w:p w:rsidR="00BB4879" w:rsidRDefault="00BB4879" w:rsidP="00C1516A">
      <w:pPr>
        <w:pStyle w:val="Pamatteksts1"/>
      </w:pPr>
      <w:r>
        <w:t>Lietotāja paroles maiņu var veikt lietotājs ar administratora lomu, ja tas ir nepieciešams, kā arī lietotāja paroles maiņu var iniciēt sistēma, ja lietotāja parolei ir beidzies tās derīguma termiņš.</w:t>
      </w:r>
    </w:p>
    <w:p w:rsidR="00BB4879" w:rsidRDefault="00BB4879" w:rsidP="00C1516A">
      <w:pPr>
        <w:pStyle w:val="Piezme"/>
      </w:pPr>
      <w:r>
        <w:rPr>
          <w:b/>
          <w:bCs/>
          <w:iCs/>
        </w:rPr>
        <w:t>Piezīme</w:t>
      </w:r>
      <w:r>
        <w:rPr>
          <w:b/>
          <w:bCs/>
          <w:iCs/>
          <w:color w:val="FF0000"/>
        </w:rPr>
        <w:t>!</w:t>
      </w:r>
      <w:r>
        <w:t xml:space="preserve"> Ja lietotāja paroles maiņu ir veicis lietotājs ar administratora lomu, tad lietotājam pēc pieslēgšanās sistēmai obligāti ir jāveic lietotāja paroles maiņa.</w:t>
      </w:r>
    </w:p>
    <w:p w:rsidR="00BB4879" w:rsidRDefault="00BB4879" w:rsidP="00C1516A">
      <w:pPr>
        <w:pStyle w:val="Apaknodaas"/>
      </w:pPr>
      <w:r>
        <w:t xml:space="preserve">Piekļūšanas nosacījumi </w:t>
      </w:r>
    </w:p>
    <w:p w:rsidR="00BB4879" w:rsidRDefault="00BB4879" w:rsidP="00C1516A">
      <w:pPr>
        <w:pStyle w:val="Pamatteksts1"/>
      </w:pPr>
      <w:r>
        <w:t>Lietotāja paroles maiņa ir pieejama jebkuram reģistrētam sistēmas lietotājam, lai mainītu savu paroli, kas nepieciešama, lai pieslēgtos sistēmai ar lietotāja vārdu un paroli.</w:t>
      </w:r>
    </w:p>
    <w:p w:rsidR="00BB4879" w:rsidRDefault="00BB4879" w:rsidP="00C1516A">
      <w:pPr>
        <w:pStyle w:val="Piezme"/>
      </w:pPr>
      <w:r w:rsidRPr="00D03985">
        <w:rPr>
          <w:b/>
          <w:bCs/>
          <w:iCs/>
        </w:rPr>
        <w:t>Piezīme</w:t>
      </w:r>
      <w:r w:rsidRPr="00D03985">
        <w:rPr>
          <w:b/>
          <w:bCs/>
          <w:iCs/>
          <w:color w:val="FF0000"/>
        </w:rPr>
        <w:t>!</w:t>
      </w:r>
      <w:r>
        <w:t xml:space="preserve"> Lai veiktu lietotāja paroles maiņu, lietotājam ir jābūt pieejamai autorizācijai ar paroli.</w:t>
      </w:r>
    </w:p>
    <w:p w:rsidR="00BB4879" w:rsidRDefault="00BB4879" w:rsidP="00C1516A">
      <w:pPr>
        <w:pStyle w:val="Pamatteksts1"/>
      </w:pPr>
      <w:r>
        <w:t>Papildus lietotāja paroles maiņu var veikt lietotāja organizācijas autorizēts lietotājs ar administratora lomu vai lietotājs ar Sistēmas administratora lomu.</w:t>
      </w:r>
    </w:p>
    <w:p w:rsidR="00BB4879" w:rsidRPr="005232C1" w:rsidRDefault="00BB4879" w:rsidP="00C1516A">
      <w:pPr>
        <w:pStyle w:val="Piezme"/>
      </w:pPr>
      <w:r w:rsidRPr="00D03985">
        <w:rPr>
          <w:b/>
          <w:bCs/>
          <w:iCs/>
        </w:rPr>
        <w:t>Piezīme</w:t>
      </w:r>
      <w:r w:rsidRPr="00D03985">
        <w:rPr>
          <w:b/>
          <w:bCs/>
          <w:iCs/>
          <w:color w:val="FF0000"/>
        </w:rPr>
        <w:t>!</w:t>
      </w:r>
      <w:r>
        <w:t xml:space="preserve"> Autorizēts sistēmas lietotājs ar lomu Sistēmas administrators var mainīt lietotāja paroli jebkuram reģistrētam sistēmas lietotājam. Savukārt organizāciju administratori var mainīt lietotāju paroles tikai savu organizāciju lietotājiem. Ja administrators veic kāda lietotāja paroles maiņu, sistēmā tiek uzstādīta informācija, ka lietotājam pēc pieslēgšanās sistēmai ir jāveic lietotāja paroles maiņa.</w:t>
      </w:r>
    </w:p>
    <w:p w:rsidR="00BB4879" w:rsidRDefault="00BB4879" w:rsidP="00C1516A">
      <w:pPr>
        <w:pStyle w:val="Apaknodaas"/>
      </w:pPr>
      <w:r>
        <w:t>Piekļūšana</w:t>
      </w:r>
    </w:p>
    <w:p w:rsidR="00BB4879" w:rsidRDefault="00BB4879" w:rsidP="00C1516A">
      <w:pPr>
        <w:pStyle w:val="Pamatteksts1"/>
      </w:pPr>
      <w:r>
        <w:t>Lietotāja paroles maiņu ir iespējams veikt atbilstoši tam, kurš lietotājs šo darbību ir izsaucis:</w:t>
      </w:r>
    </w:p>
    <w:p w:rsidR="00BB4879" w:rsidRDefault="00BB4879" w:rsidP="00E70652">
      <w:pPr>
        <w:pStyle w:val="Pamatteksts"/>
      </w:pPr>
      <w:r>
        <w:t xml:space="preserve">Ja lietotāka paroles maiņu veic pats </w:t>
      </w:r>
      <w:r w:rsidRPr="00721EA9">
        <w:t xml:space="preserve">lietotājs - Lietotāja paroles maiņu ir iespējams veikt no jebkuras vietas sistēmā, Autentifikācijas blokā (skat. aprakstu </w:t>
      </w:r>
      <w:hyperlink w:anchor="_D2HTopic_1934" w:history="1">
        <w:r w:rsidRPr="00F3531D">
          <w:rPr>
            <w:rStyle w:val="Hyperlink"/>
          </w:rPr>
          <w:t>Autentifikācija sistēmā</w:t>
        </w:r>
      </w:hyperlink>
      <w:r w:rsidRPr="00721EA9">
        <w:t>),</w:t>
      </w:r>
      <w:r w:rsidRPr="00EC4302">
        <w:t xml:space="preserve"> izvēloties </w:t>
      </w:r>
      <w:r>
        <w:t>darbību paroles maiņai.</w:t>
      </w:r>
    </w:p>
    <w:p w:rsidR="00BB4879" w:rsidRDefault="00BB4879" w:rsidP="00E70652">
      <w:pPr>
        <w:pStyle w:val="Pamatteksts"/>
      </w:pPr>
      <w:r>
        <w:lastRenderedPageBreak/>
        <w:t>Ja lietotāja paroles maiņu iniciē sistēma, ja lietotājs sistēmai pieslēdzas pirmo reizi vai beidzoties lietotāja paroles derīguma termiņam, tad pēc lietotāja autorizēšanās sistēmā, tiek attēlota ekrānforma lietotāja paroles nomaiņai.</w:t>
      </w:r>
    </w:p>
    <w:p w:rsidR="00BB4879" w:rsidRDefault="00BB4879" w:rsidP="00E70652">
      <w:pPr>
        <w:pStyle w:val="Pamatteksts"/>
      </w:pPr>
      <w:r>
        <w:t xml:space="preserve">Ja lietotāja paroles maiņu veic administrators – tad izvēlētā reģistrētā sistēmas lietotāja paroles maiņu ir iespējams veikt no lietotāja datu uzturēšanas </w:t>
      </w:r>
      <w:r w:rsidRPr="00721EA9">
        <w:t xml:space="preserve">ekrānformas (skat. aprakstu </w:t>
      </w:r>
      <w:r w:rsidRPr="00BB4879">
        <w:t>Lietotāja datu rediģēšana</w:t>
      </w:r>
      <w:r w:rsidRPr="00721EA9">
        <w:t>),</w:t>
      </w:r>
      <w:r>
        <w:t xml:space="preserve"> norādot jaunu lietotāja paroli. Ja lietotāja paroli ir mainījis administrators, tad pie pieslēgšanās sistēmai ar mainīto paroli, sistēma lietotājam attēlots lietotāja paroles maiņas ekrānformu, kur lietotājam obligāti ir jāveic lietotāja paroles maiņa.</w:t>
      </w:r>
    </w:p>
    <w:p w:rsidR="00BB4879" w:rsidRDefault="00BB4879" w:rsidP="00C1516A">
      <w:pPr>
        <w:pStyle w:val="Apaknodaas"/>
      </w:pPr>
      <w:r>
        <w:t>Ekrānformas apraksts</w:t>
      </w:r>
    </w:p>
    <w:p w:rsidR="00BB4879" w:rsidRDefault="00BB4879" w:rsidP="0068526F">
      <w:pPr>
        <w:pStyle w:val="Picture"/>
      </w:pPr>
      <w:r w:rsidRPr="00936F54">
        <w:rPr>
          <w:noProof/>
        </w:rPr>
        <w:drawing>
          <wp:inline distT="0" distB="0" distL="0" distR="0" wp14:anchorId="28795149" wp14:editId="51302C45">
            <wp:extent cx="4695825" cy="2428875"/>
            <wp:effectExtent l="0" t="0" r="0" b="0"/>
            <wp:docPr id="204"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695825" cy="2428875"/>
                    </a:xfrm>
                    <a:prstGeom prst="rect">
                      <a:avLst/>
                    </a:prstGeom>
                    <a:noFill/>
                    <a:ln>
                      <a:noFill/>
                    </a:ln>
                  </pic:spPr>
                </pic:pic>
              </a:graphicData>
            </a:graphic>
          </wp:inline>
        </w:drawing>
      </w:r>
    </w:p>
    <w:p w:rsidR="00BB4879" w:rsidRPr="003704D3" w:rsidRDefault="00BB4879" w:rsidP="00B958A9">
      <w:pPr>
        <w:pStyle w:val="Caption"/>
      </w:pPr>
      <w:bookmarkStart w:id="314" w:name="_Toc179879165"/>
      <w:r>
        <w:t xml:space="preserve">Ekrānforma </w:t>
      </w:r>
      <w:fldSimple w:instr=" SEQ Ekrānforma \* ARABIC ">
        <w:r w:rsidR="00760291">
          <w:rPr>
            <w:noProof/>
          </w:rPr>
          <w:t>60</w:t>
        </w:r>
      </w:fldSimple>
      <w:r>
        <w:t>. Lietotāja paroles maiņas ekrānforma</w:t>
      </w:r>
      <w:bookmarkEnd w:id="314"/>
    </w:p>
    <w:p w:rsidR="00BB4879" w:rsidRDefault="00BB4879" w:rsidP="0068526F">
      <w:pPr>
        <w:pStyle w:val="Blokuapraksts"/>
      </w:pPr>
      <w:r>
        <w:t>Lietotāja paroles maiņas sistēmas paziņojumi</w:t>
      </w:r>
    </w:p>
    <w:p w:rsidR="00BB4879" w:rsidRDefault="00BB4879" w:rsidP="00C1516A">
      <w:pPr>
        <w:pStyle w:val="Pamatteksts1"/>
      </w:pPr>
      <w:r>
        <w:t>Ja lietotājam paroles maiņa ir jāveic obligāti, t.i., pirmo reizi pieslēdzoties sistēmai; ja parole tiek mainīta pēc tam, kad administrators ir veicis lietotāja paroles maiņu vai beidzoties paroles derīguma termiņam, sistēma ekrānformā attēlo atbilstošu paziņojumu:</w:t>
      </w:r>
    </w:p>
    <w:p w:rsidR="00BB4879" w:rsidRDefault="00BB4879" w:rsidP="0068526F">
      <w:pPr>
        <w:pStyle w:val="Picture"/>
      </w:pPr>
      <w:r w:rsidRPr="00BB4879">
        <w:rPr>
          <w:noProof/>
          <w:bdr w:val="single" w:sz="4" w:space="0" w:color="D9D9D9"/>
        </w:rPr>
        <w:lastRenderedPageBreak/>
        <w:drawing>
          <wp:inline distT="0" distB="0" distL="0" distR="0" wp14:anchorId="401F293C" wp14:editId="067DB84B">
            <wp:extent cx="4667250" cy="3371850"/>
            <wp:effectExtent l="19050" t="19050" r="0" b="0"/>
            <wp:docPr id="202"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03">
                      <a:extLst>
                        <a:ext uri="{28A0092B-C50C-407E-A947-70E740481C1C}">
                          <a14:useLocalDpi xmlns:a14="http://schemas.microsoft.com/office/drawing/2010/main" val="0"/>
                        </a:ext>
                      </a:extLst>
                    </a:blip>
                    <a:srcRect l="1607"/>
                    <a:stretch>
                      <a:fillRect/>
                    </a:stretch>
                  </pic:blipFill>
                  <pic:spPr bwMode="auto">
                    <a:xfrm>
                      <a:off x="0" y="0"/>
                      <a:ext cx="4667250" cy="3371850"/>
                    </a:xfrm>
                    <a:prstGeom prst="rect">
                      <a:avLst/>
                    </a:prstGeom>
                    <a:noFill/>
                    <a:ln w="6350" cmpd="sng">
                      <a:solidFill>
                        <a:srgbClr val="D9D9D9"/>
                      </a:solidFill>
                      <a:miter lim="800000"/>
                      <a:headEnd/>
                      <a:tailEnd/>
                    </a:ln>
                    <a:effectLst/>
                  </pic:spPr>
                </pic:pic>
              </a:graphicData>
            </a:graphic>
          </wp:inline>
        </w:drawing>
      </w:r>
    </w:p>
    <w:p w:rsidR="00BB4879" w:rsidRDefault="00BB4879" w:rsidP="00B958A9">
      <w:pPr>
        <w:pStyle w:val="Caption"/>
      </w:pPr>
      <w:bookmarkStart w:id="315" w:name="_Toc179879166"/>
      <w:r>
        <w:t xml:space="preserve">Ekrānforma </w:t>
      </w:r>
      <w:fldSimple w:instr=" SEQ Ekrānforma \* ARABIC ">
        <w:r w:rsidR="00760291">
          <w:rPr>
            <w:noProof/>
          </w:rPr>
          <w:t>61</w:t>
        </w:r>
      </w:fldSimple>
      <w:r>
        <w:t>. Lietotāja paroles maiņas ekrānforma, ja obligāti nepiecie</w:t>
      </w:r>
      <w:r w:rsidRPr="003704D3">
        <w:t>šam</w:t>
      </w:r>
      <w:r>
        <w:t>s mainīt paroli</w:t>
      </w:r>
      <w:bookmarkEnd w:id="315"/>
    </w:p>
    <w:p w:rsidR="00BB4879" w:rsidRDefault="00BB4879" w:rsidP="0068526F">
      <w:pPr>
        <w:pStyle w:val="Picture"/>
      </w:pPr>
      <w:r w:rsidRPr="00936F54">
        <w:rPr>
          <w:noProof/>
        </w:rPr>
        <w:drawing>
          <wp:inline distT="0" distB="0" distL="0" distR="0" wp14:anchorId="2013D264" wp14:editId="337B0232">
            <wp:extent cx="4714875" cy="3009900"/>
            <wp:effectExtent l="0" t="0" r="0" b="0"/>
            <wp:docPr id="200"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14875" cy="3009900"/>
                    </a:xfrm>
                    <a:prstGeom prst="rect">
                      <a:avLst/>
                    </a:prstGeom>
                    <a:noFill/>
                    <a:ln>
                      <a:noFill/>
                    </a:ln>
                  </pic:spPr>
                </pic:pic>
              </a:graphicData>
            </a:graphic>
          </wp:inline>
        </w:drawing>
      </w:r>
    </w:p>
    <w:p w:rsidR="00BB4879" w:rsidRDefault="00BB4879" w:rsidP="00B958A9">
      <w:pPr>
        <w:pStyle w:val="Caption"/>
      </w:pPr>
      <w:bookmarkStart w:id="316" w:name="_Toc179879167"/>
      <w:r>
        <w:t xml:space="preserve">Ekrānforma </w:t>
      </w:r>
      <w:fldSimple w:instr=" SEQ Ekrānforma \* ARABIC ">
        <w:r w:rsidR="00760291">
          <w:rPr>
            <w:noProof/>
          </w:rPr>
          <w:t>62</w:t>
        </w:r>
      </w:fldSimple>
      <w:r>
        <w:t>. Lietotāja paroles maiņas ekrānforma, ja lietotāja parolei beidzies derīguma termiņš</w:t>
      </w:r>
      <w:bookmarkEnd w:id="316"/>
    </w:p>
    <w:p w:rsidR="00BB4879" w:rsidRDefault="00BB4879" w:rsidP="0068526F">
      <w:pPr>
        <w:pStyle w:val="Blokuapraksts"/>
      </w:pPr>
      <w:r>
        <w:t xml:space="preserve">Lietotāja paroles maiņas dati </w:t>
      </w:r>
    </w:p>
    <w:p w:rsidR="00BB4879" w:rsidRDefault="00BB4879" w:rsidP="00E70652">
      <w:pPr>
        <w:pStyle w:val="Pamatteksts"/>
      </w:pPr>
      <w:r>
        <w:rPr>
          <w:b/>
          <w:noProof/>
          <w:lang w:eastAsia="lv-LV"/>
        </w:rPr>
        <w:t>Lietotājvārds</w:t>
      </w:r>
      <w:r>
        <w:rPr>
          <w:b/>
        </w:rPr>
        <w:t xml:space="preserve"> </w:t>
      </w:r>
      <w:r>
        <w:t>– tiek attēlots pašreizējā sistēmās lietotāja pieslēgšanās vārds</w:t>
      </w:r>
      <w:r w:rsidRPr="00794081">
        <w:t>.</w:t>
      </w:r>
    </w:p>
    <w:p w:rsidR="00BB4879" w:rsidRDefault="00BB4879" w:rsidP="00E70652">
      <w:pPr>
        <w:pStyle w:val="Pamatteksts"/>
      </w:pPr>
      <w:r>
        <w:rPr>
          <w:b/>
          <w:noProof/>
          <w:lang w:eastAsia="lv-LV"/>
        </w:rPr>
        <w:t xml:space="preserve">Pašreizējā </w:t>
      </w:r>
      <w:r w:rsidRPr="005810BD">
        <w:rPr>
          <w:b/>
          <w:noProof/>
          <w:lang w:eastAsia="lv-LV"/>
        </w:rPr>
        <w:t>parole</w:t>
      </w:r>
      <w:r>
        <w:t xml:space="preserve"> – ievadlauks, kas paredzēts lietotāja pašreizējās paroles norādīšanai.</w:t>
      </w:r>
    </w:p>
    <w:p w:rsidR="00BB4879" w:rsidRDefault="00BB4879" w:rsidP="00E70652">
      <w:pPr>
        <w:pStyle w:val="Pamatteksts"/>
      </w:pPr>
      <w:r w:rsidRPr="005810BD">
        <w:rPr>
          <w:b/>
          <w:noProof/>
          <w:lang w:eastAsia="lv-LV"/>
        </w:rPr>
        <w:t>Jaunā parole</w:t>
      </w:r>
      <w:r>
        <w:t xml:space="preserve"> – </w:t>
      </w:r>
      <w:r w:rsidRPr="00516C0C">
        <w:t>ievadlauks</w:t>
      </w:r>
      <w:r>
        <w:t>, kas paredzēts lietotāja jaunās paroles norādīšanai.</w:t>
      </w:r>
    </w:p>
    <w:p w:rsidR="00BB4879" w:rsidRPr="0032649F" w:rsidRDefault="00BB4879" w:rsidP="00C1516A">
      <w:pPr>
        <w:pStyle w:val="Piezme"/>
      </w:pPr>
      <w:r w:rsidRPr="0032649F">
        <w:rPr>
          <w:b/>
          <w:bCs/>
          <w:iCs/>
        </w:rPr>
        <w:t>Piezīme</w:t>
      </w:r>
      <w:r w:rsidRPr="0032649F">
        <w:rPr>
          <w:b/>
          <w:bCs/>
          <w:iCs/>
          <w:color w:val="FF0000"/>
        </w:rPr>
        <w:t>!</w:t>
      </w:r>
      <w:r w:rsidRPr="0032649F">
        <w:t xml:space="preserve"> Jaunā parole nedrīkst sakrist ar kādu no iepriekšējām (pēdējām) 5 lietotāja izmantotajām parolēm.</w:t>
      </w:r>
    </w:p>
    <w:p w:rsidR="00BB4879" w:rsidRDefault="00BB4879" w:rsidP="00C1516A">
      <w:pPr>
        <w:pStyle w:val="Piezme"/>
      </w:pPr>
      <w:r w:rsidRPr="000867C6">
        <w:rPr>
          <w:b/>
          <w:bCs/>
          <w:iCs/>
        </w:rPr>
        <w:lastRenderedPageBreak/>
        <w:t>Piezīme</w:t>
      </w:r>
      <w:r w:rsidRPr="000867C6">
        <w:rPr>
          <w:b/>
          <w:bCs/>
          <w:iCs/>
          <w:color w:val="FF0000"/>
        </w:rPr>
        <w:t>!</w:t>
      </w:r>
      <w:r>
        <w:rPr>
          <w:b/>
          <w:bCs/>
          <w:iCs/>
          <w:color w:val="FF0000"/>
        </w:rPr>
        <w:t xml:space="preserve"> </w:t>
      </w:r>
      <w:r>
        <w:t>Pa</w:t>
      </w:r>
      <w:r w:rsidRPr="002A72E3">
        <w:t xml:space="preserve">role </w:t>
      </w:r>
      <w:r>
        <w:t xml:space="preserve">drīkst </w:t>
      </w:r>
      <w:r w:rsidRPr="002A72E3">
        <w:t>satur</w:t>
      </w:r>
      <w:r>
        <w:t>ēt</w:t>
      </w:r>
      <w:r w:rsidRPr="002A72E3">
        <w:t xml:space="preserve"> tikai latīņu alfabēta lielos un mazos burtus ([A-Z] un [a-z]), ciparus un speciālos simbolus - </w:t>
      </w:r>
      <w:r>
        <w:t>"!", "#", "$", “%”, “&amp;”, “’”, “(“, “)”,"*", “+”, “,”, ".", “/”, “:”, “;”, “=”, “?”, "@", “[“, “\”, “]”, "^", ”`”, “{“, “|”, “}”, “~”.</w:t>
      </w:r>
    </w:p>
    <w:p w:rsidR="00BB4879" w:rsidRPr="00897CA2" w:rsidRDefault="00BB4879" w:rsidP="00C1516A">
      <w:pPr>
        <w:pStyle w:val="Piezme"/>
      </w:pPr>
      <w:r w:rsidRPr="000867C6">
        <w:rPr>
          <w:b/>
          <w:bCs/>
          <w:iCs/>
        </w:rPr>
        <w:t>Piezīme</w:t>
      </w:r>
      <w:r w:rsidRPr="000867C6">
        <w:rPr>
          <w:b/>
          <w:bCs/>
          <w:iCs/>
          <w:color w:val="FF0000"/>
        </w:rPr>
        <w:t>!</w:t>
      </w:r>
      <w:r>
        <w:rPr>
          <w:b/>
          <w:bCs/>
          <w:iCs/>
          <w:color w:val="FF0000"/>
        </w:rPr>
        <w:t xml:space="preserve"> </w:t>
      </w:r>
      <w:r w:rsidRPr="00897CA2">
        <w:t>Ievadītajai parolei ir jāsatur vismaz vien</w:t>
      </w:r>
      <w:r>
        <w:t>s</w:t>
      </w:r>
      <w:r w:rsidRPr="00897CA2">
        <w:t xml:space="preserve"> liel</w:t>
      </w:r>
      <w:r>
        <w:t>ais</w:t>
      </w:r>
      <w:r w:rsidRPr="00897CA2">
        <w:t xml:space="preserve"> burt</w:t>
      </w:r>
      <w:r>
        <w:t>s</w:t>
      </w:r>
      <w:r w:rsidRPr="00897CA2">
        <w:t xml:space="preserve"> ([A-Z]), vismaz vienu mazo burtu ([a-z]), vismaz vienu ciparu un vismaz vienu speciālo simbolu </w:t>
      </w:r>
      <w:r>
        <w:t>("!", "#", "$", “%”, “&amp;”, “’”, “(“, “)”,"*", “+”, “,”, ".", “/”, “:”, “;”, “=”, “?”, "@", “[“, “\”, “]”, "^", ”`”, “{“, “|”, “}”, “~”</w:t>
      </w:r>
      <w:r w:rsidRPr="00897CA2">
        <w:t>).</w:t>
      </w:r>
    </w:p>
    <w:p w:rsidR="00BB4879" w:rsidRPr="00297FF9" w:rsidRDefault="00BB4879" w:rsidP="00C1516A">
      <w:pPr>
        <w:pStyle w:val="Piezme"/>
      </w:pPr>
      <w:r w:rsidRPr="000867C6">
        <w:rPr>
          <w:b/>
          <w:bCs/>
          <w:iCs/>
        </w:rPr>
        <w:t>Piezīme</w:t>
      </w:r>
      <w:r w:rsidRPr="000867C6">
        <w:rPr>
          <w:b/>
          <w:bCs/>
          <w:iCs/>
          <w:color w:val="FF0000"/>
        </w:rPr>
        <w:t>!</w:t>
      </w:r>
      <w:r>
        <w:rPr>
          <w:b/>
          <w:bCs/>
          <w:iCs/>
          <w:color w:val="FF0000"/>
        </w:rPr>
        <w:t xml:space="preserve"> </w:t>
      </w:r>
      <w:r>
        <w:t>Ievadītajai</w:t>
      </w:r>
      <w:r w:rsidRPr="00297FF9">
        <w:t xml:space="preserve"> parole</w:t>
      </w:r>
      <w:r>
        <w:t>i</w:t>
      </w:r>
      <w:r w:rsidRPr="00297FF9">
        <w:t xml:space="preserve"> ir </w:t>
      </w:r>
      <w:r>
        <w:t xml:space="preserve">jābūt </w:t>
      </w:r>
      <w:r w:rsidRPr="00297FF9">
        <w:t xml:space="preserve">vismaz </w:t>
      </w:r>
      <w:r>
        <w:t xml:space="preserve">6 simbolu </w:t>
      </w:r>
      <w:r w:rsidRPr="00297FF9">
        <w:t>gara</w:t>
      </w:r>
      <w:r>
        <w:t>i</w:t>
      </w:r>
      <w:r w:rsidRPr="00297FF9">
        <w:t>.</w:t>
      </w:r>
    </w:p>
    <w:p w:rsidR="00BB4879" w:rsidRDefault="00BB4879" w:rsidP="00C1516A">
      <w:pPr>
        <w:pStyle w:val="Piezme"/>
      </w:pPr>
      <w:r w:rsidRPr="000867C6">
        <w:rPr>
          <w:b/>
          <w:bCs/>
          <w:iCs/>
        </w:rPr>
        <w:t>Piezīme</w:t>
      </w:r>
      <w:r w:rsidRPr="000867C6">
        <w:rPr>
          <w:b/>
          <w:bCs/>
          <w:iCs/>
          <w:color w:val="FF0000"/>
        </w:rPr>
        <w:t>!</w:t>
      </w:r>
      <w:r>
        <w:t xml:space="preserve"> </w:t>
      </w:r>
      <w:r w:rsidRPr="00B23C8D">
        <w:t xml:space="preserve">Laukā ievadot datus, katrs ievadītais simbols </w:t>
      </w:r>
      <w:r>
        <w:t xml:space="preserve">tiek aizstāts ar </w:t>
      </w:r>
      <w:proofErr w:type="spellStart"/>
      <w:r>
        <w:t>aizstājējsimbolu</w:t>
      </w:r>
      <w:proofErr w:type="spellEnd"/>
      <w:r>
        <w:t xml:space="preserve">. </w:t>
      </w:r>
      <w:r w:rsidRPr="00B23C8D">
        <w:t>Lauka saturs, ja tajā nav fokusēts kursors</w:t>
      </w:r>
      <w:r>
        <w:t>,</w:t>
      </w:r>
      <w:r w:rsidRPr="00B23C8D">
        <w:t xml:space="preserve"> bet tas satur definētu vērtību,</w:t>
      </w:r>
      <w:r w:rsidRPr="002A5AE1">
        <w:t xml:space="preserve"> </w:t>
      </w:r>
      <w:r w:rsidRPr="00B23C8D">
        <w:t xml:space="preserve">neatkarīgi no definētās vērtības garuma </w:t>
      </w:r>
      <w:r>
        <w:t xml:space="preserve">tiek </w:t>
      </w:r>
      <w:r w:rsidRPr="00B23C8D">
        <w:t>attēlo</w:t>
      </w:r>
      <w:r>
        <w:t>ts</w:t>
      </w:r>
      <w:r w:rsidRPr="00B23C8D">
        <w:t xml:space="preserve"> kā 8 </w:t>
      </w:r>
      <w:proofErr w:type="spellStart"/>
      <w:r>
        <w:t>aizstājēj</w:t>
      </w:r>
      <w:r w:rsidRPr="00B23C8D">
        <w:t>simbolu</w:t>
      </w:r>
      <w:proofErr w:type="spellEnd"/>
      <w:r w:rsidRPr="00B23C8D">
        <w:t xml:space="preserve"> virkne</w:t>
      </w:r>
      <w:r>
        <w:t>.</w:t>
      </w:r>
    </w:p>
    <w:p w:rsidR="00BB4879" w:rsidRDefault="00BB4879" w:rsidP="00E70652">
      <w:pPr>
        <w:pStyle w:val="Pamatteksts"/>
      </w:pPr>
      <w:r w:rsidRPr="003D052B">
        <w:rPr>
          <w:b/>
          <w:noProof/>
          <w:lang w:eastAsia="lv-LV"/>
        </w:rPr>
        <w:t>Jaunā parole atkārtoti</w:t>
      </w:r>
      <w:r>
        <w:t xml:space="preserve"> - ievadlauks, kas paredzēts lietotāja jaunās paroles atkārtotai norādīšanai.</w:t>
      </w:r>
    </w:p>
    <w:p w:rsidR="00BB4879" w:rsidRPr="0032649F" w:rsidRDefault="00BB4879" w:rsidP="00C1516A">
      <w:pPr>
        <w:pStyle w:val="Piezme"/>
      </w:pPr>
      <w:r w:rsidRPr="0032649F">
        <w:rPr>
          <w:b/>
          <w:bCs/>
          <w:iCs/>
        </w:rPr>
        <w:t>Piezīme</w:t>
      </w:r>
      <w:r w:rsidRPr="0032649F">
        <w:rPr>
          <w:b/>
          <w:bCs/>
          <w:iCs/>
          <w:color w:val="FF0000"/>
        </w:rPr>
        <w:t>!</w:t>
      </w:r>
      <w:r w:rsidRPr="0032649F">
        <w:t xml:space="preserve"> Ievadlaukos ‘Jaunā parole’ un ‘Jaunā parole atkārtoti’ norādītajām lietotāja parolēm ir jābūt identiskām.</w:t>
      </w:r>
    </w:p>
    <w:p w:rsidR="00BB4879" w:rsidRPr="0032649F" w:rsidRDefault="00BB4879" w:rsidP="00C1516A">
      <w:pPr>
        <w:pStyle w:val="Piezme"/>
      </w:pPr>
      <w:r w:rsidRPr="0032649F">
        <w:rPr>
          <w:b/>
          <w:bCs/>
          <w:iCs/>
        </w:rPr>
        <w:t>Piezīme</w:t>
      </w:r>
      <w:r w:rsidRPr="0032649F">
        <w:rPr>
          <w:b/>
          <w:bCs/>
          <w:iCs/>
          <w:color w:val="FF0000"/>
        </w:rPr>
        <w:t>!</w:t>
      </w:r>
      <w:r w:rsidRPr="0032649F">
        <w:t xml:space="preserve"> Ja lietotājs, veicot paroles nomaiņu, kļūdās pašreizējās paroles vai jaunas un atkārtotas paroles ievadē, tad sistēma attēlo kļūdas paziņojumu pie atbilstošā ekrānformas ievadlauka.</w:t>
      </w:r>
    </w:p>
    <w:p w:rsidR="00BB4879" w:rsidRDefault="00BB4879" w:rsidP="0068526F">
      <w:pPr>
        <w:pStyle w:val="Blokuapraksts"/>
      </w:pPr>
      <w:r>
        <w:t>Lietotāja paroles maiņai pieejamās darbības</w:t>
      </w:r>
    </w:p>
    <w:p w:rsidR="00BB4879" w:rsidRDefault="00BB4879" w:rsidP="00E70652">
      <w:pPr>
        <w:pStyle w:val="Pamatteksts"/>
      </w:pPr>
      <w:r w:rsidRPr="007D358E">
        <w:rPr>
          <w:noProof/>
          <w:lang w:eastAsia="lv-LV"/>
        </w:rPr>
        <w:t>Uzklikšķinot uz spiedpogas</w:t>
      </w:r>
      <w:r>
        <w:rPr>
          <w:b/>
          <w:noProof/>
          <w:lang w:eastAsia="lv-LV"/>
        </w:rPr>
        <w:t xml:space="preserve"> </w:t>
      </w:r>
      <w:r w:rsidRPr="00936F54">
        <w:rPr>
          <w:noProof/>
          <w:lang w:eastAsia="lv-LV"/>
        </w:rPr>
        <w:drawing>
          <wp:inline distT="0" distB="0" distL="0" distR="0" wp14:anchorId="11101707" wp14:editId="3150195F">
            <wp:extent cx="771525" cy="171450"/>
            <wp:effectExtent l="0" t="0" r="0" b="0"/>
            <wp:docPr id="1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t>, tiek veikta datu saglabāšana, nomainot lietotāja pašreizējo pieslēgšanās paroli uz jauno.</w:t>
      </w:r>
    </w:p>
    <w:p w:rsidR="00BB4879" w:rsidRPr="0032649F" w:rsidRDefault="00BB4879" w:rsidP="00C1516A">
      <w:pPr>
        <w:pStyle w:val="Piezme"/>
      </w:pPr>
      <w:r w:rsidRPr="0032649F">
        <w:rPr>
          <w:b/>
          <w:bCs/>
          <w:iCs/>
        </w:rPr>
        <w:t>Piezīme</w:t>
      </w:r>
      <w:r w:rsidRPr="0032649F">
        <w:rPr>
          <w:b/>
          <w:bCs/>
          <w:iCs/>
          <w:color w:val="FF0000"/>
        </w:rPr>
        <w:t>!</w:t>
      </w:r>
      <w:r w:rsidRPr="0032649F">
        <w:t xml:space="preserve"> Veiksmīgi veicot lietotāja paroles nomaiņu, tiek uzstādīts paroles derīguma termiņš, kas tiek aprēķināts, pie sistēmas pašreizējā datuma pieskaitot 90 kalendārās dienas.</w:t>
      </w:r>
    </w:p>
    <w:p w:rsidR="00BB4879" w:rsidRDefault="00BB4879" w:rsidP="00E70652">
      <w:pPr>
        <w:pStyle w:val="Pamatteksts"/>
      </w:pPr>
      <w:r w:rsidRPr="007D358E">
        <w:rPr>
          <w:noProof/>
        </w:rPr>
        <w:t>Uzklikšķinot uz spiedpogas</w:t>
      </w:r>
      <w:r>
        <w:rPr>
          <w:b/>
          <w:noProof/>
        </w:rPr>
        <w:t xml:space="preserve">  </w:t>
      </w:r>
      <w:r w:rsidRPr="00936F54">
        <w:rPr>
          <w:noProof/>
          <w:lang w:eastAsia="lv-LV"/>
        </w:rPr>
        <w:drawing>
          <wp:inline distT="0" distB="0" distL="0" distR="0" wp14:anchorId="68EA2355" wp14:editId="795A5B34">
            <wp:extent cx="676275" cy="161925"/>
            <wp:effectExtent l="0" t="0" r="0" b="0"/>
            <wp:docPr id="1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Pr>
          <w:b/>
          <w:noProof/>
        </w:rPr>
        <w:t xml:space="preserve"> </w:t>
      </w:r>
      <w:r w:rsidRPr="007D358E">
        <w:rPr>
          <w:noProof/>
        </w:rPr>
        <w:t>vai ikonas</w:t>
      </w:r>
      <w:r>
        <w:rPr>
          <w:noProof/>
        </w:rPr>
        <w:t xml:space="preserve"> </w:t>
      </w:r>
      <w:r w:rsidRPr="00936F54">
        <w:rPr>
          <w:noProof/>
          <w:lang w:eastAsia="lv-LV"/>
        </w:rPr>
        <w:drawing>
          <wp:inline distT="0" distB="0" distL="0" distR="0" wp14:anchorId="1A69C63D" wp14:editId="66E6DECF">
            <wp:extent cx="190500" cy="190500"/>
            <wp:effectExtent l="0" t="0" r="0" b="0"/>
            <wp:docPr id="1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D358E">
        <w:t>,</w:t>
      </w:r>
      <w:r>
        <w:t xml:space="preserve"> ekrānforma tiek aizvērta</w:t>
      </w:r>
      <w:r w:rsidRPr="00794081">
        <w:t>.</w:t>
      </w:r>
    </w:p>
    <w:p w:rsidR="00BB4879" w:rsidRPr="0032649F" w:rsidRDefault="00BB4879" w:rsidP="00C1516A">
      <w:pPr>
        <w:pStyle w:val="Piezme"/>
      </w:pPr>
      <w:r w:rsidRPr="0032649F">
        <w:rPr>
          <w:b/>
          <w:bCs/>
          <w:iCs/>
        </w:rPr>
        <w:t>Piezīme</w:t>
      </w:r>
      <w:r w:rsidRPr="0032649F">
        <w:rPr>
          <w:b/>
          <w:bCs/>
          <w:iCs/>
          <w:color w:val="FF0000"/>
        </w:rPr>
        <w:t>!</w:t>
      </w:r>
      <w:r w:rsidRPr="0032649F">
        <w:t xml:space="preserve"> Lietotāja paroles maiņas atcelšana ir pieejama tikai tādā gadījumā, ja paroles maiņu ir izsaucis pats lietotājs, nevis ja paroles maiņa ir jāveic obligāti (t.i., pirmo reizi pieslēdzoties sistēmai, ja parole tiek mainīta pēc tam, kad administrators ir veicis lietotāja paroles maiņu, vai beidzoties paroles derīguma termiņam).</w:t>
      </w:r>
    </w:p>
    <w:p w:rsidR="00BB4879" w:rsidRDefault="00BB4879" w:rsidP="00BB4879">
      <w:pPr>
        <w:pStyle w:val="Heading2"/>
        <w:numPr>
          <w:ilvl w:val="1"/>
          <w:numId w:val="3"/>
        </w:numPr>
      </w:pPr>
      <w:bookmarkStart w:id="317" w:name="_D2HTopic_3248"/>
      <w:bookmarkStart w:id="318" w:name="_Toc179879065"/>
      <w:r w:rsidRPr="00806FA2">
        <w:t>Kodu kartes ģenerēšana</w:t>
      </w:r>
      <w:bookmarkEnd w:id="317"/>
      <w:bookmarkEnd w:id="318"/>
    </w:p>
    <w:p w:rsidR="00BB4879" w:rsidRPr="00871B6A" w:rsidRDefault="00BB4879" w:rsidP="0068526F">
      <w:pPr>
        <w:rPr>
          <w:vanish/>
        </w:rPr>
      </w:pPr>
      <w:r>
        <w:fldChar w:fldCharType="begin"/>
      </w:r>
      <w:r>
        <w:instrText xml:space="preserve"> XE "Kodu kartes ģenerēšana" </w:instrText>
      </w:r>
      <w:r>
        <w:fldChar w:fldCharType="end"/>
      </w:r>
    </w:p>
    <w:p w:rsidR="00BB4879" w:rsidRDefault="00BB4879" w:rsidP="00C1516A">
      <w:pPr>
        <w:pStyle w:val="Apaknodaas"/>
      </w:pPr>
      <w:r>
        <w:t>Apraksts</w:t>
      </w:r>
    </w:p>
    <w:p w:rsidR="00BB4879" w:rsidRDefault="00BB4879" w:rsidP="00C1516A">
      <w:pPr>
        <w:pStyle w:val="Pamatteksts1"/>
      </w:pPr>
      <w:r>
        <w:t>Sistēmā tiek nodrošināta iespēja jebkuram reģistrētam sistēmas lietotājam pārģenerēt (izveidot jaunu) savu kodu karti</w:t>
      </w:r>
      <w:r>
        <w:fldChar w:fldCharType="begin"/>
      </w:r>
      <w:r>
        <w:instrText xml:space="preserve"> XE "</w:instrText>
      </w:r>
      <w:r w:rsidRPr="00251EE2">
        <w:instrText>Kodu karte</w:instrText>
      </w:r>
      <w:r>
        <w:instrText xml:space="preserve">" </w:instrText>
      </w:r>
      <w:r>
        <w:fldChar w:fldCharType="end"/>
      </w:r>
      <w:r>
        <w:t>, kas izmantojama autentificējoties sistēmā ar lietotāja vārdu un paroli.</w:t>
      </w:r>
    </w:p>
    <w:p w:rsidR="00BB4879" w:rsidRDefault="00BB4879" w:rsidP="00C1516A">
      <w:pPr>
        <w:pStyle w:val="Piezme"/>
      </w:pPr>
      <w:r w:rsidRPr="00D03985">
        <w:rPr>
          <w:b/>
          <w:bCs/>
          <w:iCs/>
        </w:rPr>
        <w:t>Piezīme</w:t>
      </w:r>
      <w:r w:rsidRPr="00D03985">
        <w:rPr>
          <w:b/>
          <w:bCs/>
          <w:iCs/>
          <w:color w:val="FF0000"/>
        </w:rPr>
        <w:t>!</w:t>
      </w:r>
      <w:r>
        <w:t xml:space="preserve"> Sākotnējo kodu karti sistēma ģenerē automātiski, kad lietotājs ar administratora lomu sistēmā izveido jaunu reģistrētu lietotāju.</w:t>
      </w:r>
      <w:r w:rsidRPr="00E438C9">
        <w:t xml:space="preserve"> </w:t>
      </w:r>
      <w:r>
        <w:t>Ja lietotājam tas ir nepieciešams, lietotājs ar administratora lomu var veikt arī lietotāja kodu kartes atjaunošanu, to pārģenerējot un sistēmā uzstādot informāciju, ka lietotājam pēc pieslēgšanās sistēmai ir jāveic kodu kartes pārģenerēšana.</w:t>
      </w:r>
    </w:p>
    <w:p w:rsidR="00972BB6" w:rsidRDefault="00972BB6" w:rsidP="00972BB6">
      <w:pPr>
        <w:pStyle w:val="Piezme"/>
      </w:pPr>
      <w:bookmarkStart w:id="319" w:name="_Hlk151025319"/>
      <w:r w:rsidRPr="00CA550C">
        <w:rPr>
          <w:b/>
          <w:bCs/>
          <w:iCs/>
        </w:rPr>
        <w:t>Piezīme</w:t>
      </w:r>
      <w:r w:rsidRPr="00CA550C">
        <w:rPr>
          <w:b/>
          <w:bCs/>
          <w:iCs/>
          <w:color w:val="FF0000"/>
        </w:rPr>
        <w:t>!</w:t>
      </w:r>
      <w:r>
        <w:t xml:space="preserve"> Kodu karšu risinājums ir novecojis, un tas no 2024. gada aizstāts ar divfaktoru autentifikāciju.</w:t>
      </w:r>
    </w:p>
    <w:bookmarkEnd w:id="319"/>
    <w:p w:rsidR="00BB4879" w:rsidRDefault="00BB4879" w:rsidP="00C1516A">
      <w:pPr>
        <w:pStyle w:val="Apaknodaas"/>
      </w:pPr>
      <w:r>
        <w:t xml:space="preserve">Piekļūšanas nosacījumi </w:t>
      </w:r>
    </w:p>
    <w:p w:rsidR="00BB4879" w:rsidRDefault="00BB4879" w:rsidP="00C1516A">
      <w:pPr>
        <w:pStyle w:val="Pamatteksts1"/>
      </w:pPr>
      <w:r>
        <w:lastRenderedPageBreak/>
        <w:t>Kodu kartes ģenerēšana ir pieejama jebkuram reģistrētam sistēmas lietotājam, veidojot sev jaunu kodu karti.</w:t>
      </w:r>
    </w:p>
    <w:p w:rsidR="00BB4879" w:rsidRPr="005232C1" w:rsidRDefault="00BB4879" w:rsidP="00C1516A">
      <w:pPr>
        <w:pStyle w:val="Piezme"/>
      </w:pPr>
      <w:r w:rsidRPr="00D03985">
        <w:rPr>
          <w:b/>
          <w:bCs/>
          <w:iCs/>
        </w:rPr>
        <w:t>Piezīme</w:t>
      </w:r>
      <w:r w:rsidRPr="00D03985">
        <w:rPr>
          <w:b/>
          <w:bCs/>
          <w:iCs/>
          <w:color w:val="FF0000"/>
        </w:rPr>
        <w:t>!</w:t>
      </w:r>
      <w:r>
        <w:t xml:space="preserve"> Lai veiktu kodu kartes ģenerēšanu, lietotājam ir jābūt pieejamai autorizācijai ar paroli.</w:t>
      </w:r>
    </w:p>
    <w:p w:rsidR="00BB4879" w:rsidRPr="005232C1" w:rsidRDefault="00BB4879" w:rsidP="00C1516A">
      <w:pPr>
        <w:pStyle w:val="Piezme"/>
      </w:pPr>
      <w:r w:rsidRPr="00D03985">
        <w:rPr>
          <w:b/>
          <w:bCs/>
          <w:iCs/>
        </w:rPr>
        <w:t>Piezīme</w:t>
      </w:r>
      <w:r w:rsidRPr="00D03985">
        <w:rPr>
          <w:b/>
          <w:bCs/>
          <w:iCs/>
          <w:color w:val="FF0000"/>
        </w:rPr>
        <w:t>!</w:t>
      </w:r>
      <w:r>
        <w:t xml:space="preserve"> Autorizēts sistēmas lietotājs ar lomu Sistēmas administrators var ģenerēt jaunu kodu karti jebkuram reģistrētam sistēmas lietotājam. Savukārt, organizāciju administratori (Pircēja un Piegādātāja organizācijas administratori) var veidot kodu kartes tikai savu organizāciju lietotājiem. Ja administrators veic kodu kartes pārģenerēšanu, sistēmā tiek uzstādīta informācija, ka lietotājam pēc pieslēgšanās sistēmai ir jāveic kodu kartes pārģenerēšana.</w:t>
      </w:r>
    </w:p>
    <w:p w:rsidR="00BB4879" w:rsidRDefault="00BB4879" w:rsidP="00C1516A">
      <w:pPr>
        <w:pStyle w:val="Apaknodaas"/>
      </w:pPr>
      <w:r>
        <w:t>Piekļūšana</w:t>
      </w:r>
    </w:p>
    <w:p w:rsidR="00BB4879" w:rsidRDefault="00BB4879" w:rsidP="00C1516A">
      <w:pPr>
        <w:pStyle w:val="Pamatteksts1"/>
      </w:pPr>
      <w:r>
        <w:t>Lietotāja kodu kartes maiņu ir iespējams veikt atbilstoši tam, kas šo darbību ir izsaucis:</w:t>
      </w:r>
    </w:p>
    <w:p w:rsidR="00BB4879" w:rsidRDefault="00BB4879" w:rsidP="00E70652">
      <w:pPr>
        <w:pStyle w:val="Pamatteksts"/>
      </w:pPr>
      <w:r>
        <w:t xml:space="preserve">Ja lietotāka kodu kartes maiņu veic pats lietotājs - Lietotāja kodu kartes ģenerēšanu ir iespējams veikt no jebkuras vietas sistēmā, </w:t>
      </w:r>
      <w:r w:rsidRPr="00EC4302">
        <w:t xml:space="preserve">Autentifikācijas blokā </w:t>
      </w:r>
      <w:r w:rsidRPr="00806FA2">
        <w:t xml:space="preserve">(skat. aprakstu </w:t>
      </w:r>
      <w:hyperlink w:anchor="_D2HTopic_1934" w:history="1">
        <w:r w:rsidRPr="00871B6A">
          <w:rPr>
            <w:rStyle w:val="Hyperlink"/>
          </w:rPr>
          <w:t>Autentifikācija sistēmā</w:t>
        </w:r>
      </w:hyperlink>
      <w:r w:rsidRPr="00806FA2">
        <w:t>), izvē</w:t>
      </w:r>
      <w:r w:rsidRPr="00EC4302">
        <w:t xml:space="preserve">loties </w:t>
      </w:r>
      <w:r>
        <w:t>darbību kodu kartes maiņai.</w:t>
      </w:r>
    </w:p>
    <w:p w:rsidR="00BB4879" w:rsidRDefault="00BB4879" w:rsidP="00E70652">
      <w:pPr>
        <w:pStyle w:val="Pamatteksts"/>
      </w:pPr>
      <w:r>
        <w:t xml:space="preserve">Ja lietotāja kodu kartes atjaunošanu veic administrators – tad izvēlētā reģistrētā sistēmas lietotāja kodu kartes </w:t>
      </w:r>
      <w:r w:rsidRPr="00806FA2">
        <w:t xml:space="preserve">ģenerēšanu ir iespējams veikt no lietotāja datu uzturēšanas ekrānformas (skat. aprakstu </w:t>
      </w:r>
      <w:r w:rsidRPr="00BB4879">
        <w:t>Lietotāja datu rediģēšana</w:t>
      </w:r>
      <w:r w:rsidRPr="00806FA2">
        <w:t>), izvēloties</w:t>
      </w:r>
      <w:r>
        <w:t xml:space="preserve"> darbību kodu kartes maiņai.</w:t>
      </w:r>
    </w:p>
    <w:p w:rsidR="00BB4879" w:rsidRDefault="00BB4879" w:rsidP="00C1516A">
      <w:pPr>
        <w:pStyle w:val="Apaknodaas"/>
      </w:pPr>
      <w:r>
        <w:t>Izpildes scenārijs</w:t>
      </w:r>
    </w:p>
    <w:p w:rsidR="00BB4879" w:rsidRDefault="00BB4879" w:rsidP="00C1516A">
      <w:pPr>
        <w:pStyle w:val="Pamatteksts1"/>
      </w:pPr>
      <w:r w:rsidRPr="005A5F5E">
        <w:t>Lietotāja kodu kartes maiņ</w:t>
      </w:r>
      <w:r>
        <w:t>as izpildes scenārijs</w:t>
      </w:r>
      <w:r w:rsidRPr="005A5F5E">
        <w:t xml:space="preserve"> ir atbilstoš</w:t>
      </w:r>
      <w:r>
        <w:t>s</w:t>
      </w:r>
      <w:r w:rsidRPr="005A5F5E">
        <w:t xml:space="preserve"> tam, kas šo darbību ir izsaucis</w:t>
      </w:r>
      <w:r>
        <w:t>:</w:t>
      </w:r>
    </w:p>
    <w:p w:rsidR="00BB4879" w:rsidRDefault="00BB4879" w:rsidP="00E70652">
      <w:pPr>
        <w:pStyle w:val="Pamatteksts"/>
      </w:pPr>
      <w:r>
        <w:t>Ja savas lietotāja kodu kartes maiņu veic pats lietotājs, tad Kodu karte tiek attēlota jaunā pārlūkprogrammas logā, no kura lietotājs var šo uzģenerēto kodu nokopēt un saglabāt datus (skat. ekrānformas aprakstu).</w:t>
      </w:r>
    </w:p>
    <w:p w:rsidR="00BB4879" w:rsidRDefault="00BB4879" w:rsidP="00E70652">
      <w:pPr>
        <w:pStyle w:val="Pamatteksts"/>
      </w:pPr>
      <w:r>
        <w:t>Ja lietotāja kodu kartes atjaunošanu veic administrators, tad administratoram netiek attēlota izveidotā kodu karte, bet pēc mainīto lietotāja datu saglabāšanas, lietotājam, kura kodu karte tika mainīta, sistēma nosūta e-pastu ar mainītās kodu kartes datiem:</w:t>
      </w:r>
    </w:p>
    <w:p w:rsidR="00BB4879" w:rsidRPr="00ED7376" w:rsidRDefault="00BB4879" w:rsidP="0068526F">
      <w:pPr>
        <w:pStyle w:val="Picture"/>
      </w:pPr>
      <w:r w:rsidRPr="00936F54">
        <w:rPr>
          <w:noProof/>
        </w:rPr>
        <w:drawing>
          <wp:inline distT="0" distB="0" distL="0" distR="0" wp14:anchorId="41FEA46F" wp14:editId="60F70C1E">
            <wp:extent cx="4953000" cy="2705100"/>
            <wp:effectExtent l="0" t="0" r="0" b="0"/>
            <wp:docPr id="192" name="Picture 363" descr="Kodu_kartes_e-p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Kodu_kartes_e-pasts"/>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953000" cy="2705100"/>
                    </a:xfrm>
                    <a:prstGeom prst="rect">
                      <a:avLst/>
                    </a:prstGeom>
                    <a:noFill/>
                    <a:ln>
                      <a:noFill/>
                    </a:ln>
                  </pic:spPr>
                </pic:pic>
              </a:graphicData>
            </a:graphic>
          </wp:inline>
        </w:drawing>
      </w:r>
    </w:p>
    <w:p w:rsidR="00BB4879" w:rsidRDefault="00BB4879" w:rsidP="00B958A9">
      <w:pPr>
        <w:pStyle w:val="Caption"/>
      </w:pPr>
      <w:r>
        <w:t xml:space="preserve">Paziņojums </w:t>
      </w:r>
      <w:fldSimple w:instr=" SEQ Paziņojums \* ARABIC ">
        <w:r w:rsidR="00760291">
          <w:rPr>
            <w:noProof/>
          </w:rPr>
          <w:t>43</w:t>
        </w:r>
      </w:fldSimple>
      <w:r>
        <w:t xml:space="preserve"> E-pasta piemērs ar mainītas kodu kartes datiem</w:t>
      </w:r>
    </w:p>
    <w:p w:rsidR="00BB4879" w:rsidRDefault="00BB4879" w:rsidP="00C1516A">
      <w:pPr>
        <w:pStyle w:val="Apaknodaas"/>
      </w:pPr>
      <w:r>
        <w:t>Ekrānformas apraksts</w:t>
      </w:r>
    </w:p>
    <w:p w:rsidR="00BB4879" w:rsidRDefault="00BB4879" w:rsidP="00C1516A">
      <w:pPr>
        <w:pStyle w:val="Pamatteksts1"/>
      </w:pPr>
      <w:r>
        <w:lastRenderedPageBreak/>
        <w:t>Ja lietotājs ir izsaucis pats savas kodu kartes maiņu, tad pirms veikt lietotāja kodu kartes maiņu, sistēma attēlot brīdinājuma paziņojumu, kur lietotājam apstiprinot paziņojumu, tiks veikta iepriekšējās kodu kartes nomaiņa pret jaunu:</w:t>
      </w:r>
    </w:p>
    <w:p w:rsidR="00BB4879" w:rsidRDefault="00BB4879" w:rsidP="0068526F">
      <w:pPr>
        <w:pStyle w:val="Picture"/>
      </w:pPr>
      <w:r w:rsidRPr="00936F54">
        <w:rPr>
          <w:noProof/>
        </w:rPr>
        <w:drawing>
          <wp:inline distT="0" distB="0" distL="0" distR="0" wp14:anchorId="0098B3EB" wp14:editId="7D3AE9C0">
            <wp:extent cx="3133725" cy="1314450"/>
            <wp:effectExtent l="0" t="0" r="0" b="0"/>
            <wp:docPr id="190"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133725" cy="1314450"/>
                    </a:xfrm>
                    <a:prstGeom prst="rect">
                      <a:avLst/>
                    </a:prstGeom>
                    <a:noFill/>
                    <a:ln>
                      <a:noFill/>
                    </a:ln>
                  </pic:spPr>
                </pic:pic>
              </a:graphicData>
            </a:graphic>
          </wp:inline>
        </w:drawing>
      </w:r>
    </w:p>
    <w:p w:rsidR="00BB4879" w:rsidRDefault="00BB4879" w:rsidP="00B958A9">
      <w:pPr>
        <w:pStyle w:val="Caption"/>
      </w:pPr>
      <w:r>
        <w:t xml:space="preserve">Paziņojums </w:t>
      </w:r>
      <w:fldSimple w:instr=" SEQ Paziņojums \* ARABIC ">
        <w:r w:rsidR="00760291">
          <w:rPr>
            <w:noProof/>
          </w:rPr>
          <w:t>44</w:t>
        </w:r>
      </w:fldSimple>
      <w:r>
        <w:t xml:space="preserve"> Paziņojums par lietotāja kodu kartes maiņu</w:t>
      </w:r>
    </w:p>
    <w:p w:rsidR="00BB4879" w:rsidRPr="00112C69" w:rsidRDefault="00BB4879" w:rsidP="00C1516A">
      <w:pPr>
        <w:pStyle w:val="Pamatteksts1"/>
      </w:pPr>
      <w:r w:rsidRPr="005002FC">
        <w:t xml:space="preserve">Lietotājam </w:t>
      </w:r>
      <w:r>
        <w:t xml:space="preserve">sistēmas uzģenerētajā kodu kartē tiek attēloti </w:t>
      </w:r>
      <w:r w:rsidRPr="005002FC">
        <w:t>23 dažādi piekļuves kodi</w:t>
      </w:r>
      <w:r>
        <w:t>, kas ir</w:t>
      </w:r>
      <w:r w:rsidRPr="005002FC">
        <w:t xml:space="preserve"> kā nejauši sešciparu skaitļi robežās no 123456 līdz 987654, kur neviens no individuāliem kodiem nesatur kādu ciparu vairāk kā 2 reizes</w:t>
      </w:r>
      <w:r>
        <w:t>.</w:t>
      </w:r>
    </w:p>
    <w:p w:rsidR="00BB4879" w:rsidRDefault="00BB4879" w:rsidP="0068526F">
      <w:pPr>
        <w:pStyle w:val="Picture"/>
      </w:pPr>
      <w:r w:rsidRPr="00936F54">
        <w:rPr>
          <w:noProof/>
        </w:rPr>
        <w:drawing>
          <wp:inline distT="0" distB="0" distL="0" distR="0" wp14:anchorId="58267179" wp14:editId="55DC0499">
            <wp:extent cx="3743325" cy="1943100"/>
            <wp:effectExtent l="0" t="0" r="0" b="0"/>
            <wp:docPr id="188"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743325" cy="1943100"/>
                    </a:xfrm>
                    <a:prstGeom prst="rect">
                      <a:avLst/>
                    </a:prstGeom>
                    <a:noFill/>
                    <a:ln>
                      <a:noFill/>
                    </a:ln>
                  </pic:spPr>
                </pic:pic>
              </a:graphicData>
            </a:graphic>
          </wp:inline>
        </w:drawing>
      </w:r>
    </w:p>
    <w:p w:rsidR="00BB4879" w:rsidRDefault="00BB4879" w:rsidP="00B958A9">
      <w:pPr>
        <w:pStyle w:val="Caption"/>
      </w:pPr>
      <w:bookmarkStart w:id="320" w:name="_Toc179879168"/>
      <w:r>
        <w:t xml:space="preserve">Ekrānforma </w:t>
      </w:r>
      <w:fldSimple w:instr=" SEQ Ekrānforma \* ARABIC ">
        <w:r w:rsidR="00760291">
          <w:rPr>
            <w:noProof/>
          </w:rPr>
          <w:t>63</w:t>
        </w:r>
      </w:fldSimple>
      <w:r>
        <w:t>. Lietotāja kodu karte</w:t>
      </w:r>
      <w:bookmarkEnd w:id="320"/>
    </w:p>
    <w:p w:rsidR="00BB4879" w:rsidRDefault="00BB4879" w:rsidP="00C1516A">
      <w:pPr>
        <w:pStyle w:val="Pamatteksts1"/>
      </w:pPr>
      <w:r>
        <w:t xml:space="preserve">Ekrānformā ir </w:t>
      </w:r>
      <w:r w:rsidRPr="005A40BC">
        <w:t>iekļau</w:t>
      </w:r>
      <w:r>
        <w:t>ti</w:t>
      </w:r>
      <w:r w:rsidRPr="005A40BC">
        <w:t xml:space="preserve"> visi 23 kodi kārtas numura secībā sadalīt</w:t>
      </w:r>
      <w:r>
        <w:t>i</w:t>
      </w:r>
      <w:r w:rsidRPr="005A40BC">
        <w:t xml:space="preserve"> 4 kolonnās, kodus sakārtojot vispirms uz leju, tad pa labi. Pirms katra koda </w:t>
      </w:r>
      <w:r>
        <w:t xml:space="preserve">tiek </w:t>
      </w:r>
      <w:r w:rsidRPr="005A40BC">
        <w:t>attēlo</w:t>
      </w:r>
      <w:r>
        <w:t>ts</w:t>
      </w:r>
      <w:r w:rsidRPr="005A40BC">
        <w:t xml:space="preserve"> tā kārtas numurs</w:t>
      </w:r>
      <w:r>
        <w:t>.</w:t>
      </w:r>
    </w:p>
    <w:p w:rsidR="00BB4879" w:rsidRPr="00F83D88" w:rsidRDefault="00BB4879" w:rsidP="00C1516A">
      <w:pPr>
        <w:pStyle w:val="Piezme"/>
      </w:pPr>
      <w:r w:rsidRPr="00F83D88">
        <w:rPr>
          <w:b/>
          <w:bCs/>
          <w:iCs/>
        </w:rPr>
        <w:t>Piezīme</w:t>
      </w:r>
      <w:r w:rsidRPr="00F83D88">
        <w:rPr>
          <w:b/>
          <w:bCs/>
          <w:iCs/>
          <w:color w:val="FF0000"/>
        </w:rPr>
        <w:t>!</w:t>
      </w:r>
      <w:r w:rsidRPr="00F83D88">
        <w:t xml:space="preserve"> Uzģenerētā kodu karte lietotājam netiek nosūtīta uz e-pastu. Lietotājam mainītā kodu karte ir jāsaglabā sev ērtā veidā.</w:t>
      </w:r>
    </w:p>
    <w:p w:rsidR="00BB4879" w:rsidRPr="00F83D88" w:rsidRDefault="00BB4879" w:rsidP="00C1516A">
      <w:pPr>
        <w:pStyle w:val="Piezme"/>
      </w:pPr>
      <w:r w:rsidRPr="00F83D88">
        <w:rPr>
          <w:b/>
          <w:bCs/>
          <w:iCs/>
        </w:rPr>
        <w:t>Piezīme</w:t>
      </w:r>
      <w:r w:rsidRPr="00F83D88">
        <w:rPr>
          <w:b/>
          <w:bCs/>
          <w:iCs/>
          <w:color w:val="FF0000"/>
        </w:rPr>
        <w:t>!</w:t>
      </w:r>
      <w:r w:rsidRPr="00F83D88">
        <w:t xml:space="preserve"> Kodu kartes ekrānformas saturs ir iezīmējams un iekopējams citā lietojumprogrammā (piemēram, MS Word).</w:t>
      </w:r>
    </w:p>
    <w:p w:rsidR="00BB4879" w:rsidRDefault="00BB4879" w:rsidP="0068526F">
      <w:pPr>
        <w:pStyle w:val="Blokuapraksts"/>
      </w:pPr>
      <w:r>
        <w:t xml:space="preserve">Lietotāja kodu kartes pieejamās darbības </w:t>
      </w:r>
    </w:p>
    <w:p w:rsidR="00BB4879" w:rsidRDefault="00BB4879" w:rsidP="00E70652">
      <w:pPr>
        <w:pStyle w:val="Pamatteksts"/>
      </w:pPr>
      <w:r w:rsidRPr="00A559AC">
        <w:t>Uzklikšķinot uz spiedpogas</w:t>
      </w:r>
      <w:r>
        <w:rPr>
          <w:b/>
          <w:noProof/>
          <w:lang w:eastAsia="lv-LV"/>
        </w:rPr>
        <w:t xml:space="preserve"> </w:t>
      </w:r>
      <w:r w:rsidRPr="00936F54">
        <w:rPr>
          <w:noProof/>
          <w:lang w:eastAsia="lv-LV"/>
        </w:rPr>
        <w:drawing>
          <wp:inline distT="0" distB="0" distL="0" distR="0" wp14:anchorId="74A95305" wp14:editId="1EE2E72C">
            <wp:extent cx="723900" cy="152400"/>
            <wp:effectExtent l="0" t="0" r="0" b="0"/>
            <wp:docPr id="1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Pr>
          <w:b/>
        </w:rPr>
        <w:t xml:space="preserve"> </w:t>
      </w:r>
      <w:r w:rsidRPr="00A559AC">
        <w:t>vai ikonas</w:t>
      </w:r>
      <w:r>
        <w:t xml:space="preserve"> </w:t>
      </w:r>
      <w:r w:rsidRPr="00936F54">
        <w:rPr>
          <w:noProof/>
          <w:lang w:eastAsia="lv-LV"/>
        </w:rPr>
        <w:drawing>
          <wp:inline distT="0" distB="0" distL="0" distR="0" wp14:anchorId="01CB3C4F" wp14:editId="6CD55473">
            <wp:extent cx="190500" cy="190500"/>
            <wp:effectExtent l="0" t="0" r="0" b="0"/>
            <wp:docPr id="1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w:t>
      </w:r>
      <w:r w:rsidRPr="00A559AC">
        <w:t xml:space="preserve"> tiek aizvērts ģenerētās kodu kartes ekrānformas logs.</w:t>
      </w:r>
    </w:p>
    <w:p w:rsidR="00682E2D" w:rsidRDefault="00682E2D" w:rsidP="00682E2D">
      <w:pPr>
        <w:pStyle w:val="Heading2"/>
        <w:numPr>
          <w:ilvl w:val="1"/>
          <w:numId w:val="3"/>
        </w:numPr>
      </w:pPr>
      <w:bookmarkStart w:id="321" w:name="_E-pasta_maiņa"/>
      <w:bookmarkStart w:id="322" w:name="_Toc179879066"/>
      <w:bookmarkStart w:id="323" w:name="_Hlk88558234"/>
      <w:bookmarkStart w:id="324" w:name="_Hlk88487395"/>
      <w:bookmarkEnd w:id="321"/>
      <w:r>
        <w:t>E-pasta</w:t>
      </w:r>
      <w:r w:rsidRPr="00721EA9">
        <w:t xml:space="preserve"> maiņa</w:t>
      </w:r>
      <w:bookmarkEnd w:id="322"/>
    </w:p>
    <w:p w:rsidR="00682E2D" w:rsidRPr="006470A7" w:rsidRDefault="00682E2D" w:rsidP="00682E2D">
      <w:pPr>
        <w:rPr>
          <w:vanish/>
        </w:rPr>
      </w:pPr>
      <w:r>
        <w:fldChar w:fldCharType="begin"/>
      </w:r>
      <w:r>
        <w:instrText xml:space="preserve"> XE "Parole" </w:instrText>
      </w:r>
      <w:r>
        <w:fldChar w:fldCharType="end"/>
      </w:r>
    </w:p>
    <w:p w:rsidR="00682E2D" w:rsidRDefault="00682E2D" w:rsidP="00C1516A">
      <w:pPr>
        <w:pStyle w:val="Apaknodaas"/>
      </w:pPr>
      <w:r>
        <w:t>Apraksts</w:t>
      </w:r>
    </w:p>
    <w:p w:rsidR="00682E2D" w:rsidRDefault="00682E2D" w:rsidP="00C1516A">
      <w:pPr>
        <w:pStyle w:val="Pamatteksts1"/>
      </w:pPr>
      <w:r>
        <w:t>Lietotāja e-pasta maiņu var veikt lietotājs ar administratora lomu un arī pats lietotājs.</w:t>
      </w:r>
    </w:p>
    <w:p w:rsidR="00682E2D" w:rsidRDefault="00682E2D" w:rsidP="00C1516A">
      <w:pPr>
        <w:pStyle w:val="Apaknodaas"/>
      </w:pPr>
      <w:r>
        <w:t>Piekļūšana</w:t>
      </w:r>
    </w:p>
    <w:p w:rsidR="00682E2D" w:rsidRDefault="00682E2D" w:rsidP="00C1516A">
      <w:pPr>
        <w:pStyle w:val="Pamatteksts1"/>
      </w:pPr>
      <w:r>
        <w:lastRenderedPageBreak/>
        <w:t>Lietotāja e-pasta maiņu ir iespējams veikt atbilstoši tam, kurš lietotājs šo darbību ir izsaucis:</w:t>
      </w:r>
    </w:p>
    <w:p w:rsidR="00682E2D" w:rsidRDefault="00682E2D" w:rsidP="00E70652">
      <w:pPr>
        <w:pStyle w:val="Pamatteksts"/>
      </w:pPr>
      <w:r>
        <w:t xml:space="preserve">Ja lietotāja e-pasta maiņu veic pats </w:t>
      </w:r>
      <w:r w:rsidRPr="00721EA9">
        <w:t xml:space="preserve">lietotājs - </w:t>
      </w:r>
      <w:r>
        <w:t>e-pasta</w:t>
      </w:r>
      <w:r w:rsidRPr="00721EA9">
        <w:t xml:space="preserve"> maiņu ir iespējams veikt</w:t>
      </w:r>
      <w:r>
        <w:t>,</w:t>
      </w:r>
      <w:r w:rsidRPr="00721EA9">
        <w:t xml:space="preserve"> </w:t>
      </w:r>
      <w:r>
        <w:t xml:space="preserve">Lietotāja datu </w:t>
      </w:r>
      <w:hyperlink w:anchor="_Lietotāja_datu_apskatīšana" w:history="1">
        <w:r w:rsidRPr="00E143C6">
          <w:rPr>
            <w:rStyle w:val="Hyperlink"/>
          </w:rPr>
          <w:t>apskates formā</w:t>
        </w:r>
      </w:hyperlink>
      <w:r w:rsidRPr="00EC4302">
        <w:t xml:space="preserve"> izvēloties </w:t>
      </w:r>
      <w:r>
        <w:t>darbību [</w:t>
      </w:r>
      <w:r w:rsidRPr="00E143C6">
        <w:rPr>
          <w:b/>
        </w:rPr>
        <w:t>Mainīt e-pastu</w:t>
      </w:r>
      <w:r>
        <w:t>].</w:t>
      </w:r>
    </w:p>
    <w:p w:rsidR="00682E2D" w:rsidRDefault="00682E2D" w:rsidP="00E70652">
      <w:pPr>
        <w:pStyle w:val="Pamatteksts"/>
      </w:pPr>
      <w:r>
        <w:t xml:space="preserve">Ja lietotāja e-pasta maiņu veic administrators, tad izvēlētā reģistrētā sistēmas lietotāja e-pasta maiņu ir iespējams veikt no lietotāja datu rediģēšanas </w:t>
      </w:r>
      <w:r w:rsidRPr="00721EA9">
        <w:t xml:space="preserve">ekrānformas (skat. aprakstu </w:t>
      </w:r>
      <w:r w:rsidRPr="005C4EB6">
        <w:t>Lietotāja datu rediģēšana</w:t>
      </w:r>
      <w:r w:rsidRPr="00721EA9">
        <w:t>)</w:t>
      </w:r>
      <w:r>
        <w:t>.</w:t>
      </w:r>
    </w:p>
    <w:p w:rsidR="00682E2D" w:rsidRDefault="00682E2D" w:rsidP="00C1516A">
      <w:pPr>
        <w:pStyle w:val="Apaknodaas"/>
      </w:pPr>
      <w:r>
        <w:t>Ekrānformas apraksts</w:t>
      </w:r>
    </w:p>
    <w:p w:rsidR="00682E2D" w:rsidRDefault="00682E2D" w:rsidP="00682E2D">
      <w:pPr>
        <w:pStyle w:val="Picture"/>
      </w:pPr>
      <w:r w:rsidRPr="00F96B52">
        <w:rPr>
          <w:noProof/>
        </w:rPr>
        <w:drawing>
          <wp:inline distT="0" distB="0" distL="0" distR="0" wp14:anchorId="7E259EB4" wp14:editId="044649CB">
            <wp:extent cx="4970254" cy="2138680"/>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4971487" cy="2139211"/>
                    </a:xfrm>
                    <a:prstGeom prst="rect">
                      <a:avLst/>
                    </a:prstGeom>
                  </pic:spPr>
                </pic:pic>
              </a:graphicData>
            </a:graphic>
          </wp:inline>
        </w:drawing>
      </w:r>
    </w:p>
    <w:p w:rsidR="00682E2D" w:rsidRDefault="00682E2D" w:rsidP="00B958A9">
      <w:pPr>
        <w:pStyle w:val="Caption"/>
      </w:pPr>
      <w:bookmarkStart w:id="325" w:name="_Toc179879169"/>
      <w:r>
        <w:t xml:space="preserve">Ekrānforma </w:t>
      </w:r>
      <w:fldSimple w:instr=" SEQ Ekrānforma \* ARABIC ">
        <w:r w:rsidR="00760291">
          <w:rPr>
            <w:noProof/>
          </w:rPr>
          <w:t>64</w:t>
        </w:r>
      </w:fldSimple>
      <w:r>
        <w:t>. Lietotāja e-pasta adreses maiņa</w:t>
      </w:r>
      <w:bookmarkEnd w:id="325"/>
    </w:p>
    <w:p w:rsidR="00682E2D" w:rsidRDefault="00682E2D" w:rsidP="00682E2D">
      <w:pPr>
        <w:pStyle w:val="Blokuapraksts"/>
      </w:pPr>
      <w:r>
        <w:t xml:space="preserve">Lietotāja e-pasta maiņas dati </w:t>
      </w:r>
    </w:p>
    <w:p w:rsidR="00682E2D" w:rsidRDefault="00682E2D" w:rsidP="00E70652">
      <w:pPr>
        <w:pStyle w:val="Pamatteksts"/>
      </w:pPr>
      <w:r>
        <w:rPr>
          <w:b/>
          <w:noProof/>
          <w:lang w:eastAsia="lv-LV"/>
        </w:rPr>
        <w:t>Lietotājvārds</w:t>
      </w:r>
      <w:r>
        <w:rPr>
          <w:b/>
        </w:rPr>
        <w:t xml:space="preserve"> </w:t>
      </w:r>
      <w:r>
        <w:t>– tiek attēlots pašreizējā sistēmās lietotāja pieslēgšanās vārds</w:t>
      </w:r>
      <w:r w:rsidRPr="00794081">
        <w:t>.</w:t>
      </w:r>
    </w:p>
    <w:p w:rsidR="00682E2D" w:rsidRDefault="00682E2D" w:rsidP="00E70652">
      <w:pPr>
        <w:pStyle w:val="Pamatteksts"/>
      </w:pPr>
      <w:r>
        <w:rPr>
          <w:b/>
          <w:noProof/>
          <w:lang w:eastAsia="lv-LV"/>
        </w:rPr>
        <w:t>Jaunā e-pasta adrese</w:t>
      </w:r>
      <w:r>
        <w:t xml:space="preserve"> – ievadlauks, kas paredzēts lietotāja jaunās e-pasta adreses norādīšanai.</w:t>
      </w:r>
    </w:p>
    <w:p w:rsidR="00682E2D" w:rsidRDefault="00682E2D" w:rsidP="00E70652">
      <w:pPr>
        <w:pStyle w:val="Pamatteksts"/>
      </w:pPr>
      <w:r>
        <w:rPr>
          <w:b/>
          <w:noProof/>
          <w:lang w:eastAsia="lv-LV"/>
        </w:rPr>
        <w:t>Jaunā e-pasta adrese atkārtoti</w:t>
      </w:r>
      <w:r>
        <w:t xml:space="preserve"> – ievadlauks, kas paredzēts lietotāja jaunās e-pasta adreses atkārtotai norādīšanai.</w:t>
      </w:r>
    </w:p>
    <w:p w:rsidR="00682E2D" w:rsidRDefault="00682E2D" w:rsidP="00682E2D">
      <w:pPr>
        <w:pStyle w:val="Blokuapraksts"/>
      </w:pPr>
      <w:r>
        <w:t>Lietotāja e-pasta maiņai pieejamās darbības</w:t>
      </w:r>
    </w:p>
    <w:p w:rsidR="00682E2D" w:rsidRDefault="00682E2D" w:rsidP="00E70652">
      <w:pPr>
        <w:pStyle w:val="Pamatteksts"/>
      </w:pPr>
      <w:r w:rsidRPr="007D358E">
        <w:rPr>
          <w:noProof/>
          <w:lang w:eastAsia="lv-LV"/>
        </w:rPr>
        <w:t>Uzklikšķinot uz spiedpogas</w:t>
      </w:r>
      <w:r>
        <w:rPr>
          <w:b/>
          <w:noProof/>
          <w:lang w:eastAsia="lv-LV"/>
        </w:rPr>
        <w:t xml:space="preserve"> </w:t>
      </w:r>
      <w:r w:rsidRPr="00F53541">
        <w:rPr>
          <w:noProof/>
          <w:lang w:eastAsia="lv-LV"/>
        </w:rPr>
        <w:drawing>
          <wp:inline distT="0" distB="0" distL="0" distR="0" wp14:anchorId="1789A187" wp14:editId="1606750A">
            <wp:extent cx="692150" cy="153811"/>
            <wp:effectExtent l="0" t="0" r="0" b="0"/>
            <wp:docPr id="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92785" cy="153952"/>
                    </a:xfrm>
                    <a:prstGeom prst="rect">
                      <a:avLst/>
                    </a:prstGeom>
                    <a:noFill/>
                    <a:ln>
                      <a:noFill/>
                    </a:ln>
                  </pic:spPr>
                </pic:pic>
              </a:graphicData>
            </a:graphic>
          </wp:inline>
        </w:drawing>
      </w:r>
      <w:r>
        <w:t>, tiek veikta datu saglabāšana, nomainot lietotāja pašreizējo e-pastu uz jauno.</w:t>
      </w:r>
    </w:p>
    <w:p w:rsidR="00682E2D" w:rsidRDefault="00682E2D" w:rsidP="00E70652">
      <w:pPr>
        <w:pStyle w:val="Pamatteksts"/>
      </w:pPr>
      <w:r w:rsidRPr="007D358E">
        <w:rPr>
          <w:noProof/>
        </w:rPr>
        <w:t>Uzklikšķinot uz spiedpogas</w:t>
      </w:r>
      <w:r>
        <w:rPr>
          <w:b/>
          <w:noProof/>
        </w:rPr>
        <w:t xml:space="preserve">  </w:t>
      </w:r>
      <w:r w:rsidRPr="005F50F6">
        <w:rPr>
          <w:noProof/>
        </w:rPr>
        <w:drawing>
          <wp:inline distT="0" distB="0" distL="0" distR="0" wp14:anchorId="10C4AE91" wp14:editId="6469B169">
            <wp:extent cx="793750" cy="148167"/>
            <wp:effectExtent l="0" t="0" r="635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847999" cy="158293"/>
                    </a:xfrm>
                    <a:prstGeom prst="rect">
                      <a:avLst/>
                    </a:prstGeom>
                  </pic:spPr>
                </pic:pic>
              </a:graphicData>
            </a:graphic>
          </wp:inline>
        </w:drawing>
      </w:r>
      <w:r w:rsidRPr="005F50F6">
        <w:rPr>
          <w:noProof/>
        </w:rPr>
        <w:t xml:space="preserve"> </w:t>
      </w:r>
      <w:r w:rsidRPr="007D358E">
        <w:rPr>
          <w:noProof/>
        </w:rPr>
        <w:t>vai ikonas</w:t>
      </w:r>
      <w:r>
        <w:rPr>
          <w:noProof/>
        </w:rPr>
        <w:t xml:space="preserve"> </w:t>
      </w:r>
      <w:r w:rsidRPr="00F53541">
        <w:rPr>
          <w:noProof/>
        </w:rPr>
        <w:drawing>
          <wp:inline distT="0" distB="0" distL="0" distR="0" wp14:anchorId="45C806F3" wp14:editId="25BF7125">
            <wp:extent cx="190500" cy="190500"/>
            <wp:effectExtent l="0" t="0" r="0" b="0"/>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D358E">
        <w:t>,</w:t>
      </w:r>
      <w:r>
        <w:t xml:space="preserve"> ekrānforma tiek aizvērta</w:t>
      </w:r>
      <w:r w:rsidRPr="00794081">
        <w:t>.</w:t>
      </w:r>
      <w:bookmarkEnd w:id="323"/>
    </w:p>
    <w:bookmarkEnd w:id="324"/>
    <w:p w:rsidR="00682E2D" w:rsidRPr="00A559AC" w:rsidRDefault="00682E2D" w:rsidP="00E70652">
      <w:pPr>
        <w:pStyle w:val="Pamatteksts"/>
        <w:numPr>
          <w:ilvl w:val="0"/>
          <w:numId w:val="0"/>
        </w:numPr>
        <w:ind w:left="2127"/>
      </w:pPr>
    </w:p>
    <w:p w:rsidR="00BB4879" w:rsidRPr="005D442D" w:rsidRDefault="00BB4879" w:rsidP="00BB4879">
      <w:pPr>
        <w:pStyle w:val="Heading1"/>
        <w:numPr>
          <w:ilvl w:val="0"/>
          <w:numId w:val="3"/>
        </w:numPr>
      </w:pPr>
      <w:bookmarkStart w:id="326" w:name="_D2HTopic_1426"/>
      <w:bookmarkStart w:id="327" w:name="_Toc179879067"/>
      <w:r w:rsidRPr="005D442D">
        <w:lastRenderedPageBreak/>
        <w:t>Organizācijas</w:t>
      </w:r>
      <w:bookmarkEnd w:id="326"/>
      <w:bookmarkEnd w:id="327"/>
    </w:p>
    <w:p w:rsidR="00BB4879" w:rsidRDefault="00BB4879" w:rsidP="00BB4879">
      <w:pPr>
        <w:pStyle w:val="Heading2"/>
        <w:numPr>
          <w:ilvl w:val="1"/>
          <w:numId w:val="3"/>
        </w:numPr>
      </w:pPr>
      <w:bookmarkStart w:id="328" w:name="_D2HTopic_3140"/>
      <w:bookmarkStart w:id="329" w:name="_Toc179879068"/>
      <w:r w:rsidRPr="0035108D">
        <w:t>Organizācijas datu apskatīšana</w:t>
      </w:r>
      <w:bookmarkEnd w:id="328"/>
      <w:bookmarkEnd w:id="329"/>
    </w:p>
    <w:p w:rsidR="00BB4879" w:rsidRPr="00E11912" w:rsidRDefault="00BB4879" w:rsidP="0068526F">
      <w:pPr>
        <w:rPr>
          <w:vanish/>
        </w:rPr>
      </w:pPr>
      <w:r>
        <w:fldChar w:fldCharType="begin"/>
      </w:r>
      <w:r>
        <w:instrText xml:space="preserve"> XE "Organizācija" </w:instrText>
      </w:r>
      <w:r>
        <w:fldChar w:fldCharType="end"/>
      </w:r>
    </w:p>
    <w:p w:rsidR="00BB4879" w:rsidRDefault="00BB4879" w:rsidP="00C1516A">
      <w:pPr>
        <w:pStyle w:val="Apaknodaas"/>
      </w:pPr>
      <w:r>
        <w:t>Apraksts</w:t>
      </w:r>
    </w:p>
    <w:p w:rsidR="00BB4879" w:rsidRDefault="00BB4879" w:rsidP="00C1516A">
      <w:pPr>
        <w:pStyle w:val="Pamatteksts1"/>
      </w:pPr>
      <w:r>
        <w:t xml:space="preserve">Sistēma nodrošina iespēju reģistrētam lietotājam apskatīt savas organizācijas datus, kas ir reģistrēti sistēmā. </w:t>
      </w:r>
    </w:p>
    <w:p w:rsidR="00BB4879" w:rsidRDefault="00BB4879" w:rsidP="00C1516A">
      <w:pPr>
        <w:pStyle w:val="Apaknodaas"/>
      </w:pPr>
      <w:r>
        <w:t xml:space="preserve">Piekļūšanas nosacījumi </w:t>
      </w:r>
    </w:p>
    <w:p w:rsidR="00BB4879" w:rsidRDefault="00BB4879" w:rsidP="00C1516A">
      <w:pPr>
        <w:pStyle w:val="Pamatteksts1"/>
      </w:pPr>
      <w:r>
        <w:t>Organizācijas datu apskate</w:t>
      </w:r>
      <w:r>
        <w:fldChar w:fldCharType="begin"/>
      </w:r>
      <w:r>
        <w:instrText xml:space="preserve"> XE "Organizācijas</w:instrText>
      </w:r>
      <w:r w:rsidRPr="00B976C6">
        <w:instrText xml:space="preserve"> </w:instrText>
      </w:r>
      <w:r>
        <w:instrText xml:space="preserve">dati" </w:instrText>
      </w:r>
      <w:r>
        <w:fldChar w:fldCharType="end"/>
      </w:r>
      <w:r>
        <w:fldChar w:fldCharType="begin"/>
      </w:r>
      <w:r>
        <w:instrText xml:space="preserve"> XE "Organizācijas</w:instrText>
      </w:r>
      <w:r w:rsidRPr="00B976C6">
        <w:instrText xml:space="preserve"> </w:instrText>
      </w:r>
      <w:r>
        <w:instrText xml:space="preserve">datu apskatīšana" </w:instrText>
      </w:r>
      <w:r>
        <w:fldChar w:fldCharType="end"/>
      </w:r>
      <w:r>
        <w:t xml:space="preserve"> sistēmā ir jebkuram reģistrētam un autorizētam sistēmas lietotājam, apskatot savas organizācijas datus.</w:t>
      </w:r>
    </w:p>
    <w:p w:rsidR="00BB4879" w:rsidRPr="00DF73E2" w:rsidRDefault="00BB4879" w:rsidP="00C1516A">
      <w:pPr>
        <w:pStyle w:val="Apaknodaas"/>
      </w:pPr>
      <w:r w:rsidRPr="00DF73E2">
        <w:t>Piekļūšana</w:t>
      </w:r>
    </w:p>
    <w:p w:rsidR="00BB4879" w:rsidRDefault="00BB4879" w:rsidP="00C1516A">
      <w:pPr>
        <w:pStyle w:val="Pamatteksts1"/>
      </w:pPr>
      <w:r>
        <w:t xml:space="preserve">Lai apskatītu savas organizācijas datus, lietotājam savu lietotāju datu apskates ekrānformā </w:t>
      </w:r>
      <w:r w:rsidRPr="004F60E5">
        <w:t>(</w:t>
      </w:r>
      <w:r>
        <w:t xml:space="preserve">skat. aprakstu </w:t>
      </w:r>
      <w:r w:rsidRPr="00BB4879">
        <w:t>Lietotāja datu apskatīšana</w:t>
      </w:r>
      <w:r w:rsidRPr="004F60E5">
        <w:t>)</w:t>
      </w:r>
      <w:r>
        <w:t xml:space="preserve"> ir jāizvēlas darbība organizācijas datu apskatei.</w:t>
      </w:r>
    </w:p>
    <w:p w:rsidR="00BB4879" w:rsidRDefault="00BB4879" w:rsidP="00C1516A">
      <w:pPr>
        <w:pStyle w:val="Apaknodaas"/>
      </w:pPr>
      <w:r>
        <w:t>Ekrānformas apraksts</w:t>
      </w:r>
    </w:p>
    <w:p w:rsidR="00BB4879" w:rsidRPr="00C65178" w:rsidRDefault="00BB4879" w:rsidP="00C1516A">
      <w:pPr>
        <w:pStyle w:val="Pamatteksts1"/>
      </w:pPr>
      <w:r>
        <w:t>Tiek atvērta ekrānforma organizācijas datu apskatei, kurā tiek attēloti iepriekš saglabātie dati.</w:t>
      </w:r>
    </w:p>
    <w:p w:rsidR="00BB4879" w:rsidRDefault="00E16BA3" w:rsidP="0068526F">
      <w:pPr>
        <w:pStyle w:val="Picture"/>
      </w:pPr>
      <w:bookmarkStart w:id="330" w:name="_Hlk179377775"/>
      <w:r w:rsidRPr="000B4318">
        <w:rPr>
          <w:noProof/>
        </w:rPr>
        <w:lastRenderedPageBreak/>
        <w:drawing>
          <wp:inline distT="0" distB="0" distL="0" distR="0">
            <wp:extent cx="5943600" cy="4603750"/>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943600" cy="4603750"/>
                    </a:xfrm>
                    <a:prstGeom prst="rect">
                      <a:avLst/>
                    </a:prstGeom>
                    <a:noFill/>
                    <a:ln>
                      <a:noFill/>
                    </a:ln>
                  </pic:spPr>
                </pic:pic>
              </a:graphicData>
            </a:graphic>
          </wp:inline>
        </w:drawing>
      </w:r>
      <w:bookmarkEnd w:id="330"/>
    </w:p>
    <w:p w:rsidR="00E16BA3" w:rsidRPr="00E16BA3" w:rsidRDefault="00E16BA3" w:rsidP="00E16BA3">
      <w:pPr>
        <w:pStyle w:val="Picture"/>
      </w:pPr>
      <w:bookmarkStart w:id="331" w:name="_Hlk179377791"/>
      <w:r w:rsidRPr="000B4318">
        <w:rPr>
          <w:noProof/>
        </w:rPr>
        <w:lastRenderedPageBreak/>
        <w:drawing>
          <wp:inline distT="0" distB="0" distL="0" distR="0">
            <wp:extent cx="5943600" cy="630936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943600" cy="6309360"/>
                    </a:xfrm>
                    <a:prstGeom prst="rect">
                      <a:avLst/>
                    </a:prstGeom>
                    <a:noFill/>
                    <a:ln>
                      <a:noFill/>
                    </a:ln>
                  </pic:spPr>
                </pic:pic>
              </a:graphicData>
            </a:graphic>
          </wp:inline>
        </w:drawing>
      </w:r>
      <w:bookmarkEnd w:id="331"/>
    </w:p>
    <w:p w:rsidR="00BB4879" w:rsidRDefault="00BB4879" w:rsidP="00B958A9">
      <w:pPr>
        <w:pStyle w:val="Caption"/>
      </w:pPr>
      <w:bookmarkStart w:id="332" w:name="_Toc179879170"/>
      <w:r>
        <w:t xml:space="preserve">Ekrānforma </w:t>
      </w:r>
      <w:fldSimple w:instr=" SEQ Ekrānforma \* ARABIC ">
        <w:r w:rsidR="00760291">
          <w:rPr>
            <w:noProof/>
          </w:rPr>
          <w:t>65</w:t>
        </w:r>
      </w:fldSimple>
      <w:r>
        <w:t>. Organizācijas datu apskates ekrānforma</w:t>
      </w:r>
      <w:bookmarkEnd w:id="332"/>
    </w:p>
    <w:p w:rsidR="00BB4879" w:rsidRDefault="00BB4879" w:rsidP="0068526F">
      <w:pPr>
        <w:pStyle w:val="Blokuapraksts"/>
      </w:pPr>
      <w:r>
        <w:t>Organizācijas pamatinformācija</w:t>
      </w:r>
    </w:p>
    <w:p w:rsidR="00BB4879" w:rsidRDefault="00BB4879" w:rsidP="00E70652">
      <w:pPr>
        <w:pStyle w:val="Pamatteksts"/>
      </w:pPr>
      <w:r>
        <w:rPr>
          <w:b/>
          <w:noProof/>
          <w:lang w:eastAsia="lv-LV"/>
        </w:rPr>
        <w:t>Organizācijas loma</w:t>
      </w:r>
      <w:r>
        <w:rPr>
          <w:b/>
        </w:rPr>
        <w:t xml:space="preserve"> </w:t>
      </w:r>
      <w:r>
        <w:t>– tiek attēlota organizācijas loma, kāda tika izvēlēta, uzsākot organizācijas izveidi un kāda tika piešķirta, saglabājot jaunās organizācijas datus sistēmā</w:t>
      </w:r>
      <w:r w:rsidRPr="00794081">
        <w:t>.</w:t>
      </w:r>
    </w:p>
    <w:p w:rsidR="00BB4879" w:rsidRDefault="00BB4879" w:rsidP="00E70652">
      <w:pPr>
        <w:pStyle w:val="Pamatteksts"/>
      </w:pPr>
      <w:r>
        <w:rPr>
          <w:b/>
          <w:noProof/>
          <w:lang w:eastAsia="lv-LV"/>
        </w:rPr>
        <w:t>Izveidošanas datums</w:t>
      </w:r>
      <w:r>
        <w:rPr>
          <w:b/>
        </w:rPr>
        <w:t xml:space="preserve"> </w:t>
      </w:r>
      <w:r>
        <w:t>– tiek attēlots sistēmas datums, kurā tika veikta organizācijas datu reģistrēšana sistēmā</w:t>
      </w:r>
      <w:r w:rsidRPr="00794081">
        <w:t>.</w:t>
      </w:r>
    </w:p>
    <w:p w:rsidR="00286A7B" w:rsidRDefault="00286A7B" w:rsidP="00E70652">
      <w:pPr>
        <w:pStyle w:val="Pamatteksts"/>
      </w:pPr>
      <w:r>
        <w:rPr>
          <w:b/>
          <w:noProof/>
          <w:lang w:eastAsia="lv-LV"/>
        </w:rPr>
        <w:t xml:space="preserve">Reģistrs </w:t>
      </w:r>
      <w:r>
        <w:t>– tiek attēlots organizācijas reģistrācijas numura veids un reģistrācijas numurs.</w:t>
      </w:r>
    </w:p>
    <w:p w:rsidR="00DB4C37" w:rsidRDefault="00DB4C37" w:rsidP="00E70652">
      <w:pPr>
        <w:pStyle w:val="Pamatteksts"/>
      </w:pPr>
      <w:r>
        <w:rPr>
          <w:b/>
          <w:noProof/>
          <w:lang w:eastAsia="lv-LV"/>
        </w:rPr>
        <w:t>Nosaukums</w:t>
      </w:r>
      <w:r>
        <w:rPr>
          <w:b/>
        </w:rPr>
        <w:t xml:space="preserve"> </w:t>
      </w:r>
      <w:r>
        <w:t>– tiek attēlots organizācijas norādītais pilnais aktuālais nosaukums</w:t>
      </w:r>
      <w:r w:rsidRPr="00794081">
        <w:t>.</w:t>
      </w:r>
    </w:p>
    <w:p w:rsidR="00DB4C37" w:rsidRDefault="00DB4C37" w:rsidP="00E70652">
      <w:pPr>
        <w:pStyle w:val="Pamatteksts"/>
      </w:pPr>
      <w:r>
        <w:rPr>
          <w:b/>
          <w:noProof/>
          <w:lang w:eastAsia="lv-LV"/>
        </w:rPr>
        <w:t xml:space="preserve">Vēsturiskie nosaukumi </w:t>
      </w:r>
      <w:r>
        <w:t>– organizācijas vēsturiskie nosaukumi.</w:t>
      </w:r>
    </w:p>
    <w:p w:rsidR="00DB4C37" w:rsidRDefault="00DB4C37" w:rsidP="00E70652">
      <w:pPr>
        <w:pStyle w:val="Pamatteksts"/>
      </w:pPr>
      <w:r>
        <w:rPr>
          <w:b/>
          <w:noProof/>
          <w:lang w:eastAsia="lv-LV"/>
        </w:rPr>
        <w:lastRenderedPageBreak/>
        <w:t xml:space="preserve">Nosaukuma maiņas pamatojums </w:t>
      </w:r>
      <w:r>
        <w:t>– informācija par nosaukuma maiņas pamatojumu.</w:t>
      </w:r>
    </w:p>
    <w:p w:rsidR="00DB4C37" w:rsidRDefault="00DB4C37" w:rsidP="00E70652">
      <w:pPr>
        <w:pStyle w:val="Pamatteksts"/>
      </w:pPr>
      <w:r>
        <w:rPr>
          <w:b/>
          <w:noProof/>
          <w:lang w:eastAsia="lv-LV"/>
        </w:rPr>
        <w:t>Sistēmas dalībnieka kods</w:t>
      </w:r>
      <w:r>
        <w:rPr>
          <w:b/>
        </w:rPr>
        <w:t xml:space="preserve"> </w:t>
      </w:r>
      <w:r>
        <w:t>– tiek attēlots organizācijai norādītais organizācijas saīsinājums vai saīsinātais nosaukums.</w:t>
      </w:r>
    </w:p>
    <w:p w:rsidR="00DB4C37" w:rsidRDefault="00DB4C37" w:rsidP="00E70652">
      <w:pPr>
        <w:pStyle w:val="Pamatteksts"/>
      </w:pPr>
      <w:r w:rsidRPr="00FE38FF">
        <w:rPr>
          <w:b/>
        </w:rPr>
        <w:t>Dalībnieka saīsinājums konkursiem</w:t>
      </w:r>
      <w:r w:rsidRPr="000C7679">
        <w:t xml:space="preserve"> – saīsinājums tiek izmantots e-konkursu apakšsistēmā ģenerēto datņu nosaukumos, kā arī organizācijas izsludināto iepirkumu identifikatorā.</w:t>
      </w:r>
    </w:p>
    <w:p w:rsidR="00BB4879" w:rsidRDefault="00BB4879" w:rsidP="00E70652">
      <w:pPr>
        <w:pStyle w:val="Pamatteksts"/>
      </w:pPr>
      <w:r>
        <w:rPr>
          <w:b/>
          <w:noProof/>
          <w:lang w:eastAsia="lv-LV"/>
        </w:rPr>
        <w:t xml:space="preserve">Augstāk stāvošā organizācija </w:t>
      </w:r>
      <w:r>
        <w:t>– tiek attēlots organizācijai norādītās augstāk stāvošās organizācijas nosaukums</w:t>
      </w:r>
      <w:r w:rsidRPr="00794081">
        <w:t>.</w:t>
      </w:r>
    </w:p>
    <w:p w:rsidR="00BB4879" w:rsidRDefault="00BB4879" w:rsidP="00E70652">
      <w:pPr>
        <w:pStyle w:val="Pamatteksts"/>
      </w:pPr>
      <w:r>
        <w:rPr>
          <w:b/>
          <w:noProof/>
          <w:lang w:eastAsia="lv-LV"/>
        </w:rPr>
        <w:t xml:space="preserve">Organizācijas veids </w:t>
      </w:r>
      <w:r>
        <w:t>– tiek attēlots organizācijai noradītais organizācijas veids</w:t>
      </w:r>
      <w:r w:rsidRPr="00794081">
        <w:t>.</w:t>
      </w:r>
    </w:p>
    <w:p w:rsidR="001D1025" w:rsidRDefault="001D1025" w:rsidP="00E70652">
      <w:pPr>
        <w:pStyle w:val="Pamatteksts"/>
      </w:pPr>
      <w:r>
        <w:rPr>
          <w:b/>
          <w:noProof/>
          <w:lang w:eastAsia="lv-LV"/>
        </w:rPr>
        <w:t xml:space="preserve">Dalībnieka saīsinājums konkursiem </w:t>
      </w:r>
      <w:r>
        <w:t>– saīsinājums tiek izmantots e-konkursu apakšsistēmā ģenerēto datņu nosaukumos, kā arī organizācijas izsludināto iepirkumu identifikatorā.</w:t>
      </w:r>
    </w:p>
    <w:p w:rsidR="00DB4C37" w:rsidRDefault="00DB4C37" w:rsidP="00E70652">
      <w:pPr>
        <w:pStyle w:val="Pamatteksts"/>
      </w:pPr>
      <w:r>
        <w:rPr>
          <w:b/>
          <w:noProof/>
          <w:lang w:eastAsia="lv-LV"/>
        </w:rPr>
        <w:t xml:space="preserve">Valstiskā piederība </w:t>
      </w:r>
      <w:r>
        <w:t>– valsts, kurā organizācija reģistrēta.</w:t>
      </w:r>
    </w:p>
    <w:p w:rsidR="00DB4C37" w:rsidRDefault="00DB4C37" w:rsidP="00E70652">
      <w:pPr>
        <w:pStyle w:val="Pamatteksts"/>
      </w:pPr>
      <w:r>
        <w:rPr>
          <w:b/>
          <w:noProof/>
          <w:lang w:eastAsia="lv-LV"/>
        </w:rPr>
        <w:t>E-pasts sistēmas paziņojumiem</w:t>
      </w:r>
      <w:r w:rsidRPr="00F554EE">
        <w:rPr>
          <w:b/>
        </w:rPr>
        <w:t xml:space="preserve"> </w:t>
      </w:r>
      <w:r>
        <w:t>– tiek attēlota e-pasta adrese, kas norādīta sistēmas e-pasta paziņojumu saņemšanai.</w:t>
      </w:r>
    </w:p>
    <w:p w:rsidR="00DB4C37" w:rsidRDefault="00DB4C37" w:rsidP="00E70652">
      <w:pPr>
        <w:pStyle w:val="Pamatteksts"/>
      </w:pPr>
      <w:bookmarkStart w:id="333" w:name="_Hlk179377911"/>
      <w:r>
        <w:rPr>
          <w:b/>
          <w:noProof/>
          <w:lang w:eastAsia="lv-LV"/>
        </w:rPr>
        <w:t xml:space="preserve">Cita kontaktinformācija </w:t>
      </w:r>
      <w:r>
        <w:t>– tālruņa numurs, interneta adrese u.c. kontaktinformācija.</w:t>
      </w:r>
    </w:p>
    <w:bookmarkEnd w:id="333"/>
    <w:p w:rsidR="00DB4C37" w:rsidRDefault="00DB4C37" w:rsidP="00E70652">
      <w:pPr>
        <w:pStyle w:val="Pamatteksts"/>
      </w:pPr>
      <w:r>
        <w:rPr>
          <w:b/>
          <w:noProof/>
          <w:lang w:eastAsia="lv-LV"/>
        </w:rPr>
        <w:t>E</w:t>
      </w:r>
      <w:r w:rsidRPr="0006520A">
        <w:rPr>
          <w:b/>
        </w:rPr>
        <w:t>-adrese</w:t>
      </w:r>
      <w:r>
        <w:t xml:space="preserve"> – organizācijas e-adrese.</w:t>
      </w:r>
    </w:p>
    <w:p w:rsidR="00DB4C37" w:rsidRDefault="00DB4C37" w:rsidP="00E70652">
      <w:pPr>
        <w:pStyle w:val="Pamatteksts"/>
      </w:pPr>
      <w:r>
        <w:rPr>
          <w:b/>
          <w:noProof/>
          <w:lang w:eastAsia="lv-LV"/>
        </w:rPr>
        <w:t>Oficiālā lietvedības e</w:t>
      </w:r>
      <w:r w:rsidRPr="0006520A">
        <w:t>-</w:t>
      </w:r>
      <w:r w:rsidRPr="0006520A">
        <w:rPr>
          <w:b/>
        </w:rPr>
        <w:t>pasta adrese</w:t>
      </w:r>
      <w:r>
        <w:t xml:space="preserve"> – organizācijas lietvedības e-pasta adrese.</w:t>
      </w:r>
    </w:p>
    <w:p w:rsidR="001D1025" w:rsidRDefault="001D1025" w:rsidP="00E70652">
      <w:pPr>
        <w:pStyle w:val="Pamatteksts"/>
      </w:pPr>
      <w:r>
        <w:rPr>
          <w:b/>
          <w:noProof/>
          <w:lang w:eastAsia="lv-LV"/>
        </w:rPr>
        <w:t xml:space="preserve">Nodarbina darbiniekus ar invaliditāti vai nelabvēlīgā situācijā esošus darbiniekus </w:t>
      </w:r>
      <w:r>
        <w:t>– informācija var tikt izmantota e-konkursu apakšsistēmā – iepirkumos, kuros piemēroti ESPD izslēgšanas kritēriji un atlases prasības, un paredzēts privileģēts līgums.</w:t>
      </w:r>
    </w:p>
    <w:p w:rsidR="00BB4879" w:rsidRPr="00627E66" w:rsidRDefault="00BB4879" w:rsidP="0068526F">
      <w:pPr>
        <w:pStyle w:val="Blokuapraksts"/>
      </w:pPr>
      <w:r>
        <w:t>Bankas kontu informācija</w:t>
      </w:r>
    </w:p>
    <w:p w:rsidR="00BB4879" w:rsidRDefault="00BB4879" w:rsidP="0068526F">
      <w:pPr>
        <w:pStyle w:val="Picture"/>
      </w:pPr>
      <w:r w:rsidRPr="00936F54">
        <w:rPr>
          <w:noProof/>
        </w:rPr>
        <w:drawing>
          <wp:inline distT="0" distB="0" distL="0" distR="0" wp14:anchorId="7C59561C" wp14:editId="0A496763">
            <wp:extent cx="5943600" cy="647700"/>
            <wp:effectExtent l="0" t="0" r="0" b="0"/>
            <wp:docPr id="180"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943600" cy="647700"/>
                    </a:xfrm>
                    <a:prstGeom prst="rect">
                      <a:avLst/>
                    </a:prstGeom>
                    <a:noFill/>
                    <a:ln>
                      <a:noFill/>
                    </a:ln>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101</w:t>
        </w:r>
      </w:fldSimple>
      <w:r>
        <w:t>. Bankas kontu bloks</w:t>
      </w:r>
    </w:p>
    <w:p w:rsidR="00BB4879" w:rsidRDefault="00BB4879" w:rsidP="00C1516A">
      <w:pPr>
        <w:pStyle w:val="Pamatteksts1"/>
      </w:pPr>
      <w:r>
        <w:t>Tiek attēlots organizācijai reģistrēto banka kontu saraksts.</w:t>
      </w:r>
    </w:p>
    <w:p w:rsidR="00BB4879" w:rsidRDefault="00BB4879" w:rsidP="00C1516A">
      <w:pPr>
        <w:pStyle w:val="Piezme"/>
      </w:pPr>
      <w:r w:rsidRPr="00285558">
        <w:rPr>
          <w:b/>
          <w:bCs/>
          <w:iCs/>
        </w:rPr>
        <w:t>Piezīme</w:t>
      </w:r>
      <w:r w:rsidRPr="00285558">
        <w:rPr>
          <w:b/>
          <w:bCs/>
          <w:iCs/>
          <w:color w:val="FF0000"/>
        </w:rPr>
        <w:t>!</w:t>
      </w:r>
      <w:r>
        <w:t xml:space="preserve"> </w:t>
      </w:r>
      <w:r w:rsidRPr="00F85CD4">
        <w:t>Kā pirmais sarakstā tiek attēlots organizācijas pamata bankas konts</w:t>
      </w:r>
      <w:r>
        <w:t xml:space="preserve">. </w:t>
      </w:r>
      <w:r w:rsidRPr="00F85CD4">
        <w:t>Pārējais saraksts tiek attiecīgi sakārtots pēc Bankas nosaukums alfabēta secībā, tad pēc Bankas koda alfabēta secībā un tad pēc Bankas konta numura</w:t>
      </w:r>
      <w:r>
        <w:t>.</w:t>
      </w:r>
    </w:p>
    <w:p w:rsidR="00BB4879" w:rsidRDefault="00BB4879" w:rsidP="00C1516A">
      <w:pPr>
        <w:pStyle w:val="Pamatteksts1"/>
      </w:pPr>
      <w:r>
        <w:t>Sarakstā tiek attēlota šāda informācija un darbības:</w:t>
      </w:r>
    </w:p>
    <w:p w:rsidR="00BB4879" w:rsidRDefault="00BB4879" w:rsidP="00E70652">
      <w:pPr>
        <w:pStyle w:val="Pamatteksts"/>
      </w:pPr>
      <w:r>
        <w:rPr>
          <w:b/>
          <w:noProof/>
          <w:lang w:eastAsia="lv-LV"/>
        </w:rPr>
        <w:t xml:space="preserve">Bankas nosaukums </w:t>
      </w:r>
      <w:r>
        <w:t>– tiek attēlots pievienotā bankas konta atbilstošās bankas nosaukums</w:t>
      </w:r>
      <w:r w:rsidRPr="00794081">
        <w:t>.</w:t>
      </w:r>
    </w:p>
    <w:p w:rsidR="00BB4879" w:rsidRDefault="00BB4879" w:rsidP="00E70652">
      <w:pPr>
        <w:pStyle w:val="Pamatteksts"/>
      </w:pPr>
      <w:r>
        <w:rPr>
          <w:b/>
          <w:noProof/>
          <w:lang w:eastAsia="lv-LV"/>
        </w:rPr>
        <w:t xml:space="preserve">Bankas kods </w:t>
      </w:r>
      <w:r>
        <w:t>– tiek attēlots pievienotā bankas konta atbilstošās bankas kods</w:t>
      </w:r>
      <w:r w:rsidRPr="00794081">
        <w:t>.</w:t>
      </w:r>
    </w:p>
    <w:p w:rsidR="00BB4879" w:rsidRDefault="00BB4879" w:rsidP="00E70652">
      <w:pPr>
        <w:pStyle w:val="Pamatteksts"/>
      </w:pPr>
      <w:r w:rsidRPr="003316C8">
        <w:rPr>
          <w:rStyle w:val="Hipersaite"/>
        </w:rPr>
        <w:t>Bankas konta numurs</w:t>
      </w:r>
      <w:r>
        <w:rPr>
          <w:b/>
          <w:noProof/>
          <w:lang w:eastAsia="lv-LV"/>
        </w:rPr>
        <w:t xml:space="preserve"> </w:t>
      </w:r>
      <w:r>
        <w:t>– kā hipersaite, tiek attēlots pievienotā bankas konta numurs</w:t>
      </w:r>
      <w:r w:rsidRPr="00794081">
        <w:t>.</w:t>
      </w:r>
      <w:r>
        <w:t xml:space="preserve"> Noklikšķinot uz hipersaites tiek atvērta izvēlētā bankas konta datu apskates ekrānforma </w:t>
      </w:r>
      <w:r w:rsidRPr="00132C3E">
        <w:t>(skat. aprakstu Bankas konta datu apskatīšana</w:t>
      </w:r>
      <w:r w:rsidRPr="00132C3E">
        <w:rPr>
          <w:vanish/>
        </w:rPr>
        <w:t>|topic=Bankas konta datu apskatīšana</w:t>
      </w:r>
      <w:r w:rsidRPr="00132C3E">
        <w:t>).</w:t>
      </w:r>
    </w:p>
    <w:p w:rsidR="00BB4879" w:rsidRDefault="00BB4879" w:rsidP="0068526F">
      <w:pPr>
        <w:pStyle w:val="Blokuapraksts"/>
      </w:pPr>
      <w:r>
        <w:lastRenderedPageBreak/>
        <w:t>Dalības nosacījumu informācija</w:t>
      </w:r>
    </w:p>
    <w:p w:rsidR="00BB4879" w:rsidRDefault="00BB4879" w:rsidP="0068526F">
      <w:pPr>
        <w:pStyle w:val="Picture"/>
      </w:pPr>
      <w:r w:rsidRPr="00BB4879">
        <w:rPr>
          <w:noProof/>
          <w:bdr w:val="single" w:sz="4" w:space="0" w:color="D9D9D9"/>
        </w:rPr>
        <w:drawing>
          <wp:inline distT="0" distB="0" distL="0" distR="0" wp14:anchorId="3D0FF424" wp14:editId="2815E53E">
            <wp:extent cx="5934075" cy="1781175"/>
            <wp:effectExtent l="0" t="0" r="0" b="0"/>
            <wp:docPr id="178"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934075" cy="1781175"/>
                    </a:xfrm>
                    <a:prstGeom prst="rect">
                      <a:avLst/>
                    </a:prstGeom>
                    <a:noFill/>
                    <a:ln>
                      <a:noFill/>
                    </a:ln>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102</w:t>
        </w:r>
      </w:fldSimple>
      <w:r>
        <w:t>. Dalības nosacījumu bloks</w:t>
      </w:r>
    </w:p>
    <w:p w:rsidR="00BB4879" w:rsidRDefault="00BB4879" w:rsidP="00C1516A">
      <w:pPr>
        <w:pStyle w:val="Pamatteksts1"/>
      </w:pPr>
      <w:r>
        <w:t xml:space="preserve">Tiek attēlots organizācijai pievienoto dalības nosacījumu uz noteiktu preču katalogu saraksts. </w:t>
      </w:r>
    </w:p>
    <w:p w:rsidR="00BB4879" w:rsidRDefault="00BB4879" w:rsidP="00C1516A">
      <w:pPr>
        <w:pStyle w:val="Pamatteksts1"/>
      </w:pPr>
      <w:r>
        <w:t>Sarakstā tiek attēlota šāda informācija:</w:t>
      </w:r>
    </w:p>
    <w:p w:rsidR="00BB4879" w:rsidRDefault="00BB4879" w:rsidP="00E70652">
      <w:pPr>
        <w:pStyle w:val="Pamatteksts"/>
      </w:pPr>
      <w:r w:rsidRPr="00553723">
        <w:rPr>
          <w:b/>
        </w:rPr>
        <w:t>Katalogs</w:t>
      </w:r>
      <w:r>
        <w:t xml:space="preserve"> – preču kataloga numurs un nosaukums;</w:t>
      </w:r>
    </w:p>
    <w:p w:rsidR="00BB4879" w:rsidRPr="00553723" w:rsidRDefault="00BB4879" w:rsidP="00C1516A">
      <w:pPr>
        <w:pStyle w:val="Piezme"/>
      </w:pPr>
      <w:r w:rsidRPr="005038C2">
        <w:rPr>
          <w:b/>
          <w:bCs/>
          <w:iCs/>
        </w:rPr>
        <w:t>Piezīme</w:t>
      </w:r>
      <w:r w:rsidRPr="005038C2">
        <w:rPr>
          <w:b/>
          <w:bCs/>
          <w:iCs/>
          <w:color w:val="FF0000"/>
        </w:rPr>
        <w:t>!</w:t>
      </w:r>
      <w:r>
        <w:rPr>
          <w:b/>
          <w:bCs/>
          <w:iCs/>
          <w:color w:val="FF0000"/>
        </w:rPr>
        <w:t xml:space="preserve"> </w:t>
      </w:r>
      <w:r>
        <w:t>Sarakstā dalības nosacījuma ieraksti tiek kārtoti pēc kataloga numura augošā secībā.</w:t>
      </w:r>
    </w:p>
    <w:p w:rsidR="00BB4879" w:rsidRDefault="00BB4879" w:rsidP="00E70652">
      <w:pPr>
        <w:pStyle w:val="Pamatteksts"/>
      </w:pPr>
      <w:r w:rsidRPr="00125A58">
        <w:rPr>
          <w:b/>
        </w:rPr>
        <w:t>Datuma intervāls ‘no, līdz’</w:t>
      </w:r>
      <w:r>
        <w:t xml:space="preserve"> – datuma ievadlauki, kuros norādīts pieejas tiesību datuma intervāls dalības nosacījumam konkrētā preču katalogā.</w:t>
      </w:r>
    </w:p>
    <w:p w:rsidR="00BB4879" w:rsidRDefault="00BB4879" w:rsidP="0068526F">
      <w:pPr>
        <w:pStyle w:val="Blokuapraksts"/>
      </w:pPr>
      <w:r>
        <w:t>Adrešu un kontaktpersonu informācija</w:t>
      </w:r>
    </w:p>
    <w:p w:rsidR="00BB4879" w:rsidRDefault="00BB4879" w:rsidP="0068526F">
      <w:pPr>
        <w:pStyle w:val="Picture"/>
      </w:pPr>
      <w:r w:rsidRPr="00936F54">
        <w:rPr>
          <w:noProof/>
        </w:rPr>
        <w:drawing>
          <wp:inline distT="0" distB="0" distL="0" distR="0" wp14:anchorId="6B083F08" wp14:editId="366708FF">
            <wp:extent cx="5934075" cy="742950"/>
            <wp:effectExtent l="0" t="0" r="0" b="0"/>
            <wp:docPr id="176"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934075" cy="742950"/>
                    </a:xfrm>
                    <a:prstGeom prst="rect">
                      <a:avLst/>
                    </a:prstGeom>
                    <a:noFill/>
                    <a:ln>
                      <a:noFill/>
                    </a:ln>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103</w:t>
        </w:r>
      </w:fldSimple>
      <w:r>
        <w:t>. Adrešu un kontaktpersonu bloks</w:t>
      </w:r>
    </w:p>
    <w:p w:rsidR="00BB4879" w:rsidRDefault="00BB4879" w:rsidP="00C1516A">
      <w:pPr>
        <w:pStyle w:val="Pamatteksts1"/>
      </w:pPr>
      <w:r>
        <w:t>Tiek attēlots organizācijai reģistrēto adrešu un kontaktpersonu saraksts ar iespēju ar iespēju izvēlēties adresi un tās kontaktpersonas datus apskatei.</w:t>
      </w:r>
    </w:p>
    <w:p w:rsidR="00BB4879" w:rsidRDefault="00BB4879" w:rsidP="00C1516A">
      <w:pPr>
        <w:pStyle w:val="Piezme"/>
      </w:pPr>
      <w:r w:rsidRPr="00285558">
        <w:rPr>
          <w:b/>
          <w:bCs/>
          <w:iCs/>
        </w:rPr>
        <w:t>Piezīme</w:t>
      </w:r>
      <w:r w:rsidRPr="00285558">
        <w:rPr>
          <w:b/>
          <w:bCs/>
          <w:iCs/>
          <w:color w:val="FF0000"/>
        </w:rPr>
        <w:t>!</w:t>
      </w:r>
      <w:r>
        <w:t xml:space="preserve"> </w:t>
      </w:r>
      <w:r w:rsidRPr="00594FCE">
        <w:t>Kā pirmā sarakstā tiek attēlota organizācijas juridiskā adrese</w:t>
      </w:r>
      <w:r>
        <w:t xml:space="preserve">. </w:t>
      </w:r>
      <w:r w:rsidRPr="00594FCE">
        <w:t xml:space="preserve">Kā otrā sarakstā tiek attēlota organizācijas faktiskā biroja adrese. Pārējais saraksts tiek veidots no organizācijas piegādes adresēm, kas attiecīgi tiek sakārtotas pēc kolonas </w:t>
      </w:r>
      <w:r>
        <w:t>‘</w:t>
      </w:r>
      <w:r w:rsidRPr="00594FCE">
        <w:t>Adrese</w:t>
      </w:r>
      <w:r>
        <w:t>’</w:t>
      </w:r>
      <w:r w:rsidRPr="00594FCE">
        <w:t xml:space="preserve"> alfabēta secībā.</w:t>
      </w:r>
    </w:p>
    <w:p w:rsidR="00BB4879" w:rsidRPr="004E2515" w:rsidRDefault="00BB4879" w:rsidP="00C1516A">
      <w:pPr>
        <w:pStyle w:val="Pamatteksts1"/>
      </w:pPr>
      <w:r>
        <w:t>Sarakstā tiek attēlota šāda informācija un darbības:</w:t>
      </w:r>
    </w:p>
    <w:p w:rsidR="00BB4879" w:rsidRDefault="00BB4879" w:rsidP="00E70652">
      <w:pPr>
        <w:pStyle w:val="Pamatteksts"/>
      </w:pPr>
      <w:r w:rsidRPr="00830D28">
        <w:rPr>
          <w:rStyle w:val="Hipersaite"/>
        </w:rPr>
        <w:t>Adrese</w:t>
      </w:r>
      <w:r>
        <w:rPr>
          <w:b/>
        </w:rPr>
        <w:t xml:space="preserve"> </w:t>
      </w:r>
      <w:r>
        <w:t xml:space="preserve">– kā hipersaite tiek attēlots adresei piešķirtais nosaukums. Noklikšķinot uz hipersaites tiek atvērta izvēlētās adreses un tās kontaktpersonas datu apskates ekrānforma </w:t>
      </w:r>
      <w:r w:rsidRPr="00132C3E">
        <w:t>(skat. aprakstu Adreses un tās kontaktpersonu datu apskatīšana</w:t>
      </w:r>
      <w:r w:rsidRPr="00132C3E">
        <w:rPr>
          <w:vanish/>
        </w:rPr>
        <w:t>|topic=Adreses un tās kontaktpersonu datu apskatīšana</w:t>
      </w:r>
      <w:r w:rsidRPr="00132C3E">
        <w:t>).</w:t>
      </w:r>
    </w:p>
    <w:p w:rsidR="00BB4879" w:rsidRDefault="00BB4879" w:rsidP="00E70652">
      <w:pPr>
        <w:pStyle w:val="Pamatteksts"/>
      </w:pPr>
      <w:r>
        <w:rPr>
          <w:b/>
          <w:noProof/>
          <w:lang w:eastAsia="lv-LV"/>
        </w:rPr>
        <w:t>Adreses veids</w:t>
      </w:r>
      <w:r>
        <w:rPr>
          <w:b/>
        </w:rPr>
        <w:t xml:space="preserve"> </w:t>
      </w:r>
      <w:r>
        <w:t>– tiek attēlots pievienotās adreses veids: Juridiskā adrese, Faktiskā biroja adrese vai Piegādes adrese.</w:t>
      </w:r>
    </w:p>
    <w:p w:rsidR="00BB4879" w:rsidRDefault="00BB4879" w:rsidP="00E70652">
      <w:pPr>
        <w:pStyle w:val="Pamatteksts"/>
      </w:pPr>
      <w:r>
        <w:rPr>
          <w:b/>
          <w:noProof/>
          <w:lang w:eastAsia="lv-LV"/>
        </w:rPr>
        <w:t>Kontaktpersona</w:t>
      </w:r>
      <w:r>
        <w:rPr>
          <w:b/>
        </w:rPr>
        <w:t xml:space="preserve"> </w:t>
      </w:r>
      <w:r>
        <w:t>– tiek attēlots pievienotās adreses kā pirmās reģistrētās kontaktpersonas vārds un uzvārds.</w:t>
      </w:r>
    </w:p>
    <w:p w:rsidR="00BB4879" w:rsidRDefault="00BB4879" w:rsidP="00E70652">
      <w:pPr>
        <w:pStyle w:val="Pamatteksts"/>
      </w:pPr>
      <w:r>
        <w:rPr>
          <w:b/>
          <w:noProof/>
          <w:lang w:eastAsia="lv-LV"/>
        </w:rPr>
        <w:t>Kontaktpersona</w:t>
      </w:r>
      <w:r>
        <w:rPr>
          <w:b/>
        </w:rPr>
        <w:t xml:space="preserve"> 2 </w:t>
      </w:r>
      <w:r>
        <w:t>– tiek attēlots pievienotās adreses kā otrās reģistrētās kontaktpersonas vārds un uzvārds.</w:t>
      </w:r>
    </w:p>
    <w:p w:rsidR="00DC244C" w:rsidRDefault="00DC244C" w:rsidP="00230984">
      <w:pPr>
        <w:pStyle w:val="Blokuapraksts"/>
      </w:pPr>
      <w:r>
        <w:lastRenderedPageBreak/>
        <w:t>Sertifikāti</w:t>
      </w:r>
    </w:p>
    <w:p w:rsidR="00DC244C" w:rsidRDefault="00DC244C" w:rsidP="00230984">
      <w:pPr>
        <w:pStyle w:val="Picture"/>
      </w:pPr>
      <w:r>
        <w:rPr>
          <w:noProof/>
        </w:rPr>
        <w:drawing>
          <wp:inline distT="0" distB="0" distL="0" distR="0" wp14:anchorId="7A02C47F" wp14:editId="5739331F">
            <wp:extent cx="5939155" cy="69278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939155" cy="692785"/>
                    </a:xfrm>
                    <a:prstGeom prst="rect">
                      <a:avLst/>
                    </a:prstGeom>
                    <a:noFill/>
                    <a:ln>
                      <a:noFill/>
                    </a:ln>
                  </pic:spPr>
                </pic:pic>
              </a:graphicData>
            </a:graphic>
          </wp:inline>
        </w:drawing>
      </w:r>
    </w:p>
    <w:p w:rsidR="00DC244C" w:rsidRDefault="00DC244C" w:rsidP="00B958A9">
      <w:pPr>
        <w:pStyle w:val="Caption"/>
      </w:pPr>
      <w:r>
        <w:t>Ekr</w:t>
      </w:r>
      <w:r>
        <w:rPr>
          <w:rFonts w:hint="eastAsia"/>
        </w:rPr>
        <w:t>ā</w:t>
      </w:r>
      <w:r>
        <w:t xml:space="preserve">nformas bloks </w:t>
      </w:r>
      <w:fldSimple w:instr=" SEQ Ekrānformas_bloks \* ARABIC ">
        <w:r w:rsidR="00760291">
          <w:rPr>
            <w:noProof/>
          </w:rPr>
          <w:t>104</w:t>
        </w:r>
      </w:fldSimple>
      <w:r>
        <w:t>. Organizācijas kvalifikācijas sertifikāti</w:t>
      </w:r>
    </w:p>
    <w:p w:rsidR="00DC244C" w:rsidRDefault="00DC244C" w:rsidP="00C1516A">
      <w:pPr>
        <w:pStyle w:val="Pamatteksts1"/>
      </w:pPr>
      <w:r>
        <w:t xml:space="preserve">Organizācijas kvalifikācijas sertifikātu un </w:t>
      </w:r>
      <w:proofErr w:type="spellStart"/>
      <w:r>
        <w:t>pre</w:t>
      </w:r>
      <w:proofErr w:type="spellEnd"/>
      <w:r>
        <w:t>-kvalifikācijas sistēmas pierādījumu informācija. Sertifikātu informācija tiek izmantota e-konkursu apakšsistēmas iepirkumos, kuros piemērotas ESPD izslēgšanas kritēriju un atlases prasības.</w:t>
      </w:r>
    </w:p>
    <w:p w:rsidR="00BB4879" w:rsidRDefault="00BB4879" w:rsidP="0068526F">
      <w:pPr>
        <w:pStyle w:val="Blokuapraksts"/>
      </w:pPr>
      <w:r>
        <w:t>Organizācijas konfigurācijas parametru informācija</w:t>
      </w:r>
    </w:p>
    <w:p w:rsidR="00BB4879" w:rsidRDefault="00621B45" w:rsidP="0068526F">
      <w:pPr>
        <w:pStyle w:val="Picture"/>
      </w:pPr>
      <w:r>
        <w:rPr>
          <w:noProof/>
          <w:bdr w:val="single" w:sz="4" w:space="0" w:color="BFBFBF"/>
        </w:rPr>
        <w:drawing>
          <wp:inline distT="0" distB="0" distL="0" distR="0" wp14:anchorId="2D83ABA2" wp14:editId="2F5C40BE">
            <wp:extent cx="5934075" cy="1924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934075" cy="1924050"/>
                    </a:xfrm>
                    <a:prstGeom prst="rect">
                      <a:avLst/>
                    </a:prstGeom>
                    <a:noFill/>
                    <a:ln>
                      <a:noFill/>
                    </a:ln>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105</w:t>
        </w:r>
      </w:fldSimple>
      <w:r>
        <w:t>. Organizācijas konfigurācijas parametru informācijas bloks</w:t>
      </w:r>
    </w:p>
    <w:p w:rsidR="00BB4879" w:rsidRPr="001C63D7" w:rsidRDefault="00BB4879" w:rsidP="00C1516A">
      <w:pPr>
        <w:pStyle w:val="Pamatteksts1"/>
      </w:pPr>
      <w:r>
        <w:t>A</w:t>
      </w:r>
      <w:r w:rsidRPr="001C63D7">
        <w:t>lfabēt</w:t>
      </w:r>
      <w:r>
        <w:t>a</w:t>
      </w:r>
      <w:r w:rsidRPr="001C63D7">
        <w:t xml:space="preserve"> secībā pēc </w:t>
      </w:r>
      <w:r>
        <w:t xml:space="preserve">parametra </w:t>
      </w:r>
      <w:r w:rsidRPr="001C63D7">
        <w:t>nosaukuma</w:t>
      </w:r>
      <w:r>
        <w:t xml:space="preserve">, saraksta veidā tiek attēloti </w:t>
      </w:r>
      <w:r w:rsidRPr="001C63D7">
        <w:t>konfigurācijas parametri:</w:t>
      </w:r>
    </w:p>
    <w:p w:rsidR="00BB4879" w:rsidRPr="001C63D7" w:rsidRDefault="00BB4879" w:rsidP="00E70652">
      <w:pPr>
        <w:pStyle w:val="Pamatteksts"/>
      </w:pPr>
      <w:r w:rsidRPr="001C63D7">
        <w:rPr>
          <w:b/>
          <w:noProof/>
          <w:lang w:eastAsia="lv-LV"/>
        </w:rPr>
        <w:t>Parametrs</w:t>
      </w:r>
      <w:r w:rsidRPr="001C63D7">
        <w:rPr>
          <w:b/>
        </w:rPr>
        <w:t xml:space="preserve"> </w:t>
      </w:r>
      <w:r w:rsidRPr="001C63D7">
        <w:t xml:space="preserve">– </w:t>
      </w:r>
      <w:r>
        <w:t>tiek attēlots organizācijai</w:t>
      </w:r>
      <w:r w:rsidRPr="001C63D7">
        <w:t xml:space="preserve"> pieejamā konfigurācijas parametra nosaukums.</w:t>
      </w:r>
    </w:p>
    <w:p w:rsidR="00BB4879" w:rsidRDefault="00BB4879" w:rsidP="00E70652">
      <w:pPr>
        <w:pStyle w:val="Pamatteksts"/>
      </w:pPr>
      <w:r>
        <w:rPr>
          <w:b/>
          <w:noProof/>
          <w:lang w:eastAsia="lv-LV"/>
        </w:rPr>
        <w:t>Apraksts</w:t>
      </w:r>
      <w:r>
        <w:rPr>
          <w:b/>
        </w:rPr>
        <w:t xml:space="preserve"> </w:t>
      </w:r>
      <w:r>
        <w:t xml:space="preserve">– tiek attēlots </w:t>
      </w:r>
      <w:r w:rsidRPr="001C63D7">
        <w:t>konfigurācijas parametr</w:t>
      </w:r>
      <w:r>
        <w:t>a apraksts</w:t>
      </w:r>
      <w:r w:rsidRPr="00794081">
        <w:t>.</w:t>
      </w:r>
    </w:p>
    <w:p w:rsidR="00BB4879" w:rsidRDefault="00BB4879" w:rsidP="00E70652">
      <w:pPr>
        <w:pStyle w:val="Pamatteksts"/>
      </w:pPr>
      <w:r w:rsidRPr="005578D1">
        <w:rPr>
          <w:b/>
          <w:noProof/>
          <w:lang w:eastAsia="lv-LV"/>
        </w:rPr>
        <w:t>Vērtība</w:t>
      </w:r>
      <w:r>
        <w:rPr>
          <w:b/>
        </w:rPr>
        <w:t xml:space="preserve"> </w:t>
      </w:r>
      <w:r>
        <w:t xml:space="preserve">–tiek attēlota vērtība, kas definēta organizācijas līmenim, vai </w:t>
      </w:r>
      <w:r w:rsidRPr="001C63D7">
        <w:t>augstāka</w:t>
      </w:r>
      <w:r>
        <w:t>m</w:t>
      </w:r>
      <w:r w:rsidRPr="001C63D7">
        <w:t xml:space="preserve"> līme</w:t>
      </w:r>
      <w:r>
        <w:t>nim</w:t>
      </w:r>
      <w:r w:rsidRPr="001C63D7">
        <w:t xml:space="preserve">, </w:t>
      </w:r>
      <w:r>
        <w:t xml:space="preserve">kur </w:t>
      </w:r>
      <w:r w:rsidRPr="001C63D7">
        <w:t>piederīb</w:t>
      </w:r>
      <w:r>
        <w:t>a</w:t>
      </w:r>
      <w:r w:rsidRPr="001C63D7">
        <w:t xml:space="preserve"> līmenim</w:t>
      </w:r>
      <w:r>
        <w:t xml:space="preserve"> tiek attēlota kolonā „Līmenis”</w:t>
      </w:r>
      <w:r w:rsidRPr="00794081">
        <w:t>.</w:t>
      </w:r>
    </w:p>
    <w:p w:rsidR="00BB4879" w:rsidRDefault="00BB4879" w:rsidP="00E70652">
      <w:pPr>
        <w:pStyle w:val="Pamatteksts"/>
      </w:pPr>
      <w:r>
        <w:rPr>
          <w:b/>
          <w:noProof/>
          <w:lang w:eastAsia="lv-LV"/>
        </w:rPr>
        <w:t>Līmenis</w:t>
      </w:r>
      <w:r>
        <w:rPr>
          <w:b/>
        </w:rPr>
        <w:t xml:space="preserve"> </w:t>
      </w:r>
      <w:r>
        <w:t>– tiek attēlots konfigurācijas parametram atbilstošais līmenis</w:t>
      </w:r>
      <w:r w:rsidRPr="00794081">
        <w:t>.</w:t>
      </w:r>
    </w:p>
    <w:p w:rsidR="00BB4879" w:rsidRDefault="00BB4879" w:rsidP="0068526F">
      <w:pPr>
        <w:pStyle w:val="Blokuapraksts"/>
      </w:pPr>
      <w:r>
        <w:t>Pieejamās apakšsistēmas</w:t>
      </w:r>
    </w:p>
    <w:p w:rsidR="00BB4879" w:rsidRDefault="00BB4879" w:rsidP="0068526F">
      <w:pPr>
        <w:pStyle w:val="Picture"/>
      </w:pPr>
      <w:r w:rsidRPr="00BB4879">
        <w:rPr>
          <w:noProof/>
          <w:bdr w:val="single" w:sz="4" w:space="0" w:color="BFBFBF"/>
        </w:rPr>
        <w:drawing>
          <wp:inline distT="0" distB="0" distL="0" distR="0" wp14:anchorId="375FB6AA" wp14:editId="6DEF65FB">
            <wp:extent cx="5943600" cy="1524000"/>
            <wp:effectExtent l="0" t="0" r="0" b="0"/>
            <wp:docPr id="172"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943600" cy="1524000"/>
                    </a:xfrm>
                    <a:prstGeom prst="rect">
                      <a:avLst/>
                    </a:prstGeom>
                    <a:noFill/>
                    <a:ln>
                      <a:noFill/>
                    </a:ln>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106</w:t>
        </w:r>
      </w:fldSimple>
      <w:r>
        <w:t>. Organizācijai pieeja</w:t>
      </w:r>
      <w:r w:rsidRPr="00D827DE">
        <w:t>mās</w:t>
      </w:r>
      <w:r>
        <w:t xml:space="preserve"> </w:t>
      </w:r>
      <w:proofErr w:type="spellStart"/>
      <w:r>
        <w:t>apakšistēmas</w:t>
      </w:r>
      <w:proofErr w:type="spellEnd"/>
    </w:p>
    <w:p w:rsidR="00BB4879" w:rsidRPr="001C63D7" w:rsidRDefault="00BB4879" w:rsidP="00C1516A">
      <w:pPr>
        <w:pStyle w:val="Pamatteksts1"/>
      </w:pPr>
      <w:r>
        <w:lastRenderedPageBreak/>
        <w:t>Saraksta veidā attēlotas visas apakšsistēmas. Atzīmētas tās apakšsistēmas, kuras pieejamas organizācijai.</w:t>
      </w:r>
    </w:p>
    <w:p w:rsidR="00BB4879" w:rsidRDefault="00BB4879" w:rsidP="0068526F">
      <w:pPr>
        <w:pStyle w:val="Blokuapraksts"/>
      </w:pPr>
      <w:r>
        <w:t>Organizācijas papildinformācija</w:t>
      </w:r>
    </w:p>
    <w:p w:rsidR="00BB4879" w:rsidRDefault="00BB4879" w:rsidP="00E70652">
      <w:pPr>
        <w:pStyle w:val="Pamatteksts"/>
      </w:pPr>
      <w:r>
        <w:rPr>
          <w:b/>
          <w:noProof/>
          <w:lang w:eastAsia="lv-LV"/>
        </w:rPr>
        <w:t>Piezīmes</w:t>
      </w:r>
      <w:r>
        <w:rPr>
          <w:b/>
        </w:rPr>
        <w:t xml:space="preserve"> </w:t>
      </w:r>
      <w:r>
        <w:t>– tiek attēlotas piezīmes, kas veiktas par organizāciju.</w:t>
      </w:r>
    </w:p>
    <w:p w:rsidR="00BB4879" w:rsidRDefault="00BB4879" w:rsidP="00E70652">
      <w:pPr>
        <w:pStyle w:val="Pamatteksts"/>
      </w:pPr>
      <w:r>
        <w:rPr>
          <w:b/>
          <w:noProof/>
          <w:lang w:eastAsia="lv-LV"/>
        </w:rPr>
        <w:t>Statuss</w:t>
      </w:r>
      <w:r>
        <w:rPr>
          <w:b/>
        </w:rPr>
        <w:t xml:space="preserve"> </w:t>
      </w:r>
      <w:r>
        <w:t>– tiek attēlots organizācijas statuss.</w:t>
      </w:r>
    </w:p>
    <w:p w:rsidR="00BB4879" w:rsidRDefault="00BB4879" w:rsidP="0068526F">
      <w:pPr>
        <w:pStyle w:val="Blokuapraksts"/>
      </w:pPr>
      <w:r>
        <w:t>Organizācijas datu apskates spiedpogu darbība</w:t>
      </w:r>
    </w:p>
    <w:p w:rsidR="00BB4879" w:rsidRPr="00505665" w:rsidRDefault="00BB4879" w:rsidP="00E70652">
      <w:pPr>
        <w:pStyle w:val="Pamatteksts"/>
      </w:pPr>
      <w:r>
        <w:t xml:space="preserve">Uzklikšķinot uz spiedpogas </w:t>
      </w:r>
      <w:r w:rsidRPr="00936F54">
        <w:rPr>
          <w:noProof/>
          <w:lang w:eastAsia="lv-LV"/>
        </w:rPr>
        <w:drawing>
          <wp:inline distT="0" distB="0" distL="0" distR="0" wp14:anchorId="1428404D" wp14:editId="67379606">
            <wp:extent cx="1352550" cy="190500"/>
            <wp:effectExtent l="0" t="0" r="0" b="0"/>
            <wp:docPr id="170"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352550" cy="190500"/>
                    </a:xfrm>
                    <a:prstGeom prst="rect">
                      <a:avLst/>
                    </a:prstGeom>
                    <a:noFill/>
                    <a:ln>
                      <a:noFill/>
                    </a:ln>
                  </pic:spPr>
                </pic:pic>
              </a:graphicData>
            </a:graphic>
          </wp:inline>
        </w:drawing>
      </w:r>
      <w:r>
        <w:t xml:space="preserve">, tiek attēlots šīs organizācijas lietotāju saraksts </w:t>
      </w:r>
      <w:r w:rsidRPr="00505665">
        <w:t>(skat. aprakstu Lietotāju saraksta apskatīšana</w:t>
      </w:r>
      <w:r w:rsidRPr="00505665">
        <w:rPr>
          <w:vanish/>
        </w:rPr>
        <w:t>|topic=Lietotāju saraksta apskatīšana</w:t>
      </w:r>
      <w:r w:rsidRPr="00505665">
        <w:t>).</w:t>
      </w:r>
    </w:p>
    <w:p w:rsidR="00BB4879" w:rsidRPr="004B1F33" w:rsidRDefault="00BB4879" w:rsidP="00BB4879">
      <w:pPr>
        <w:pStyle w:val="Heading2"/>
        <w:numPr>
          <w:ilvl w:val="1"/>
          <w:numId w:val="3"/>
        </w:numPr>
      </w:pPr>
      <w:bookmarkStart w:id="334" w:name="_D2HTopic_2028"/>
      <w:bookmarkStart w:id="335" w:name="_Toc179879069"/>
      <w:r w:rsidRPr="004B1F33">
        <w:t>Bankas konta datu apskatīšana</w:t>
      </w:r>
      <w:bookmarkEnd w:id="334"/>
      <w:bookmarkEnd w:id="335"/>
    </w:p>
    <w:p w:rsidR="00BB4879" w:rsidRDefault="00BB4879" w:rsidP="00C1516A">
      <w:pPr>
        <w:pStyle w:val="Apaknodaas"/>
      </w:pPr>
      <w:r>
        <w:t>Apraksts</w:t>
      </w:r>
    </w:p>
    <w:p w:rsidR="00BB4879" w:rsidRDefault="00BB4879" w:rsidP="00C1516A">
      <w:pPr>
        <w:pStyle w:val="Pamatteksts1"/>
      </w:pPr>
      <w:r>
        <w:t>Sistēma nodrošina iespēju apskatīt kāda izvēlēta organizācijas bankas konta datus.</w:t>
      </w:r>
    </w:p>
    <w:p w:rsidR="00BB4879" w:rsidRDefault="00BB4879" w:rsidP="00C1516A">
      <w:pPr>
        <w:pStyle w:val="Apaknodaas"/>
      </w:pPr>
      <w:r>
        <w:t xml:space="preserve">Piekļūšanas nosacījumi </w:t>
      </w:r>
    </w:p>
    <w:p w:rsidR="00BB4879" w:rsidRDefault="00BB4879" w:rsidP="00C1516A">
      <w:pPr>
        <w:pStyle w:val="Pamatteksts1"/>
      </w:pPr>
      <w:r>
        <w:t>Bankas konta datu apskatīšana</w:t>
      </w:r>
      <w:r>
        <w:fldChar w:fldCharType="begin"/>
      </w:r>
      <w:r>
        <w:instrText xml:space="preserve"> XE "Bankas konta datu</w:instrText>
      </w:r>
      <w:r w:rsidRPr="00B976C6">
        <w:instrText xml:space="preserve"> </w:instrText>
      </w:r>
      <w:r>
        <w:instrText xml:space="preserve">apskatīšana" </w:instrText>
      </w:r>
      <w:r>
        <w:fldChar w:fldCharType="end"/>
      </w:r>
      <w:r>
        <w:t xml:space="preserve"> sistēmā ir pieejama autorizētiem sistēmas lietotājiem ar lomu Iepircējs, Apstiprinātājs, Saņēmējs, Pircēja administrators, Piegādātājs vai Piegādātāja administrators.</w:t>
      </w:r>
    </w:p>
    <w:p w:rsidR="00BB4879" w:rsidRPr="004B1F33" w:rsidRDefault="00BB4879" w:rsidP="00C1516A">
      <w:pPr>
        <w:pStyle w:val="Pamatteksts1"/>
      </w:pPr>
      <w:r w:rsidRPr="004B1F33">
        <w:t>Lietotājs var apskatīt savai organizācijai norādītos bankas kontu datus.</w:t>
      </w:r>
    </w:p>
    <w:p w:rsidR="00BB4879" w:rsidRPr="00DF73E2" w:rsidRDefault="00BB4879" w:rsidP="00C1516A">
      <w:pPr>
        <w:pStyle w:val="Apaknodaas"/>
      </w:pPr>
      <w:r w:rsidRPr="003105A0">
        <w:t>Piekļūšana</w:t>
      </w:r>
    </w:p>
    <w:p w:rsidR="00BB4879" w:rsidRDefault="00BB4879" w:rsidP="00C1516A">
      <w:pPr>
        <w:pStyle w:val="Pamatteksts1"/>
      </w:pPr>
      <w:r>
        <w:t xml:space="preserve">Bankas konta datu apskatīšanu var veikt no organizācijas datu apskates </w:t>
      </w:r>
      <w:r w:rsidRPr="00085E83">
        <w:t xml:space="preserve">ekrānformas (skat. aprakstu </w:t>
      </w:r>
      <w:r w:rsidRPr="00BB4879">
        <w:t>Organizācijas datu apskatīšana</w:t>
      </w:r>
      <w:r w:rsidRPr="00085E83">
        <w:t>), datu blokā ‘Bankas konti’ izvēloties atbilstošā bankas konta numuru, kas ir kā hipersaite.</w:t>
      </w:r>
    </w:p>
    <w:p w:rsidR="00BB4879" w:rsidRDefault="00BB4879" w:rsidP="00C1516A">
      <w:pPr>
        <w:pStyle w:val="Apaknodaas"/>
      </w:pPr>
      <w:r>
        <w:t>Ekrānformas apraksts</w:t>
      </w:r>
    </w:p>
    <w:p w:rsidR="00BB4879" w:rsidRDefault="00BB4879" w:rsidP="0068526F">
      <w:pPr>
        <w:pStyle w:val="Picture"/>
      </w:pPr>
      <w:r w:rsidRPr="00936F54">
        <w:rPr>
          <w:noProof/>
        </w:rPr>
        <w:drawing>
          <wp:inline distT="0" distB="0" distL="0" distR="0" wp14:anchorId="5A834C07" wp14:editId="7A089F4D">
            <wp:extent cx="5934075" cy="1838325"/>
            <wp:effectExtent l="0" t="0" r="0" b="0"/>
            <wp:docPr id="168"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934075" cy="1838325"/>
                    </a:xfrm>
                    <a:prstGeom prst="rect">
                      <a:avLst/>
                    </a:prstGeom>
                    <a:noFill/>
                    <a:ln>
                      <a:noFill/>
                    </a:ln>
                  </pic:spPr>
                </pic:pic>
              </a:graphicData>
            </a:graphic>
          </wp:inline>
        </w:drawing>
      </w:r>
    </w:p>
    <w:p w:rsidR="00BB4879" w:rsidRDefault="00BB4879" w:rsidP="00B958A9">
      <w:pPr>
        <w:pStyle w:val="Caption"/>
      </w:pPr>
      <w:bookmarkStart w:id="336" w:name="_Toc179879171"/>
      <w:r>
        <w:t xml:space="preserve">Ekrānforma </w:t>
      </w:r>
      <w:fldSimple w:instr=" SEQ Ekrānforma \* ARABIC ">
        <w:r w:rsidR="00760291">
          <w:rPr>
            <w:noProof/>
          </w:rPr>
          <w:t>66</w:t>
        </w:r>
      </w:fldSimple>
      <w:r>
        <w:t>. Bankas konta datu apskatīšana</w:t>
      </w:r>
      <w:bookmarkEnd w:id="336"/>
    </w:p>
    <w:p w:rsidR="00BB4879" w:rsidRDefault="00BB4879" w:rsidP="00E70652">
      <w:pPr>
        <w:pStyle w:val="Pamatteksts"/>
      </w:pPr>
      <w:r>
        <w:rPr>
          <w:b/>
          <w:noProof/>
          <w:lang w:eastAsia="lv-LV"/>
        </w:rPr>
        <w:t>Organizācija</w:t>
      </w:r>
      <w:r>
        <w:rPr>
          <w:b/>
        </w:rPr>
        <w:t xml:space="preserve"> </w:t>
      </w:r>
      <w:r>
        <w:t xml:space="preserve">– tiek attēlots lietotāja </w:t>
      </w:r>
      <w:r w:rsidRPr="006C5555">
        <w:t>organizācijas</w:t>
      </w:r>
      <w:r>
        <w:t xml:space="preserve"> nosaukums</w:t>
      </w:r>
      <w:r w:rsidRPr="00794081">
        <w:t>.</w:t>
      </w:r>
    </w:p>
    <w:p w:rsidR="00BB4879" w:rsidRDefault="00BB4879" w:rsidP="00E70652">
      <w:pPr>
        <w:pStyle w:val="Pamatteksts"/>
      </w:pPr>
      <w:r>
        <w:rPr>
          <w:b/>
          <w:noProof/>
          <w:lang w:eastAsia="lv-LV"/>
        </w:rPr>
        <w:t xml:space="preserve">Banka </w:t>
      </w:r>
      <w:r>
        <w:t>– tiek attēlots bankas nosaukums, kurā reģistrēts bankas konts.</w:t>
      </w:r>
    </w:p>
    <w:p w:rsidR="00BB4879" w:rsidRDefault="00BB4879" w:rsidP="00E70652">
      <w:pPr>
        <w:pStyle w:val="Pamatteksts"/>
      </w:pPr>
      <w:r>
        <w:rPr>
          <w:b/>
          <w:noProof/>
          <w:lang w:eastAsia="lv-LV"/>
        </w:rPr>
        <w:t>Konta numurs</w:t>
      </w:r>
      <w:r>
        <w:rPr>
          <w:b/>
        </w:rPr>
        <w:t xml:space="preserve"> </w:t>
      </w:r>
      <w:r>
        <w:t>– tiek attēlots bankas konta numurs.</w:t>
      </w:r>
    </w:p>
    <w:p w:rsidR="00BB4879" w:rsidRDefault="00BB4879" w:rsidP="00E70652">
      <w:pPr>
        <w:pStyle w:val="Pamatteksts"/>
      </w:pPr>
      <w:r>
        <w:rPr>
          <w:b/>
          <w:noProof/>
          <w:lang w:eastAsia="lv-LV"/>
        </w:rPr>
        <w:t>Ir pamata konts</w:t>
      </w:r>
      <w:r>
        <w:rPr>
          <w:b/>
        </w:rPr>
        <w:t xml:space="preserve"> </w:t>
      </w:r>
      <w:r>
        <w:t>– tiek attēlota pazīme vai bankas konts ir organizācijas pamata konts.</w:t>
      </w:r>
    </w:p>
    <w:p w:rsidR="00BB4879" w:rsidRDefault="00BB4879" w:rsidP="00E70652">
      <w:pPr>
        <w:pStyle w:val="Pamatteksts"/>
      </w:pPr>
      <w:r w:rsidRPr="00936F54">
        <w:rPr>
          <w:noProof/>
          <w:lang w:eastAsia="lv-LV"/>
        </w:rPr>
        <w:drawing>
          <wp:inline distT="0" distB="0" distL="0" distR="0" wp14:anchorId="37D4495B" wp14:editId="660EEF9D">
            <wp:extent cx="676275" cy="161925"/>
            <wp:effectExtent l="0" t="0" r="0" b="0"/>
            <wp:docPr id="1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Pr>
          <w:noProof/>
          <w:lang w:eastAsia="lv-LV"/>
        </w:rPr>
        <w:t xml:space="preserve"> </w:t>
      </w:r>
      <w:r>
        <w:t>– uzklikšķinot uz spiedpogas, ekrānforma tiek aizvērta.</w:t>
      </w:r>
    </w:p>
    <w:p w:rsidR="00BB4879" w:rsidRPr="00777D1F" w:rsidRDefault="00BB4879" w:rsidP="00BB4879">
      <w:pPr>
        <w:pStyle w:val="Heading2"/>
        <w:numPr>
          <w:ilvl w:val="1"/>
          <w:numId w:val="3"/>
        </w:numPr>
      </w:pPr>
      <w:bookmarkStart w:id="337" w:name="_D2HTopic_2029"/>
      <w:bookmarkStart w:id="338" w:name="_Toc179879070"/>
      <w:r w:rsidRPr="00777D1F">
        <w:lastRenderedPageBreak/>
        <w:t>Adreses un tās kontaktpersonu datu apskatīšana</w:t>
      </w:r>
      <w:bookmarkEnd w:id="337"/>
      <w:bookmarkEnd w:id="338"/>
    </w:p>
    <w:p w:rsidR="00BB4879" w:rsidRDefault="00BB4879" w:rsidP="00C1516A">
      <w:pPr>
        <w:pStyle w:val="Apaknodaas"/>
      </w:pPr>
      <w:r>
        <w:t>Apraksts</w:t>
      </w:r>
    </w:p>
    <w:p w:rsidR="00BB4879" w:rsidRDefault="00BB4879" w:rsidP="00C1516A">
      <w:pPr>
        <w:pStyle w:val="Pamatteksts1"/>
      </w:pPr>
      <w:r>
        <w:t>Sistēma nodrošina iespēju apskatīt kādas izvēlētas organizācijas adreses un tai reģistrēto kontaktpersonu datus.</w:t>
      </w:r>
    </w:p>
    <w:p w:rsidR="00BB4879" w:rsidRDefault="00BB4879" w:rsidP="00C1516A">
      <w:pPr>
        <w:pStyle w:val="Apaknodaas"/>
      </w:pPr>
      <w:r>
        <w:t xml:space="preserve">Piekļūšanas nosacījumi </w:t>
      </w:r>
    </w:p>
    <w:p w:rsidR="00BB4879" w:rsidRDefault="00BB4879" w:rsidP="00C1516A">
      <w:pPr>
        <w:pStyle w:val="Pamatteksts1"/>
      </w:pPr>
      <w:r>
        <w:t>Organizācijas adreses un tās kontaktpersonu datu apskatīšana</w:t>
      </w:r>
      <w:r>
        <w:fldChar w:fldCharType="begin"/>
      </w:r>
      <w:r>
        <w:instrText xml:space="preserve"> XE "Adreses datu </w:instrText>
      </w:r>
      <w:r w:rsidRPr="00B976C6">
        <w:instrText>a</w:instrText>
      </w:r>
      <w:r>
        <w:instrText xml:space="preserve">pskatīšana" </w:instrText>
      </w:r>
      <w:r>
        <w:fldChar w:fldCharType="end"/>
      </w:r>
      <w:r>
        <w:t xml:space="preserve"> </w:t>
      </w:r>
      <w:r>
        <w:fldChar w:fldCharType="begin"/>
      </w:r>
      <w:r>
        <w:instrText xml:space="preserve"> XE "Kontaktpersonu datu</w:instrText>
      </w:r>
      <w:r w:rsidRPr="00B976C6">
        <w:instrText xml:space="preserve"> </w:instrText>
      </w:r>
      <w:r>
        <w:instrText xml:space="preserve">apskatīšana" </w:instrText>
      </w:r>
      <w:r>
        <w:fldChar w:fldCharType="end"/>
      </w:r>
      <w:r>
        <w:t xml:space="preserve"> sistēmā ir pieejama jebkuram reģistrētam un autorizētam sistēmas lietotājam.</w:t>
      </w:r>
    </w:p>
    <w:p w:rsidR="00BB4879" w:rsidRPr="00777D1F" w:rsidRDefault="00BB4879" w:rsidP="00C1516A">
      <w:pPr>
        <w:pStyle w:val="Pamatteksts1"/>
      </w:pPr>
      <w:r w:rsidRPr="00777D1F">
        <w:t>Lietotājs var apskatīt savai organizācijai norādīto adrešu un adresēm norādīto kontaktpersonu datus.</w:t>
      </w:r>
    </w:p>
    <w:p w:rsidR="00BB4879" w:rsidRPr="00DF73E2" w:rsidRDefault="00BB4879" w:rsidP="00C1516A">
      <w:pPr>
        <w:pStyle w:val="Apaknodaas"/>
      </w:pPr>
      <w:r w:rsidRPr="003105A0">
        <w:t>Piekļūšana</w:t>
      </w:r>
    </w:p>
    <w:p w:rsidR="00BB4879" w:rsidRDefault="00BB4879" w:rsidP="00C1516A">
      <w:pPr>
        <w:pStyle w:val="Pamatteksts1"/>
      </w:pPr>
      <w:r>
        <w:t xml:space="preserve">Organizācijas adreses un tās kontaktpersonu datu apskatīšanu var veikt no organizācijas datu apskates ekrānformas (skat. aprakstu </w:t>
      </w:r>
      <w:r w:rsidRPr="00BB4879">
        <w:t>Organizācijas datu apskatīšana</w:t>
      </w:r>
      <w:r>
        <w:t>), datu blokā ‘Adreses un kontaktpersonas’ izvēloties atbilstošās adreses nosaukumu, kas ir kā hipersaite.</w:t>
      </w:r>
    </w:p>
    <w:p w:rsidR="00BB4879" w:rsidRDefault="00BB4879" w:rsidP="00C1516A">
      <w:pPr>
        <w:pStyle w:val="Apaknodaas"/>
      </w:pPr>
      <w:r>
        <w:t>Ekrānformas apraksts</w:t>
      </w:r>
    </w:p>
    <w:p w:rsidR="00BB4879" w:rsidRDefault="00FE7CFA" w:rsidP="0068526F">
      <w:pPr>
        <w:pStyle w:val="Picture"/>
      </w:pPr>
      <w:r w:rsidRPr="00FE7CFA">
        <w:lastRenderedPageBreak/>
        <w:drawing>
          <wp:inline distT="0" distB="0" distL="0" distR="0" wp14:anchorId="04E94ABB" wp14:editId="6BDE9A70">
            <wp:extent cx="5944235" cy="4754245"/>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5944235" cy="4754245"/>
                    </a:xfrm>
                    <a:prstGeom prst="rect">
                      <a:avLst/>
                    </a:prstGeom>
                  </pic:spPr>
                </pic:pic>
              </a:graphicData>
            </a:graphic>
          </wp:inline>
        </w:drawing>
      </w:r>
    </w:p>
    <w:p w:rsidR="00FE7CFA" w:rsidRDefault="00FE7CFA" w:rsidP="00FE7CFA">
      <w:pPr>
        <w:pStyle w:val="Picture"/>
      </w:pPr>
      <w:r w:rsidRPr="00FE7CFA">
        <w:lastRenderedPageBreak/>
        <w:drawing>
          <wp:inline distT="0" distB="0" distL="0" distR="0" wp14:anchorId="1F6B73FE" wp14:editId="70952E88">
            <wp:extent cx="5944235" cy="421195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5944235" cy="4211955"/>
                    </a:xfrm>
                    <a:prstGeom prst="rect">
                      <a:avLst/>
                    </a:prstGeom>
                  </pic:spPr>
                </pic:pic>
              </a:graphicData>
            </a:graphic>
          </wp:inline>
        </w:drawing>
      </w:r>
    </w:p>
    <w:p w:rsidR="00FE7CFA" w:rsidRPr="00FE7CFA" w:rsidRDefault="00FE7CFA" w:rsidP="00FE7CFA">
      <w:pPr>
        <w:pStyle w:val="Picture"/>
      </w:pPr>
      <w:r w:rsidRPr="00FE7CFA">
        <w:drawing>
          <wp:inline distT="0" distB="0" distL="0" distR="0" wp14:anchorId="60C91865" wp14:editId="1645ADCE">
            <wp:extent cx="5944235" cy="44653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5944235" cy="4465320"/>
                    </a:xfrm>
                    <a:prstGeom prst="rect">
                      <a:avLst/>
                    </a:prstGeom>
                  </pic:spPr>
                </pic:pic>
              </a:graphicData>
            </a:graphic>
          </wp:inline>
        </w:drawing>
      </w:r>
    </w:p>
    <w:p w:rsidR="00BB4879" w:rsidRPr="00832FAC" w:rsidRDefault="00BB4879" w:rsidP="00B958A9">
      <w:pPr>
        <w:pStyle w:val="Caption"/>
      </w:pPr>
      <w:bookmarkStart w:id="339" w:name="_Toc179879172"/>
      <w:r>
        <w:lastRenderedPageBreak/>
        <w:t xml:space="preserve">Ekrānforma </w:t>
      </w:r>
      <w:fldSimple w:instr=" SEQ Ekrānforma \* ARABIC ">
        <w:r w:rsidR="00760291">
          <w:rPr>
            <w:noProof/>
          </w:rPr>
          <w:t>67</w:t>
        </w:r>
      </w:fldSimple>
      <w:r>
        <w:t>. Adreses un tās kontaktpersonu datu apskatīšana</w:t>
      </w:r>
      <w:bookmarkEnd w:id="339"/>
    </w:p>
    <w:p w:rsidR="00BB4879" w:rsidRDefault="00BB4879" w:rsidP="0068526F">
      <w:pPr>
        <w:pStyle w:val="Blokuapraksts"/>
      </w:pPr>
      <w:r>
        <w:t>Adreses pamatinformācija</w:t>
      </w:r>
    </w:p>
    <w:p w:rsidR="00BB4879" w:rsidRDefault="00BB4879" w:rsidP="00E70652">
      <w:pPr>
        <w:pStyle w:val="Pamatteksts"/>
      </w:pPr>
      <w:r>
        <w:rPr>
          <w:b/>
          <w:noProof/>
          <w:lang w:eastAsia="lv-LV"/>
        </w:rPr>
        <w:t>Organizācija</w:t>
      </w:r>
      <w:r>
        <w:rPr>
          <w:b/>
        </w:rPr>
        <w:t xml:space="preserve"> </w:t>
      </w:r>
      <w:r>
        <w:t>–</w:t>
      </w:r>
      <w:r w:rsidR="00FE7CFA">
        <w:t xml:space="preserve"> </w:t>
      </w:r>
      <w:r w:rsidRPr="00832FAC">
        <w:t>organizācijas</w:t>
      </w:r>
      <w:r>
        <w:t>, kurai adreses dati tiek apskatīti, nosaukums</w:t>
      </w:r>
      <w:r w:rsidRPr="00794081">
        <w:t>.</w:t>
      </w:r>
    </w:p>
    <w:p w:rsidR="00BB4879" w:rsidRDefault="00BB4879" w:rsidP="00E70652">
      <w:pPr>
        <w:pStyle w:val="Pamatteksts"/>
      </w:pPr>
      <w:r>
        <w:rPr>
          <w:b/>
          <w:noProof/>
          <w:lang w:eastAsia="lv-LV"/>
        </w:rPr>
        <w:t xml:space="preserve">Adreses veids </w:t>
      </w:r>
      <w:r>
        <w:t>–</w:t>
      </w:r>
      <w:r w:rsidR="00FE7CFA">
        <w:t xml:space="preserve"> </w:t>
      </w:r>
      <w:r>
        <w:t>izvēlētās adreses veida nosaukums: Juridiskā adrese, Faktiskā biroja adrese</w:t>
      </w:r>
      <w:r w:rsidR="00CE119E">
        <w:t>,</w:t>
      </w:r>
      <w:r>
        <w:t xml:space="preserve"> Piegādes adrese</w:t>
      </w:r>
      <w:r w:rsidR="00CE119E">
        <w:t xml:space="preserve"> vai Adrese ESPD vajadzībām</w:t>
      </w:r>
      <w:r>
        <w:t>.</w:t>
      </w:r>
    </w:p>
    <w:p w:rsidR="00BB4879" w:rsidRDefault="00BB4879" w:rsidP="0068526F">
      <w:pPr>
        <w:pStyle w:val="Blokuapraksts"/>
      </w:pPr>
      <w:r>
        <w:t>Adreses dati</w:t>
      </w:r>
    </w:p>
    <w:p w:rsidR="00BB4879" w:rsidRDefault="00FE7CFA" w:rsidP="0068526F">
      <w:pPr>
        <w:pStyle w:val="Picture"/>
      </w:pPr>
      <w:r w:rsidRPr="00FE7CFA">
        <w:drawing>
          <wp:inline distT="0" distB="0" distL="0" distR="0" wp14:anchorId="5DA5A067" wp14:editId="2DC8DC88">
            <wp:extent cx="5944235" cy="387604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5944235" cy="3876040"/>
                    </a:xfrm>
                    <a:prstGeom prst="rect">
                      <a:avLst/>
                    </a:prstGeom>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107</w:t>
        </w:r>
      </w:fldSimple>
      <w:r>
        <w:t>. Adreses datu bloks</w:t>
      </w:r>
    </w:p>
    <w:p w:rsidR="00FE7CFA" w:rsidRPr="00FE7CFA" w:rsidRDefault="00FE7CFA" w:rsidP="00E70652">
      <w:pPr>
        <w:pStyle w:val="Pamatteksts"/>
      </w:pPr>
      <w:r w:rsidRPr="00FE7CFA">
        <w:rPr>
          <w:b/>
        </w:rPr>
        <w:t>Adreses nosaukums</w:t>
      </w:r>
      <w:r>
        <w:t xml:space="preserve"> – adreses nosaukums, kas Organizācijas lietotājiem, piemēram, Iepircējam, veidojot grozu, palīdz adresi atpazīt, piemēram, “Tērbatas ielas filiāle”. Nosaukums nav redzams citu Pircēju un Piegādātāju organizāciju lietotājiem</w:t>
      </w:r>
      <w:r w:rsidR="005C1048">
        <w:t>.</w:t>
      </w:r>
    </w:p>
    <w:p w:rsidR="00BB4879" w:rsidRDefault="00BB4879" w:rsidP="00E70652">
      <w:pPr>
        <w:pStyle w:val="Pamatteksts"/>
      </w:pPr>
      <w:r>
        <w:rPr>
          <w:b/>
          <w:noProof/>
          <w:lang w:eastAsia="lv-LV"/>
        </w:rPr>
        <w:t>Apdzīvota vieta</w:t>
      </w:r>
      <w:r>
        <w:rPr>
          <w:b/>
        </w:rPr>
        <w:t xml:space="preserve"> </w:t>
      </w:r>
      <w:r>
        <w:t>–</w:t>
      </w:r>
      <w:r w:rsidR="00FE7CFA">
        <w:t xml:space="preserve"> </w:t>
      </w:r>
      <w:r>
        <w:t>adresei norādītais apdzīvotās vietas (piemēram, pilsētas, pagasta u.tml.) nosaukums.</w:t>
      </w:r>
    </w:p>
    <w:p w:rsidR="00BB4879" w:rsidRDefault="00BB4879" w:rsidP="00E70652">
      <w:pPr>
        <w:pStyle w:val="Pamatteksts"/>
      </w:pPr>
      <w:r>
        <w:rPr>
          <w:b/>
          <w:noProof/>
          <w:lang w:eastAsia="lv-LV"/>
        </w:rPr>
        <w:t xml:space="preserve">Iela </w:t>
      </w:r>
      <w:r>
        <w:t>–</w:t>
      </w:r>
      <w:r w:rsidR="00FE7CFA">
        <w:t xml:space="preserve"> </w:t>
      </w:r>
      <w:r>
        <w:t>adresi veidojošās ielas nosaukums.</w:t>
      </w:r>
    </w:p>
    <w:p w:rsidR="00BB4879" w:rsidRDefault="00BB4879" w:rsidP="00E70652">
      <w:pPr>
        <w:pStyle w:val="Pamatteksts"/>
      </w:pPr>
      <w:r>
        <w:rPr>
          <w:b/>
          <w:noProof/>
          <w:lang w:eastAsia="lv-LV"/>
        </w:rPr>
        <w:t xml:space="preserve">Māja </w:t>
      </w:r>
      <w:r>
        <w:t>–</w:t>
      </w:r>
      <w:r w:rsidR="00FE7CFA">
        <w:t xml:space="preserve"> </w:t>
      </w:r>
      <w:r>
        <w:t>adresi veidojošās mājas numurs vai nosaukums.</w:t>
      </w:r>
    </w:p>
    <w:p w:rsidR="00BB4879" w:rsidRDefault="00BB4879" w:rsidP="00E70652">
      <w:pPr>
        <w:pStyle w:val="Pamatteksts"/>
      </w:pPr>
      <w:r>
        <w:rPr>
          <w:b/>
          <w:noProof/>
          <w:lang w:eastAsia="lv-LV"/>
        </w:rPr>
        <w:t xml:space="preserve">Dzīvoklis </w:t>
      </w:r>
      <w:r>
        <w:t>–</w:t>
      </w:r>
      <w:r w:rsidR="00FE7CFA">
        <w:t xml:space="preserve"> </w:t>
      </w:r>
      <w:r>
        <w:t>adresi veidojošā dzīvokļa numurs.</w:t>
      </w:r>
    </w:p>
    <w:p w:rsidR="00BB4879" w:rsidRDefault="00BB4879" w:rsidP="00E70652">
      <w:pPr>
        <w:pStyle w:val="Pamatteksts"/>
      </w:pPr>
      <w:r>
        <w:rPr>
          <w:b/>
          <w:noProof/>
          <w:lang w:eastAsia="lv-LV"/>
        </w:rPr>
        <w:t xml:space="preserve">Pasta indekss </w:t>
      </w:r>
      <w:r>
        <w:t>–</w:t>
      </w:r>
      <w:r w:rsidR="00FE7CFA">
        <w:t xml:space="preserve"> </w:t>
      </w:r>
      <w:r>
        <w:t>adreses pasta indekss.</w:t>
      </w:r>
    </w:p>
    <w:p w:rsidR="00BB4879" w:rsidRDefault="00BB4879" w:rsidP="00E70652">
      <w:pPr>
        <w:pStyle w:val="Pamatteksts"/>
      </w:pPr>
      <w:r>
        <w:rPr>
          <w:b/>
          <w:noProof/>
          <w:lang w:eastAsia="lv-LV"/>
        </w:rPr>
        <w:t xml:space="preserve">Valsts </w:t>
      </w:r>
      <w:r w:rsidRPr="00970F4A">
        <w:t>–</w:t>
      </w:r>
      <w:r w:rsidR="00FE7CFA">
        <w:t xml:space="preserve"> </w:t>
      </w:r>
      <w:r w:rsidRPr="00970F4A">
        <w:t>adresi veidojošās valsts nosaukums</w:t>
      </w:r>
      <w:r>
        <w:t>.</w:t>
      </w:r>
    </w:p>
    <w:p w:rsidR="00BB4879" w:rsidRDefault="00BB4879" w:rsidP="00E70652">
      <w:pPr>
        <w:pStyle w:val="Pamatteksts"/>
      </w:pPr>
      <w:r>
        <w:rPr>
          <w:b/>
          <w:noProof/>
          <w:lang w:eastAsia="lv-LV"/>
        </w:rPr>
        <w:t>Piegādes reģions</w:t>
      </w:r>
      <w:r>
        <w:rPr>
          <w:b/>
        </w:rPr>
        <w:t xml:space="preserve"> </w:t>
      </w:r>
      <w:r>
        <w:t>–</w:t>
      </w:r>
      <w:r w:rsidR="00FE7CFA">
        <w:t xml:space="preserve"> </w:t>
      </w:r>
      <w:r>
        <w:t>adreses piegādes reģions.</w:t>
      </w:r>
    </w:p>
    <w:p w:rsidR="00BB4879" w:rsidRDefault="00BB4879" w:rsidP="00C1516A">
      <w:pPr>
        <w:pStyle w:val="Piezme"/>
      </w:pPr>
      <w:r w:rsidRPr="00285558">
        <w:rPr>
          <w:b/>
          <w:bCs/>
          <w:iCs/>
        </w:rPr>
        <w:t>Piezīme</w:t>
      </w:r>
      <w:r w:rsidRPr="00285558">
        <w:rPr>
          <w:b/>
          <w:bCs/>
          <w:iCs/>
          <w:color w:val="FF0000"/>
        </w:rPr>
        <w:t>!</w:t>
      </w:r>
      <w:r>
        <w:t xml:space="preserve"> Vērtība ir iespējama tikai </w:t>
      </w:r>
      <w:r w:rsidRPr="00426A89">
        <w:t>adrese</w:t>
      </w:r>
      <w:r>
        <w:t>i</w:t>
      </w:r>
      <w:r w:rsidRPr="00426A89">
        <w:t xml:space="preserve"> ar </w:t>
      </w:r>
      <w:r>
        <w:t>veidu "Piegādes</w:t>
      </w:r>
      <w:r w:rsidRPr="00426A89">
        <w:t xml:space="preserve"> adrese</w:t>
      </w:r>
      <w:r>
        <w:t>”.</w:t>
      </w:r>
    </w:p>
    <w:p w:rsidR="00BB4879" w:rsidRDefault="00BB4879" w:rsidP="00E70652">
      <w:pPr>
        <w:pStyle w:val="Pamatteksts"/>
      </w:pPr>
      <w:r>
        <w:rPr>
          <w:b/>
          <w:noProof/>
          <w:lang w:eastAsia="lv-LV"/>
        </w:rPr>
        <w:t xml:space="preserve">Darba laiks </w:t>
      </w:r>
      <w:r>
        <w:t>–</w:t>
      </w:r>
      <w:r w:rsidR="00FE7CFA">
        <w:t xml:space="preserve"> </w:t>
      </w:r>
      <w:r>
        <w:t>piegādes adreses darba laiks.</w:t>
      </w:r>
    </w:p>
    <w:p w:rsidR="00BB4879" w:rsidRDefault="00BB4879" w:rsidP="00C1516A">
      <w:pPr>
        <w:pStyle w:val="Piezme"/>
      </w:pPr>
      <w:r w:rsidRPr="00285558">
        <w:rPr>
          <w:b/>
          <w:bCs/>
          <w:iCs/>
        </w:rPr>
        <w:lastRenderedPageBreak/>
        <w:t>Piezīme</w:t>
      </w:r>
      <w:r w:rsidRPr="00285558">
        <w:rPr>
          <w:b/>
          <w:bCs/>
          <w:iCs/>
          <w:color w:val="FF0000"/>
        </w:rPr>
        <w:t>!</w:t>
      </w:r>
      <w:r>
        <w:t xml:space="preserve"> Vērtība ir iespējama tikai </w:t>
      </w:r>
      <w:r w:rsidRPr="00426A89">
        <w:t>adrese</w:t>
      </w:r>
      <w:r>
        <w:t>i</w:t>
      </w:r>
      <w:r w:rsidRPr="00426A89">
        <w:t xml:space="preserve"> ar </w:t>
      </w:r>
      <w:r>
        <w:t>veidu "Piegādes</w:t>
      </w:r>
      <w:r w:rsidRPr="00426A89">
        <w:t xml:space="preserve"> adrese</w:t>
      </w:r>
      <w:r>
        <w:t>”.</w:t>
      </w:r>
    </w:p>
    <w:p w:rsidR="00BB4879" w:rsidRDefault="00BB4879" w:rsidP="0068526F">
      <w:pPr>
        <w:pStyle w:val="Blokuapraksts"/>
      </w:pPr>
      <w:r>
        <w:t>Kontaktpersonas informācija</w:t>
      </w:r>
    </w:p>
    <w:p w:rsidR="00BB4879" w:rsidRDefault="00BB4879" w:rsidP="00C1516A">
      <w:pPr>
        <w:pStyle w:val="Piezme"/>
      </w:pPr>
      <w:r w:rsidRPr="00285558">
        <w:rPr>
          <w:b/>
          <w:bCs/>
          <w:iCs/>
        </w:rPr>
        <w:t>Piezīme</w:t>
      </w:r>
      <w:r w:rsidRPr="00285558">
        <w:rPr>
          <w:b/>
          <w:bCs/>
          <w:iCs/>
          <w:color w:val="FF0000"/>
        </w:rPr>
        <w:t>!</w:t>
      </w:r>
      <w:r>
        <w:t xml:space="preserve"> </w:t>
      </w:r>
      <w:r w:rsidRPr="00CD097F">
        <w:t>Organizācijas adreses ierakstam obligāti</w:t>
      </w:r>
      <w:r>
        <w:t xml:space="preserve"> ir </w:t>
      </w:r>
      <w:r w:rsidRPr="00CD097F">
        <w:t>norād</w:t>
      </w:r>
      <w:r>
        <w:t>īta tikai viena</w:t>
      </w:r>
      <w:r w:rsidRPr="00CD097F">
        <w:t xml:space="preserve"> kontaktpersona</w:t>
      </w:r>
      <w:r>
        <w:t>, otra kontaktpersona var arī nebūt norādīta.</w:t>
      </w:r>
    </w:p>
    <w:p w:rsidR="00BB4879" w:rsidRDefault="00A3306E" w:rsidP="0068526F">
      <w:pPr>
        <w:pStyle w:val="Picture"/>
      </w:pPr>
      <w:r w:rsidRPr="00A3306E">
        <w:drawing>
          <wp:inline distT="0" distB="0" distL="0" distR="0" wp14:anchorId="0A683321" wp14:editId="3E76A703">
            <wp:extent cx="5944235" cy="2113915"/>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5944235" cy="2113915"/>
                    </a:xfrm>
                    <a:prstGeom prst="rect">
                      <a:avLst/>
                    </a:prstGeom>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108</w:t>
        </w:r>
      </w:fldSimple>
      <w:r>
        <w:t>. Kontaktpersonas datu bloks</w:t>
      </w:r>
    </w:p>
    <w:p w:rsidR="00594CA2" w:rsidRDefault="00594CA2" w:rsidP="00594CA2">
      <w:pPr>
        <w:pStyle w:val="Picture"/>
      </w:pPr>
      <w:r>
        <w:rPr>
          <w:noProof/>
        </w:rPr>
        <w:drawing>
          <wp:inline distT="0" distB="0" distL="0" distR="0" wp14:anchorId="607060DB" wp14:editId="52409A75">
            <wp:extent cx="5941060" cy="4241165"/>
            <wp:effectExtent l="0" t="0" r="254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941060" cy="4241165"/>
                    </a:xfrm>
                    <a:prstGeom prst="rect">
                      <a:avLst/>
                    </a:prstGeom>
                    <a:noFill/>
                    <a:ln>
                      <a:noFill/>
                    </a:ln>
                  </pic:spPr>
                </pic:pic>
              </a:graphicData>
            </a:graphic>
          </wp:inline>
        </w:drawing>
      </w:r>
    </w:p>
    <w:p w:rsidR="00594CA2" w:rsidRPr="00594CA2" w:rsidRDefault="00594CA2" w:rsidP="00B958A9">
      <w:pPr>
        <w:pStyle w:val="Caption"/>
      </w:pPr>
      <w:r>
        <w:t>Ekr</w:t>
      </w:r>
      <w:r>
        <w:rPr>
          <w:rFonts w:hint="eastAsia"/>
        </w:rPr>
        <w:t>ā</w:t>
      </w:r>
      <w:r>
        <w:t xml:space="preserve">nformas bloks </w:t>
      </w:r>
      <w:fldSimple w:instr=" SEQ Ekrānformas_bloks \* ARABIC ">
        <w:r w:rsidR="00760291">
          <w:rPr>
            <w:noProof/>
          </w:rPr>
          <w:t>109</w:t>
        </w:r>
      </w:fldSimple>
      <w:r>
        <w:t>. Kontaktpersonas datu bloks adresei ESPD vajadzībām</w:t>
      </w:r>
    </w:p>
    <w:p w:rsidR="00BB4879" w:rsidRDefault="00BB4879" w:rsidP="00E70652">
      <w:pPr>
        <w:pStyle w:val="Pamatteksts"/>
      </w:pPr>
      <w:r>
        <w:rPr>
          <w:b/>
          <w:noProof/>
          <w:lang w:eastAsia="lv-LV"/>
        </w:rPr>
        <w:t>Vārds</w:t>
      </w:r>
      <w:r>
        <w:rPr>
          <w:b/>
        </w:rPr>
        <w:t xml:space="preserve"> </w:t>
      </w:r>
      <w:r>
        <w:t>– tiek attēlots adreses kontaktpersonas personas vārds.</w:t>
      </w:r>
    </w:p>
    <w:p w:rsidR="00BB4879" w:rsidRDefault="00BB4879" w:rsidP="00E70652">
      <w:pPr>
        <w:pStyle w:val="Pamatteksts"/>
      </w:pPr>
      <w:r>
        <w:rPr>
          <w:b/>
          <w:noProof/>
          <w:lang w:eastAsia="lv-LV"/>
        </w:rPr>
        <w:t>Uzvārds</w:t>
      </w:r>
      <w:r>
        <w:rPr>
          <w:b/>
        </w:rPr>
        <w:t xml:space="preserve"> </w:t>
      </w:r>
      <w:r>
        <w:t>– tiek attēlots adreses kontaktpersonas personas uzvārds.</w:t>
      </w:r>
    </w:p>
    <w:p w:rsidR="00BB4879" w:rsidRDefault="00BB4879" w:rsidP="00E70652">
      <w:pPr>
        <w:pStyle w:val="Pamatteksts"/>
      </w:pPr>
      <w:r>
        <w:rPr>
          <w:b/>
          <w:noProof/>
          <w:lang w:eastAsia="lv-LV"/>
        </w:rPr>
        <w:t>Amats</w:t>
      </w:r>
      <w:r>
        <w:rPr>
          <w:b/>
        </w:rPr>
        <w:t xml:space="preserve"> </w:t>
      </w:r>
      <w:r>
        <w:t>– tiek attēlots adreses kontaktpersonas amata nosaukums.</w:t>
      </w:r>
    </w:p>
    <w:p w:rsidR="00BB4879" w:rsidRDefault="00BB4879" w:rsidP="00E70652">
      <w:pPr>
        <w:pStyle w:val="Pamatteksts"/>
      </w:pPr>
      <w:r>
        <w:rPr>
          <w:b/>
          <w:noProof/>
          <w:lang w:eastAsia="lv-LV"/>
        </w:rPr>
        <w:lastRenderedPageBreak/>
        <w:t>Departaments</w:t>
      </w:r>
      <w:r>
        <w:rPr>
          <w:b/>
        </w:rPr>
        <w:t xml:space="preserve"> </w:t>
      </w:r>
      <w:r>
        <w:t>– tiek attēlots adreses kontaktpersonas departamenta vai struktūrvienības nosaukums.</w:t>
      </w:r>
    </w:p>
    <w:p w:rsidR="00BB4879" w:rsidRDefault="00BB4879" w:rsidP="00E70652">
      <w:pPr>
        <w:pStyle w:val="Pamatteksts"/>
      </w:pPr>
      <w:r>
        <w:rPr>
          <w:b/>
          <w:noProof/>
          <w:lang w:eastAsia="lv-LV"/>
        </w:rPr>
        <w:t>Tālruņa numurs</w:t>
      </w:r>
      <w:r>
        <w:rPr>
          <w:b/>
        </w:rPr>
        <w:t xml:space="preserve"> </w:t>
      </w:r>
      <w:r>
        <w:t>– tiek attēlots adreses kontaktpersonas tālruņa numurs.</w:t>
      </w:r>
    </w:p>
    <w:p w:rsidR="00BB4879" w:rsidRDefault="00BB4879" w:rsidP="00E70652">
      <w:pPr>
        <w:pStyle w:val="Pamatteksts"/>
      </w:pPr>
      <w:r>
        <w:rPr>
          <w:b/>
          <w:noProof/>
          <w:lang w:eastAsia="lv-LV"/>
        </w:rPr>
        <w:t>Faksa numurs</w:t>
      </w:r>
      <w:r>
        <w:rPr>
          <w:b/>
        </w:rPr>
        <w:t xml:space="preserve"> </w:t>
      </w:r>
      <w:r>
        <w:t>– tiek attēlots adreses kontaktpersonas faksa numurs.</w:t>
      </w:r>
    </w:p>
    <w:p w:rsidR="00BB4879" w:rsidRDefault="00BB4879" w:rsidP="00E70652">
      <w:pPr>
        <w:pStyle w:val="Pamatteksts"/>
      </w:pPr>
      <w:r>
        <w:rPr>
          <w:b/>
          <w:noProof/>
          <w:lang w:eastAsia="lv-LV"/>
        </w:rPr>
        <w:t>E-pasts</w:t>
      </w:r>
      <w:r>
        <w:rPr>
          <w:b/>
        </w:rPr>
        <w:t xml:space="preserve"> </w:t>
      </w:r>
      <w:r>
        <w:t>– tiek attēlota adreses kontaktpersonas e-pasta adrese.</w:t>
      </w:r>
    </w:p>
    <w:p w:rsidR="00CE119E" w:rsidRDefault="00CE119E" w:rsidP="00E70652">
      <w:pPr>
        <w:pStyle w:val="Pamatteksts"/>
      </w:pPr>
      <w:r>
        <w:rPr>
          <w:b/>
          <w:noProof/>
          <w:lang w:eastAsia="lv-LV"/>
        </w:rPr>
        <w:t>Dzimšanas datums</w:t>
      </w:r>
      <w:r w:rsidRPr="00230984">
        <w:t xml:space="preserve">, </w:t>
      </w:r>
      <w:r w:rsidRPr="00230984">
        <w:rPr>
          <w:b/>
        </w:rPr>
        <w:t>Vieta</w:t>
      </w:r>
      <w:r w:rsidRPr="00230984">
        <w:t xml:space="preserve"> </w:t>
      </w:r>
      <w:r>
        <w:t>– kontaktpersonas dzimšanas datums un vieta.</w:t>
      </w:r>
    </w:p>
    <w:p w:rsidR="00594CA2" w:rsidRDefault="00594CA2" w:rsidP="00E70652">
      <w:pPr>
        <w:pStyle w:val="Pamatteksts"/>
      </w:pPr>
      <w:r w:rsidRPr="006B6099">
        <w:rPr>
          <w:b/>
          <w:noProof/>
          <w:lang w:eastAsia="lv-LV"/>
        </w:rPr>
        <w:t>Iela, Māja</w:t>
      </w:r>
      <w:r>
        <w:t xml:space="preserve">…. – kontaktpersonas adrese. </w:t>
      </w:r>
    </w:p>
    <w:p w:rsidR="00594CA2" w:rsidRDefault="00594CA2" w:rsidP="00C1516A">
      <w:pPr>
        <w:pStyle w:val="Piezme"/>
      </w:pPr>
      <w:r w:rsidRPr="006B6099">
        <w:rPr>
          <w:b/>
        </w:rPr>
        <w:t>Piezīme</w:t>
      </w:r>
      <w:r>
        <w:t>! Adreses ESPD vajadzībām kontaktpersonas dati tiek izmantoti e-konkursu apakšsistēmā – iepirkumu, kuriem piemērojami ESPD izslēgšanas kritēriji un atlases prasības, ģenerētajās ESPD atlases prasību .</w:t>
      </w:r>
      <w:proofErr w:type="spellStart"/>
      <w:r>
        <w:t>xml</w:t>
      </w:r>
      <w:proofErr w:type="spellEnd"/>
      <w:r>
        <w:t xml:space="preserve"> datnēs</w:t>
      </w:r>
      <w:r w:rsidR="00E547DD">
        <w:t>.</w:t>
      </w:r>
    </w:p>
    <w:p w:rsidR="00BB4879" w:rsidRDefault="00BB4879" w:rsidP="0068526F">
      <w:pPr>
        <w:pStyle w:val="Blokuapraksts"/>
      </w:pPr>
      <w:r>
        <w:t>Saņēmēja – citas organizācijas informācija</w:t>
      </w:r>
    </w:p>
    <w:p w:rsidR="00BB4879" w:rsidRDefault="00A3306E" w:rsidP="0068526F">
      <w:pPr>
        <w:pStyle w:val="Picture"/>
      </w:pPr>
      <w:r w:rsidRPr="00A3306E">
        <w:drawing>
          <wp:inline distT="0" distB="0" distL="0" distR="0" wp14:anchorId="7EE0CC2B" wp14:editId="231F8528">
            <wp:extent cx="5944235" cy="415798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5944235" cy="4157980"/>
                    </a:xfrm>
                    <a:prstGeom prst="rect">
                      <a:avLst/>
                    </a:prstGeom>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110</w:t>
        </w:r>
      </w:fldSimple>
      <w:r>
        <w:t>. Saņēmēja – citas organizācijas datu bloks</w:t>
      </w:r>
    </w:p>
    <w:p w:rsidR="00BB4879" w:rsidRDefault="00BB4879" w:rsidP="00C1516A">
      <w:pPr>
        <w:pStyle w:val="Piezme"/>
      </w:pPr>
      <w:r w:rsidRPr="00285558">
        <w:rPr>
          <w:b/>
          <w:bCs/>
          <w:iCs/>
        </w:rPr>
        <w:t>Piezīme</w:t>
      </w:r>
      <w:r w:rsidRPr="00285558">
        <w:rPr>
          <w:b/>
          <w:bCs/>
          <w:iCs/>
          <w:color w:val="FF0000"/>
        </w:rPr>
        <w:t>!</w:t>
      </w:r>
      <w:r>
        <w:t xml:space="preserve"> </w:t>
      </w:r>
      <w:r w:rsidR="00A3306E">
        <w:t>Saņēmējs – cita organizācija</w:t>
      </w:r>
      <w:r>
        <w:t xml:space="preserve"> būt tikai Pircēja organizācijas </w:t>
      </w:r>
      <w:r w:rsidRPr="00426A89">
        <w:t>adrese</w:t>
      </w:r>
      <w:r>
        <w:t>i</w:t>
      </w:r>
      <w:r w:rsidRPr="00426A89">
        <w:t xml:space="preserve"> ar </w:t>
      </w:r>
      <w:r>
        <w:t>veidu "Piegādes</w:t>
      </w:r>
      <w:r w:rsidRPr="00426A89">
        <w:t xml:space="preserve"> adrese</w:t>
      </w:r>
      <w:r>
        <w:t>”.</w:t>
      </w:r>
    </w:p>
    <w:p w:rsidR="00BB4879" w:rsidRDefault="00BB4879" w:rsidP="00E70652">
      <w:pPr>
        <w:pStyle w:val="Pamatteksts"/>
        <w:numPr>
          <w:ilvl w:val="0"/>
          <w:numId w:val="18"/>
        </w:numPr>
      </w:pPr>
      <w:r w:rsidRPr="00E70652">
        <w:rPr>
          <w:b/>
          <w:noProof/>
          <w:lang w:eastAsia="lv-LV"/>
        </w:rPr>
        <w:t>Organizācijas nosaukums</w:t>
      </w:r>
      <w:r w:rsidRPr="00E70652">
        <w:rPr>
          <w:b/>
        </w:rPr>
        <w:t xml:space="preserve"> </w:t>
      </w:r>
      <w:r>
        <w:t>–</w:t>
      </w:r>
      <w:r w:rsidR="00D11F68">
        <w:t xml:space="preserve"> </w:t>
      </w:r>
      <w:r>
        <w:t>saņēmēja organizācijas nosaukums.</w:t>
      </w:r>
    </w:p>
    <w:p w:rsidR="00BB4879" w:rsidRDefault="00BB4879" w:rsidP="00E70652">
      <w:pPr>
        <w:pStyle w:val="Pamatteksts"/>
        <w:numPr>
          <w:ilvl w:val="0"/>
          <w:numId w:val="18"/>
        </w:numPr>
      </w:pPr>
      <w:r w:rsidRPr="00E70652">
        <w:rPr>
          <w:b/>
          <w:noProof/>
          <w:lang w:eastAsia="lv-LV"/>
        </w:rPr>
        <w:t>Nodokļu maksātāja reģistrācijas numurs</w:t>
      </w:r>
      <w:r w:rsidRPr="00E70652">
        <w:rPr>
          <w:b/>
        </w:rPr>
        <w:t xml:space="preserve"> </w:t>
      </w:r>
      <w:r>
        <w:t>– tiek attēlots saņēmēja organizācijas nodokļu maksātāja reģistrācijas numurs.</w:t>
      </w:r>
    </w:p>
    <w:p w:rsidR="00BB4879" w:rsidRDefault="00BB4879" w:rsidP="00C1516A">
      <w:pPr>
        <w:pStyle w:val="Pamatteksts1"/>
      </w:pPr>
      <w:r>
        <w:t>Saņēmēja – citas organizācijas Juridiskās adreses dati:</w:t>
      </w:r>
    </w:p>
    <w:p w:rsidR="00BB4879" w:rsidRDefault="00BB4879" w:rsidP="00E70652">
      <w:pPr>
        <w:pStyle w:val="Pamatteksts"/>
      </w:pPr>
      <w:r>
        <w:rPr>
          <w:b/>
          <w:noProof/>
          <w:lang w:eastAsia="lv-LV"/>
        </w:rPr>
        <w:t>Apdzīvota vieta</w:t>
      </w:r>
      <w:r>
        <w:rPr>
          <w:b/>
        </w:rPr>
        <w:t xml:space="preserve"> </w:t>
      </w:r>
      <w:r>
        <w:t>–</w:t>
      </w:r>
      <w:r w:rsidR="00D11F68">
        <w:t xml:space="preserve"> </w:t>
      </w:r>
      <w:r>
        <w:t>adresei norādītais apdzīvotās vietas (piemēram, pilsētas, pagasta u.tml.) nosaukumu.</w:t>
      </w:r>
    </w:p>
    <w:p w:rsidR="00BB4879" w:rsidRDefault="00BB4879" w:rsidP="00E70652">
      <w:pPr>
        <w:pStyle w:val="Pamatteksts"/>
      </w:pPr>
      <w:r>
        <w:rPr>
          <w:b/>
          <w:noProof/>
          <w:lang w:eastAsia="lv-LV"/>
        </w:rPr>
        <w:t xml:space="preserve">Iela </w:t>
      </w:r>
      <w:r>
        <w:t>–</w:t>
      </w:r>
      <w:r w:rsidR="00D11F68">
        <w:t xml:space="preserve"> </w:t>
      </w:r>
      <w:r>
        <w:t>adresi veidojošās ielas nosaukums.</w:t>
      </w:r>
    </w:p>
    <w:p w:rsidR="00BB4879" w:rsidRDefault="00BB4879" w:rsidP="00E70652">
      <w:pPr>
        <w:pStyle w:val="Pamatteksts"/>
      </w:pPr>
      <w:r>
        <w:rPr>
          <w:b/>
          <w:noProof/>
          <w:lang w:eastAsia="lv-LV"/>
        </w:rPr>
        <w:lastRenderedPageBreak/>
        <w:t xml:space="preserve">Māja </w:t>
      </w:r>
      <w:r>
        <w:t>– tiek attēlots adresi veidojošās mājas numurs vai nosaukums.</w:t>
      </w:r>
    </w:p>
    <w:p w:rsidR="00BB4879" w:rsidRDefault="00BB4879" w:rsidP="00E70652">
      <w:pPr>
        <w:pStyle w:val="Pamatteksts"/>
      </w:pPr>
      <w:r>
        <w:rPr>
          <w:b/>
          <w:noProof/>
          <w:lang w:eastAsia="lv-LV"/>
        </w:rPr>
        <w:t xml:space="preserve">Dzīvoklis </w:t>
      </w:r>
      <w:r>
        <w:t>– tiek attēlots adresi veidojošā dzīvokļa numurs.</w:t>
      </w:r>
    </w:p>
    <w:p w:rsidR="00BB4879" w:rsidRDefault="00BB4879" w:rsidP="00E70652">
      <w:pPr>
        <w:pStyle w:val="Pamatteksts"/>
      </w:pPr>
      <w:r>
        <w:rPr>
          <w:b/>
          <w:noProof/>
          <w:lang w:eastAsia="lv-LV"/>
        </w:rPr>
        <w:t xml:space="preserve">Pasta indekss </w:t>
      </w:r>
      <w:r>
        <w:t>– tiek attēlots adreses pasta indekss.</w:t>
      </w:r>
    </w:p>
    <w:p w:rsidR="00BB4879" w:rsidRDefault="00BB4879" w:rsidP="00E70652">
      <w:pPr>
        <w:pStyle w:val="Pamatteksts"/>
      </w:pPr>
      <w:r>
        <w:rPr>
          <w:b/>
          <w:noProof/>
          <w:lang w:eastAsia="lv-LV"/>
        </w:rPr>
        <w:t xml:space="preserve">Valsts </w:t>
      </w:r>
      <w:r w:rsidRPr="00970F4A">
        <w:t>– tiek attēlots adresi veidojošās valsts nosaukums</w:t>
      </w:r>
      <w:r>
        <w:t>.</w:t>
      </w:r>
    </w:p>
    <w:p w:rsidR="00D11F68" w:rsidRDefault="00D11F68" w:rsidP="00E70652">
      <w:pPr>
        <w:pStyle w:val="Pamatteksts"/>
      </w:pPr>
      <w:r>
        <w:rPr>
          <w:b/>
          <w:noProof/>
          <w:lang w:eastAsia="lv-LV"/>
        </w:rPr>
        <w:t xml:space="preserve">Spēkā no </w:t>
      </w:r>
      <w:r w:rsidRPr="00A02B56">
        <w:rPr>
          <w:b/>
        </w:rPr>
        <w:t>– Spēkā līdz</w:t>
      </w:r>
      <w:r>
        <w:t xml:space="preserve"> – adreses </w:t>
      </w:r>
      <w:r>
        <w:t>spēkā esamības laiks. Tikai spēkā esošu adresi var izvēlēties, veidojot grozu un nosūtot pirkuma pieprasījumu</w:t>
      </w:r>
      <w:r>
        <w:t>.</w:t>
      </w:r>
    </w:p>
    <w:p w:rsidR="00BB4879" w:rsidRDefault="00BB4879" w:rsidP="0068526F">
      <w:pPr>
        <w:pStyle w:val="Blokuapraksts"/>
      </w:pPr>
      <w:r>
        <w:t>Adreses apskatīšanas spiedpogu darbība</w:t>
      </w:r>
    </w:p>
    <w:p w:rsidR="00BB4879" w:rsidRPr="00C267DD" w:rsidRDefault="00BB4879" w:rsidP="00E70652">
      <w:pPr>
        <w:pStyle w:val="Pamatteksts"/>
      </w:pPr>
      <w:r>
        <w:t xml:space="preserve">Uzklikšķinot uz spiedpogas </w:t>
      </w:r>
      <w:r w:rsidRPr="00936F54">
        <w:rPr>
          <w:noProof/>
          <w:lang w:eastAsia="lv-LV"/>
        </w:rPr>
        <w:drawing>
          <wp:inline distT="0" distB="0" distL="0" distR="0" wp14:anchorId="7D0E8E62" wp14:editId="32793D6A">
            <wp:extent cx="676275" cy="161925"/>
            <wp:effectExtent l="0" t="0" r="0" b="0"/>
            <wp:docPr id="1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Pr>
          <w:b/>
          <w:noProof/>
          <w:lang w:eastAsia="lv-LV"/>
        </w:rPr>
        <w:t xml:space="preserve"> </w:t>
      </w:r>
      <w:r w:rsidRPr="00C267DD">
        <w:rPr>
          <w:noProof/>
          <w:lang w:eastAsia="lv-LV"/>
        </w:rPr>
        <w:t xml:space="preserve">vai ikonas </w:t>
      </w:r>
      <w:r w:rsidRPr="00936F54">
        <w:rPr>
          <w:noProof/>
          <w:lang w:eastAsia="lv-LV"/>
        </w:rPr>
        <w:drawing>
          <wp:inline distT="0" distB="0" distL="0" distR="0" wp14:anchorId="7035D011" wp14:editId="5B7BFDBB">
            <wp:extent cx="190500" cy="190500"/>
            <wp:effectExtent l="0" t="0" r="0" b="0"/>
            <wp:docPr id="15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267DD">
        <w:t>, ekrānforma tiek aizvērta.</w:t>
      </w:r>
    </w:p>
    <w:p w:rsidR="00BB4879" w:rsidRDefault="00BB4879" w:rsidP="00BB4879">
      <w:pPr>
        <w:pStyle w:val="Heading2"/>
        <w:numPr>
          <w:ilvl w:val="1"/>
          <w:numId w:val="3"/>
        </w:numPr>
      </w:pPr>
      <w:bookmarkStart w:id="340" w:name="_D2HTopic_3282"/>
      <w:bookmarkStart w:id="341" w:name="_Toc179879071"/>
      <w:r w:rsidRPr="006216FB">
        <w:t>Organizācijas datu rediģēšana</w:t>
      </w:r>
      <w:bookmarkEnd w:id="340"/>
      <w:bookmarkEnd w:id="341"/>
    </w:p>
    <w:p w:rsidR="00BB4879" w:rsidRPr="001F4E75" w:rsidRDefault="00BB4879" w:rsidP="0068526F">
      <w:pPr>
        <w:rPr>
          <w:vanish/>
        </w:rPr>
      </w:pPr>
      <w:r>
        <w:fldChar w:fldCharType="begin"/>
      </w:r>
      <w:r>
        <w:instrText xml:space="preserve"> XE "Organizācijas dati" </w:instrText>
      </w:r>
      <w:r>
        <w:fldChar w:fldCharType="end"/>
      </w:r>
    </w:p>
    <w:p w:rsidR="00BB4879" w:rsidRDefault="00BB4879" w:rsidP="00C1516A">
      <w:pPr>
        <w:pStyle w:val="Apaknodaas"/>
      </w:pPr>
      <w:r>
        <w:t>Apraksts</w:t>
      </w:r>
    </w:p>
    <w:p w:rsidR="00BB4879" w:rsidRDefault="00BB4879" w:rsidP="00C1516A">
      <w:pPr>
        <w:pStyle w:val="Pamatteksts1"/>
      </w:pPr>
      <w:r>
        <w:t>Sistēma nodrošina iespēju rediģēt sistēmā reģistrētas organizācijas datus, tajā skaitā nodrošinot iespēju piekļūt organizācijas bankas kontu informācijas un adrešu un kontaktpersonu datu rediģēšanai.</w:t>
      </w:r>
    </w:p>
    <w:p w:rsidR="00BB4879" w:rsidRDefault="00BB4879" w:rsidP="00C1516A">
      <w:pPr>
        <w:pStyle w:val="Apaknodaas"/>
      </w:pPr>
      <w:r>
        <w:t xml:space="preserve">Piekļūšanas nosacījumi </w:t>
      </w:r>
    </w:p>
    <w:p w:rsidR="00BB4879" w:rsidRDefault="00BB4879" w:rsidP="00C1516A">
      <w:pPr>
        <w:pStyle w:val="Pamatteksts1"/>
      </w:pPr>
      <w:r>
        <w:t>Organizācijas datu rediģēšana</w:t>
      </w:r>
      <w:r>
        <w:fldChar w:fldCharType="begin"/>
      </w:r>
      <w:r>
        <w:instrText xml:space="preserve"> XE "Organizācijas</w:instrText>
      </w:r>
      <w:r w:rsidRPr="00BA00E4">
        <w:instrText xml:space="preserve"> datu rediģēšana</w:instrText>
      </w:r>
      <w:r>
        <w:instrText xml:space="preserve">" </w:instrText>
      </w:r>
      <w:r>
        <w:fldChar w:fldCharType="end"/>
      </w:r>
      <w:r>
        <w:t xml:space="preserve"> sistēmā ir pieejama autorizētiem sistēmas lietotājiem ar lomu Sistēmas administrators, Pircēja administrators vai Piegādātāja administrators.</w:t>
      </w:r>
    </w:p>
    <w:p w:rsidR="00BB4879" w:rsidRPr="005232C1" w:rsidRDefault="00BB4879" w:rsidP="00C1516A">
      <w:pPr>
        <w:pStyle w:val="Piezme"/>
      </w:pPr>
      <w:r w:rsidRPr="001C1669">
        <w:rPr>
          <w:b/>
        </w:rPr>
        <w:t>Piezīme</w:t>
      </w:r>
      <w:r w:rsidRPr="0037299B">
        <w:rPr>
          <w:b/>
          <w:color w:val="FF0000"/>
        </w:rPr>
        <w:t>!</w:t>
      </w:r>
      <w:r w:rsidRPr="0037299B">
        <w:t xml:space="preserve"> </w:t>
      </w:r>
      <w:r>
        <w:t>Organizācijas datu rediģēšanu tikai savu organizāciju ietvaros.</w:t>
      </w:r>
    </w:p>
    <w:p w:rsidR="00BB4879" w:rsidRDefault="00BB4879" w:rsidP="00C1516A">
      <w:pPr>
        <w:pStyle w:val="Pamatteksts1"/>
      </w:pPr>
      <w:r>
        <w:t>Lai rediģētu organizācijas datus, ir jābūt reģistrētai organizācijai, kuras datus ir nepieciešams rediģēt.</w:t>
      </w:r>
    </w:p>
    <w:p w:rsidR="00BB4879" w:rsidRDefault="00BB4879" w:rsidP="00C1516A">
      <w:pPr>
        <w:pStyle w:val="Apaknodaas"/>
      </w:pPr>
      <w:r>
        <w:t>Piekļūšana</w:t>
      </w:r>
    </w:p>
    <w:p w:rsidR="00BB4879" w:rsidRDefault="00BB4879" w:rsidP="00C1516A">
      <w:pPr>
        <w:pStyle w:val="Pamatteksts1"/>
      </w:pPr>
      <w:r>
        <w:t>Organizācijas datu rediģēšanu var uzsākt, atverot šķirkli ‘Organizācijas’ sistēmas sākumlapā, kā rezultātā tiek atvērta šī lietotāja atbilstošās organizācijas datu ekrānforma.</w:t>
      </w:r>
    </w:p>
    <w:p w:rsidR="00BB4879" w:rsidRDefault="00BB4879" w:rsidP="00C1516A">
      <w:pPr>
        <w:pStyle w:val="Apaknodaas"/>
      </w:pPr>
      <w:r>
        <w:t>Izpildes scenārijs</w:t>
      </w:r>
    </w:p>
    <w:p w:rsidR="00BB4879" w:rsidRDefault="00BB4879" w:rsidP="00C1516A">
      <w:pPr>
        <w:pStyle w:val="Pamatteksts1"/>
      </w:pPr>
      <w:r>
        <w:t>Organizācijas administratoram organizācijas datu rediģēšana ir pieejama ierobežotā apjomā.</w:t>
      </w:r>
    </w:p>
    <w:p w:rsidR="00BB4879" w:rsidRDefault="00BB4879" w:rsidP="00C1516A">
      <w:pPr>
        <w:pStyle w:val="Apaknodaas"/>
      </w:pPr>
      <w:r>
        <w:t>Ekrānformas apraksts</w:t>
      </w:r>
    </w:p>
    <w:p w:rsidR="00BB4879" w:rsidRPr="00C65178" w:rsidRDefault="00BB4879" w:rsidP="00C1516A">
      <w:pPr>
        <w:pStyle w:val="Pamatteksts1"/>
      </w:pPr>
      <w:r>
        <w:t>Tiek atvērta ekrānforma organizācijas datu rediģēšanai, kurā tiek attēloti iepriekš saglabātie dati.</w:t>
      </w:r>
    </w:p>
    <w:p w:rsidR="00744EC7" w:rsidRDefault="00744EC7" w:rsidP="0068526F">
      <w:pPr>
        <w:pStyle w:val="Picture"/>
      </w:pPr>
      <w:r w:rsidRPr="00744EC7">
        <w:rPr>
          <w:noProof/>
        </w:rPr>
        <w:lastRenderedPageBreak/>
        <w:drawing>
          <wp:inline distT="0" distB="0" distL="0" distR="0" wp14:anchorId="2BA4F8EB" wp14:editId="649D6E17">
            <wp:extent cx="5944235" cy="545020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5944235" cy="5450205"/>
                    </a:xfrm>
                    <a:prstGeom prst="rect">
                      <a:avLst/>
                    </a:prstGeom>
                  </pic:spPr>
                </pic:pic>
              </a:graphicData>
            </a:graphic>
          </wp:inline>
        </w:drawing>
      </w:r>
    </w:p>
    <w:p w:rsidR="00744EC7" w:rsidRPr="00744EC7" w:rsidRDefault="00744EC7" w:rsidP="00744EC7">
      <w:pPr>
        <w:pStyle w:val="Picture"/>
      </w:pPr>
      <w:r w:rsidRPr="00744EC7">
        <w:rPr>
          <w:noProof/>
        </w:rPr>
        <w:lastRenderedPageBreak/>
        <w:drawing>
          <wp:inline distT="0" distB="0" distL="0" distR="0" wp14:anchorId="458959EA" wp14:editId="10C6A8E8">
            <wp:extent cx="5944235" cy="6469380"/>
            <wp:effectExtent l="0" t="0" r="0"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5944235" cy="6469380"/>
                    </a:xfrm>
                    <a:prstGeom prst="rect">
                      <a:avLst/>
                    </a:prstGeom>
                  </pic:spPr>
                </pic:pic>
              </a:graphicData>
            </a:graphic>
          </wp:inline>
        </w:drawing>
      </w:r>
    </w:p>
    <w:p w:rsidR="00BB4879" w:rsidRDefault="00BB4879" w:rsidP="00B958A9">
      <w:pPr>
        <w:pStyle w:val="Caption"/>
      </w:pPr>
      <w:bookmarkStart w:id="342" w:name="_Toc179879173"/>
      <w:r>
        <w:t xml:space="preserve">Ekrānforma </w:t>
      </w:r>
      <w:fldSimple w:instr=" SEQ Ekrānforma \* ARABIC ">
        <w:r w:rsidR="00760291">
          <w:rPr>
            <w:noProof/>
          </w:rPr>
          <w:t>68</w:t>
        </w:r>
      </w:fldSimple>
      <w:r>
        <w:t>. Organizācijas datu rediģēšanas ekrānforma</w:t>
      </w:r>
      <w:bookmarkEnd w:id="342"/>
    </w:p>
    <w:p w:rsidR="00BB4879" w:rsidRDefault="00BB4879" w:rsidP="0068526F">
      <w:pPr>
        <w:pStyle w:val="Blokuapraksts"/>
      </w:pPr>
      <w:r>
        <w:t>Organizācijas pamatinformācija</w:t>
      </w:r>
    </w:p>
    <w:p w:rsidR="00BB4879" w:rsidRDefault="00BB4879" w:rsidP="00E70652">
      <w:pPr>
        <w:pStyle w:val="Pamatteksts"/>
      </w:pPr>
      <w:r>
        <w:rPr>
          <w:b/>
          <w:noProof/>
          <w:lang w:eastAsia="lv-LV"/>
        </w:rPr>
        <w:t>Organizācijas loma</w:t>
      </w:r>
      <w:r>
        <w:rPr>
          <w:b/>
        </w:rPr>
        <w:t xml:space="preserve"> </w:t>
      </w:r>
      <w:r>
        <w:t>– tiek attēlota organizācijas loma, kāda tika izvēlēta, uzsākot organizācijas izveidi un kāda tika piešķirta, saglabājot jaunās organizācijas datus sistēmā</w:t>
      </w:r>
      <w:r w:rsidRPr="00794081">
        <w:t>.</w:t>
      </w:r>
    </w:p>
    <w:p w:rsidR="00BB4879" w:rsidRDefault="00BB4879" w:rsidP="00E70652">
      <w:pPr>
        <w:pStyle w:val="Pamatteksts"/>
      </w:pPr>
      <w:r>
        <w:rPr>
          <w:b/>
          <w:noProof/>
          <w:lang w:eastAsia="lv-LV"/>
        </w:rPr>
        <w:t>Izveidošanas datums</w:t>
      </w:r>
      <w:r>
        <w:rPr>
          <w:b/>
        </w:rPr>
        <w:t xml:space="preserve"> </w:t>
      </w:r>
      <w:r>
        <w:t>– tiek attēlots sistēmas datums, kurā tika veikta organizācijas datu reģistrēšana sistēmā</w:t>
      </w:r>
      <w:r w:rsidRPr="00794081">
        <w:t>.</w:t>
      </w:r>
    </w:p>
    <w:p w:rsidR="0049257C" w:rsidRDefault="0049257C" w:rsidP="00E70652">
      <w:pPr>
        <w:pStyle w:val="Pamatteksts"/>
      </w:pPr>
      <w:r>
        <w:rPr>
          <w:b/>
          <w:noProof/>
          <w:lang w:eastAsia="lv-LV"/>
        </w:rPr>
        <w:t xml:space="preserve">Reģistrs </w:t>
      </w:r>
      <w:r>
        <w:t>– reģistrācijas numura veids un reģistrācijas numurs.</w:t>
      </w:r>
    </w:p>
    <w:p w:rsidR="0049257C" w:rsidRDefault="0049257C" w:rsidP="00E70652">
      <w:pPr>
        <w:pStyle w:val="Pamatteksts"/>
      </w:pPr>
      <w:r>
        <w:rPr>
          <w:b/>
          <w:noProof/>
          <w:lang w:eastAsia="lv-LV"/>
        </w:rPr>
        <w:t>Nosaukums</w:t>
      </w:r>
      <w:r>
        <w:rPr>
          <w:b/>
        </w:rPr>
        <w:t xml:space="preserve"> </w:t>
      </w:r>
      <w:r>
        <w:t>– tiek attēlots organizācijas norādītais pilnais nosaukums</w:t>
      </w:r>
      <w:r w:rsidRPr="00794081">
        <w:t>.</w:t>
      </w:r>
    </w:p>
    <w:p w:rsidR="0049257C" w:rsidRDefault="0049257C" w:rsidP="00E70652">
      <w:pPr>
        <w:pStyle w:val="Pamatteksts"/>
      </w:pPr>
      <w:r w:rsidRPr="00916FF7">
        <w:rPr>
          <w:b/>
        </w:rPr>
        <w:t>Vēsturiskie nosaukumi</w:t>
      </w:r>
      <w:r>
        <w:t xml:space="preserve"> – organizācijas vēsturiskie nosaukumi, kas norādīti sistēmā. Informāciju ievada sistēmas uzturētāja administratori.</w:t>
      </w:r>
    </w:p>
    <w:p w:rsidR="0049257C" w:rsidRPr="00916FF7" w:rsidRDefault="0049257C" w:rsidP="00E70652">
      <w:pPr>
        <w:pStyle w:val="Pamatteksts"/>
      </w:pPr>
      <w:r w:rsidRPr="00916FF7">
        <w:rPr>
          <w:b/>
        </w:rPr>
        <w:lastRenderedPageBreak/>
        <w:t>Nosaukuma maiņas pamatojums</w:t>
      </w:r>
      <w:r>
        <w:t xml:space="preserve"> – organizācijas nosaukuma maiņas pamatojums. Informāciju ievada sistēmas uzturētāja administratori.</w:t>
      </w:r>
    </w:p>
    <w:p w:rsidR="0049257C" w:rsidRDefault="0049257C" w:rsidP="00E70652">
      <w:pPr>
        <w:pStyle w:val="Pamatteksts"/>
      </w:pPr>
      <w:r>
        <w:rPr>
          <w:b/>
          <w:noProof/>
          <w:lang w:eastAsia="lv-LV"/>
        </w:rPr>
        <w:t xml:space="preserve">Sistēmas dalībnieka kods </w:t>
      </w:r>
      <w:r>
        <w:t>– saīsinājums tiek izmantots e-konkursu apakšsistēmā ģenerēto datņu nosaukumos, kā arī organizācijas izsludināto iepirkumu identifikatorā.</w:t>
      </w:r>
    </w:p>
    <w:p w:rsidR="0049257C" w:rsidRDefault="0049257C" w:rsidP="00E70652">
      <w:pPr>
        <w:pStyle w:val="Pamatteksts"/>
      </w:pPr>
      <w:r>
        <w:rPr>
          <w:b/>
          <w:noProof/>
          <w:lang w:eastAsia="lv-LV"/>
        </w:rPr>
        <w:t>Dalībnieka saīsinājums konkursiem</w:t>
      </w:r>
      <w:r>
        <w:rPr>
          <w:b/>
        </w:rPr>
        <w:t xml:space="preserve"> </w:t>
      </w:r>
      <w:r>
        <w:t>– saīsinājums tiek izmantots e-konkursu apakšsistēmā ģenerēto datņu nosaukumos, kā arī organizācijas izsludināto iepirkumu identifikatorā.</w:t>
      </w:r>
    </w:p>
    <w:p w:rsidR="00BB4879" w:rsidRDefault="00BB4879" w:rsidP="00E70652">
      <w:pPr>
        <w:pStyle w:val="Pamatteksts"/>
      </w:pPr>
      <w:r>
        <w:rPr>
          <w:b/>
          <w:noProof/>
          <w:lang w:eastAsia="lv-LV"/>
        </w:rPr>
        <w:t xml:space="preserve">Augstāk stāvošā organizācija </w:t>
      </w:r>
      <w:r>
        <w:t>– tiek attēlots organizācijai norādītās augstāk stāvošās organizācijas nosaukums</w:t>
      </w:r>
      <w:r w:rsidRPr="00794081">
        <w:t>.</w:t>
      </w:r>
    </w:p>
    <w:p w:rsidR="00BB4879" w:rsidRDefault="00BB4879" w:rsidP="00E70652">
      <w:pPr>
        <w:pStyle w:val="Pamatteksts"/>
      </w:pPr>
      <w:r>
        <w:rPr>
          <w:b/>
          <w:noProof/>
          <w:lang w:eastAsia="lv-LV"/>
        </w:rPr>
        <w:t xml:space="preserve">Organizācijas veids </w:t>
      </w:r>
      <w:r>
        <w:t>– tiek attēlots organizācijai noradītais organizācijas veids</w:t>
      </w:r>
      <w:r w:rsidRPr="00794081">
        <w:t>.</w:t>
      </w:r>
    </w:p>
    <w:p w:rsidR="00E547DD" w:rsidRDefault="00E547DD" w:rsidP="00E70652">
      <w:pPr>
        <w:pStyle w:val="Pamatteksts"/>
      </w:pPr>
      <w:r>
        <w:rPr>
          <w:b/>
          <w:noProof/>
          <w:lang w:eastAsia="lv-LV"/>
        </w:rPr>
        <w:t xml:space="preserve">Dalībnieka saīsinājums konkursiem </w:t>
      </w:r>
      <w:r>
        <w:t xml:space="preserve">– </w:t>
      </w:r>
      <w:bookmarkStart w:id="343" w:name="_Hlk179451343"/>
      <w:r>
        <w:t>saīsinājums tiek izmantots e-konkursu apakšsistēmā ģenerēto datņu nosaukumos, kā arī organizācijas izsludināto iepirkumu identifikatorā.</w:t>
      </w:r>
    </w:p>
    <w:bookmarkEnd w:id="343"/>
    <w:p w:rsidR="00BB4879" w:rsidRDefault="00CE119E" w:rsidP="00E70652">
      <w:pPr>
        <w:pStyle w:val="Pamatteksts"/>
      </w:pPr>
      <w:r>
        <w:rPr>
          <w:b/>
          <w:noProof/>
          <w:lang w:eastAsia="lv-LV"/>
        </w:rPr>
        <w:t xml:space="preserve">Reģistrs </w:t>
      </w:r>
      <w:r>
        <w:t>– organizācijas reģistrācijas numura veids un reģistrācijas numurs</w:t>
      </w:r>
      <w:r w:rsidR="00BB4879">
        <w:t>.</w:t>
      </w:r>
    </w:p>
    <w:p w:rsidR="0049257C" w:rsidRDefault="0049257C" w:rsidP="00E70652">
      <w:pPr>
        <w:pStyle w:val="Pamatteksts"/>
      </w:pPr>
      <w:r>
        <w:rPr>
          <w:b/>
          <w:noProof/>
          <w:lang w:eastAsia="lv-LV"/>
        </w:rPr>
        <w:t>E-pasts sistēmas paziņojumiem</w:t>
      </w:r>
      <w:r w:rsidRPr="00F554EE">
        <w:rPr>
          <w:b/>
        </w:rPr>
        <w:t xml:space="preserve"> </w:t>
      </w:r>
      <w:r>
        <w:t>– ievadlauks, kas paredzēts organizācijas e-pasta adreses norādīšanai, uz kuru tiks sūtīti sistēmas paziņojumi, kas attiecas uz organizāciju.</w:t>
      </w:r>
    </w:p>
    <w:p w:rsidR="0049257C" w:rsidRDefault="0049257C" w:rsidP="00E70652">
      <w:pPr>
        <w:pStyle w:val="Pamatteksts"/>
      </w:pPr>
      <w:r>
        <w:rPr>
          <w:b/>
          <w:noProof/>
          <w:lang w:eastAsia="lv-LV"/>
        </w:rPr>
        <w:t>Cita kontaktinformācija</w:t>
      </w:r>
      <w:r>
        <w:t xml:space="preserve"> – tālruņa numurs, interneta adrese u.c. organizācijas kontaktinformācija.</w:t>
      </w:r>
    </w:p>
    <w:p w:rsidR="0049257C" w:rsidRDefault="0049257C" w:rsidP="00E70652">
      <w:pPr>
        <w:pStyle w:val="Pamatteksts"/>
      </w:pPr>
      <w:r>
        <w:rPr>
          <w:b/>
          <w:noProof/>
          <w:lang w:eastAsia="lv-LV"/>
        </w:rPr>
        <w:t>E</w:t>
      </w:r>
      <w:r w:rsidRPr="0006520A">
        <w:rPr>
          <w:b/>
        </w:rPr>
        <w:t>-adrese</w:t>
      </w:r>
      <w:r>
        <w:t xml:space="preserve"> – organizācijas e-adrese. Ievadot vai mainot organizācijas e-adresi, šīs organizācijas lietotājiem ar administratora lomu tiek nosūtīts informatīvs e-pasta paziņojums.</w:t>
      </w:r>
    </w:p>
    <w:p w:rsidR="0049257C" w:rsidRDefault="0049257C" w:rsidP="00E70652">
      <w:pPr>
        <w:pStyle w:val="Pamatteksts"/>
      </w:pPr>
      <w:r>
        <w:rPr>
          <w:b/>
          <w:noProof/>
          <w:lang w:eastAsia="lv-LV"/>
        </w:rPr>
        <w:t>Oficiālā lietvedības e</w:t>
      </w:r>
      <w:r w:rsidRPr="0006520A">
        <w:t>-</w:t>
      </w:r>
      <w:r w:rsidRPr="0006520A">
        <w:rPr>
          <w:b/>
        </w:rPr>
        <w:t>pasta adrese</w:t>
      </w:r>
      <w:r>
        <w:t xml:space="preserve"> – organizācijas lietvedības e-pasta adrese.</w:t>
      </w:r>
    </w:p>
    <w:p w:rsidR="00BB4879" w:rsidRPr="007D2451" w:rsidRDefault="00E547DD" w:rsidP="00E70652">
      <w:pPr>
        <w:pStyle w:val="Pamatteksts"/>
      </w:pPr>
      <w:r w:rsidRPr="00E547DD">
        <w:rPr>
          <w:b/>
          <w:noProof/>
        </w:rPr>
        <w:t xml:space="preserve">Nodarbina darbiniekus ar invaliditāti vai nelabvēlīgā situācijā esošus darbiniekus </w:t>
      </w:r>
      <w:r>
        <w:t>– informācija var tikt izmantota e-konkursu apakšsistēmā – iepirkumos, kuros piemēroti ESPD izslēgšanas kritēriji un atlases prasības, un paredzēts privileģēts līgums. Ievadot pretendenta īpašo pazīmju informāciju piedāvājumā, šo informāciju var ielasīt no organizācijas datiem. Ja pazīme ir atzīmēta, norāda papildinformāciju – darbinieku īpatsvaru un kategoriju.</w:t>
      </w:r>
    </w:p>
    <w:p w:rsidR="00BB4879" w:rsidRPr="00627E66" w:rsidRDefault="00BB4879" w:rsidP="0068526F">
      <w:pPr>
        <w:pStyle w:val="Blokuapraksts"/>
      </w:pPr>
      <w:r>
        <w:t>Bankas kontu informācija</w:t>
      </w:r>
    </w:p>
    <w:p w:rsidR="00BB4879" w:rsidRDefault="00BB4879" w:rsidP="0068526F">
      <w:pPr>
        <w:pStyle w:val="Picture"/>
      </w:pPr>
      <w:r w:rsidRPr="00936F54">
        <w:rPr>
          <w:noProof/>
        </w:rPr>
        <w:drawing>
          <wp:inline distT="0" distB="0" distL="0" distR="0" wp14:anchorId="1D594259" wp14:editId="04530B61">
            <wp:extent cx="5934075" cy="685800"/>
            <wp:effectExtent l="0" t="0" r="0" b="0"/>
            <wp:docPr id="150"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934075" cy="685800"/>
                    </a:xfrm>
                    <a:prstGeom prst="rect">
                      <a:avLst/>
                    </a:prstGeom>
                    <a:noFill/>
                    <a:ln>
                      <a:noFill/>
                    </a:ln>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111</w:t>
        </w:r>
      </w:fldSimple>
      <w:r>
        <w:t>. Bankas kontu bloks</w:t>
      </w:r>
    </w:p>
    <w:p w:rsidR="00BB4879" w:rsidRDefault="00BB4879" w:rsidP="00C1516A">
      <w:pPr>
        <w:pStyle w:val="Pamatteksts1"/>
      </w:pPr>
      <w:r>
        <w:t>Tiek attēlots organizācijai reģistrēto banka kontu saraksts ar iespēju izvēlēties bankas kontu rediģēšanai vai pievienot jaunu organizācijas bankas kontu.</w:t>
      </w:r>
    </w:p>
    <w:p w:rsidR="00BB4879" w:rsidRDefault="00BB4879" w:rsidP="00C1516A">
      <w:pPr>
        <w:pStyle w:val="Piezme"/>
      </w:pPr>
      <w:r w:rsidRPr="00285558">
        <w:rPr>
          <w:b/>
          <w:bCs/>
          <w:iCs/>
        </w:rPr>
        <w:t>Piezīme</w:t>
      </w:r>
      <w:r w:rsidRPr="00285558">
        <w:rPr>
          <w:b/>
          <w:bCs/>
          <w:iCs/>
          <w:color w:val="FF0000"/>
        </w:rPr>
        <w:t>!</w:t>
      </w:r>
      <w:r>
        <w:t xml:space="preserve"> </w:t>
      </w:r>
      <w:r w:rsidRPr="00F85CD4">
        <w:t>Kā pirmais sarakstā tiek attēlots organizācijas pamata bankas konts</w:t>
      </w:r>
      <w:r>
        <w:t xml:space="preserve">. </w:t>
      </w:r>
      <w:r w:rsidRPr="00F85CD4">
        <w:t>Pārējais saraksts tiek attiecīgi sakārtots pēc Bankas nosaukums alfabēta secībā, tad pēc Bankas koda alfabēta secībā un tad pēc Bankas konta numura</w:t>
      </w:r>
      <w:r>
        <w:t>.</w:t>
      </w:r>
    </w:p>
    <w:p w:rsidR="00BB4879" w:rsidRDefault="00BB4879" w:rsidP="00C1516A">
      <w:pPr>
        <w:pStyle w:val="Pamatteksts1"/>
      </w:pPr>
      <w:r>
        <w:t>Sarakstā tiek attēlota šāda informācija un darbības:</w:t>
      </w:r>
    </w:p>
    <w:p w:rsidR="00BB4879" w:rsidRDefault="00BB4879" w:rsidP="00E70652">
      <w:pPr>
        <w:pStyle w:val="Pamatteksts"/>
      </w:pPr>
      <w:r>
        <w:rPr>
          <w:b/>
          <w:noProof/>
          <w:lang w:eastAsia="lv-LV"/>
        </w:rPr>
        <w:lastRenderedPageBreak/>
        <w:t xml:space="preserve">Bankas nosaukums </w:t>
      </w:r>
      <w:r>
        <w:t>– tiek attēlots pievienotā bankas konta atbilstošās bankas nosaukums</w:t>
      </w:r>
      <w:r w:rsidRPr="00794081">
        <w:t>.</w:t>
      </w:r>
    </w:p>
    <w:p w:rsidR="00BB4879" w:rsidRDefault="00BB4879" w:rsidP="00E70652">
      <w:pPr>
        <w:pStyle w:val="Pamatteksts"/>
      </w:pPr>
      <w:r>
        <w:rPr>
          <w:b/>
          <w:noProof/>
          <w:lang w:eastAsia="lv-LV"/>
        </w:rPr>
        <w:t xml:space="preserve">Bankas kods </w:t>
      </w:r>
      <w:r>
        <w:t>– tiek attēlots pievienotā bankas konta atbilstošās bankas kods</w:t>
      </w:r>
      <w:r w:rsidRPr="00794081">
        <w:t>.</w:t>
      </w:r>
    </w:p>
    <w:p w:rsidR="00BB4879" w:rsidRPr="00C57C4E" w:rsidRDefault="00BB4879" w:rsidP="00E70652">
      <w:pPr>
        <w:pStyle w:val="Pamatteksts"/>
      </w:pPr>
      <w:r w:rsidRPr="003316C8">
        <w:rPr>
          <w:rStyle w:val="Hipersaite"/>
        </w:rPr>
        <w:t>Bankas konta numurs</w:t>
      </w:r>
      <w:r>
        <w:rPr>
          <w:b/>
          <w:noProof/>
          <w:lang w:eastAsia="lv-LV"/>
        </w:rPr>
        <w:t xml:space="preserve"> </w:t>
      </w:r>
      <w:r>
        <w:t>– kā hipersaite, tiek attēlots pievienotā bankas konta numurs</w:t>
      </w:r>
      <w:r w:rsidRPr="00794081">
        <w:t>.</w:t>
      </w:r>
      <w:r>
        <w:t xml:space="preserve"> Noklikšķinot uz </w:t>
      </w:r>
      <w:r w:rsidRPr="00C57C4E">
        <w:t>hipersaites tiek atvērta izvēlētā bankas konta datu rediģēšanas ekrānforma (skat. aprakstu Bankas konta datu rediģēšana</w:t>
      </w:r>
      <w:r w:rsidRPr="00C57C4E">
        <w:rPr>
          <w:vanish/>
        </w:rPr>
        <w:t>|topic=Bankas konta datu rediģēšana</w:t>
      </w:r>
      <w:r w:rsidRPr="00C57C4E">
        <w:t>).</w:t>
      </w:r>
    </w:p>
    <w:p w:rsidR="00BB4879" w:rsidRPr="00C57C4E" w:rsidRDefault="00BB4879" w:rsidP="00E70652">
      <w:pPr>
        <w:pStyle w:val="Pamatteksts"/>
      </w:pPr>
      <w:r w:rsidRPr="00C57C4E">
        <w:rPr>
          <w:rStyle w:val="Hipersaite"/>
        </w:rPr>
        <w:t>Pievienot kontu</w:t>
      </w:r>
      <w:r w:rsidRPr="00C57C4E">
        <w:rPr>
          <w:b/>
          <w:noProof/>
          <w:lang w:eastAsia="lv-LV"/>
        </w:rPr>
        <w:t xml:space="preserve"> </w:t>
      </w:r>
      <w:r w:rsidRPr="00C57C4E">
        <w:t>– hipersaite, kurai uzklikšķinot tiek izsaukta bankas konta pievienošanas ekrānforma (skat. aprakstu Bankas konta pievienošana</w:t>
      </w:r>
      <w:r w:rsidRPr="00C57C4E">
        <w:rPr>
          <w:vanish/>
        </w:rPr>
        <w:t>|topic=Bankas konta pievienošana</w:t>
      </w:r>
      <w:r w:rsidRPr="00C57C4E">
        <w:t>).</w:t>
      </w:r>
    </w:p>
    <w:p w:rsidR="00BB4879" w:rsidRDefault="00BB4879" w:rsidP="00C1516A">
      <w:pPr>
        <w:pStyle w:val="Piezme"/>
      </w:pPr>
      <w:r w:rsidRPr="00285558">
        <w:rPr>
          <w:b/>
          <w:bCs/>
          <w:iCs/>
        </w:rPr>
        <w:t>Piezīme</w:t>
      </w:r>
      <w:r w:rsidRPr="00285558">
        <w:rPr>
          <w:b/>
          <w:bCs/>
          <w:iCs/>
          <w:color w:val="FF0000"/>
        </w:rPr>
        <w:t>!</w:t>
      </w:r>
      <w:r>
        <w:t xml:space="preserve"> Organizācijai ir jānorāda vismaz vienas bankas konts.</w:t>
      </w:r>
    </w:p>
    <w:p w:rsidR="00BB4879" w:rsidRDefault="00BB4879" w:rsidP="00C1516A">
      <w:pPr>
        <w:pStyle w:val="Piezme"/>
      </w:pPr>
      <w:r w:rsidRPr="00285558">
        <w:rPr>
          <w:b/>
          <w:bCs/>
          <w:iCs/>
        </w:rPr>
        <w:t>Piezīme</w:t>
      </w:r>
      <w:r w:rsidRPr="00285558">
        <w:rPr>
          <w:b/>
          <w:bCs/>
          <w:iCs/>
          <w:color w:val="FF0000"/>
        </w:rPr>
        <w:t>!</w:t>
      </w:r>
      <w:r>
        <w:t xml:space="preserve"> </w:t>
      </w:r>
      <w:r w:rsidRPr="004E6B1A">
        <w:t xml:space="preserve">Ja jaunizveidotais bankas konts ir pirmais bankas konts, kas tiek reģistrēts organizācijai, tad neatkarīgi no pazīmes </w:t>
      </w:r>
      <w:r>
        <w:t>‘</w:t>
      </w:r>
      <w:r w:rsidRPr="004E6B1A">
        <w:t>Ir pamata konts</w:t>
      </w:r>
      <w:r>
        <w:t>’</w:t>
      </w:r>
      <w:r w:rsidRPr="004E6B1A">
        <w:t xml:space="preserve"> uzstādījuma ekrānformā, pirmais bankas konts tiek uzstādīts kā organizācijas pamata konts</w:t>
      </w:r>
      <w:r>
        <w:t>.</w:t>
      </w:r>
    </w:p>
    <w:p w:rsidR="00BB4879" w:rsidRDefault="00BB4879" w:rsidP="0068526F">
      <w:pPr>
        <w:pStyle w:val="Blokuapraksts"/>
      </w:pPr>
      <w:r>
        <w:t>Dalības nosacījumu informācija</w:t>
      </w:r>
    </w:p>
    <w:p w:rsidR="00BB4879" w:rsidRDefault="00BB4879" w:rsidP="0068526F">
      <w:pPr>
        <w:pStyle w:val="Picture"/>
      </w:pPr>
      <w:r w:rsidRPr="00BB4879">
        <w:rPr>
          <w:noProof/>
          <w:bdr w:val="single" w:sz="4" w:space="0" w:color="D9D9D9"/>
        </w:rPr>
        <w:drawing>
          <wp:inline distT="0" distB="0" distL="0" distR="0" wp14:anchorId="00E840D0" wp14:editId="690B245B">
            <wp:extent cx="5934075" cy="1781175"/>
            <wp:effectExtent l="0" t="0" r="0" b="0"/>
            <wp:docPr id="148"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934075" cy="1781175"/>
                    </a:xfrm>
                    <a:prstGeom prst="rect">
                      <a:avLst/>
                    </a:prstGeom>
                    <a:noFill/>
                    <a:ln>
                      <a:noFill/>
                    </a:ln>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112</w:t>
        </w:r>
      </w:fldSimple>
      <w:r>
        <w:t>. Dalības nosacījumu bloks</w:t>
      </w:r>
    </w:p>
    <w:p w:rsidR="00BB4879" w:rsidRDefault="00BB4879" w:rsidP="00C1516A">
      <w:pPr>
        <w:pStyle w:val="Pamatteksts1"/>
      </w:pPr>
      <w:r>
        <w:t xml:space="preserve">Tiek attēlots organizācijai pievienoto dalības nosacījumu uz noteiktu preču katalogu saraksts. </w:t>
      </w:r>
    </w:p>
    <w:p w:rsidR="00BB4879" w:rsidRDefault="00BB4879" w:rsidP="00C1516A">
      <w:pPr>
        <w:pStyle w:val="Pamatteksts1"/>
      </w:pPr>
      <w:r>
        <w:t>Sarakstā tiek attēlota šāda informācija:</w:t>
      </w:r>
    </w:p>
    <w:p w:rsidR="00BB4879" w:rsidRDefault="00BB4879" w:rsidP="00E70652">
      <w:pPr>
        <w:pStyle w:val="Pamatteksts"/>
      </w:pPr>
      <w:r w:rsidRPr="00553723">
        <w:rPr>
          <w:b/>
        </w:rPr>
        <w:t>Katalogs</w:t>
      </w:r>
      <w:r>
        <w:t xml:space="preserve"> – preču kataloga numurs un nosaukums;</w:t>
      </w:r>
    </w:p>
    <w:p w:rsidR="00BB4879" w:rsidRPr="00553723" w:rsidRDefault="00BB4879" w:rsidP="00C1516A">
      <w:pPr>
        <w:pStyle w:val="Piezme"/>
      </w:pPr>
      <w:r w:rsidRPr="005038C2">
        <w:rPr>
          <w:b/>
          <w:bCs/>
          <w:iCs/>
        </w:rPr>
        <w:t>Piezīme</w:t>
      </w:r>
      <w:r w:rsidRPr="005038C2">
        <w:rPr>
          <w:b/>
          <w:bCs/>
          <w:iCs/>
          <w:color w:val="FF0000"/>
        </w:rPr>
        <w:t>!</w:t>
      </w:r>
      <w:r>
        <w:rPr>
          <w:b/>
          <w:bCs/>
          <w:iCs/>
          <w:color w:val="FF0000"/>
        </w:rPr>
        <w:t xml:space="preserve"> </w:t>
      </w:r>
      <w:r>
        <w:t>Sarakstā dalības nosacījuma ieraksti tiek kārtoti pēc kataloga numura augošā secībā.</w:t>
      </w:r>
    </w:p>
    <w:p w:rsidR="00BB4879" w:rsidRDefault="00BB4879" w:rsidP="00E70652">
      <w:pPr>
        <w:pStyle w:val="Pamatteksts"/>
      </w:pPr>
      <w:r w:rsidRPr="00125A58">
        <w:rPr>
          <w:b/>
        </w:rPr>
        <w:t>Datuma intervāls ‘no, līdz’</w:t>
      </w:r>
      <w:r>
        <w:t xml:space="preserve"> – datuma ievadlauki, kuros norādīts pieejas tiesību datuma intervāls dalības nosacījumam konkrētā preču katalogā.</w:t>
      </w:r>
    </w:p>
    <w:p w:rsidR="00BB4879" w:rsidRDefault="00BB4879" w:rsidP="0068526F">
      <w:pPr>
        <w:pStyle w:val="Blokuapraksts"/>
      </w:pPr>
      <w:r>
        <w:t>Adrešu un kontaktpersonu informācija</w:t>
      </w:r>
    </w:p>
    <w:p w:rsidR="00BB4879" w:rsidRDefault="00BB4879" w:rsidP="0068526F">
      <w:pPr>
        <w:pStyle w:val="Picture"/>
      </w:pPr>
      <w:r w:rsidRPr="00936F54">
        <w:rPr>
          <w:noProof/>
        </w:rPr>
        <w:drawing>
          <wp:inline distT="0" distB="0" distL="0" distR="0" wp14:anchorId="6B7EAB1F" wp14:editId="7577B76C">
            <wp:extent cx="5934075" cy="866775"/>
            <wp:effectExtent l="0" t="0" r="0" b="0"/>
            <wp:docPr id="14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934075" cy="866775"/>
                    </a:xfrm>
                    <a:prstGeom prst="rect">
                      <a:avLst/>
                    </a:prstGeom>
                    <a:noFill/>
                    <a:ln>
                      <a:noFill/>
                    </a:ln>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113</w:t>
        </w:r>
      </w:fldSimple>
      <w:r>
        <w:t>. Adrešu un kontaktpersonu bloks</w:t>
      </w:r>
    </w:p>
    <w:p w:rsidR="00BB4879" w:rsidRDefault="00BB4879" w:rsidP="00C1516A">
      <w:pPr>
        <w:pStyle w:val="Pamatteksts1"/>
      </w:pPr>
      <w:r>
        <w:t>Tiek attēlots organizācijai reģistrēto adrešu un kontaktpersonu saraksts ar iespēju ar iespēju izvēlēties adresi un tās kontaktpersonas datu rediģēšanai vai pievienot jaunu adresi un tās kontaktpersonu datus.</w:t>
      </w:r>
    </w:p>
    <w:p w:rsidR="00BB4879" w:rsidRDefault="00BB4879" w:rsidP="00C1516A">
      <w:pPr>
        <w:pStyle w:val="Piezme"/>
      </w:pPr>
      <w:r w:rsidRPr="00285558">
        <w:rPr>
          <w:b/>
          <w:bCs/>
          <w:iCs/>
        </w:rPr>
        <w:lastRenderedPageBreak/>
        <w:t>Piezīme</w:t>
      </w:r>
      <w:r w:rsidRPr="00285558">
        <w:rPr>
          <w:b/>
          <w:bCs/>
          <w:iCs/>
          <w:color w:val="FF0000"/>
        </w:rPr>
        <w:t>!</w:t>
      </w:r>
      <w:r>
        <w:t xml:space="preserve"> </w:t>
      </w:r>
      <w:r w:rsidRPr="00594FCE">
        <w:t>Kā pirmā sarakstā tiek attēlota organizācijas juridiskā adrese</w:t>
      </w:r>
      <w:r>
        <w:t xml:space="preserve">. </w:t>
      </w:r>
      <w:r w:rsidRPr="00594FCE">
        <w:t xml:space="preserve">Kā otrā sarakstā tiek attēlota organizācijas faktiskā biroja adrese. Pārējais saraksts tiek veidots no organizācijas piegādes adresēm, kas attiecīgi tiek sakārtotas pēc kolonas </w:t>
      </w:r>
      <w:r>
        <w:t>‘</w:t>
      </w:r>
      <w:r w:rsidRPr="00594FCE">
        <w:t>Adrese</w:t>
      </w:r>
      <w:r>
        <w:t>’</w:t>
      </w:r>
      <w:r w:rsidRPr="00594FCE">
        <w:t xml:space="preserve"> alfabēta secībā.</w:t>
      </w:r>
    </w:p>
    <w:p w:rsidR="00BB4879" w:rsidRPr="004E2515" w:rsidRDefault="00BB4879" w:rsidP="00C1516A">
      <w:pPr>
        <w:pStyle w:val="Pamatteksts1"/>
      </w:pPr>
      <w:r>
        <w:t>Sarakstā tiek attēlota šāda informācija un darbības:</w:t>
      </w:r>
    </w:p>
    <w:p w:rsidR="00BB4879" w:rsidRPr="000E53F0" w:rsidRDefault="00BB4879" w:rsidP="00E70652">
      <w:pPr>
        <w:pStyle w:val="Pamatteksts"/>
      </w:pPr>
      <w:r w:rsidRPr="00830D28">
        <w:rPr>
          <w:rStyle w:val="Hipersaite"/>
        </w:rPr>
        <w:t>Adrese</w:t>
      </w:r>
      <w:r>
        <w:rPr>
          <w:b/>
        </w:rPr>
        <w:t xml:space="preserve"> </w:t>
      </w:r>
      <w:r>
        <w:t>– kā hipersaite tiek attēlots adresei piešķirtais nosaukums</w:t>
      </w:r>
      <w:r w:rsidRPr="00C75BA7">
        <w:t>.</w:t>
      </w:r>
      <w:r>
        <w:t xml:space="preserve"> Noklikšķinot uz hipersaites tiek atvērta izvēlētās adreses un tās kontaktpersonas datu rediģēšanas </w:t>
      </w:r>
      <w:r w:rsidRPr="000E53F0">
        <w:t>ekrānforma (skat. aprakstu Adreses un tās kontaktpersonu datu rediģēšana</w:t>
      </w:r>
      <w:r w:rsidRPr="000E53F0">
        <w:rPr>
          <w:vanish/>
        </w:rPr>
        <w:t>|topic=Adreses un tās kontaktpersonu datu rediģēšana</w:t>
      </w:r>
      <w:r w:rsidRPr="000E53F0">
        <w:t>).</w:t>
      </w:r>
    </w:p>
    <w:p w:rsidR="00BB4879" w:rsidRPr="000E53F0" w:rsidRDefault="00BB4879" w:rsidP="00E70652">
      <w:pPr>
        <w:pStyle w:val="Pamatteksts"/>
      </w:pPr>
      <w:r w:rsidRPr="000E53F0">
        <w:rPr>
          <w:b/>
          <w:noProof/>
          <w:lang w:eastAsia="lv-LV"/>
        </w:rPr>
        <w:t>Adreses veids</w:t>
      </w:r>
      <w:r w:rsidRPr="000E53F0">
        <w:rPr>
          <w:b/>
        </w:rPr>
        <w:t xml:space="preserve"> </w:t>
      </w:r>
      <w:r w:rsidRPr="000E53F0">
        <w:t>– tiek attēlots pievienotās adreses veids: Juridiskā adrese, Faktiskā biroja adrese vai Piegādes adrese.</w:t>
      </w:r>
    </w:p>
    <w:p w:rsidR="00BB4879" w:rsidRPr="000E53F0" w:rsidRDefault="00BB4879" w:rsidP="00E70652">
      <w:pPr>
        <w:pStyle w:val="Pamatteksts"/>
      </w:pPr>
      <w:r w:rsidRPr="000E53F0">
        <w:rPr>
          <w:b/>
          <w:noProof/>
          <w:lang w:eastAsia="lv-LV"/>
        </w:rPr>
        <w:t>Kontaktpersona</w:t>
      </w:r>
      <w:r w:rsidRPr="000E53F0">
        <w:rPr>
          <w:b/>
        </w:rPr>
        <w:t xml:space="preserve"> </w:t>
      </w:r>
      <w:r w:rsidRPr="000E53F0">
        <w:t>– tiek attēlots pievienotās adreses kā pirmās reģistrētās kontaktpersonas vārds un uzvārds.</w:t>
      </w:r>
    </w:p>
    <w:p w:rsidR="00BB4879" w:rsidRDefault="00BB4879" w:rsidP="00E70652">
      <w:pPr>
        <w:pStyle w:val="Pamatteksts"/>
      </w:pPr>
      <w:r w:rsidRPr="000E53F0">
        <w:rPr>
          <w:b/>
          <w:noProof/>
          <w:lang w:eastAsia="lv-LV"/>
        </w:rPr>
        <w:t>Kontaktpersona</w:t>
      </w:r>
      <w:r w:rsidRPr="000E53F0">
        <w:rPr>
          <w:b/>
        </w:rPr>
        <w:t xml:space="preserve"> 2 </w:t>
      </w:r>
      <w:r w:rsidRPr="000E53F0">
        <w:t>– tiek attēlots pievienotās adreses kā otrās reģistrētās kontaktpersonas vārds un uzvārds.</w:t>
      </w:r>
    </w:p>
    <w:p w:rsidR="00BB4879" w:rsidRPr="009A376C" w:rsidRDefault="00BB4879" w:rsidP="00E70652">
      <w:pPr>
        <w:pStyle w:val="Pamatteksts"/>
      </w:pPr>
      <w:r w:rsidRPr="00936F54">
        <w:rPr>
          <w:noProof/>
          <w:lang w:eastAsia="lv-LV"/>
        </w:rPr>
        <w:drawing>
          <wp:inline distT="0" distB="0" distL="0" distR="0" wp14:anchorId="0CC4B17C" wp14:editId="70D99046">
            <wp:extent cx="180975" cy="180975"/>
            <wp:effectExtent l="0" t="0" r="0" b="0"/>
            <wp:docPr id="144"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 uzklikšķinot tiek atvērts piegādes adresei piesaistīto organizācijas lietotāju ar lomu ‘Saņēmējs’ saraksts.</w:t>
      </w:r>
    </w:p>
    <w:p w:rsidR="00BB4879" w:rsidRPr="000E53F0" w:rsidRDefault="00BB4879" w:rsidP="00E70652">
      <w:pPr>
        <w:pStyle w:val="Pamatteksts"/>
      </w:pPr>
      <w:r w:rsidRPr="000E53F0">
        <w:rPr>
          <w:rStyle w:val="Hipersaite"/>
        </w:rPr>
        <w:t>Pievienot adresi</w:t>
      </w:r>
      <w:r w:rsidRPr="000E53F0">
        <w:rPr>
          <w:b/>
          <w:noProof/>
          <w:lang w:eastAsia="lv-LV"/>
        </w:rPr>
        <w:t xml:space="preserve"> </w:t>
      </w:r>
      <w:r w:rsidRPr="000E53F0">
        <w:t>– hipersaite, kurai uzklikšķinot tiek izsaukta adreses un tās kontaktpersonu pievienošanas ekrānforma (skat. aprakstu Adreses un tās kontaktperson</w:t>
      </w:r>
      <w:r>
        <w:t>as dat</w:t>
      </w:r>
      <w:r w:rsidRPr="000E53F0">
        <w:t>u pievienošana</w:t>
      </w:r>
      <w:r w:rsidRPr="000E53F0">
        <w:rPr>
          <w:vanish/>
        </w:rPr>
        <w:t>|topic=Adreses un tās kontaktpersonas datu pievienošana</w:t>
      </w:r>
      <w:r w:rsidRPr="000E53F0">
        <w:t>).</w:t>
      </w:r>
    </w:p>
    <w:p w:rsidR="00BB4879" w:rsidRPr="0012533C" w:rsidRDefault="00BB4879" w:rsidP="00C1516A">
      <w:pPr>
        <w:pStyle w:val="Piezme"/>
      </w:pPr>
      <w:r w:rsidRPr="00285558">
        <w:rPr>
          <w:b/>
          <w:bCs/>
          <w:iCs/>
        </w:rPr>
        <w:t>Piezīme</w:t>
      </w:r>
      <w:r w:rsidRPr="00285558">
        <w:rPr>
          <w:b/>
          <w:bCs/>
          <w:iCs/>
          <w:color w:val="FF0000"/>
        </w:rPr>
        <w:t>!</w:t>
      </w:r>
      <w:r>
        <w:t xml:space="preserve"> Organizācijai ir jābūt norādītai vismaz adresei ar veidu Juridiskā adrese.</w:t>
      </w:r>
    </w:p>
    <w:p w:rsidR="00BB4879" w:rsidRDefault="00BB4879" w:rsidP="0068526F">
      <w:pPr>
        <w:pStyle w:val="Blokuapraksts"/>
      </w:pPr>
      <w:r>
        <w:t>Pilnvarojošās organizācijas</w:t>
      </w:r>
    </w:p>
    <w:p w:rsidR="00BB4879" w:rsidRDefault="00BB4879" w:rsidP="00C1516A">
      <w:pPr>
        <w:pStyle w:val="Pamatteksts1"/>
      </w:pPr>
      <w:r>
        <w:t>Blokā pievieno organizācijas, kuru vārdā rediģējamā organizācija var veikt iepirkumus e-konkursu apakšsistēmā:</w:t>
      </w:r>
    </w:p>
    <w:p w:rsidR="00BB4879" w:rsidRDefault="00BB4879" w:rsidP="0068526F">
      <w:pPr>
        <w:pStyle w:val="Picture"/>
      </w:pPr>
      <w:r w:rsidRPr="00936F54">
        <w:rPr>
          <w:noProof/>
        </w:rPr>
        <w:drawing>
          <wp:inline distT="0" distB="0" distL="0" distR="0" wp14:anchorId="6580D067" wp14:editId="19C7ECBE">
            <wp:extent cx="5934075" cy="647700"/>
            <wp:effectExtent l="0" t="0" r="0" b="0"/>
            <wp:docPr id="142"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934075" cy="647700"/>
                    </a:xfrm>
                    <a:prstGeom prst="rect">
                      <a:avLst/>
                    </a:prstGeom>
                    <a:noFill/>
                    <a:ln>
                      <a:noFill/>
                    </a:ln>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114</w:t>
        </w:r>
      </w:fldSimple>
      <w:r>
        <w:t xml:space="preserve">. </w:t>
      </w:r>
      <w:r w:rsidRPr="00C66A30">
        <w:t>Pilnvarojošo organizāciju saraksts</w:t>
      </w:r>
    </w:p>
    <w:p w:rsidR="00BB4879" w:rsidRPr="00152DE8" w:rsidRDefault="00BB4879" w:rsidP="00C1516A">
      <w:pPr>
        <w:pStyle w:val="Piezme"/>
      </w:pPr>
      <w:r w:rsidRPr="00285558">
        <w:rPr>
          <w:b/>
          <w:bCs/>
          <w:iCs/>
        </w:rPr>
        <w:t>Piezīme</w:t>
      </w:r>
      <w:r w:rsidRPr="00285558">
        <w:rPr>
          <w:b/>
          <w:bCs/>
          <w:iCs/>
          <w:color w:val="FF0000"/>
        </w:rPr>
        <w:t>!</w:t>
      </w:r>
      <w:r>
        <w:t xml:space="preserve"> Informāciju savai organizācijai var rediģēt</w:t>
      </w:r>
      <w:r w:rsidRPr="0056100B">
        <w:t xml:space="preserve"> </w:t>
      </w:r>
      <w:r>
        <w:t>Pircēju organizācijas administrators un visām organizācijām – sistēmas administrators.</w:t>
      </w:r>
    </w:p>
    <w:p w:rsidR="0047667B" w:rsidRDefault="0047667B" w:rsidP="0047667B">
      <w:pPr>
        <w:pStyle w:val="Blokuapraksts"/>
      </w:pPr>
      <w:r>
        <w:t>Sertifikāti</w:t>
      </w:r>
    </w:p>
    <w:p w:rsidR="0047667B" w:rsidRDefault="0047667B" w:rsidP="0047667B">
      <w:pPr>
        <w:pStyle w:val="Picture"/>
      </w:pPr>
      <w:r>
        <w:rPr>
          <w:noProof/>
        </w:rPr>
        <w:drawing>
          <wp:inline distT="0" distB="0" distL="0" distR="0" wp14:anchorId="4752EC32" wp14:editId="533C235D">
            <wp:extent cx="5939155" cy="69278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939155" cy="692785"/>
                    </a:xfrm>
                    <a:prstGeom prst="rect">
                      <a:avLst/>
                    </a:prstGeom>
                    <a:noFill/>
                    <a:ln>
                      <a:noFill/>
                    </a:ln>
                  </pic:spPr>
                </pic:pic>
              </a:graphicData>
            </a:graphic>
          </wp:inline>
        </w:drawing>
      </w:r>
    </w:p>
    <w:p w:rsidR="0047667B" w:rsidRDefault="0047667B" w:rsidP="00B958A9">
      <w:pPr>
        <w:pStyle w:val="Caption"/>
      </w:pPr>
      <w:r>
        <w:t>Ekr</w:t>
      </w:r>
      <w:r>
        <w:rPr>
          <w:rFonts w:hint="eastAsia"/>
        </w:rPr>
        <w:t>ā</w:t>
      </w:r>
      <w:r>
        <w:t xml:space="preserve">nformas bloks </w:t>
      </w:r>
      <w:fldSimple w:instr=" SEQ Ekrānformas_bloks \* ARABIC ">
        <w:r w:rsidR="00760291">
          <w:rPr>
            <w:noProof/>
          </w:rPr>
          <w:t>115</w:t>
        </w:r>
      </w:fldSimple>
      <w:r>
        <w:t>. Organizācijas kvalifikācijas sertifikāti</w:t>
      </w:r>
    </w:p>
    <w:p w:rsidR="00CE119E" w:rsidRDefault="0047667B" w:rsidP="00C1516A">
      <w:pPr>
        <w:pStyle w:val="Pamatteksts1"/>
      </w:pPr>
      <w:r>
        <w:t xml:space="preserve">Organizācijas kvalifikācijas sertifikātu un </w:t>
      </w:r>
      <w:proofErr w:type="spellStart"/>
      <w:r>
        <w:t>pre</w:t>
      </w:r>
      <w:proofErr w:type="spellEnd"/>
      <w:r>
        <w:t xml:space="preserve">-kvalifikācijas sistēmas pierādījumu informācija. Sertifikātu informācija tiek izmantota e-konkursu apakšsistēmas iepirkumos, kuros piemērotas ESPD izslēgšanas kritēriju un atlases prasības. </w:t>
      </w:r>
      <w:r w:rsidR="00CE119E">
        <w:t>Ievadot pretendenta kvalifikācijas sertifikātu informāciju piedāvājumā, šo informāciju var ielasīt no organizācijas datiem.</w:t>
      </w:r>
    </w:p>
    <w:p w:rsidR="0047667B" w:rsidRDefault="00CE119E" w:rsidP="00C1516A">
      <w:pPr>
        <w:pStyle w:val="Pamatteksts1"/>
      </w:pPr>
      <w:r w:rsidRPr="00AF0F13">
        <w:rPr>
          <w:rStyle w:val="Hipersaite"/>
        </w:rPr>
        <w:lastRenderedPageBreak/>
        <w:t xml:space="preserve">Pievienot </w:t>
      </w:r>
      <w:r>
        <w:rPr>
          <w:rStyle w:val="Hipersaite"/>
        </w:rPr>
        <w:t>sertifikātu</w:t>
      </w:r>
      <w:r>
        <w:rPr>
          <w:b/>
          <w:noProof/>
          <w:lang w:eastAsia="lv-LV"/>
        </w:rPr>
        <w:t xml:space="preserve"> </w:t>
      </w:r>
      <w:r>
        <w:t xml:space="preserve">– hipersaite, kurai uzklikšķinot tiek izsaukta sertifikāta pievienošanas </w:t>
      </w:r>
      <w:r w:rsidRPr="00A210C5">
        <w:t>ekrānforma (skat. aprakstu</w:t>
      </w:r>
      <w:r>
        <w:t xml:space="preserve"> </w:t>
      </w:r>
      <w:hyperlink w:anchor="_Kvalifikācijas_sertifikātu_uzturēša" w:history="1">
        <w:r w:rsidRPr="00CE119E">
          <w:rPr>
            <w:rStyle w:val="Hyperlink"/>
          </w:rPr>
          <w:t>Kvalifikācijas sertifikātu uzturēšana</w:t>
        </w:r>
      </w:hyperlink>
      <w:r>
        <w:t>).</w:t>
      </w:r>
    </w:p>
    <w:p w:rsidR="00BB4879" w:rsidRDefault="00BB4879" w:rsidP="0068526F">
      <w:pPr>
        <w:pStyle w:val="Blokuapraksts"/>
      </w:pPr>
      <w:r>
        <w:t>Organizācijas konfigurācijas parametru informācija</w:t>
      </w:r>
    </w:p>
    <w:p w:rsidR="00BB4879" w:rsidRDefault="00AE6851" w:rsidP="0068526F">
      <w:pPr>
        <w:pStyle w:val="Picture"/>
      </w:pPr>
      <w:r>
        <w:rPr>
          <w:noProof/>
          <w:bdr w:val="single" w:sz="4" w:space="0" w:color="BFBFBF"/>
        </w:rPr>
        <w:drawing>
          <wp:inline distT="0" distB="0" distL="0" distR="0" wp14:anchorId="75B837BD" wp14:editId="373F324A">
            <wp:extent cx="5934075" cy="19240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934075" cy="1924050"/>
                    </a:xfrm>
                    <a:prstGeom prst="rect">
                      <a:avLst/>
                    </a:prstGeom>
                    <a:noFill/>
                    <a:ln>
                      <a:noFill/>
                    </a:ln>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116</w:t>
        </w:r>
      </w:fldSimple>
      <w:r>
        <w:t>. Organizācijas konfigurācijas parametru informācijas bloks</w:t>
      </w:r>
    </w:p>
    <w:p w:rsidR="00BB4879" w:rsidRPr="001C63D7" w:rsidRDefault="00BB4879" w:rsidP="00C1516A">
      <w:pPr>
        <w:pStyle w:val="Pamatteksts1"/>
      </w:pPr>
      <w:r>
        <w:t>A</w:t>
      </w:r>
      <w:r w:rsidRPr="001C63D7">
        <w:t>lfabēt</w:t>
      </w:r>
      <w:r>
        <w:t>a</w:t>
      </w:r>
      <w:r w:rsidRPr="001C63D7">
        <w:t xml:space="preserve"> secībā pēc </w:t>
      </w:r>
      <w:r>
        <w:t xml:space="preserve">parametra </w:t>
      </w:r>
      <w:r w:rsidRPr="001C63D7">
        <w:t>nosaukuma</w:t>
      </w:r>
      <w:r>
        <w:t xml:space="preserve">, saraksta veidā tiek attēloti </w:t>
      </w:r>
      <w:r w:rsidRPr="001C63D7">
        <w:t>konfigurācijas parametri:</w:t>
      </w:r>
    </w:p>
    <w:p w:rsidR="00BB4879" w:rsidRPr="001C63D7" w:rsidRDefault="00BB4879" w:rsidP="00E70652">
      <w:pPr>
        <w:pStyle w:val="Pamatteksts"/>
      </w:pPr>
      <w:r w:rsidRPr="001C63D7">
        <w:rPr>
          <w:b/>
          <w:noProof/>
          <w:lang w:eastAsia="lv-LV"/>
        </w:rPr>
        <w:t>Parametrs</w:t>
      </w:r>
      <w:r w:rsidRPr="001C63D7">
        <w:rPr>
          <w:b/>
        </w:rPr>
        <w:t xml:space="preserve"> </w:t>
      </w:r>
      <w:r w:rsidRPr="001C63D7">
        <w:t xml:space="preserve">– </w:t>
      </w:r>
      <w:r>
        <w:t>organizācijai</w:t>
      </w:r>
      <w:r w:rsidRPr="001C63D7">
        <w:t xml:space="preserve"> pieejamā konfigurācijas parametra nosaukums.</w:t>
      </w:r>
    </w:p>
    <w:p w:rsidR="00BB4879" w:rsidRDefault="00BB4879" w:rsidP="00E70652">
      <w:pPr>
        <w:pStyle w:val="Pamatteksts"/>
      </w:pPr>
      <w:r>
        <w:rPr>
          <w:b/>
          <w:noProof/>
          <w:lang w:eastAsia="lv-LV"/>
        </w:rPr>
        <w:t>Apraksts</w:t>
      </w:r>
      <w:r>
        <w:rPr>
          <w:b/>
        </w:rPr>
        <w:t xml:space="preserve"> </w:t>
      </w:r>
      <w:r>
        <w:t xml:space="preserve">– tiek attēlots </w:t>
      </w:r>
      <w:r w:rsidRPr="001C63D7">
        <w:t>konfigurācijas parametr</w:t>
      </w:r>
      <w:r>
        <w:t>a apraksts</w:t>
      </w:r>
      <w:r w:rsidRPr="00794081">
        <w:t>.</w:t>
      </w:r>
    </w:p>
    <w:p w:rsidR="00BB4879" w:rsidRPr="0033393F" w:rsidRDefault="00BB4879" w:rsidP="00E70652">
      <w:pPr>
        <w:pStyle w:val="Pamatteksts"/>
      </w:pPr>
      <w:r w:rsidRPr="008B10BD">
        <w:rPr>
          <w:rStyle w:val="Hipersaite"/>
        </w:rPr>
        <w:t>Vērtība</w:t>
      </w:r>
      <w:r>
        <w:rPr>
          <w:b/>
        </w:rPr>
        <w:t xml:space="preserve"> </w:t>
      </w:r>
      <w:r>
        <w:t xml:space="preserve">– kā hipersaite tiek attēlota vērtība, kas definēta organizācijas līmenim, vai </w:t>
      </w:r>
      <w:r w:rsidRPr="001C63D7">
        <w:t>augstāka</w:t>
      </w:r>
      <w:r>
        <w:t>m</w:t>
      </w:r>
      <w:r w:rsidRPr="001C63D7">
        <w:t xml:space="preserve"> līme</w:t>
      </w:r>
      <w:r>
        <w:t>nim</w:t>
      </w:r>
      <w:r w:rsidRPr="001C63D7">
        <w:t xml:space="preserve">, </w:t>
      </w:r>
      <w:r>
        <w:t xml:space="preserve">kur </w:t>
      </w:r>
      <w:r w:rsidRPr="001C63D7">
        <w:t>piederīb</w:t>
      </w:r>
      <w:r>
        <w:t>a</w:t>
      </w:r>
      <w:r w:rsidRPr="001C63D7">
        <w:t xml:space="preserve"> līmenim</w:t>
      </w:r>
      <w:r>
        <w:t xml:space="preserve"> tiek attēlota kolonā „Līmenis”</w:t>
      </w:r>
      <w:r w:rsidRPr="00794081">
        <w:t>.</w:t>
      </w:r>
      <w:r>
        <w:t xml:space="preserve"> Uzklikšķinot uz </w:t>
      </w:r>
      <w:r w:rsidRPr="0033393F">
        <w:t>hipersaites, tiek izsaukta izvēlētā konfigurācijas parametra rediģēšanas ekrānforma (skat. aprakstu Konfigurācijas parametra uzturēšana</w:t>
      </w:r>
      <w:r w:rsidRPr="0033393F">
        <w:rPr>
          <w:vanish/>
        </w:rPr>
        <w:t>|topic=Konfigurācijas parametra uzturēšana</w:t>
      </w:r>
      <w:r w:rsidRPr="0033393F">
        <w:t>).</w:t>
      </w:r>
    </w:p>
    <w:p w:rsidR="00BB4879" w:rsidRDefault="00BB4879" w:rsidP="00C1516A">
      <w:pPr>
        <w:pStyle w:val="Piezme"/>
      </w:pPr>
      <w:r w:rsidRPr="00285558">
        <w:rPr>
          <w:b/>
          <w:bCs/>
          <w:iCs/>
        </w:rPr>
        <w:t>Piezīme</w:t>
      </w:r>
      <w:r w:rsidRPr="00285558">
        <w:rPr>
          <w:b/>
          <w:bCs/>
          <w:iCs/>
          <w:color w:val="FF0000"/>
        </w:rPr>
        <w:t>!</w:t>
      </w:r>
      <w:r>
        <w:t xml:space="preserve"> </w:t>
      </w:r>
      <w:r w:rsidRPr="0056100B">
        <w:t>Rediģēšanai pieejami tikai tie konfigurācijas parametri, kuriem</w:t>
      </w:r>
      <w:r>
        <w:t xml:space="preserve"> ir</w:t>
      </w:r>
      <w:r w:rsidRPr="0056100B">
        <w:t xml:space="preserve"> definēta rediģēšanas iespēja</w:t>
      </w:r>
      <w:r>
        <w:t>.</w:t>
      </w:r>
    </w:p>
    <w:p w:rsidR="00BB4879" w:rsidRDefault="00BB4879" w:rsidP="00C1516A">
      <w:pPr>
        <w:pStyle w:val="Piezme"/>
      </w:pPr>
      <w:r w:rsidRPr="00285558">
        <w:rPr>
          <w:b/>
          <w:bCs/>
          <w:iCs/>
        </w:rPr>
        <w:t>Piezīme</w:t>
      </w:r>
      <w:r w:rsidRPr="00285558">
        <w:rPr>
          <w:b/>
          <w:bCs/>
          <w:iCs/>
          <w:color w:val="FF0000"/>
        </w:rPr>
        <w:t>!</w:t>
      </w:r>
      <w:r>
        <w:t xml:space="preserve"> Konfigurācijas parametru ‘Administratori var piešķirt e-izziņu pieprasītāju lomas’ var mainīt tikai sistēmas administrators.</w:t>
      </w:r>
    </w:p>
    <w:p w:rsidR="00BB4879" w:rsidRDefault="00BB4879" w:rsidP="00E70652">
      <w:pPr>
        <w:pStyle w:val="Pamatteksts"/>
      </w:pPr>
      <w:r>
        <w:rPr>
          <w:b/>
          <w:noProof/>
          <w:lang w:eastAsia="lv-LV"/>
        </w:rPr>
        <w:t>Līmenis</w:t>
      </w:r>
      <w:r>
        <w:rPr>
          <w:b/>
        </w:rPr>
        <w:t xml:space="preserve"> </w:t>
      </w:r>
      <w:r>
        <w:t>– tiek attēlots konfigurācijas parametram atbilstošais līmenis</w:t>
      </w:r>
      <w:r w:rsidRPr="00794081">
        <w:t>.</w:t>
      </w:r>
    </w:p>
    <w:p w:rsidR="00BB4879" w:rsidRDefault="00BB4879" w:rsidP="0068526F">
      <w:pPr>
        <w:pStyle w:val="Blokuapraksts"/>
      </w:pPr>
      <w:r>
        <w:t>Organizācijas papildinformācija</w:t>
      </w:r>
    </w:p>
    <w:p w:rsidR="00BB4879" w:rsidRDefault="00BB4879" w:rsidP="00E70652">
      <w:pPr>
        <w:pStyle w:val="Pamatteksts"/>
      </w:pPr>
      <w:r>
        <w:rPr>
          <w:b/>
          <w:noProof/>
          <w:lang w:eastAsia="lv-LV"/>
        </w:rPr>
        <w:t>Piezīmes</w:t>
      </w:r>
      <w:r>
        <w:rPr>
          <w:b/>
        </w:rPr>
        <w:t xml:space="preserve"> </w:t>
      </w:r>
      <w:r>
        <w:t>– daudzrindu ievadlauks, kas paredzēts piezīmju par organizāciju norādīšanai.</w:t>
      </w:r>
    </w:p>
    <w:p w:rsidR="00BB4879" w:rsidRDefault="00BB4879" w:rsidP="00E70652">
      <w:pPr>
        <w:pStyle w:val="Pamatteksts"/>
      </w:pPr>
      <w:r>
        <w:rPr>
          <w:b/>
          <w:noProof/>
          <w:lang w:eastAsia="lv-LV"/>
        </w:rPr>
        <w:t>Statuss</w:t>
      </w:r>
      <w:r>
        <w:rPr>
          <w:b/>
        </w:rPr>
        <w:t xml:space="preserve"> </w:t>
      </w:r>
      <w:r>
        <w:t>– tiek attēlots organizācijas statuss.</w:t>
      </w:r>
    </w:p>
    <w:p w:rsidR="00BB4879" w:rsidRDefault="00BB4879" w:rsidP="0068526F">
      <w:pPr>
        <w:pStyle w:val="Blokuapraksts"/>
      </w:pPr>
      <w:r>
        <w:t>Organizācijas izveidošanas spiedpogu darbība</w:t>
      </w:r>
    </w:p>
    <w:p w:rsidR="00BB4879" w:rsidRPr="009E2CD5" w:rsidRDefault="00BB4879" w:rsidP="00E70652">
      <w:pPr>
        <w:pStyle w:val="Pamatteksts"/>
      </w:pPr>
      <w:r>
        <w:t xml:space="preserve">Uzklikšķinot </w:t>
      </w:r>
      <w:r w:rsidRPr="009E2CD5">
        <w:t>uz spiedpogas</w:t>
      </w:r>
      <w:r>
        <w:t xml:space="preserve"> </w:t>
      </w:r>
      <w:r w:rsidRPr="00936F54">
        <w:rPr>
          <w:noProof/>
          <w:lang w:eastAsia="lv-LV"/>
        </w:rPr>
        <w:drawing>
          <wp:inline distT="0" distB="0" distL="0" distR="0" wp14:anchorId="7BB77E9B" wp14:editId="4980F785">
            <wp:extent cx="1352550" cy="190500"/>
            <wp:effectExtent l="0" t="0" r="0" b="0"/>
            <wp:docPr id="138"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352550" cy="190500"/>
                    </a:xfrm>
                    <a:prstGeom prst="rect">
                      <a:avLst/>
                    </a:prstGeom>
                    <a:noFill/>
                    <a:ln>
                      <a:noFill/>
                    </a:ln>
                  </pic:spPr>
                </pic:pic>
              </a:graphicData>
            </a:graphic>
          </wp:inline>
        </w:drawing>
      </w:r>
      <w:r w:rsidRPr="009E2CD5">
        <w:t>, tiek atvērts organizācijas lietotāju saraksts (skat. aprakstu Lietotāju saraksta apskatīšana</w:t>
      </w:r>
      <w:r w:rsidRPr="009E2CD5">
        <w:rPr>
          <w:vanish/>
        </w:rPr>
        <w:t>|topic=Lietotāju saraksta apskatīšana</w:t>
      </w:r>
      <w:r w:rsidRPr="009E2CD5">
        <w:t>).</w:t>
      </w:r>
    </w:p>
    <w:p w:rsidR="00BB4879" w:rsidRPr="0033393F" w:rsidRDefault="00BB4879" w:rsidP="00E70652">
      <w:pPr>
        <w:pStyle w:val="Pamatteksts"/>
      </w:pPr>
      <w:r>
        <w:t xml:space="preserve">Uzklikšķinot uz spiedpogas </w:t>
      </w:r>
      <w:r w:rsidRPr="00936F54">
        <w:rPr>
          <w:noProof/>
          <w:lang w:eastAsia="lv-LV"/>
        </w:rPr>
        <w:drawing>
          <wp:inline distT="0" distB="0" distL="0" distR="0" wp14:anchorId="73A48E64" wp14:editId="0AF793CF">
            <wp:extent cx="628650" cy="180975"/>
            <wp:effectExtent l="0" t="0" r="0" b="0"/>
            <wp:docPr id="13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t xml:space="preserve">, sistēma attēlo brīdinājuma paziņojumu, ka organizācija un visi tās lietotāji tiks bloķēti. Lietotājam atbildot apstiprinoši, tiek veikta organizācijas </w:t>
      </w:r>
      <w:r w:rsidRPr="005642E0">
        <w:t>bloķēšana</w:t>
      </w:r>
      <w:r w:rsidRPr="0033393F">
        <w:t xml:space="preserve"> (skat. aprakstu Organizācijas bloķēšana</w:t>
      </w:r>
      <w:r w:rsidRPr="0033393F">
        <w:rPr>
          <w:vanish/>
        </w:rPr>
        <w:t>|topic=Organizācijas bloķēšana</w:t>
      </w:r>
      <w:r w:rsidRPr="0033393F">
        <w:t>).</w:t>
      </w:r>
    </w:p>
    <w:p w:rsidR="00BB4879" w:rsidRDefault="00BB4879" w:rsidP="00E70652">
      <w:pPr>
        <w:pStyle w:val="Pamatteksts"/>
      </w:pPr>
      <w:r>
        <w:t xml:space="preserve">Uzklikšķinot uz spiedpogas </w:t>
      </w:r>
      <w:r w:rsidRPr="00936F54">
        <w:rPr>
          <w:noProof/>
          <w:lang w:eastAsia="lv-LV"/>
        </w:rPr>
        <w:drawing>
          <wp:inline distT="0" distB="0" distL="0" distR="0" wp14:anchorId="56EE1AE1" wp14:editId="078A09CD">
            <wp:extent cx="771525" cy="171450"/>
            <wp:effectExtent l="0" t="0" r="0" b="0"/>
            <wp:docPr id="1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t>, tiek veikta datu saglabāšana.</w:t>
      </w:r>
    </w:p>
    <w:p w:rsidR="00BB4879" w:rsidRDefault="00BB4879" w:rsidP="00BB4879">
      <w:pPr>
        <w:pStyle w:val="Heading2"/>
        <w:numPr>
          <w:ilvl w:val="1"/>
          <w:numId w:val="3"/>
        </w:numPr>
      </w:pPr>
      <w:bookmarkStart w:id="344" w:name="_D2HTopic_3283"/>
      <w:bookmarkStart w:id="345" w:name="_Toc179879072"/>
      <w:r w:rsidRPr="006D12CB">
        <w:lastRenderedPageBreak/>
        <w:t>Bankas konta pievienošana</w:t>
      </w:r>
      <w:bookmarkEnd w:id="344"/>
      <w:bookmarkEnd w:id="345"/>
    </w:p>
    <w:p w:rsidR="00BB4879" w:rsidRPr="000B0093" w:rsidRDefault="00BB4879" w:rsidP="0068526F">
      <w:pPr>
        <w:rPr>
          <w:vanish/>
        </w:rPr>
      </w:pPr>
      <w:r>
        <w:fldChar w:fldCharType="begin"/>
      </w:r>
      <w:r>
        <w:instrText xml:space="preserve"> XE "Bankas konta datu reģistrēšana" </w:instrText>
      </w:r>
      <w:r>
        <w:fldChar w:fldCharType="end"/>
      </w:r>
      <w:r>
        <w:fldChar w:fldCharType="begin"/>
      </w:r>
      <w:r>
        <w:instrText xml:space="preserve"> XE "Bankas konts" </w:instrText>
      </w:r>
      <w:r>
        <w:fldChar w:fldCharType="end"/>
      </w:r>
    </w:p>
    <w:p w:rsidR="00BB4879" w:rsidRDefault="00BB4879" w:rsidP="00C1516A">
      <w:pPr>
        <w:pStyle w:val="Apaknodaas"/>
      </w:pPr>
      <w:r>
        <w:t>Apraksts</w:t>
      </w:r>
    </w:p>
    <w:p w:rsidR="00BB4879" w:rsidRDefault="00BB4879" w:rsidP="00C1516A">
      <w:pPr>
        <w:pStyle w:val="Pamatteksts1"/>
      </w:pPr>
      <w:r>
        <w:t>Sistēma nodrošina iespēju pievienot Pircēja vai Piegādātāja organizācijām jaunus bankas kontu datus.</w:t>
      </w:r>
    </w:p>
    <w:p w:rsidR="00BB4879" w:rsidRDefault="00BB4879" w:rsidP="00C1516A">
      <w:pPr>
        <w:pStyle w:val="Apaknodaas"/>
      </w:pPr>
      <w:r>
        <w:t xml:space="preserve">Piekļūšanas nosacījumi </w:t>
      </w:r>
    </w:p>
    <w:p w:rsidR="00BB4879" w:rsidRDefault="00BB4879" w:rsidP="00C1516A">
      <w:pPr>
        <w:pStyle w:val="Pamatteksts1"/>
      </w:pPr>
      <w:r>
        <w:t>Jauna bankas konta datu pievienošana</w:t>
      </w:r>
      <w:r>
        <w:fldChar w:fldCharType="begin"/>
      </w:r>
      <w:r>
        <w:instrText xml:space="preserve"> XE "Bankas konta pievienošana" </w:instrText>
      </w:r>
      <w:r>
        <w:fldChar w:fldCharType="end"/>
      </w:r>
      <w:r>
        <w:t xml:space="preserve"> sistēmā ir pieejama autorizētiem sistēmas lietotājiem ar lomu Sistēmas administrators, Pircēja administrators vai Piegādātāja administrators.</w:t>
      </w:r>
    </w:p>
    <w:p w:rsidR="00BB4879" w:rsidRPr="005232C1" w:rsidRDefault="00BB4879" w:rsidP="00C1516A">
      <w:pPr>
        <w:pStyle w:val="Piezme"/>
      </w:pPr>
      <w:r w:rsidRPr="001C1669">
        <w:rPr>
          <w:b/>
        </w:rPr>
        <w:t>Piezīme</w:t>
      </w:r>
      <w:r w:rsidRPr="0037299B">
        <w:rPr>
          <w:b/>
          <w:color w:val="FF0000"/>
        </w:rPr>
        <w:t>!</w:t>
      </w:r>
      <w:r w:rsidRPr="0037299B">
        <w:t xml:space="preserve"> </w:t>
      </w:r>
      <w:r>
        <w:t>Jaunu bankas kontu reģistrāciju var veikt tikai savu organizāciju ietvaros.</w:t>
      </w:r>
    </w:p>
    <w:p w:rsidR="00BB4879" w:rsidRPr="00895EE0" w:rsidRDefault="00BB4879" w:rsidP="00C1516A">
      <w:pPr>
        <w:pStyle w:val="Pamatteksts1"/>
      </w:pPr>
      <w:r>
        <w:t xml:space="preserve">Organizācijas administrators var veikt jauna </w:t>
      </w:r>
      <w:r w:rsidRPr="00895EE0">
        <w:t xml:space="preserve">organizācijas bankas konta pievienošanu, modificējot savas organizācijas </w:t>
      </w:r>
      <w:r w:rsidRPr="006A5480">
        <w:t xml:space="preserve">datus </w:t>
      </w:r>
      <w:r>
        <w:t xml:space="preserve">(skat. aprakstu </w:t>
      </w:r>
      <w:r w:rsidRPr="00BB4879">
        <w:t>Organizācijas datu rediģēšana</w:t>
      </w:r>
      <w:r w:rsidRPr="006A5480">
        <w:t>).</w:t>
      </w:r>
    </w:p>
    <w:p w:rsidR="00BB4879" w:rsidRPr="00DF73E2" w:rsidRDefault="00BB4879" w:rsidP="00C1516A">
      <w:pPr>
        <w:pStyle w:val="Apaknodaas"/>
      </w:pPr>
      <w:r w:rsidRPr="00895EE0">
        <w:t>Piekļūšana</w:t>
      </w:r>
    </w:p>
    <w:p w:rsidR="00BB4879" w:rsidRDefault="00BB4879" w:rsidP="00C1516A">
      <w:pPr>
        <w:pStyle w:val="Pamatteksts1"/>
      </w:pPr>
      <w:r>
        <w:t>Bankas konta pievienošanu var uzsākt, atverot šķirkli ‘Organizācijas’ sistēmas sākumlapā, kur atvērtajā šī lietotāja organizācijas datu rediģēšanas ekrānformā, Bankas kontu blokā ir pieejama jauna konta pievienošanas darbība.</w:t>
      </w:r>
    </w:p>
    <w:p w:rsidR="00BB4879" w:rsidRDefault="00BB4879" w:rsidP="00C1516A">
      <w:pPr>
        <w:pStyle w:val="Apaknodaas"/>
      </w:pPr>
      <w:r>
        <w:t>Ekrānformas apraksts</w:t>
      </w:r>
    </w:p>
    <w:p w:rsidR="00BB4879" w:rsidRDefault="00BB4879" w:rsidP="0068526F">
      <w:pPr>
        <w:pStyle w:val="Picture"/>
      </w:pPr>
      <w:r w:rsidRPr="00BB4879">
        <w:rPr>
          <w:noProof/>
          <w:bdr w:val="single" w:sz="4" w:space="0" w:color="D9D9D9"/>
        </w:rPr>
        <w:drawing>
          <wp:inline distT="0" distB="0" distL="0" distR="0" wp14:anchorId="55A6ABB4" wp14:editId="7615F500">
            <wp:extent cx="5943600" cy="1619250"/>
            <wp:effectExtent l="0" t="0" r="0" b="0"/>
            <wp:docPr id="132"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a:graphicData>
            </a:graphic>
          </wp:inline>
        </w:drawing>
      </w:r>
    </w:p>
    <w:p w:rsidR="00BB4879" w:rsidRDefault="00BB4879" w:rsidP="00B958A9">
      <w:pPr>
        <w:pStyle w:val="Caption"/>
      </w:pPr>
      <w:bookmarkStart w:id="346" w:name="_Toc179879174"/>
      <w:r>
        <w:t xml:space="preserve">Ekrānforma </w:t>
      </w:r>
      <w:fldSimple w:instr=" SEQ Ekrānforma \* ARABIC ">
        <w:r w:rsidR="00760291">
          <w:rPr>
            <w:noProof/>
          </w:rPr>
          <w:t>69</w:t>
        </w:r>
      </w:fldSimple>
      <w:r>
        <w:t>. Bankas konta pievienošana</w:t>
      </w:r>
      <w:bookmarkEnd w:id="346"/>
    </w:p>
    <w:p w:rsidR="00BB4879" w:rsidRDefault="00BB4879" w:rsidP="0068526F">
      <w:pPr>
        <w:pStyle w:val="Blokuapraksts"/>
      </w:pPr>
      <w:r>
        <w:t>Bankas konta informācija</w:t>
      </w:r>
    </w:p>
    <w:p w:rsidR="00BB4879" w:rsidRDefault="00BB4879" w:rsidP="00E70652">
      <w:pPr>
        <w:pStyle w:val="Pamatteksts"/>
      </w:pPr>
      <w:r>
        <w:rPr>
          <w:b/>
          <w:noProof/>
          <w:lang w:eastAsia="lv-LV"/>
        </w:rPr>
        <w:t>Organizācija</w:t>
      </w:r>
      <w:r>
        <w:rPr>
          <w:b/>
        </w:rPr>
        <w:t xml:space="preserve"> </w:t>
      </w:r>
      <w:r>
        <w:t>– tiek attēlots organizācijas, kurai bankas konts tiek pievienots, nosaukums</w:t>
      </w:r>
      <w:r w:rsidRPr="00794081">
        <w:t>.</w:t>
      </w:r>
    </w:p>
    <w:p w:rsidR="00BB4879" w:rsidRDefault="00BB4879" w:rsidP="00E70652">
      <w:pPr>
        <w:pStyle w:val="Pamatteksts"/>
      </w:pPr>
      <w:r>
        <w:rPr>
          <w:b/>
          <w:noProof/>
          <w:lang w:eastAsia="lv-LV"/>
        </w:rPr>
        <w:t>Bankas kods</w:t>
      </w:r>
      <w:r>
        <w:rPr>
          <w:b/>
        </w:rPr>
        <w:t xml:space="preserve"> </w:t>
      </w:r>
      <w:r>
        <w:t xml:space="preserve">– </w:t>
      </w:r>
      <w:r w:rsidRPr="00711B4C">
        <w:t xml:space="preserve">ievadlauks </w:t>
      </w:r>
      <w:r>
        <w:t>bankas koda norādīšanai, ja lietotājs norāda banku pēc tās koda. Norādot bankas kodu, sistēma piemeklē atbilstošo vērtību laukā ‘Bankas nosaukums’.</w:t>
      </w:r>
    </w:p>
    <w:p w:rsidR="00BB4879" w:rsidRDefault="00BB4879" w:rsidP="00E70652">
      <w:pPr>
        <w:pStyle w:val="Pamatteksts"/>
      </w:pPr>
      <w:r>
        <w:rPr>
          <w:b/>
          <w:noProof/>
          <w:lang w:eastAsia="lv-LV"/>
        </w:rPr>
        <w:t xml:space="preserve">Banka </w:t>
      </w:r>
      <w:r>
        <w:t xml:space="preserve">– kā izvēle no sistēmā reģistrēto banku </w:t>
      </w:r>
      <w:r w:rsidRPr="00E12EE5">
        <w:t>nosaukumiem</w:t>
      </w:r>
      <w:r w:rsidRPr="00711B4C">
        <w:t xml:space="preserve">, </w:t>
      </w:r>
      <w:r>
        <w:t>ja lietotājs norāda banku pēc tās nosaukuma. Izvēloties bankas nosaukumu, sistēma piemeklē atbilstošo vērtību laukā ‘Bankas kods’.</w:t>
      </w:r>
    </w:p>
    <w:p w:rsidR="00BB4879" w:rsidRDefault="00BB4879" w:rsidP="00E70652">
      <w:pPr>
        <w:pStyle w:val="Pamatteksts"/>
      </w:pPr>
      <w:r>
        <w:rPr>
          <w:b/>
          <w:noProof/>
          <w:lang w:eastAsia="lv-LV"/>
        </w:rPr>
        <w:t>Konta numurs</w:t>
      </w:r>
      <w:r>
        <w:rPr>
          <w:b/>
        </w:rPr>
        <w:t xml:space="preserve"> </w:t>
      </w:r>
      <w:r>
        <w:t xml:space="preserve">– </w:t>
      </w:r>
      <w:r w:rsidRPr="00711B4C">
        <w:t xml:space="preserve">ievadlauks, </w:t>
      </w:r>
      <w:r>
        <w:t>kas paredzēts bankas konta numura norādīšanai.</w:t>
      </w:r>
    </w:p>
    <w:p w:rsidR="00BB4879" w:rsidRDefault="00BB4879" w:rsidP="00C1516A">
      <w:pPr>
        <w:pStyle w:val="Piezme"/>
      </w:pPr>
      <w:r w:rsidRPr="00285558">
        <w:rPr>
          <w:b/>
          <w:bCs/>
          <w:iCs/>
        </w:rPr>
        <w:t>Piezīme</w:t>
      </w:r>
      <w:r w:rsidRPr="00285558">
        <w:rPr>
          <w:b/>
          <w:bCs/>
          <w:iCs/>
          <w:color w:val="FF0000"/>
        </w:rPr>
        <w:t>!</w:t>
      </w:r>
      <w:r>
        <w:t xml:space="preserve"> O</w:t>
      </w:r>
      <w:r w:rsidRPr="005C7CBD">
        <w:t>rganizācijas bankas kont</w:t>
      </w:r>
      <w:r>
        <w:t>s nedrīkst sakrist</w:t>
      </w:r>
      <w:r w:rsidRPr="005C7CBD">
        <w:t xml:space="preserve"> ar kādu citu šīs organizācijas saglabātu bankas kontu</w:t>
      </w:r>
      <w:r w:rsidRPr="00CA0454">
        <w:t>.</w:t>
      </w:r>
    </w:p>
    <w:p w:rsidR="00BB4879" w:rsidRDefault="00BB4879" w:rsidP="00E70652">
      <w:pPr>
        <w:pStyle w:val="Pamatteksts"/>
      </w:pPr>
      <w:r>
        <w:rPr>
          <w:b/>
          <w:noProof/>
          <w:lang w:eastAsia="lv-LV"/>
        </w:rPr>
        <w:t>Ir pamata konts</w:t>
      </w:r>
      <w:r>
        <w:rPr>
          <w:b/>
        </w:rPr>
        <w:t xml:space="preserve"> </w:t>
      </w:r>
      <w:r>
        <w:t>– pazīmes lauks</w:t>
      </w:r>
      <w:r w:rsidRPr="00711B4C">
        <w:t xml:space="preserve">, </w:t>
      </w:r>
      <w:r>
        <w:t>kas paredzēts bankas konta norādīšanai par organizācijas pamata kontu.</w:t>
      </w:r>
    </w:p>
    <w:p w:rsidR="00BB4879" w:rsidRPr="000211FF" w:rsidRDefault="00BB4879" w:rsidP="00C1516A">
      <w:pPr>
        <w:pStyle w:val="Piezme"/>
      </w:pPr>
      <w:r w:rsidRPr="00285558">
        <w:rPr>
          <w:b/>
          <w:bCs/>
          <w:iCs/>
        </w:rPr>
        <w:t>Piez</w:t>
      </w:r>
      <w:r w:rsidRPr="003A1860">
        <w:rPr>
          <w:b/>
          <w:bCs/>
          <w:iCs/>
        </w:rPr>
        <w:t>ī</w:t>
      </w:r>
      <w:r w:rsidRPr="00285558">
        <w:rPr>
          <w:b/>
          <w:bCs/>
          <w:iCs/>
        </w:rPr>
        <w:t>me</w:t>
      </w:r>
      <w:r w:rsidRPr="00285558">
        <w:rPr>
          <w:b/>
          <w:bCs/>
          <w:iCs/>
          <w:color w:val="FF0000"/>
        </w:rPr>
        <w:t>!</w:t>
      </w:r>
      <w:r>
        <w:t xml:space="preserve"> O</w:t>
      </w:r>
      <w:r w:rsidRPr="00304CED">
        <w:t>rganizācijai</w:t>
      </w:r>
      <w:r w:rsidRPr="000211FF">
        <w:t xml:space="preserve"> ir obligāti jābūt kādam pamata bankas kontam.</w:t>
      </w:r>
    </w:p>
    <w:p w:rsidR="00BB4879" w:rsidRDefault="00BB4879" w:rsidP="00C1516A">
      <w:pPr>
        <w:pStyle w:val="Piezme"/>
      </w:pPr>
      <w:r w:rsidRPr="00285558">
        <w:rPr>
          <w:b/>
          <w:bCs/>
          <w:iCs/>
        </w:rPr>
        <w:lastRenderedPageBreak/>
        <w:t>Piez</w:t>
      </w:r>
      <w:r w:rsidRPr="003A1860">
        <w:rPr>
          <w:b/>
          <w:bCs/>
          <w:iCs/>
        </w:rPr>
        <w:t>ī</w:t>
      </w:r>
      <w:r w:rsidRPr="00285558">
        <w:rPr>
          <w:b/>
          <w:bCs/>
          <w:iCs/>
        </w:rPr>
        <w:t>me</w:t>
      </w:r>
      <w:r w:rsidRPr="00285558">
        <w:rPr>
          <w:b/>
          <w:bCs/>
          <w:iCs/>
          <w:color w:val="FF0000"/>
        </w:rPr>
        <w:t>!</w:t>
      </w:r>
      <w:r>
        <w:t xml:space="preserve"> Ja </w:t>
      </w:r>
      <w:r w:rsidRPr="004C761B">
        <w:t xml:space="preserve">bankas kontam </w:t>
      </w:r>
      <w:r>
        <w:t>tiek</w:t>
      </w:r>
      <w:r w:rsidRPr="004C761B">
        <w:t xml:space="preserve"> uzstādīta pazīme, ka tas </w:t>
      </w:r>
      <w:r>
        <w:t>‘</w:t>
      </w:r>
      <w:r w:rsidRPr="004C761B">
        <w:t>Ir pamata konts</w:t>
      </w:r>
      <w:r>
        <w:t>’</w:t>
      </w:r>
      <w:r w:rsidRPr="004C761B">
        <w:t xml:space="preserve">, bet organizācijai jau eksistē kāds bankas konts, kurš Ir pamata konts, tad sistēma attēlo brīdinājuma paziņojumu. Ja lietotājs apstiprina brīdinājuma paziņojumu, tad iepriekš uzstādītajam pamata kontam pazīme tiek </w:t>
      </w:r>
      <w:r>
        <w:t>noņemta</w:t>
      </w:r>
      <w:r w:rsidRPr="004C761B">
        <w:t xml:space="preserve"> un </w:t>
      </w:r>
      <w:r>
        <w:t>kā pamata konts tiek uzskatīts bankas konts, kuram pazīme tika uzstādīta.</w:t>
      </w:r>
    </w:p>
    <w:p w:rsidR="00BB4879" w:rsidRDefault="00BB4879" w:rsidP="0068526F">
      <w:pPr>
        <w:pStyle w:val="Blokuapraksts"/>
      </w:pPr>
      <w:r>
        <w:t>Bankas konta pievienošanas spiedpogu darbība</w:t>
      </w:r>
    </w:p>
    <w:p w:rsidR="00BB4879" w:rsidRDefault="00BB4879" w:rsidP="00E70652">
      <w:pPr>
        <w:pStyle w:val="Pamatteksts"/>
      </w:pPr>
      <w:r>
        <w:t xml:space="preserve">Uzklikšķinot uz spiedpogas </w:t>
      </w:r>
      <w:r w:rsidRPr="00BB4879">
        <w:rPr>
          <w:b/>
          <w:noProof/>
          <w:lang w:eastAsia="lv-LV"/>
        </w:rPr>
        <w:drawing>
          <wp:inline distT="0" distB="0" distL="0" distR="0" wp14:anchorId="4364EE52" wp14:editId="12179A3B">
            <wp:extent cx="723900" cy="180975"/>
            <wp:effectExtent l="0" t="0" r="0" b="0"/>
            <wp:docPr id="130"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t>, tiek veikta bankas konta datu pievienošana organizācijas datiem un attēlošana organizācijas bankas kontu sarakstā.</w:t>
      </w:r>
    </w:p>
    <w:p w:rsidR="00BB4879" w:rsidRDefault="00BB4879" w:rsidP="00C1516A">
      <w:pPr>
        <w:pStyle w:val="Piezme"/>
      </w:pPr>
      <w:r w:rsidRPr="00285558">
        <w:rPr>
          <w:b/>
          <w:bCs/>
          <w:iCs/>
        </w:rPr>
        <w:t>Piezīme</w:t>
      </w:r>
      <w:r w:rsidRPr="00285558">
        <w:rPr>
          <w:b/>
          <w:bCs/>
          <w:iCs/>
          <w:color w:val="FF0000"/>
        </w:rPr>
        <w:t>!</w:t>
      </w:r>
      <w:r>
        <w:t xml:space="preserve"> Lai dati tiktu saglabāti, ir jāveic datu saglabāšana organizācijas datiem, par ko tiek attēlots brīdinājuma paziņojums organizācijas datu ekrānformā.</w:t>
      </w:r>
    </w:p>
    <w:p w:rsidR="00BB4879" w:rsidRDefault="00BB4879" w:rsidP="00E70652">
      <w:pPr>
        <w:pStyle w:val="Pamatteksts"/>
      </w:pPr>
      <w:r>
        <w:t xml:space="preserve">Uzklikšķinot uz spiedpogas </w:t>
      </w:r>
      <w:r w:rsidRPr="00936F54">
        <w:rPr>
          <w:noProof/>
          <w:lang w:eastAsia="lv-LV"/>
        </w:rPr>
        <w:drawing>
          <wp:inline distT="0" distB="0" distL="0" distR="0" wp14:anchorId="2E848620" wp14:editId="2D1A5869">
            <wp:extent cx="609600" cy="161925"/>
            <wp:effectExtent l="0" t="0" r="0" b="0"/>
            <wp:docPr id="12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Pr>
          <w:b/>
          <w:noProof/>
          <w:lang w:eastAsia="lv-LV"/>
        </w:rPr>
        <w:t xml:space="preserve"> </w:t>
      </w:r>
      <w:r w:rsidRPr="00A00FD7">
        <w:rPr>
          <w:noProof/>
          <w:lang w:eastAsia="lv-LV"/>
        </w:rPr>
        <w:t xml:space="preserve">vai ikonas </w:t>
      </w:r>
      <w:r w:rsidRPr="00936F54">
        <w:rPr>
          <w:noProof/>
          <w:lang w:eastAsia="lv-LV"/>
        </w:rPr>
        <w:drawing>
          <wp:inline distT="0" distB="0" distL="0" distR="0" wp14:anchorId="66BE855D" wp14:editId="360F3D18">
            <wp:extent cx="190500" cy="190500"/>
            <wp:effectExtent l="0" t="0" r="0" b="0"/>
            <wp:docPr id="12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00FD7">
        <w:t>, ekrānforma</w:t>
      </w:r>
      <w:r>
        <w:t xml:space="preserve"> tiek aizvērta.</w:t>
      </w:r>
    </w:p>
    <w:p w:rsidR="00BB4879" w:rsidRDefault="00BB4879" w:rsidP="00BB4879">
      <w:pPr>
        <w:pStyle w:val="Heading2"/>
        <w:numPr>
          <w:ilvl w:val="1"/>
          <w:numId w:val="3"/>
        </w:numPr>
      </w:pPr>
      <w:bookmarkStart w:id="347" w:name="_D2HTopic_3284"/>
      <w:bookmarkStart w:id="348" w:name="_Toc179879073"/>
      <w:r w:rsidRPr="00B72625">
        <w:t>Bankas konta datu rediģēšana</w:t>
      </w:r>
      <w:bookmarkEnd w:id="347"/>
      <w:bookmarkEnd w:id="348"/>
    </w:p>
    <w:p w:rsidR="00BB4879" w:rsidRPr="003439AA" w:rsidRDefault="00BB4879" w:rsidP="0068526F">
      <w:pPr>
        <w:rPr>
          <w:vanish/>
        </w:rPr>
      </w:pPr>
      <w:r>
        <w:fldChar w:fldCharType="begin"/>
      </w:r>
      <w:r>
        <w:instrText xml:space="preserve"> XE "Bankas konts" </w:instrText>
      </w:r>
      <w:r>
        <w:fldChar w:fldCharType="end"/>
      </w:r>
    </w:p>
    <w:p w:rsidR="00BB4879" w:rsidRDefault="00BB4879" w:rsidP="00C1516A">
      <w:pPr>
        <w:pStyle w:val="Apaknodaas"/>
      </w:pPr>
      <w:r>
        <w:t>Apraksts</w:t>
      </w:r>
    </w:p>
    <w:p w:rsidR="00BB4879" w:rsidRDefault="00BB4879" w:rsidP="00C1516A">
      <w:pPr>
        <w:pStyle w:val="Pamatteksts1"/>
      </w:pPr>
      <w:r>
        <w:t>Sistēma nodrošina iespēju rediģēt Pircēja vai Piegādātāja organizācijai esoša bankas konta datus.</w:t>
      </w:r>
    </w:p>
    <w:p w:rsidR="00BB4879" w:rsidRDefault="00BB4879" w:rsidP="00C1516A">
      <w:pPr>
        <w:pStyle w:val="Apaknodaas"/>
      </w:pPr>
      <w:r>
        <w:t xml:space="preserve">Piekļūšanas nosacījumi </w:t>
      </w:r>
    </w:p>
    <w:p w:rsidR="00BB4879" w:rsidRDefault="00BB4879" w:rsidP="00C1516A">
      <w:pPr>
        <w:pStyle w:val="Pamatteksts1"/>
      </w:pPr>
      <w:r>
        <w:t>Bankas konta datu rediģēšana</w:t>
      </w:r>
      <w:r>
        <w:fldChar w:fldCharType="begin"/>
      </w:r>
      <w:r>
        <w:instrText xml:space="preserve"> XE "Bankas konta datu</w:instrText>
      </w:r>
      <w:r w:rsidRPr="00B976C6">
        <w:instrText xml:space="preserve"> r</w:instrText>
      </w:r>
      <w:r>
        <w:instrText>ediģēšan</w:instrText>
      </w:r>
      <w:r w:rsidRPr="00B976C6">
        <w:instrText>a</w:instrText>
      </w:r>
      <w:r>
        <w:instrText xml:space="preserve">" </w:instrText>
      </w:r>
      <w:r>
        <w:fldChar w:fldCharType="end"/>
      </w:r>
      <w:r>
        <w:t xml:space="preserve"> sistēmā ir pieejama autorizētiem sistēmas lietotājiem ar lomu Sistēmas administrators, Pircēja administrators vai Piegādātāja administrators.</w:t>
      </w:r>
    </w:p>
    <w:p w:rsidR="00BB4879" w:rsidRPr="005232C1" w:rsidRDefault="00BB4879" w:rsidP="00C1516A">
      <w:pPr>
        <w:pStyle w:val="Piezme"/>
      </w:pPr>
      <w:r w:rsidRPr="001C1669">
        <w:rPr>
          <w:b/>
        </w:rPr>
        <w:t>Piezīme</w:t>
      </w:r>
      <w:r w:rsidRPr="0037299B">
        <w:rPr>
          <w:b/>
          <w:color w:val="FF0000"/>
        </w:rPr>
        <w:t>!</w:t>
      </w:r>
      <w:r w:rsidRPr="0037299B">
        <w:t xml:space="preserve"> </w:t>
      </w:r>
      <w:r>
        <w:t>Bankas kontu datu rediģēšanu var veikt tikai savu organizāciju ietvaros.</w:t>
      </w:r>
    </w:p>
    <w:p w:rsidR="00BB4879" w:rsidRPr="00DF73E2" w:rsidRDefault="00BB4879" w:rsidP="00C1516A">
      <w:pPr>
        <w:pStyle w:val="Apaknodaas"/>
      </w:pPr>
      <w:r w:rsidRPr="00DF73E2">
        <w:t>Piekļūšana</w:t>
      </w:r>
    </w:p>
    <w:p w:rsidR="00BB4879" w:rsidRDefault="00BB4879" w:rsidP="00C1516A">
      <w:pPr>
        <w:pStyle w:val="Pamatteksts1"/>
      </w:pPr>
      <w:r>
        <w:t xml:space="preserve">Bankas konta rediģēšanu var uzsākt, atverot šķirkli ‘Organizācijas’ sistēmas sākumlapā, kur atvērtajā šī lietotāja organizācijas datu rediģēšanas ekrānformā (skat. aprakstu </w:t>
      </w:r>
      <w:r w:rsidRPr="00BB4879">
        <w:t>Organizācijas datu rediģēšana</w:t>
      </w:r>
      <w:r>
        <w:t>), Bankas kontu blokā ir pieejama rediģējamā bankas konta izvēle.</w:t>
      </w:r>
    </w:p>
    <w:p w:rsidR="00BB4879" w:rsidRDefault="00BB4879" w:rsidP="00C1516A">
      <w:pPr>
        <w:pStyle w:val="Apaknodaas"/>
      </w:pPr>
      <w:r>
        <w:t>Ekrānformas apraksts</w:t>
      </w:r>
    </w:p>
    <w:p w:rsidR="00BB4879" w:rsidRPr="003F1B80" w:rsidRDefault="00BB4879" w:rsidP="00C1516A">
      <w:pPr>
        <w:pStyle w:val="Pamatteksts1"/>
      </w:pPr>
      <w:r>
        <w:t>Tiek atvērta ekrānforma organizācijas bankas konta datu rediģēšanai, kurā tiek attēloti iepriekš saglabātie dati.</w:t>
      </w:r>
    </w:p>
    <w:p w:rsidR="00BB4879" w:rsidRDefault="00BB4879" w:rsidP="0068526F">
      <w:pPr>
        <w:pStyle w:val="Picture"/>
      </w:pPr>
      <w:r w:rsidRPr="00BB4879">
        <w:rPr>
          <w:noProof/>
          <w:bdr w:val="single" w:sz="4" w:space="0" w:color="D9D9D9"/>
        </w:rPr>
        <w:drawing>
          <wp:inline distT="0" distB="0" distL="0" distR="0" wp14:anchorId="01A78250" wp14:editId="123EDA35">
            <wp:extent cx="5943600" cy="1552575"/>
            <wp:effectExtent l="0" t="0" r="0" b="0"/>
            <wp:docPr id="124"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943600" cy="1552575"/>
                    </a:xfrm>
                    <a:prstGeom prst="rect">
                      <a:avLst/>
                    </a:prstGeom>
                    <a:noFill/>
                    <a:ln>
                      <a:noFill/>
                    </a:ln>
                  </pic:spPr>
                </pic:pic>
              </a:graphicData>
            </a:graphic>
          </wp:inline>
        </w:drawing>
      </w:r>
    </w:p>
    <w:p w:rsidR="00BB4879" w:rsidRDefault="00BB4879" w:rsidP="00B958A9">
      <w:pPr>
        <w:pStyle w:val="Caption"/>
      </w:pPr>
      <w:bookmarkStart w:id="349" w:name="_Toc179879175"/>
      <w:r>
        <w:t xml:space="preserve">Ekrānforma </w:t>
      </w:r>
      <w:fldSimple w:instr=" SEQ Ekrānforma \* ARABIC ">
        <w:r w:rsidR="00760291">
          <w:rPr>
            <w:noProof/>
          </w:rPr>
          <w:t>70</w:t>
        </w:r>
      </w:fldSimple>
      <w:r>
        <w:t>. Bankas konta rediģēšana</w:t>
      </w:r>
      <w:bookmarkEnd w:id="349"/>
    </w:p>
    <w:p w:rsidR="00BB4879" w:rsidRDefault="00BB4879" w:rsidP="0068526F">
      <w:pPr>
        <w:pStyle w:val="Blokuapraksts"/>
      </w:pPr>
      <w:r>
        <w:t>Bankas konta informācija</w:t>
      </w:r>
    </w:p>
    <w:p w:rsidR="00BB4879" w:rsidRDefault="00BB4879" w:rsidP="00E70652">
      <w:pPr>
        <w:pStyle w:val="Pamatteksts"/>
      </w:pPr>
      <w:r>
        <w:rPr>
          <w:b/>
          <w:noProof/>
          <w:lang w:eastAsia="lv-LV"/>
        </w:rPr>
        <w:lastRenderedPageBreak/>
        <w:t>Organizācija</w:t>
      </w:r>
      <w:r>
        <w:rPr>
          <w:b/>
        </w:rPr>
        <w:t xml:space="preserve"> </w:t>
      </w:r>
      <w:r>
        <w:t>– tiek attēlots organizācijas, kuras bankas konts tiek rediģēts, nosaukums</w:t>
      </w:r>
      <w:r w:rsidRPr="00794081">
        <w:t>.</w:t>
      </w:r>
    </w:p>
    <w:p w:rsidR="00BB4879" w:rsidRDefault="00BB4879" w:rsidP="00E70652">
      <w:pPr>
        <w:pStyle w:val="Pamatteksts"/>
      </w:pPr>
      <w:r>
        <w:rPr>
          <w:b/>
          <w:noProof/>
          <w:lang w:eastAsia="lv-LV"/>
        </w:rPr>
        <w:t>Bankas kods</w:t>
      </w:r>
      <w:r>
        <w:rPr>
          <w:b/>
        </w:rPr>
        <w:t xml:space="preserve"> </w:t>
      </w:r>
      <w:r>
        <w:t xml:space="preserve">– </w:t>
      </w:r>
      <w:r w:rsidRPr="00711B4C">
        <w:t xml:space="preserve">ievadlauks </w:t>
      </w:r>
      <w:r>
        <w:t>bankas koda norādīšanai, ja lietotājs norāda banku pēc tās koda. Norādot bankas kodu, sistēma piemeklē atbilstošo vērtību laukā ‘Bankas nosaukums’.</w:t>
      </w:r>
    </w:p>
    <w:p w:rsidR="00BB4879" w:rsidRDefault="00BB4879" w:rsidP="00E70652">
      <w:pPr>
        <w:pStyle w:val="Pamatteksts"/>
      </w:pPr>
      <w:r>
        <w:rPr>
          <w:b/>
          <w:noProof/>
          <w:lang w:eastAsia="lv-LV"/>
        </w:rPr>
        <w:t xml:space="preserve">Banka </w:t>
      </w:r>
      <w:r>
        <w:t>– kā izvēle no sistēmā reģistrēto banku nosaukumiem</w:t>
      </w:r>
      <w:r w:rsidRPr="00711B4C">
        <w:t xml:space="preserve">, </w:t>
      </w:r>
      <w:r>
        <w:t xml:space="preserve">ja lietotājs norāda banku pēc tās </w:t>
      </w:r>
      <w:r w:rsidRPr="00963E39">
        <w:t>nosaukuma</w:t>
      </w:r>
      <w:r>
        <w:t>. Izvēloties bankas nosaukumu, sistēma piemeklē atbilstošo vērtību laukā ‘Bankas kods’.</w:t>
      </w:r>
    </w:p>
    <w:p w:rsidR="00BB4879" w:rsidRDefault="00BB4879" w:rsidP="00E70652">
      <w:pPr>
        <w:pStyle w:val="Pamatteksts"/>
      </w:pPr>
      <w:r>
        <w:rPr>
          <w:b/>
          <w:noProof/>
          <w:lang w:eastAsia="lv-LV"/>
        </w:rPr>
        <w:t>Konta numurs</w:t>
      </w:r>
      <w:r>
        <w:rPr>
          <w:b/>
        </w:rPr>
        <w:t xml:space="preserve"> </w:t>
      </w:r>
      <w:r>
        <w:t xml:space="preserve">– </w:t>
      </w:r>
      <w:r w:rsidRPr="00711B4C">
        <w:t xml:space="preserve">ievadlauks, </w:t>
      </w:r>
      <w:r>
        <w:t>kas paredzēts bankas konta numura norādīšanai.</w:t>
      </w:r>
    </w:p>
    <w:p w:rsidR="00BB4879" w:rsidRDefault="00BB4879" w:rsidP="00C1516A">
      <w:pPr>
        <w:pStyle w:val="Piezme"/>
      </w:pPr>
      <w:r w:rsidRPr="00285558">
        <w:rPr>
          <w:b/>
          <w:bCs/>
          <w:iCs/>
        </w:rPr>
        <w:t>Piezīme</w:t>
      </w:r>
      <w:r w:rsidRPr="00285558">
        <w:rPr>
          <w:b/>
          <w:bCs/>
          <w:iCs/>
          <w:color w:val="FF0000"/>
        </w:rPr>
        <w:t>!</w:t>
      </w:r>
      <w:r>
        <w:t xml:space="preserve"> O</w:t>
      </w:r>
      <w:r w:rsidRPr="005C7CBD">
        <w:t>rganizācijas bankas kont</w:t>
      </w:r>
      <w:r>
        <w:t>s nedrīkst sakrist</w:t>
      </w:r>
      <w:r w:rsidRPr="005C7CBD">
        <w:t xml:space="preserve"> ar kādu citu šīs organizācijas saglabātu bankas kontu</w:t>
      </w:r>
      <w:r w:rsidRPr="00CA0454">
        <w:t>.</w:t>
      </w:r>
    </w:p>
    <w:p w:rsidR="00BB4879" w:rsidRDefault="00BB4879" w:rsidP="00E70652">
      <w:pPr>
        <w:pStyle w:val="Pamatteksts"/>
      </w:pPr>
      <w:r>
        <w:rPr>
          <w:b/>
          <w:noProof/>
          <w:lang w:eastAsia="lv-LV"/>
        </w:rPr>
        <w:t>Ir pamata konts</w:t>
      </w:r>
      <w:r>
        <w:rPr>
          <w:b/>
        </w:rPr>
        <w:t xml:space="preserve"> </w:t>
      </w:r>
      <w:r>
        <w:t>– pazīmes lauks</w:t>
      </w:r>
      <w:r w:rsidRPr="00711B4C">
        <w:t xml:space="preserve">, </w:t>
      </w:r>
      <w:r>
        <w:t>kas paredzēts bankas konta norādīšanai par organizācijas pamata kontu.</w:t>
      </w:r>
    </w:p>
    <w:p w:rsidR="00BB4879" w:rsidRPr="00963E39" w:rsidRDefault="00BB4879" w:rsidP="00C1516A">
      <w:pPr>
        <w:pStyle w:val="Piezme"/>
      </w:pPr>
      <w:r>
        <w:rPr>
          <w:b/>
          <w:bCs/>
          <w:iCs/>
        </w:rPr>
        <w:t>Piezīme</w:t>
      </w:r>
      <w:r>
        <w:rPr>
          <w:b/>
          <w:bCs/>
          <w:iCs/>
          <w:color w:val="FF0000"/>
        </w:rPr>
        <w:t>!</w:t>
      </w:r>
      <w:r>
        <w:t xml:space="preserve"> Organizācijai</w:t>
      </w:r>
      <w:r w:rsidRPr="00963E39">
        <w:t xml:space="preserve"> ir obligāti jābūt kādam pamata bankas kontam.</w:t>
      </w:r>
    </w:p>
    <w:p w:rsidR="00BB4879" w:rsidRDefault="00BB4879" w:rsidP="00C1516A">
      <w:pPr>
        <w:pStyle w:val="Piezme"/>
      </w:pPr>
      <w:r w:rsidRPr="00285558">
        <w:rPr>
          <w:b/>
          <w:bCs/>
          <w:iCs/>
        </w:rPr>
        <w:t>Piez</w:t>
      </w:r>
      <w:r w:rsidRPr="003A1860">
        <w:rPr>
          <w:b/>
          <w:bCs/>
          <w:iCs/>
        </w:rPr>
        <w:t>ī</w:t>
      </w:r>
      <w:r w:rsidRPr="00285558">
        <w:rPr>
          <w:b/>
          <w:bCs/>
          <w:iCs/>
        </w:rPr>
        <w:t>me</w:t>
      </w:r>
      <w:r w:rsidRPr="00285558">
        <w:rPr>
          <w:b/>
          <w:bCs/>
          <w:iCs/>
          <w:color w:val="FF0000"/>
        </w:rPr>
        <w:t>!</w:t>
      </w:r>
      <w:r>
        <w:t xml:space="preserve"> Ja </w:t>
      </w:r>
      <w:r w:rsidRPr="004C761B">
        <w:t xml:space="preserve">bankas kontam </w:t>
      </w:r>
      <w:r>
        <w:t>tiek</w:t>
      </w:r>
      <w:r w:rsidRPr="004C761B">
        <w:t xml:space="preserve"> uzstādīta pazīme, ka tas </w:t>
      </w:r>
      <w:r>
        <w:t>‘</w:t>
      </w:r>
      <w:r w:rsidRPr="004C761B">
        <w:t>Ir pamata konts</w:t>
      </w:r>
      <w:r>
        <w:t>’</w:t>
      </w:r>
      <w:r w:rsidRPr="004C761B">
        <w:t xml:space="preserve">, bet organizācijai jau eksistē kāds bankas konts, kurš Ir pamata konts, tad sistēma attēlo brīdinājuma paziņojumu. Ja lietotājs apstiprina brīdinājuma paziņojumu, tad iepriekš uzstādītajam pamata kontam pazīme tiek </w:t>
      </w:r>
      <w:r>
        <w:t>noņemta</w:t>
      </w:r>
      <w:r w:rsidRPr="004C761B">
        <w:t xml:space="preserve"> un </w:t>
      </w:r>
      <w:r>
        <w:t>kā pamata konts tiek uzskatīts bankas konts, kuram pazīme tika uzstādīta.</w:t>
      </w:r>
    </w:p>
    <w:p w:rsidR="00BB4879" w:rsidRDefault="00BB4879" w:rsidP="0068526F">
      <w:pPr>
        <w:pStyle w:val="Blokuapraksts"/>
      </w:pPr>
      <w:r>
        <w:t>Bankas konta pievienošanas spiedpogu darbība</w:t>
      </w:r>
    </w:p>
    <w:p w:rsidR="00BB4879" w:rsidRDefault="00BB4879" w:rsidP="00E70652">
      <w:pPr>
        <w:pStyle w:val="Pamatteksts"/>
      </w:pPr>
      <w:r>
        <w:t xml:space="preserve">Uzklikšķinot uz spiedpogas </w:t>
      </w:r>
      <w:r w:rsidRPr="00BB4879">
        <w:rPr>
          <w:b/>
          <w:noProof/>
          <w:lang w:eastAsia="lv-LV"/>
        </w:rPr>
        <w:drawing>
          <wp:inline distT="0" distB="0" distL="0" distR="0" wp14:anchorId="1045DE01" wp14:editId="6362748F">
            <wp:extent cx="723900" cy="180975"/>
            <wp:effectExtent l="0" t="0" r="0" b="0"/>
            <wp:docPr id="122"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t>, tiek veikta bankas konta datu pievienošana organizācijas datiem un attēlošana organizācijas bankas kontu sarakstā.</w:t>
      </w:r>
    </w:p>
    <w:p w:rsidR="00BB4879" w:rsidRDefault="00BB4879" w:rsidP="00C1516A">
      <w:pPr>
        <w:pStyle w:val="Piezme"/>
      </w:pPr>
      <w:r w:rsidRPr="00285558">
        <w:rPr>
          <w:b/>
          <w:bCs/>
          <w:iCs/>
        </w:rPr>
        <w:t>Piezīme</w:t>
      </w:r>
      <w:r w:rsidRPr="00285558">
        <w:rPr>
          <w:b/>
          <w:bCs/>
          <w:iCs/>
          <w:color w:val="FF0000"/>
        </w:rPr>
        <w:t>!</w:t>
      </w:r>
      <w:r>
        <w:t xml:space="preserve"> Rediģējot</w:t>
      </w:r>
      <w:r w:rsidRPr="00850895">
        <w:t xml:space="preserve"> </w:t>
      </w:r>
      <w:r>
        <w:t xml:space="preserve">tāda </w:t>
      </w:r>
      <w:r w:rsidRPr="00850895">
        <w:t xml:space="preserve">bankas konta datus, kurš ir piesaistīts kādam pasūtījumam, pie datu saglabāšanas </w:t>
      </w:r>
      <w:r>
        <w:t>tiek</w:t>
      </w:r>
      <w:r w:rsidRPr="00850895">
        <w:t xml:space="preserve"> attēlo</w:t>
      </w:r>
      <w:r>
        <w:t>ts</w:t>
      </w:r>
      <w:r w:rsidRPr="00850895">
        <w:t xml:space="preserve"> brīdinājuma paziņojums, pēc kura apstiprināšanas tiek saglabāti </w:t>
      </w:r>
      <w:r>
        <w:t>rediģētie</w:t>
      </w:r>
      <w:r w:rsidRPr="00850895">
        <w:t xml:space="preserve"> bankas konta dati</w:t>
      </w:r>
      <w:r>
        <w:t>:</w:t>
      </w:r>
    </w:p>
    <w:p w:rsidR="00BB4879" w:rsidRDefault="00BB4879" w:rsidP="0068526F">
      <w:pPr>
        <w:pStyle w:val="Picture"/>
      </w:pPr>
      <w:r w:rsidRPr="00936F54">
        <w:rPr>
          <w:noProof/>
        </w:rPr>
        <w:drawing>
          <wp:inline distT="0" distB="0" distL="0" distR="0" wp14:anchorId="531E903D" wp14:editId="56906719">
            <wp:extent cx="3200400" cy="981075"/>
            <wp:effectExtent l="0" t="0" r="0" b="0"/>
            <wp:docPr id="120"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36">
                      <a:extLst>
                        <a:ext uri="{28A0092B-C50C-407E-A947-70E740481C1C}">
                          <a14:useLocalDpi xmlns:a14="http://schemas.microsoft.com/office/drawing/2010/main" val="0"/>
                        </a:ext>
                      </a:extLst>
                    </a:blip>
                    <a:srcRect b="4643"/>
                    <a:stretch>
                      <a:fillRect/>
                    </a:stretch>
                  </pic:blipFill>
                  <pic:spPr bwMode="auto">
                    <a:xfrm>
                      <a:off x="0" y="0"/>
                      <a:ext cx="3200400" cy="981075"/>
                    </a:xfrm>
                    <a:prstGeom prst="rect">
                      <a:avLst/>
                    </a:prstGeom>
                    <a:noFill/>
                    <a:ln>
                      <a:noFill/>
                    </a:ln>
                  </pic:spPr>
                </pic:pic>
              </a:graphicData>
            </a:graphic>
          </wp:inline>
        </w:drawing>
      </w:r>
    </w:p>
    <w:p w:rsidR="00BB4879" w:rsidRDefault="00BB4879" w:rsidP="00B958A9">
      <w:pPr>
        <w:pStyle w:val="Caption"/>
      </w:pPr>
      <w:r>
        <w:t xml:space="preserve">Paziņojums </w:t>
      </w:r>
      <w:fldSimple w:instr=" SEQ Paziņojums \* ARABIC ">
        <w:r w:rsidR="00760291">
          <w:rPr>
            <w:noProof/>
          </w:rPr>
          <w:t>45</w:t>
        </w:r>
      </w:fldSimple>
      <w:r>
        <w:t>. Paziņojums par bankas konta datu piesaisti pasūtījumam</w:t>
      </w:r>
    </w:p>
    <w:p w:rsidR="00BB4879" w:rsidRDefault="00BB4879" w:rsidP="00C1516A">
      <w:pPr>
        <w:pStyle w:val="Piezme"/>
      </w:pPr>
      <w:r w:rsidRPr="00285558">
        <w:rPr>
          <w:b/>
          <w:bCs/>
          <w:iCs/>
        </w:rPr>
        <w:t>Piezīme</w:t>
      </w:r>
      <w:r w:rsidRPr="00285558">
        <w:rPr>
          <w:b/>
          <w:bCs/>
          <w:iCs/>
          <w:color w:val="FF0000"/>
        </w:rPr>
        <w:t>!</w:t>
      </w:r>
      <w:r>
        <w:t xml:space="preserve"> Lai dati tiktu saglabāti, ir jāveic datu saglabāšana organizācijas datiem.</w:t>
      </w:r>
    </w:p>
    <w:p w:rsidR="00BB4879" w:rsidRDefault="00BB4879" w:rsidP="00E70652">
      <w:pPr>
        <w:pStyle w:val="Pamatteksts"/>
      </w:pPr>
      <w:r>
        <w:t xml:space="preserve">Uzklikšķinot uz spiedpogas </w:t>
      </w:r>
      <w:r w:rsidRPr="00936F54">
        <w:rPr>
          <w:noProof/>
          <w:lang w:eastAsia="lv-LV"/>
        </w:rPr>
        <w:drawing>
          <wp:inline distT="0" distB="0" distL="0" distR="0" wp14:anchorId="7CD01C58" wp14:editId="56DC5C3F">
            <wp:extent cx="723900" cy="152400"/>
            <wp:effectExtent l="0" t="0" r="0" b="0"/>
            <wp:docPr id="11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Pr>
          <w:b/>
          <w:noProof/>
          <w:lang w:eastAsia="lv-LV"/>
        </w:rPr>
        <w:t xml:space="preserve"> </w:t>
      </w:r>
      <w:r w:rsidRPr="00245DC9">
        <w:rPr>
          <w:noProof/>
          <w:lang w:eastAsia="lv-LV"/>
        </w:rPr>
        <w:t xml:space="preserve">vai ikonas </w:t>
      </w:r>
      <w:r w:rsidRPr="00936F54">
        <w:rPr>
          <w:noProof/>
          <w:lang w:eastAsia="lv-LV"/>
        </w:rPr>
        <w:drawing>
          <wp:inline distT="0" distB="0" distL="0" distR="0" wp14:anchorId="5ECBB586" wp14:editId="47FFD150">
            <wp:extent cx="190500" cy="190500"/>
            <wp:effectExtent l="0" t="0" r="0" b="0"/>
            <wp:docPr id="1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45DC9">
        <w:t>, ekrān</w:t>
      </w:r>
      <w:r>
        <w:t>forma tiek aizvērta.</w:t>
      </w:r>
    </w:p>
    <w:p w:rsidR="00BB4879" w:rsidRDefault="00BB4879" w:rsidP="00E70652">
      <w:pPr>
        <w:pStyle w:val="Pamatteksts"/>
      </w:pPr>
      <w:r>
        <w:t xml:space="preserve">Uzklikšķinot uz spiedpogas </w:t>
      </w:r>
      <w:r w:rsidRPr="00936F54">
        <w:rPr>
          <w:noProof/>
          <w:lang w:eastAsia="lv-LV"/>
        </w:rPr>
        <w:drawing>
          <wp:inline distT="0" distB="0" distL="0" distR="0" wp14:anchorId="3C0DB8AA" wp14:editId="757219FC">
            <wp:extent cx="695325" cy="180975"/>
            <wp:effectExtent l="0" t="0" r="0" b="0"/>
            <wp:docPr id="1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t xml:space="preserve">, tiek izsaukta bankas konta dzēšana </w:t>
      </w:r>
      <w:r w:rsidRPr="00A96719">
        <w:t>(skat. aprakstu Bankas konta dzēšana</w:t>
      </w:r>
      <w:r w:rsidRPr="00A96719">
        <w:rPr>
          <w:vanish/>
        </w:rPr>
        <w:t>|topic=Bankas konta dzēšana</w:t>
      </w:r>
      <w:r w:rsidRPr="00A96719">
        <w:t>).</w:t>
      </w:r>
    </w:p>
    <w:p w:rsidR="00BB4879" w:rsidRDefault="00BB4879" w:rsidP="00BB4879">
      <w:pPr>
        <w:pStyle w:val="Heading2"/>
        <w:numPr>
          <w:ilvl w:val="1"/>
          <w:numId w:val="3"/>
        </w:numPr>
      </w:pPr>
      <w:bookmarkStart w:id="350" w:name="_D2HTopic_3285"/>
      <w:bookmarkStart w:id="351" w:name="_Toc179879074"/>
      <w:r w:rsidRPr="002D1C09">
        <w:t>Bankas konta dzēšana</w:t>
      </w:r>
      <w:bookmarkEnd w:id="350"/>
      <w:bookmarkEnd w:id="351"/>
    </w:p>
    <w:p w:rsidR="00BB4879" w:rsidRPr="004478C7" w:rsidRDefault="00BB4879" w:rsidP="0068526F">
      <w:pPr>
        <w:rPr>
          <w:vanish/>
        </w:rPr>
      </w:pPr>
      <w:r>
        <w:fldChar w:fldCharType="begin"/>
      </w:r>
      <w:r>
        <w:instrText xml:space="preserve"> XE "Bankas konts" </w:instrText>
      </w:r>
      <w:r>
        <w:fldChar w:fldCharType="end"/>
      </w:r>
    </w:p>
    <w:p w:rsidR="00BB4879" w:rsidRDefault="00BB4879" w:rsidP="00C1516A">
      <w:pPr>
        <w:pStyle w:val="Apaknodaas"/>
      </w:pPr>
      <w:r>
        <w:t>Apraksts</w:t>
      </w:r>
    </w:p>
    <w:p w:rsidR="00BB4879" w:rsidRPr="005232C1" w:rsidRDefault="00BB4879" w:rsidP="00C1516A">
      <w:pPr>
        <w:pStyle w:val="Pamatteksts1"/>
      </w:pPr>
      <w:r>
        <w:t>Sistēma nodrošina iespēju veikt Pircēja vai Piegādātāja organizācijas</w:t>
      </w:r>
      <w:r w:rsidRPr="00307A4C">
        <w:t xml:space="preserve"> </w:t>
      </w:r>
      <w:r>
        <w:t xml:space="preserve">bankas konta </w:t>
      </w:r>
      <w:r w:rsidRPr="00307A4C">
        <w:t>dzēšan</w:t>
      </w:r>
      <w:r>
        <w:t>u</w:t>
      </w:r>
      <w:r>
        <w:fldChar w:fldCharType="begin"/>
      </w:r>
      <w:r>
        <w:instrText xml:space="preserve"> XE "Bankas konta </w:instrText>
      </w:r>
      <w:r w:rsidRPr="000500A4">
        <w:instrText>dzēšana</w:instrText>
      </w:r>
      <w:r>
        <w:instrText xml:space="preserve">" </w:instrText>
      </w:r>
      <w:r>
        <w:fldChar w:fldCharType="end"/>
      </w:r>
      <w:r>
        <w:t>.</w:t>
      </w:r>
    </w:p>
    <w:p w:rsidR="00BB4879" w:rsidRDefault="00BB4879" w:rsidP="00C1516A">
      <w:pPr>
        <w:pStyle w:val="Apaknodaas"/>
      </w:pPr>
      <w:r>
        <w:lastRenderedPageBreak/>
        <w:t xml:space="preserve">Piekļūšanas nosacījumi </w:t>
      </w:r>
    </w:p>
    <w:p w:rsidR="00BB4879" w:rsidRDefault="00BB4879" w:rsidP="00C1516A">
      <w:pPr>
        <w:pStyle w:val="Pamatteksts1"/>
      </w:pPr>
      <w:r>
        <w:t>Organizācijas bankas konta datu dzēšana sistēmā ir pieejama autorizētiem sistēmas lietotājiem ar lomu Sistēmas administrators, Pircēja administrators vai Piegādātāja administrators.</w:t>
      </w:r>
    </w:p>
    <w:p w:rsidR="00BB4879" w:rsidRPr="005232C1" w:rsidRDefault="00BB4879" w:rsidP="00C1516A">
      <w:pPr>
        <w:pStyle w:val="Piezme"/>
      </w:pPr>
      <w:r w:rsidRPr="001C1669">
        <w:rPr>
          <w:b/>
        </w:rPr>
        <w:t>Piezīme</w:t>
      </w:r>
      <w:r w:rsidRPr="0037299B">
        <w:rPr>
          <w:b/>
          <w:color w:val="FF0000"/>
        </w:rPr>
        <w:t>!</w:t>
      </w:r>
      <w:r w:rsidRPr="0037299B">
        <w:t xml:space="preserve"> </w:t>
      </w:r>
      <w:r>
        <w:t>Organizācijas bankas konta dzēšanu var veikt tikai savu organizāciju ietvaros.</w:t>
      </w:r>
    </w:p>
    <w:p w:rsidR="00BB4879" w:rsidRDefault="00BB4879" w:rsidP="00C1516A">
      <w:pPr>
        <w:pStyle w:val="Apaknodaas"/>
      </w:pPr>
      <w:r>
        <w:t>Piekļūšana</w:t>
      </w:r>
    </w:p>
    <w:p w:rsidR="00BB4879" w:rsidRDefault="00BB4879" w:rsidP="00C1516A">
      <w:pPr>
        <w:pStyle w:val="Pamatteksts1"/>
      </w:pPr>
      <w:r>
        <w:t>Organizācijas bankas konta dzēšanu</w:t>
      </w:r>
      <w:r w:rsidRPr="00F97A60">
        <w:t xml:space="preserve"> ir iespējams veikt no </w:t>
      </w:r>
      <w:r>
        <w:t xml:space="preserve">konkrētā bankas konta </w:t>
      </w:r>
      <w:r w:rsidRPr="00F97A60">
        <w:t xml:space="preserve">datu rediģēšanas </w:t>
      </w:r>
      <w:r w:rsidRPr="007D5B62">
        <w:t xml:space="preserve">ekrānformas </w:t>
      </w:r>
      <w:r>
        <w:t xml:space="preserve">(skat. aprakstu </w:t>
      </w:r>
      <w:r w:rsidRPr="00BB4879">
        <w:t>Bankas konta datu rediģēšana</w:t>
      </w:r>
      <w:r w:rsidRPr="007D5B62">
        <w:t>), izvēloties bankas konta dzēšanas darbību.</w:t>
      </w:r>
    </w:p>
    <w:p w:rsidR="00BB4879" w:rsidRDefault="00BB4879" w:rsidP="00C1516A">
      <w:pPr>
        <w:pStyle w:val="Apaknodaas"/>
      </w:pPr>
      <w:r>
        <w:t>Izpildes scenārijs</w:t>
      </w:r>
    </w:p>
    <w:p w:rsidR="00BB4879" w:rsidRDefault="00BB4879" w:rsidP="00C1516A">
      <w:pPr>
        <w:pStyle w:val="Pamatteksts1"/>
      </w:pPr>
      <w:r>
        <w:t>Veicot organizācijas bankas konta dzēšanu, sistēmā tiek veiktas pārbaudes:</w:t>
      </w:r>
    </w:p>
    <w:p w:rsidR="00BB4879" w:rsidRDefault="00BB4879" w:rsidP="00C1516A">
      <w:pPr>
        <w:pStyle w:val="Piezme"/>
      </w:pPr>
      <w:r w:rsidRPr="00285558">
        <w:rPr>
          <w:b/>
          <w:bCs/>
          <w:iCs/>
        </w:rPr>
        <w:t>Piezīme</w:t>
      </w:r>
      <w:r w:rsidRPr="00285558">
        <w:rPr>
          <w:b/>
          <w:bCs/>
          <w:iCs/>
          <w:color w:val="FF0000"/>
        </w:rPr>
        <w:t>!</w:t>
      </w:r>
      <w:r>
        <w:rPr>
          <w:b/>
          <w:bCs/>
          <w:iCs/>
          <w:color w:val="FF0000"/>
        </w:rPr>
        <w:t xml:space="preserve"> </w:t>
      </w:r>
      <w:r w:rsidRPr="00BA1D74">
        <w:t>Nevar dzēst bankas kont</w:t>
      </w:r>
      <w:r>
        <w:t xml:space="preserve">u, ja tas </w:t>
      </w:r>
      <w:r w:rsidRPr="00BA1D74">
        <w:t>ir piesaistīts Pirkuma pasūtījumam vai Grozam</w:t>
      </w:r>
      <w:r>
        <w:t>.</w:t>
      </w:r>
    </w:p>
    <w:p w:rsidR="00BB4879" w:rsidRDefault="00BB4879" w:rsidP="00C1516A">
      <w:pPr>
        <w:pStyle w:val="Pamatteksts1"/>
      </w:pPr>
      <w:r>
        <w:t>Ja bankas konta dzēšanai netiek konstatēti ierobežojumi, tad tas tiek dzēsts no organizācijas banku kontu saraksta.</w:t>
      </w:r>
    </w:p>
    <w:p w:rsidR="00BB4879" w:rsidRDefault="00BB4879" w:rsidP="00C1516A">
      <w:pPr>
        <w:pStyle w:val="Piezme"/>
      </w:pPr>
      <w:r w:rsidRPr="00285558">
        <w:rPr>
          <w:b/>
          <w:bCs/>
          <w:iCs/>
        </w:rPr>
        <w:t>Piezīme</w:t>
      </w:r>
      <w:r w:rsidRPr="00285558">
        <w:rPr>
          <w:b/>
          <w:bCs/>
          <w:iCs/>
          <w:color w:val="FF0000"/>
        </w:rPr>
        <w:t>!</w:t>
      </w:r>
      <w:r>
        <w:t xml:space="preserve"> Lai izmaiņas bankas konta datos tiktu saglabātas, ir jāveic datu saglabāšana organizācijas datiem</w:t>
      </w:r>
      <w:r w:rsidRPr="00CA0454">
        <w:t>.</w:t>
      </w:r>
    </w:p>
    <w:p w:rsidR="00BB4879" w:rsidRDefault="00BB4879" w:rsidP="00BB4879">
      <w:pPr>
        <w:pStyle w:val="Heading2"/>
        <w:numPr>
          <w:ilvl w:val="1"/>
          <w:numId w:val="3"/>
        </w:numPr>
      </w:pPr>
      <w:bookmarkStart w:id="352" w:name="_D2HTopic_3286"/>
      <w:bookmarkStart w:id="353" w:name="_Toc179879075"/>
      <w:r w:rsidRPr="006A349F">
        <w:t>Adreses un tās kontaktpersonas datu pievienošana</w:t>
      </w:r>
      <w:bookmarkEnd w:id="352"/>
      <w:bookmarkEnd w:id="353"/>
    </w:p>
    <w:p w:rsidR="00BB4879" w:rsidRPr="005F5A3B" w:rsidRDefault="00BB4879" w:rsidP="0068526F">
      <w:pPr>
        <w:rPr>
          <w:vanish/>
        </w:rPr>
      </w:pPr>
      <w:r>
        <w:fldChar w:fldCharType="begin"/>
      </w:r>
      <w:r>
        <w:instrText xml:space="preserve"> XE "Adrese" </w:instrText>
      </w:r>
      <w:r>
        <w:fldChar w:fldCharType="end"/>
      </w:r>
      <w:r>
        <w:fldChar w:fldCharType="begin"/>
      </w:r>
      <w:r>
        <w:instrText xml:space="preserve"> XE "Kontaktpersona" </w:instrText>
      </w:r>
      <w:r>
        <w:fldChar w:fldCharType="end"/>
      </w:r>
    </w:p>
    <w:p w:rsidR="00BB4879" w:rsidRDefault="00BB4879" w:rsidP="00C1516A">
      <w:pPr>
        <w:pStyle w:val="Apaknodaas"/>
      </w:pPr>
      <w:r>
        <w:t>Apraksts</w:t>
      </w:r>
    </w:p>
    <w:p w:rsidR="00BB4879" w:rsidRDefault="00BB4879" w:rsidP="00C1516A">
      <w:pPr>
        <w:pStyle w:val="Pamatteksts1"/>
      </w:pPr>
      <w:r>
        <w:t>Sistēma nodrošina iespēju pievienot organizācijām jaunus adrešu datus un ar šīm adresēm saistītu kontaktpersonu datus.</w:t>
      </w:r>
    </w:p>
    <w:p w:rsidR="00BB4879" w:rsidRDefault="00BB4879" w:rsidP="00C1516A">
      <w:pPr>
        <w:pStyle w:val="Apaknodaas"/>
      </w:pPr>
      <w:r>
        <w:t xml:space="preserve">Piekļūšanas nosacījumi </w:t>
      </w:r>
    </w:p>
    <w:p w:rsidR="00BB4879" w:rsidRDefault="00BB4879" w:rsidP="00C1516A">
      <w:pPr>
        <w:pStyle w:val="Pamatteksts1"/>
      </w:pPr>
      <w:r>
        <w:t>Jaunas organizācijas adreses un tās kontaktpersonu datu reģistrēšana</w:t>
      </w:r>
      <w:r>
        <w:fldChar w:fldCharType="begin"/>
      </w:r>
      <w:r>
        <w:instrText xml:space="preserve"> XE "Adreses datu</w:instrText>
      </w:r>
      <w:r w:rsidRPr="00B976C6">
        <w:instrText xml:space="preserve"> reģistrēšana</w:instrText>
      </w:r>
      <w:r>
        <w:instrText xml:space="preserve">" </w:instrText>
      </w:r>
      <w:r>
        <w:fldChar w:fldCharType="end"/>
      </w:r>
      <w:r>
        <w:t xml:space="preserve"> </w:t>
      </w:r>
      <w:r>
        <w:fldChar w:fldCharType="begin"/>
      </w:r>
      <w:r>
        <w:instrText xml:space="preserve"> XE "Kontaktpersonu datu</w:instrText>
      </w:r>
      <w:r w:rsidRPr="00B976C6">
        <w:instrText xml:space="preserve"> reģistrēšana</w:instrText>
      </w:r>
      <w:r>
        <w:instrText xml:space="preserve">" </w:instrText>
      </w:r>
      <w:r>
        <w:fldChar w:fldCharType="end"/>
      </w:r>
      <w:r>
        <w:t xml:space="preserve"> sistēmā ir pieejama autorizētiem sistēmas lietotājiem ar lomu Sistēmas administrators, Pircēja administrators vai Piegādātāja administrators.</w:t>
      </w:r>
    </w:p>
    <w:p w:rsidR="00BB4879" w:rsidRPr="005232C1" w:rsidRDefault="00BB4879" w:rsidP="00C1516A">
      <w:pPr>
        <w:pStyle w:val="Piezme"/>
      </w:pPr>
      <w:r w:rsidRPr="001C1669">
        <w:rPr>
          <w:b/>
        </w:rPr>
        <w:t>Piezīme</w:t>
      </w:r>
      <w:r w:rsidRPr="0037299B">
        <w:rPr>
          <w:b/>
          <w:color w:val="FF0000"/>
        </w:rPr>
        <w:t>!</w:t>
      </w:r>
      <w:r w:rsidRPr="0037299B">
        <w:t xml:space="preserve"> </w:t>
      </w:r>
      <w:r>
        <w:t>Jaunu adrešu un to kontaktpersonu datu reģistrāciju var veikt tikai savu organizāciju ietvaros.</w:t>
      </w:r>
    </w:p>
    <w:p w:rsidR="00BB4879" w:rsidRPr="00DF73E2" w:rsidRDefault="00BB4879" w:rsidP="00C1516A">
      <w:pPr>
        <w:pStyle w:val="Pamatteksts1"/>
      </w:pPr>
      <w:r>
        <w:t xml:space="preserve">Organizācijas administrators var veikt jaunas organizācijas adreses un tai piesaistīto kontaktpersonu datu pievienošanu, modificējot savas organizācijas </w:t>
      </w:r>
      <w:r w:rsidRPr="00405B6F">
        <w:t xml:space="preserve">datus </w:t>
      </w:r>
      <w:r>
        <w:t xml:space="preserve">(skat. aprakstu </w:t>
      </w:r>
      <w:r w:rsidRPr="00BB4879">
        <w:t>Organizācijas datu rediģēšana</w:t>
      </w:r>
      <w:r w:rsidRPr="00405B6F">
        <w:t>).</w:t>
      </w:r>
    </w:p>
    <w:p w:rsidR="00BB4879" w:rsidRPr="00DF73E2" w:rsidRDefault="00BB4879" w:rsidP="00C1516A">
      <w:pPr>
        <w:pStyle w:val="Apaknodaas"/>
      </w:pPr>
      <w:r w:rsidRPr="00DF73E2">
        <w:t>Piekļūšana</w:t>
      </w:r>
      <w:r>
        <w:t>s</w:t>
      </w:r>
    </w:p>
    <w:p w:rsidR="00BB4879" w:rsidRDefault="00BB4879" w:rsidP="00C1516A">
      <w:pPr>
        <w:pStyle w:val="Pamatteksts1"/>
      </w:pPr>
      <w:r>
        <w:t>Organizācijas adreses datu pievienošanu var uzsākt, atverot šķirkli ‘Organizācijas’ sistēmas sākumlapā, kā rezultātā tiek atvērta šī lietotāja organizācijas datu rediģēšanas ekrānforma, kur Adrešu un kontaktpersonu datu blokā ir pieejama jaunas adreses pievienošanas darbība.</w:t>
      </w:r>
    </w:p>
    <w:p w:rsidR="00BB4879" w:rsidRDefault="00BB4879" w:rsidP="00C1516A">
      <w:pPr>
        <w:pStyle w:val="Apaknodaas"/>
      </w:pPr>
      <w:r>
        <w:t>Ekrānformas apraksts</w:t>
      </w:r>
    </w:p>
    <w:p w:rsidR="00BB4879" w:rsidRDefault="00C03BB8" w:rsidP="0068526F">
      <w:pPr>
        <w:pStyle w:val="Picture"/>
      </w:pPr>
      <w:r w:rsidRPr="00276213">
        <w:rPr>
          <w:noProof/>
        </w:rPr>
        <w:lastRenderedPageBreak/>
        <w:drawing>
          <wp:inline distT="0" distB="0" distL="0" distR="0" wp14:anchorId="64BBF7BC" wp14:editId="1A1BCC01">
            <wp:extent cx="5944235" cy="8362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5944235" cy="836295"/>
                    </a:xfrm>
                    <a:prstGeom prst="rect">
                      <a:avLst/>
                    </a:prstGeom>
                  </pic:spPr>
                </pic:pic>
              </a:graphicData>
            </a:graphic>
          </wp:inline>
        </w:drawing>
      </w:r>
    </w:p>
    <w:p w:rsidR="00C03BB8" w:rsidRDefault="00C03BB8" w:rsidP="00C03BB8">
      <w:pPr>
        <w:pStyle w:val="Picture"/>
      </w:pPr>
      <w:r w:rsidRPr="00276213">
        <w:rPr>
          <w:noProof/>
        </w:rPr>
        <w:drawing>
          <wp:inline distT="0" distB="0" distL="0" distR="0" wp14:anchorId="5AAC0DC6" wp14:editId="15995BD8">
            <wp:extent cx="5944235" cy="3906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5944235" cy="3906520"/>
                    </a:xfrm>
                    <a:prstGeom prst="rect">
                      <a:avLst/>
                    </a:prstGeom>
                  </pic:spPr>
                </pic:pic>
              </a:graphicData>
            </a:graphic>
          </wp:inline>
        </w:drawing>
      </w:r>
    </w:p>
    <w:p w:rsidR="00C03BB8" w:rsidRDefault="00C03BB8" w:rsidP="00C03BB8"/>
    <w:p w:rsidR="00C03BB8" w:rsidRDefault="00C03BB8" w:rsidP="00C03BB8">
      <w:pPr>
        <w:pStyle w:val="Picture"/>
      </w:pPr>
      <w:r w:rsidRPr="00C03BB8">
        <w:rPr>
          <w:noProof/>
        </w:rPr>
        <w:lastRenderedPageBreak/>
        <w:drawing>
          <wp:inline distT="0" distB="0" distL="0" distR="0" wp14:anchorId="0B699EA0" wp14:editId="6DF71027">
            <wp:extent cx="5944235" cy="4265930"/>
            <wp:effectExtent l="0" t="0" r="0"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5944235" cy="4265930"/>
                    </a:xfrm>
                    <a:prstGeom prst="rect">
                      <a:avLst/>
                    </a:prstGeom>
                  </pic:spPr>
                </pic:pic>
              </a:graphicData>
            </a:graphic>
          </wp:inline>
        </w:drawing>
      </w:r>
      <w:r w:rsidRPr="00276213">
        <w:rPr>
          <w:noProof/>
        </w:rPr>
        <w:drawing>
          <wp:anchor distT="0" distB="0" distL="114300" distR="114300" simplePos="0" relativeHeight="251658240" behindDoc="0" locked="0" layoutInCell="1" allowOverlap="1" wp14:anchorId="733DEC1E">
            <wp:simplePos x="1144988" y="914400"/>
            <wp:positionH relativeFrom="column">
              <wp:align>left</wp:align>
            </wp:positionH>
            <wp:positionV relativeFrom="paragraph">
              <wp:align>top</wp:align>
            </wp:positionV>
            <wp:extent cx="5944235" cy="4008120"/>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extLst>
                        <a:ext uri="{28A0092B-C50C-407E-A947-70E740481C1C}">
                          <a14:useLocalDpi xmlns:a14="http://schemas.microsoft.com/office/drawing/2010/main" val="0"/>
                        </a:ext>
                      </a:extLst>
                    </a:blip>
                    <a:stretch>
                      <a:fillRect/>
                    </a:stretch>
                  </pic:blipFill>
                  <pic:spPr>
                    <a:xfrm>
                      <a:off x="0" y="0"/>
                      <a:ext cx="5944235" cy="4008120"/>
                    </a:xfrm>
                    <a:prstGeom prst="rect">
                      <a:avLst/>
                    </a:prstGeom>
                  </pic:spPr>
                </pic:pic>
              </a:graphicData>
            </a:graphic>
          </wp:anchor>
        </w:drawing>
      </w:r>
      <w:r>
        <w:br w:type="textWrapping" w:clear="all"/>
      </w:r>
    </w:p>
    <w:p w:rsidR="00C03BB8" w:rsidRPr="00C03BB8" w:rsidRDefault="00C03BB8" w:rsidP="00C03BB8"/>
    <w:p w:rsidR="00BB4879" w:rsidRDefault="00BB4879" w:rsidP="00B958A9">
      <w:pPr>
        <w:pStyle w:val="Caption"/>
      </w:pPr>
      <w:bookmarkStart w:id="354" w:name="_Toc179879176"/>
      <w:r>
        <w:lastRenderedPageBreak/>
        <w:t xml:space="preserve">Ekrānforma </w:t>
      </w:r>
      <w:fldSimple w:instr=" SEQ Ekrānforma \* ARABIC ">
        <w:r w:rsidR="00760291">
          <w:rPr>
            <w:noProof/>
          </w:rPr>
          <w:t>71</w:t>
        </w:r>
      </w:fldSimple>
      <w:r>
        <w:t>. Adreses un tās kontaktpersonu pievienošanas ekrānforma</w:t>
      </w:r>
      <w:bookmarkEnd w:id="354"/>
    </w:p>
    <w:p w:rsidR="00BB4879" w:rsidRDefault="00BB4879" w:rsidP="0068526F">
      <w:pPr>
        <w:pStyle w:val="Blokuapraksts"/>
      </w:pPr>
      <w:r>
        <w:t>Adreses pamatinformācija</w:t>
      </w:r>
    </w:p>
    <w:p w:rsidR="00C03BB8" w:rsidRDefault="00C03BB8" w:rsidP="00C03BB8">
      <w:pPr>
        <w:pStyle w:val="Picture"/>
      </w:pPr>
      <w:r w:rsidRPr="00B60AA9">
        <w:rPr>
          <w:noProof/>
        </w:rPr>
        <w:drawing>
          <wp:inline distT="0" distB="0" distL="0" distR="0" wp14:anchorId="4B888448" wp14:editId="4F479273">
            <wp:extent cx="5944235" cy="1329055"/>
            <wp:effectExtent l="0" t="0" r="0" b="444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5944235" cy="1329055"/>
                    </a:xfrm>
                    <a:prstGeom prst="rect">
                      <a:avLst/>
                    </a:prstGeom>
                  </pic:spPr>
                </pic:pic>
              </a:graphicData>
            </a:graphic>
          </wp:inline>
        </w:drawing>
      </w:r>
    </w:p>
    <w:p w:rsidR="00C03BB8" w:rsidRDefault="00C03BB8" w:rsidP="00C03BB8">
      <w:pPr>
        <w:pStyle w:val="Caption"/>
      </w:pPr>
      <w:bookmarkStart w:id="355" w:name="_Hlk179795041"/>
      <w:r>
        <w:t>Ekr</w:t>
      </w:r>
      <w:r>
        <w:rPr>
          <w:rFonts w:hint="eastAsia"/>
        </w:rPr>
        <w:t>ā</w:t>
      </w:r>
      <w:r>
        <w:t xml:space="preserve">nformas bloks </w:t>
      </w:r>
      <w:fldSimple w:instr=" SEQ Ekrānformas_bloks \* ARABIC ">
        <w:r w:rsidR="00760291">
          <w:rPr>
            <w:noProof/>
          </w:rPr>
          <w:t>117</w:t>
        </w:r>
      </w:fldSimple>
      <w:r>
        <w:t>. Adreses pamatinformācija</w:t>
      </w:r>
    </w:p>
    <w:bookmarkEnd w:id="355"/>
    <w:p w:rsidR="00BB4879" w:rsidRDefault="00BB4879" w:rsidP="00E70652">
      <w:pPr>
        <w:pStyle w:val="Pamatteksts"/>
      </w:pPr>
      <w:r>
        <w:rPr>
          <w:b/>
          <w:noProof/>
          <w:lang w:eastAsia="lv-LV"/>
        </w:rPr>
        <w:t>Organizācija</w:t>
      </w:r>
      <w:r>
        <w:rPr>
          <w:b/>
        </w:rPr>
        <w:t xml:space="preserve"> </w:t>
      </w:r>
      <w:r>
        <w:t>–</w:t>
      </w:r>
      <w:r w:rsidR="00C03BB8">
        <w:t xml:space="preserve"> </w:t>
      </w:r>
      <w:r>
        <w:t>organizācijas, kurai adreses dati tiek pievienoti, nosaukums</w:t>
      </w:r>
      <w:r w:rsidRPr="00794081">
        <w:t>.</w:t>
      </w:r>
    </w:p>
    <w:p w:rsidR="00BB4879" w:rsidRDefault="00BB4879" w:rsidP="00E70652">
      <w:pPr>
        <w:pStyle w:val="Pamatteksts"/>
      </w:pPr>
      <w:r>
        <w:rPr>
          <w:b/>
          <w:noProof/>
          <w:lang w:eastAsia="lv-LV"/>
        </w:rPr>
        <w:t xml:space="preserve">Adreses veids </w:t>
      </w:r>
      <w:r>
        <w:t>– kā izvēle no sistēmā reģistrēto adreses veidu nosaukumiem: Juridiskā adrese, Faktiskā biroja adrese</w:t>
      </w:r>
      <w:r w:rsidR="00160D71">
        <w:t>,</w:t>
      </w:r>
      <w:r>
        <w:t xml:space="preserve"> Piegādes adrese</w:t>
      </w:r>
      <w:r w:rsidR="00160D71">
        <w:t xml:space="preserve"> vai adrese ESPD vajadzībām</w:t>
      </w:r>
      <w:r>
        <w:t>. Pēc noklusējuma tiek attēlota vērtība „Piegādes adrese”.</w:t>
      </w:r>
    </w:p>
    <w:p w:rsidR="00BB4879" w:rsidRDefault="00BB4879" w:rsidP="00C1516A">
      <w:pPr>
        <w:pStyle w:val="Piezme"/>
      </w:pPr>
      <w:r w:rsidRPr="00285558">
        <w:rPr>
          <w:b/>
          <w:bCs/>
          <w:iCs/>
        </w:rPr>
        <w:t>Piezīme</w:t>
      </w:r>
      <w:r w:rsidRPr="00285558">
        <w:rPr>
          <w:b/>
          <w:bCs/>
          <w:iCs/>
          <w:color w:val="FF0000"/>
        </w:rPr>
        <w:t>!</w:t>
      </w:r>
      <w:r>
        <w:t xml:space="preserve"> </w:t>
      </w:r>
      <w:r w:rsidRPr="00426A89">
        <w:t xml:space="preserve">Organizācijai var būt tikai viena adrese ar </w:t>
      </w:r>
      <w:r>
        <w:t>veidu</w:t>
      </w:r>
      <w:r w:rsidRPr="00426A89">
        <w:t xml:space="preserve"> "Juridiskā adrese</w:t>
      </w:r>
      <w:r>
        <w:t>” un tikai viena adrese ar veidu „Faktiskā biroja adrese”.</w:t>
      </w:r>
    </w:p>
    <w:p w:rsidR="00BB4879" w:rsidRDefault="00BB4879" w:rsidP="00C1516A">
      <w:pPr>
        <w:pStyle w:val="Piezme"/>
      </w:pPr>
      <w:r w:rsidRPr="00285558">
        <w:rPr>
          <w:b/>
          <w:bCs/>
          <w:iCs/>
        </w:rPr>
        <w:t>Piezīme</w:t>
      </w:r>
      <w:r w:rsidRPr="00285558">
        <w:rPr>
          <w:b/>
          <w:bCs/>
          <w:iCs/>
          <w:color w:val="FF0000"/>
        </w:rPr>
        <w:t>!</w:t>
      </w:r>
      <w:r>
        <w:t xml:space="preserve"> Veicot adreses pievienošan</w:t>
      </w:r>
      <w:r w:rsidRPr="005C7CBD">
        <w:t>u</w:t>
      </w:r>
      <w:r>
        <w:t xml:space="preserve"> ar izvēlēto ‘Adreses veidu’, tas vairs nebūs maināms.</w:t>
      </w:r>
    </w:p>
    <w:p w:rsidR="00BB4879" w:rsidRDefault="00BB4879" w:rsidP="0068526F">
      <w:pPr>
        <w:pStyle w:val="Blokuapraksts"/>
      </w:pPr>
      <w:r>
        <w:t>Adreses dati</w:t>
      </w:r>
    </w:p>
    <w:p w:rsidR="00BB4879" w:rsidRDefault="00C03BB8" w:rsidP="0068526F">
      <w:pPr>
        <w:pStyle w:val="Picture"/>
      </w:pPr>
      <w:r w:rsidRPr="00276213">
        <w:rPr>
          <w:noProof/>
        </w:rPr>
        <w:drawing>
          <wp:inline distT="0" distB="0" distL="0" distR="0" wp14:anchorId="24D0BDBA" wp14:editId="770B58BE">
            <wp:extent cx="5944235" cy="390652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5944235" cy="3906520"/>
                    </a:xfrm>
                    <a:prstGeom prst="rect">
                      <a:avLst/>
                    </a:prstGeom>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118</w:t>
        </w:r>
      </w:fldSimple>
      <w:r>
        <w:t>. Adreses datu bloks</w:t>
      </w:r>
    </w:p>
    <w:p w:rsidR="00C03BB8" w:rsidRDefault="00C03BB8" w:rsidP="00E70652">
      <w:pPr>
        <w:pStyle w:val="Pamatteksts"/>
        <w:numPr>
          <w:ilvl w:val="0"/>
          <w:numId w:val="18"/>
        </w:numPr>
      </w:pPr>
      <w:r w:rsidRPr="00E70652">
        <w:rPr>
          <w:b/>
          <w:noProof/>
          <w:lang w:eastAsia="lv-LV"/>
        </w:rPr>
        <w:lastRenderedPageBreak/>
        <w:t>Adreses nosaukums</w:t>
      </w:r>
      <w:r w:rsidRPr="00E70652">
        <w:rPr>
          <w:b/>
        </w:rPr>
        <w:t xml:space="preserve"> </w:t>
      </w:r>
      <w:r>
        <w:t xml:space="preserve">– adreses nosaukums, kas Organizācijas lietotājiem, piemēram, Iepircējam, veidojot grozu, palīdzēs adresi atpazīt, piemēram, “Tērbatas ielas filiāle”. Nosaukums nebūs redzams citu Pircēju un Piegādātāju organizāciju lietotājiem. </w:t>
      </w:r>
    </w:p>
    <w:p w:rsidR="00C03BB8" w:rsidRDefault="00C03BB8" w:rsidP="00E70652">
      <w:pPr>
        <w:pStyle w:val="Pamatteksts"/>
        <w:numPr>
          <w:ilvl w:val="0"/>
          <w:numId w:val="18"/>
        </w:numPr>
      </w:pPr>
      <w:r w:rsidRPr="00E70652">
        <w:rPr>
          <w:b/>
          <w:noProof/>
          <w:lang w:eastAsia="lv-LV"/>
        </w:rPr>
        <w:t xml:space="preserve">Meklējamā adrese </w:t>
      </w:r>
      <w:r>
        <w:t xml:space="preserve">– ievadlauks adreses atlasei no Valsts adrešu reģistra. Izmantojams tikai adresēm Latvijā, t.i., ja laukā </w:t>
      </w:r>
      <w:r w:rsidRPr="00E70652">
        <w:rPr>
          <w:b/>
        </w:rPr>
        <w:t>Valsts</w:t>
      </w:r>
      <w:r>
        <w:t xml:space="preserve"> norādīta ‘Latvija’. Rakstot adresi, sistēma piemeklē atbilstošu adrešu sarakstu. Nepieciešamo izvēlas, noklikšķinot uz tās – tiek aizpildīti atbilstošie adreses lauki – Pilsēta, Iela u.c. Saite </w:t>
      </w:r>
      <w:r w:rsidRPr="00C77F2C">
        <w:rPr>
          <w:rStyle w:val="Hipersaite"/>
        </w:rPr>
        <w:t>Notīrīt</w:t>
      </w:r>
      <w:r>
        <w:t xml:space="preserve"> dzēš visu ievadīto adreses laukos.</w:t>
      </w:r>
    </w:p>
    <w:p w:rsidR="00C03BB8" w:rsidRPr="00C03BB8" w:rsidRDefault="00C03BB8" w:rsidP="00C03BB8">
      <w:pPr>
        <w:pStyle w:val="Picture"/>
      </w:pPr>
      <w:r w:rsidRPr="007C0ADA">
        <w:rPr>
          <w:noProof/>
        </w:rPr>
        <w:drawing>
          <wp:inline distT="0" distB="0" distL="0" distR="0" wp14:anchorId="2520028B" wp14:editId="580E5B5F">
            <wp:extent cx="4689094" cy="1362497"/>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4713158" cy="1369489"/>
                    </a:xfrm>
                    <a:prstGeom prst="rect">
                      <a:avLst/>
                    </a:prstGeom>
                  </pic:spPr>
                </pic:pic>
              </a:graphicData>
            </a:graphic>
          </wp:inline>
        </w:drawing>
      </w:r>
    </w:p>
    <w:p w:rsidR="00BB4879" w:rsidRDefault="00BB4879" w:rsidP="00E70652">
      <w:pPr>
        <w:pStyle w:val="Pamatteksts"/>
        <w:numPr>
          <w:ilvl w:val="0"/>
          <w:numId w:val="18"/>
        </w:numPr>
      </w:pPr>
      <w:r w:rsidRPr="00E70652">
        <w:rPr>
          <w:b/>
          <w:noProof/>
          <w:lang w:eastAsia="lv-LV"/>
        </w:rPr>
        <w:t>Pilsēta</w:t>
      </w:r>
      <w:r w:rsidR="00C03BB8" w:rsidRPr="00E70652">
        <w:rPr>
          <w:b/>
          <w:noProof/>
          <w:lang w:eastAsia="lv-LV"/>
        </w:rPr>
        <w:t>, Novads, Pagasts, Iela, Māja, Dzīvoklis, Pasta indekss</w:t>
      </w:r>
      <w:r w:rsidRPr="00E70652">
        <w:rPr>
          <w:b/>
          <w:noProof/>
          <w:lang w:eastAsia="lv-LV"/>
        </w:rPr>
        <w:t xml:space="preserve"> </w:t>
      </w:r>
      <w:r>
        <w:t xml:space="preserve">– </w:t>
      </w:r>
      <w:r w:rsidR="00C03BB8">
        <w:t>lauki aizpildās automātiski, ielasot adresi no Valsts adrešu reģistra. Atļauta arī lauku rediģēšana un manuāla adreses ievade</w:t>
      </w:r>
      <w:r>
        <w:t>.</w:t>
      </w:r>
    </w:p>
    <w:p w:rsidR="00BB4879" w:rsidRDefault="00BB4879" w:rsidP="00E70652">
      <w:pPr>
        <w:pStyle w:val="Pamatteksts"/>
        <w:numPr>
          <w:ilvl w:val="0"/>
          <w:numId w:val="18"/>
        </w:numPr>
      </w:pPr>
      <w:r w:rsidRPr="00E70652">
        <w:rPr>
          <w:b/>
          <w:noProof/>
          <w:lang w:eastAsia="lv-LV"/>
        </w:rPr>
        <w:t xml:space="preserve">Valsts </w:t>
      </w:r>
      <w:r>
        <w:t>–</w:t>
      </w:r>
      <w:r w:rsidR="00C03BB8">
        <w:t xml:space="preserve"> </w:t>
      </w:r>
      <w:r>
        <w:t>valsts norādīšana. Pēc noklusējuma tiek attēlota valsts „Latvija”.</w:t>
      </w:r>
    </w:p>
    <w:p w:rsidR="00BB4879" w:rsidRDefault="00BB4879" w:rsidP="00C1516A">
      <w:pPr>
        <w:pStyle w:val="Piezme"/>
      </w:pPr>
      <w:r w:rsidRPr="00285558">
        <w:rPr>
          <w:b/>
          <w:bCs/>
          <w:iCs/>
        </w:rPr>
        <w:t>Piezīme</w:t>
      </w:r>
      <w:r w:rsidRPr="00285558">
        <w:rPr>
          <w:b/>
          <w:bCs/>
          <w:iCs/>
          <w:color w:val="FF0000"/>
        </w:rPr>
        <w:t>!</w:t>
      </w:r>
      <w:r>
        <w:t xml:space="preserve"> Vērtību var izvēlēties un norādīt citu tikai </w:t>
      </w:r>
      <w:r w:rsidRPr="00426A89">
        <w:t>adrese</w:t>
      </w:r>
      <w:r>
        <w:t>i</w:t>
      </w:r>
      <w:r w:rsidRPr="00426A89">
        <w:t xml:space="preserve"> ar </w:t>
      </w:r>
      <w:r>
        <w:t>veidu "Juridiskā adrese” un „Faktiskā biroja adrese”.</w:t>
      </w:r>
    </w:p>
    <w:p w:rsidR="00BB4879" w:rsidRDefault="00BB4879" w:rsidP="00E70652">
      <w:pPr>
        <w:pStyle w:val="Pamatteksts"/>
        <w:numPr>
          <w:ilvl w:val="0"/>
          <w:numId w:val="18"/>
        </w:numPr>
      </w:pPr>
      <w:r w:rsidRPr="00E70652">
        <w:rPr>
          <w:b/>
          <w:noProof/>
          <w:lang w:eastAsia="lv-LV"/>
        </w:rPr>
        <w:t>Spēkā no – līdz</w:t>
      </w:r>
      <w:r>
        <w:t xml:space="preserve"> – adreses spēkā esamības laiks. Tikai spēkā esošu adresi var izvēlēties, veidojot grozu un nosūtot pirkuma pieprasījumu</w:t>
      </w:r>
    </w:p>
    <w:p w:rsidR="00BB4879" w:rsidRDefault="00BB4879" w:rsidP="00E70652">
      <w:pPr>
        <w:pStyle w:val="Pamatteksts"/>
        <w:numPr>
          <w:ilvl w:val="0"/>
          <w:numId w:val="18"/>
        </w:numPr>
      </w:pPr>
      <w:r w:rsidRPr="00E70652">
        <w:rPr>
          <w:b/>
          <w:noProof/>
          <w:lang w:eastAsia="lv-LV"/>
        </w:rPr>
        <w:t>Piegādes reģions</w:t>
      </w:r>
      <w:r w:rsidRPr="00E70652">
        <w:rPr>
          <w:b/>
        </w:rPr>
        <w:t xml:space="preserve"> </w:t>
      </w:r>
      <w:r>
        <w:t xml:space="preserve">– </w:t>
      </w:r>
      <w:r w:rsidR="00C03BB8">
        <w:t>norāda</w:t>
      </w:r>
      <w:r>
        <w:t xml:space="preserve"> piegādes reģion</w:t>
      </w:r>
      <w:r w:rsidR="00C03BB8">
        <w:t>u</w:t>
      </w:r>
      <w:r>
        <w:t>.</w:t>
      </w:r>
    </w:p>
    <w:p w:rsidR="00BB4879" w:rsidRDefault="00BB4879" w:rsidP="00C1516A">
      <w:pPr>
        <w:pStyle w:val="Piezme"/>
      </w:pPr>
      <w:r w:rsidRPr="00285558">
        <w:rPr>
          <w:b/>
          <w:bCs/>
          <w:iCs/>
        </w:rPr>
        <w:t>Piezīme</w:t>
      </w:r>
      <w:r w:rsidRPr="00285558">
        <w:rPr>
          <w:b/>
          <w:bCs/>
          <w:iCs/>
          <w:color w:val="FF0000"/>
        </w:rPr>
        <w:t>!</w:t>
      </w:r>
      <w:r>
        <w:t xml:space="preserve"> Vērtību var izvēlēties un norādīt tikai </w:t>
      </w:r>
      <w:r w:rsidRPr="00426A89">
        <w:t>adrese</w:t>
      </w:r>
      <w:r>
        <w:t>i</w:t>
      </w:r>
      <w:r w:rsidRPr="00426A89">
        <w:t xml:space="preserve"> ar </w:t>
      </w:r>
      <w:r>
        <w:t>veidu "Piegādes</w:t>
      </w:r>
      <w:r w:rsidRPr="00426A89">
        <w:t xml:space="preserve"> adrese</w:t>
      </w:r>
      <w:r>
        <w:t>”.</w:t>
      </w:r>
    </w:p>
    <w:p w:rsidR="00BB4879" w:rsidRDefault="00BB4879" w:rsidP="00E70652">
      <w:pPr>
        <w:pStyle w:val="Pamatteksts"/>
        <w:numPr>
          <w:ilvl w:val="0"/>
          <w:numId w:val="18"/>
        </w:numPr>
      </w:pPr>
      <w:r w:rsidRPr="00E70652">
        <w:rPr>
          <w:b/>
          <w:noProof/>
          <w:lang w:eastAsia="lv-LV"/>
        </w:rPr>
        <w:t xml:space="preserve">Darba laiks </w:t>
      </w:r>
      <w:r>
        <w:t>–</w:t>
      </w:r>
      <w:r w:rsidR="00C03BB8">
        <w:t xml:space="preserve"> </w:t>
      </w:r>
      <w:r>
        <w:t>ievadlauks piegādes adreses darba laika norādīšanai.</w:t>
      </w:r>
    </w:p>
    <w:p w:rsidR="00BB4879" w:rsidRDefault="00BB4879" w:rsidP="00C1516A">
      <w:pPr>
        <w:pStyle w:val="Piezme"/>
      </w:pPr>
      <w:r w:rsidRPr="00285558">
        <w:rPr>
          <w:b/>
          <w:bCs/>
          <w:iCs/>
        </w:rPr>
        <w:t>Piezīme</w:t>
      </w:r>
      <w:r w:rsidRPr="00285558">
        <w:rPr>
          <w:b/>
          <w:bCs/>
          <w:iCs/>
          <w:color w:val="FF0000"/>
        </w:rPr>
        <w:t>!</w:t>
      </w:r>
      <w:r>
        <w:t xml:space="preserve"> Ievadlauku var aizpildīt tikai </w:t>
      </w:r>
      <w:r w:rsidRPr="00426A89">
        <w:t>adrese</w:t>
      </w:r>
      <w:r>
        <w:t>i</w:t>
      </w:r>
      <w:r w:rsidRPr="00426A89">
        <w:t xml:space="preserve"> ar </w:t>
      </w:r>
      <w:r>
        <w:t>veidu "Piegādes</w:t>
      </w:r>
      <w:r w:rsidRPr="00426A89">
        <w:t xml:space="preserve"> adrese</w:t>
      </w:r>
      <w:r>
        <w:t>”.</w:t>
      </w:r>
    </w:p>
    <w:p w:rsidR="00BB4879" w:rsidRDefault="00BB4879" w:rsidP="0068526F">
      <w:pPr>
        <w:pStyle w:val="Blokuapraksts"/>
      </w:pPr>
      <w:r>
        <w:t>Kontaktpersonas informācija</w:t>
      </w:r>
    </w:p>
    <w:p w:rsidR="00BB4879" w:rsidRDefault="00BB4879" w:rsidP="00C1516A">
      <w:pPr>
        <w:pStyle w:val="Piezme"/>
      </w:pPr>
      <w:r w:rsidRPr="00285558">
        <w:rPr>
          <w:b/>
          <w:bCs/>
          <w:iCs/>
        </w:rPr>
        <w:t>Piezīme</w:t>
      </w:r>
      <w:r w:rsidRPr="00285558">
        <w:rPr>
          <w:b/>
          <w:bCs/>
          <w:iCs/>
          <w:color w:val="FF0000"/>
        </w:rPr>
        <w:t>!</w:t>
      </w:r>
      <w:r>
        <w:t xml:space="preserve"> </w:t>
      </w:r>
      <w:r w:rsidRPr="00CD097F">
        <w:t>Organizācijas adreses ierakstam ir obligāti jānorāda vismaz viena kontaktpersona</w:t>
      </w:r>
      <w:r>
        <w:t>.</w:t>
      </w:r>
    </w:p>
    <w:p w:rsidR="00BB4879" w:rsidRDefault="00BB4879" w:rsidP="0068526F">
      <w:pPr>
        <w:pStyle w:val="Picture"/>
      </w:pPr>
      <w:r w:rsidRPr="00936F54">
        <w:rPr>
          <w:noProof/>
        </w:rPr>
        <w:drawing>
          <wp:inline distT="0" distB="0" distL="0" distR="0" wp14:anchorId="358845F7" wp14:editId="47F0F829">
            <wp:extent cx="5943600" cy="2209800"/>
            <wp:effectExtent l="0" t="0" r="0" b="0"/>
            <wp:docPr id="96"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119</w:t>
        </w:r>
      </w:fldSimple>
      <w:r>
        <w:t>. Kontaktpersonas datu bloks</w:t>
      </w:r>
    </w:p>
    <w:p w:rsidR="006137FC" w:rsidRDefault="006137FC" w:rsidP="006137FC">
      <w:pPr>
        <w:pStyle w:val="Picture"/>
      </w:pPr>
      <w:r>
        <w:rPr>
          <w:noProof/>
        </w:rPr>
        <w:lastRenderedPageBreak/>
        <w:drawing>
          <wp:inline distT="0" distB="0" distL="0" distR="0" wp14:anchorId="508B7118" wp14:editId="107E8FBF">
            <wp:extent cx="5941060" cy="4241165"/>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941060" cy="4241165"/>
                    </a:xfrm>
                    <a:prstGeom prst="rect">
                      <a:avLst/>
                    </a:prstGeom>
                    <a:noFill/>
                    <a:ln>
                      <a:noFill/>
                    </a:ln>
                  </pic:spPr>
                </pic:pic>
              </a:graphicData>
            </a:graphic>
          </wp:inline>
        </w:drawing>
      </w:r>
    </w:p>
    <w:p w:rsidR="00160D71" w:rsidRPr="00160D71" w:rsidRDefault="006137FC" w:rsidP="00B958A9">
      <w:pPr>
        <w:pStyle w:val="Caption"/>
      </w:pPr>
      <w:r>
        <w:t>Ekr</w:t>
      </w:r>
      <w:r>
        <w:rPr>
          <w:rFonts w:hint="eastAsia"/>
        </w:rPr>
        <w:t>ā</w:t>
      </w:r>
      <w:r>
        <w:t xml:space="preserve">nformas bloks </w:t>
      </w:r>
      <w:fldSimple w:instr=" SEQ Ekrānformas_bloks \* ARABIC ">
        <w:r w:rsidR="00760291">
          <w:rPr>
            <w:noProof/>
          </w:rPr>
          <w:t>120</w:t>
        </w:r>
      </w:fldSimple>
      <w:r>
        <w:t>. Kontaktpersonas datu bloks adresei ESPD vajadzībām</w:t>
      </w:r>
    </w:p>
    <w:p w:rsidR="00BB4879" w:rsidRDefault="00BB4879" w:rsidP="00E70652">
      <w:pPr>
        <w:pStyle w:val="Pamatteksts"/>
      </w:pPr>
      <w:r>
        <w:rPr>
          <w:b/>
          <w:noProof/>
          <w:lang w:eastAsia="lv-LV"/>
        </w:rPr>
        <w:t>Vārds</w:t>
      </w:r>
      <w:r>
        <w:rPr>
          <w:b/>
        </w:rPr>
        <w:t xml:space="preserve"> </w:t>
      </w:r>
      <w:r>
        <w:t>– ievadlauks adreses kontaktpersonas personas vārda norādīšanai.</w:t>
      </w:r>
    </w:p>
    <w:p w:rsidR="00BB4879" w:rsidRDefault="00BB4879" w:rsidP="00E70652">
      <w:pPr>
        <w:pStyle w:val="Pamatteksts"/>
      </w:pPr>
      <w:r>
        <w:rPr>
          <w:b/>
          <w:noProof/>
          <w:lang w:eastAsia="lv-LV"/>
        </w:rPr>
        <w:t>Uzvārds</w:t>
      </w:r>
      <w:r>
        <w:rPr>
          <w:b/>
        </w:rPr>
        <w:t xml:space="preserve"> </w:t>
      </w:r>
      <w:r>
        <w:t>– ievadlauks adreses kontaktpersonas personas uzvārda norādīšanai.</w:t>
      </w:r>
    </w:p>
    <w:p w:rsidR="00BB4879" w:rsidRDefault="00BB4879" w:rsidP="00E70652">
      <w:pPr>
        <w:pStyle w:val="Pamatteksts"/>
      </w:pPr>
      <w:r>
        <w:rPr>
          <w:b/>
          <w:noProof/>
          <w:lang w:eastAsia="lv-LV"/>
        </w:rPr>
        <w:t>Amats</w:t>
      </w:r>
      <w:r>
        <w:rPr>
          <w:b/>
        </w:rPr>
        <w:t xml:space="preserve"> </w:t>
      </w:r>
      <w:r>
        <w:t>– ievadlauks adreses kontaktpersonas amata nosaukuma norādīšanai.</w:t>
      </w:r>
    </w:p>
    <w:p w:rsidR="00BB4879" w:rsidRDefault="00BB4879" w:rsidP="00E70652">
      <w:pPr>
        <w:pStyle w:val="Pamatteksts"/>
      </w:pPr>
      <w:r>
        <w:rPr>
          <w:b/>
          <w:noProof/>
          <w:lang w:eastAsia="lv-LV"/>
        </w:rPr>
        <w:t>Departaments</w:t>
      </w:r>
      <w:r>
        <w:rPr>
          <w:b/>
        </w:rPr>
        <w:t xml:space="preserve"> </w:t>
      </w:r>
      <w:r>
        <w:t>– ievadlauks adreses kontaktpersonas departamenta vai struktūrvienības nosaukuma norādīšanai.</w:t>
      </w:r>
    </w:p>
    <w:p w:rsidR="00BB4879" w:rsidRDefault="00BB4879" w:rsidP="00E70652">
      <w:pPr>
        <w:pStyle w:val="Pamatteksts"/>
      </w:pPr>
      <w:r>
        <w:rPr>
          <w:b/>
          <w:noProof/>
          <w:lang w:eastAsia="lv-LV"/>
        </w:rPr>
        <w:t>Tālruņa numurs</w:t>
      </w:r>
      <w:r>
        <w:rPr>
          <w:b/>
        </w:rPr>
        <w:t xml:space="preserve"> </w:t>
      </w:r>
      <w:r>
        <w:t>– ievadlauks adreses kontaktpersonas tālruņa numura norādīšanai.</w:t>
      </w:r>
    </w:p>
    <w:p w:rsidR="00BB4879" w:rsidRDefault="00BB4879" w:rsidP="00E70652">
      <w:pPr>
        <w:pStyle w:val="Pamatteksts"/>
      </w:pPr>
      <w:r>
        <w:rPr>
          <w:b/>
          <w:noProof/>
          <w:lang w:eastAsia="lv-LV"/>
        </w:rPr>
        <w:t>Faksa numurs</w:t>
      </w:r>
      <w:r>
        <w:rPr>
          <w:b/>
        </w:rPr>
        <w:t xml:space="preserve"> </w:t>
      </w:r>
      <w:r>
        <w:t>– ievadlauks adreses kontaktpersonas faksa numura norādīšanai.</w:t>
      </w:r>
    </w:p>
    <w:p w:rsidR="00BB4879" w:rsidRDefault="00BB4879" w:rsidP="00E70652">
      <w:pPr>
        <w:pStyle w:val="Pamatteksts"/>
      </w:pPr>
      <w:r>
        <w:rPr>
          <w:b/>
          <w:noProof/>
          <w:lang w:eastAsia="lv-LV"/>
        </w:rPr>
        <w:t>E-pasts</w:t>
      </w:r>
      <w:r>
        <w:rPr>
          <w:b/>
        </w:rPr>
        <w:t xml:space="preserve"> </w:t>
      </w:r>
      <w:r>
        <w:t>– ievadlauks adreses kontaktpersonas e-pasta adreses norādīšanai.</w:t>
      </w:r>
    </w:p>
    <w:p w:rsidR="006137FC" w:rsidRDefault="006137FC" w:rsidP="00E70652">
      <w:pPr>
        <w:pStyle w:val="Pamatteksts"/>
      </w:pPr>
      <w:r w:rsidRPr="00230984">
        <w:rPr>
          <w:b/>
        </w:rPr>
        <w:t>Dzimšanas datums, Vieta</w:t>
      </w:r>
      <w:r w:rsidRPr="006137FC">
        <w:t xml:space="preserve"> – kontaktpersonas dzimšanas datums un vieta</w:t>
      </w:r>
      <w:r>
        <w:t>.</w:t>
      </w:r>
    </w:p>
    <w:p w:rsidR="006137FC" w:rsidRDefault="006137FC" w:rsidP="00E70652">
      <w:pPr>
        <w:pStyle w:val="Pamatteksts"/>
      </w:pPr>
      <w:r w:rsidRPr="006B6099">
        <w:rPr>
          <w:b/>
          <w:noProof/>
          <w:lang w:eastAsia="lv-LV"/>
        </w:rPr>
        <w:t>Iela, Māja</w:t>
      </w:r>
      <w:r>
        <w:t>…. – kontaktpersonas adrese.</w:t>
      </w:r>
    </w:p>
    <w:p w:rsidR="00BB4879" w:rsidRPr="007D2451" w:rsidRDefault="00BB4879" w:rsidP="00C1516A">
      <w:pPr>
        <w:pStyle w:val="Piezme"/>
      </w:pPr>
      <w:r w:rsidRPr="007D2451">
        <w:rPr>
          <w:b/>
          <w:bCs/>
          <w:iCs/>
        </w:rPr>
        <w:t>Piezīme</w:t>
      </w:r>
      <w:r w:rsidRPr="007D2451">
        <w:rPr>
          <w:b/>
          <w:color w:val="FF0000"/>
        </w:rPr>
        <w:t>!</w:t>
      </w:r>
      <w:r w:rsidR="006137FC">
        <w:t xml:space="preserve"> Adreses ESPD vajadzībām kontaktpersonas dati tiek izmantoti e-konkursu apakšsistēmā – iepirkumu, kuriem piemērojami ESPD izslēgšanas kritēriji un atlases prasības, ģenerētajās ESPD atlases prasību .</w:t>
      </w:r>
      <w:proofErr w:type="spellStart"/>
      <w:r w:rsidR="006137FC">
        <w:t>xml</w:t>
      </w:r>
      <w:proofErr w:type="spellEnd"/>
      <w:r w:rsidR="006137FC">
        <w:t xml:space="preserve"> datnēs</w:t>
      </w:r>
      <w:r w:rsidR="006137FC" w:rsidDel="006137FC">
        <w:t xml:space="preserve"> </w:t>
      </w:r>
      <w:r>
        <w:t>.</w:t>
      </w:r>
    </w:p>
    <w:p w:rsidR="00BB4879" w:rsidRDefault="00BB4879" w:rsidP="0068526F">
      <w:pPr>
        <w:pStyle w:val="Blokuapraksts"/>
      </w:pPr>
      <w:r>
        <w:t>Otrās kontaktpersonas informācija</w:t>
      </w:r>
    </w:p>
    <w:p w:rsidR="00BB4879" w:rsidRDefault="00BB4879" w:rsidP="00C1516A">
      <w:pPr>
        <w:pStyle w:val="Pamatteksts1"/>
      </w:pPr>
      <w:r>
        <w:t>Adresei kā otrai norādītājai kontaktpersonai ir jābūt reģistrētai pēc tādām pašām prasībām, kā pirmajai adreses kontaktpersonai.</w:t>
      </w:r>
    </w:p>
    <w:p w:rsidR="00BB4879" w:rsidRDefault="00BB4879" w:rsidP="0068526F">
      <w:pPr>
        <w:pStyle w:val="Blokuapraksts"/>
      </w:pPr>
      <w:r>
        <w:t>Saņēmēja – citas organizācijas informācija</w:t>
      </w:r>
    </w:p>
    <w:p w:rsidR="00BB4879" w:rsidRDefault="00A93CB8" w:rsidP="0068526F">
      <w:pPr>
        <w:pStyle w:val="Picture"/>
      </w:pPr>
      <w:r w:rsidRPr="00851F09">
        <w:rPr>
          <w:noProof/>
        </w:rPr>
        <w:lastRenderedPageBreak/>
        <w:drawing>
          <wp:inline distT="0" distB="0" distL="0" distR="0" wp14:anchorId="16F2920D" wp14:editId="72D9B5E4">
            <wp:extent cx="5944235" cy="501396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5944235" cy="5013960"/>
                    </a:xfrm>
                    <a:prstGeom prst="rect">
                      <a:avLst/>
                    </a:prstGeom>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121</w:t>
        </w:r>
      </w:fldSimple>
      <w:r>
        <w:t>. Saņēmēja – citas organizācijas datu bloks</w:t>
      </w:r>
    </w:p>
    <w:p w:rsidR="00BB4879" w:rsidRDefault="00BB4879" w:rsidP="00C1516A">
      <w:pPr>
        <w:pStyle w:val="Piezme"/>
      </w:pPr>
      <w:r w:rsidRPr="00285558">
        <w:rPr>
          <w:b/>
          <w:bCs/>
          <w:iCs/>
        </w:rPr>
        <w:t>Piezīme</w:t>
      </w:r>
      <w:r w:rsidRPr="00285558">
        <w:rPr>
          <w:b/>
          <w:bCs/>
          <w:iCs/>
          <w:color w:val="FF0000"/>
        </w:rPr>
        <w:t>!</w:t>
      </w:r>
      <w:r>
        <w:t xml:space="preserve"> Datu bloks ir aktivizējams un aizpildāms tikai Pircēja organizācijas Piegādes adresēm</w:t>
      </w:r>
      <w:r w:rsidRPr="00CA0454">
        <w:t>.</w:t>
      </w:r>
    </w:p>
    <w:p w:rsidR="00BB4879" w:rsidRDefault="00BB4879" w:rsidP="00C1516A">
      <w:pPr>
        <w:pStyle w:val="Piezme"/>
      </w:pPr>
      <w:r w:rsidRPr="003152A5">
        <w:t>Bloks tiek aktivizēts tikai tad, ja lietotājs speciāli norāda, ka konkrētajai piegādes adresei būs saņēmējs - cita organizācija</w:t>
      </w:r>
      <w:r>
        <w:t>.</w:t>
      </w:r>
    </w:p>
    <w:p w:rsidR="00BB4879" w:rsidRDefault="00BB4879" w:rsidP="00E70652">
      <w:pPr>
        <w:pStyle w:val="Pamatteksts"/>
      </w:pPr>
      <w:r>
        <w:rPr>
          <w:b/>
          <w:noProof/>
          <w:lang w:eastAsia="lv-LV"/>
        </w:rPr>
        <w:t>Organizācijas nosaukums</w:t>
      </w:r>
      <w:r>
        <w:rPr>
          <w:b/>
        </w:rPr>
        <w:t xml:space="preserve"> </w:t>
      </w:r>
      <w:r>
        <w:t>– ievadlauks saņēmēja organizācijas nosaukuma norādīšanai.</w:t>
      </w:r>
    </w:p>
    <w:p w:rsidR="00BB4879" w:rsidRDefault="00BB4879" w:rsidP="00E70652">
      <w:pPr>
        <w:pStyle w:val="Pamatteksts"/>
      </w:pPr>
      <w:r>
        <w:rPr>
          <w:b/>
          <w:noProof/>
          <w:lang w:eastAsia="lv-LV"/>
        </w:rPr>
        <w:t>Nodokļu maksātāja reģistrācijas numurs</w:t>
      </w:r>
      <w:r>
        <w:rPr>
          <w:b/>
        </w:rPr>
        <w:t xml:space="preserve"> </w:t>
      </w:r>
      <w:r>
        <w:t>– ievadlauks saņēmēja organizācijas nodokļu maksātāja reģistrācijas numura norādīšanai.</w:t>
      </w:r>
    </w:p>
    <w:p w:rsidR="00BB4879" w:rsidRDefault="00BB4879" w:rsidP="00C1516A">
      <w:pPr>
        <w:pStyle w:val="Piezme"/>
      </w:pPr>
      <w:r w:rsidRPr="00285558">
        <w:rPr>
          <w:b/>
          <w:bCs/>
          <w:iCs/>
        </w:rPr>
        <w:t>Piezīme</w:t>
      </w:r>
      <w:r w:rsidRPr="00285558">
        <w:rPr>
          <w:b/>
          <w:bCs/>
          <w:iCs/>
          <w:color w:val="FF0000"/>
        </w:rPr>
        <w:t>!</w:t>
      </w:r>
      <w:r>
        <w:t xml:space="preserve"> Nodokļu maksātāja reģistrācijas numuram ir jābūt tieši 11 ciparus garam</w:t>
      </w:r>
      <w:r w:rsidRPr="00557E3A">
        <w:t>.</w:t>
      </w:r>
    </w:p>
    <w:p w:rsidR="00BB4879" w:rsidRDefault="00BB4879" w:rsidP="00C1516A">
      <w:pPr>
        <w:pStyle w:val="Pamatteksts1"/>
      </w:pPr>
      <w:r>
        <w:t>Saņēmēja – citas organizācijas Juridiskās adreses dati:</w:t>
      </w:r>
    </w:p>
    <w:p w:rsidR="00A93CB8" w:rsidRDefault="00A93CB8" w:rsidP="00E70652">
      <w:pPr>
        <w:pStyle w:val="Pamatteksts"/>
      </w:pPr>
      <w:r>
        <w:rPr>
          <w:b/>
          <w:noProof/>
          <w:lang w:eastAsia="lv-LV"/>
        </w:rPr>
        <w:t xml:space="preserve">Meklējamā adrese </w:t>
      </w:r>
      <w:r>
        <w:t xml:space="preserve">– ievadlauks adreses atlasei no Valsts adrešu reģistra. Izmantojams tikai adresēm Latvijā, t.i., ja laukā </w:t>
      </w:r>
      <w:r w:rsidRPr="00916FF7">
        <w:rPr>
          <w:b/>
        </w:rPr>
        <w:t>Valsts</w:t>
      </w:r>
      <w:r>
        <w:t xml:space="preserve"> norādīta ‘Latvija’. Rakstot adresi, sistēma piemeklē atbilstošu adrešu sarakstu. Nepieciešamo izvēlas, noklikšķinot uz tās – tiek aizpildīti atbilstošie adreses lauki – Pilsēta, Iela u.c. Saite </w:t>
      </w:r>
      <w:r w:rsidRPr="00916FF7">
        <w:rPr>
          <w:rStyle w:val="Hipersaite"/>
        </w:rPr>
        <w:t>Notīrīt</w:t>
      </w:r>
      <w:r>
        <w:t xml:space="preserve"> dzēš visu ievadīto adreses laukos.</w:t>
      </w:r>
    </w:p>
    <w:p w:rsidR="00A93CB8" w:rsidRDefault="00A93CB8" w:rsidP="00A93CB8">
      <w:pPr>
        <w:pStyle w:val="Picture"/>
      </w:pPr>
      <w:r w:rsidRPr="007C0ADA">
        <w:rPr>
          <w:noProof/>
        </w:rPr>
        <w:lastRenderedPageBreak/>
        <w:drawing>
          <wp:inline distT="0" distB="0" distL="0" distR="0" wp14:anchorId="49484E6F" wp14:editId="75F5D78E">
            <wp:extent cx="4689094" cy="1362497"/>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4713158" cy="1369489"/>
                    </a:xfrm>
                    <a:prstGeom prst="rect">
                      <a:avLst/>
                    </a:prstGeom>
                  </pic:spPr>
                </pic:pic>
              </a:graphicData>
            </a:graphic>
          </wp:inline>
        </w:drawing>
      </w:r>
    </w:p>
    <w:p w:rsidR="00A93CB8" w:rsidRDefault="00A93CB8" w:rsidP="00E70652">
      <w:pPr>
        <w:pStyle w:val="Pamatteksts"/>
      </w:pPr>
      <w:r>
        <w:rPr>
          <w:b/>
          <w:noProof/>
          <w:lang w:eastAsia="lv-LV"/>
        </w:rPr>
        <w:t xml:space="preserve">Pilsēta, Novads, Pagasts, Iela, Māja, Dzīvoklis, Pasta indekss </w:t>
      </w:r>
      <w:r>
        <w:t>– lauki aizpildās automātiski, ielasot adresi no Valsts adrešu reģistra. Atļauta arī lauku rediģēšana un manuāla adreses ievade.</w:t>
      </w:r>
    </w:p>
    <w:p w:rsidR="00BB4879" w:rsidRDefault="00BB4879" w:rsidP="00E70652">
      <w:pPr>
        <w:pStyle w:val="Pamatteksts"/>
      </w:pPr>
      <w:r w:rsidRPr="00A93CB8">
        <w:rPr>
          <w:b/>
        </w:rPr>
        <w:t>Valsts</w:t>
      </w:r>
      <w:r w:rsidRPr="00A93CB8">
        <w:t xml:space="preserve"> – kā izvēle no sistēmā reģistrētiem valstu nosaukumiem, valsts norādīšanai. Pēc noklusējuma tiek attēlota valsts „Latvija”.</w:t>
      </w:r>
    </w:p>
    <w:p w:rsidR="00A93CB8" w:rsidRPr="00A93CB8" w:rsidRDefault="00A93CB8" w:rsidP="00E70652">
      <w:pPr>
        <w:pStyle w:val="Pamatteksts"/>
      </w:pPr>
      <w:r w:rsidRPr="00B27F57">
        <w:rPr>
          <w:b/>
          <w:noProof/>
          <w:lang w:eastAsia="lv-LV"/>
        </w:rPr>
        <w:t>Spēkā no – līdz</w:t>
      </w:r>
      <w:r>
        <w:t xml:space="preserve"> – adreses spēkā esamības laiks. Tikai spēkā esošu adresi var izvēlēties, veidojot grozu un nosūtot pirkuma pieprasījumu.</w:t>
      </w:r>
    </w:p>
    <w:p w:rsidR="00BB4879" w:rsidRDefault="00BB4879" w:rsidP="0068526F">
      <w:pPr>
        <w:pStyle w:val="Blokuapraksts"/>
      </w:pPr>
      <w:r>
        <w:t>Adreses pievienošanas spiedpogu darbība</w:t>
      </w:r>
    </w:p>
    <w:p w:rsidR="00BB4879" w:rsidRDefault="00BB4879" w:rsidP="00E70652">
      <w:pPr>
        <w:pStyle w:val="Pamatteksts"/>
      </w:pPr>
      <w:r>
        <w:t xml:space="preserve">Uzklikšķinot uz spiedpogas </w:t>
      </w:r>
      <w:r w:rsidRPr="00936F54">
        <w:rPr>
          <w:noProof/>
          <w:lang w:eastAsia="lv-LV"/>
        </w:rPr>
        <w:drawing>
          <wp:inline distT="0" distB="0" distL="0" distR="0" wp14:anchorId="18C20E69" wp14:editId="67AF9820">
            <wp:extent cx="771525" cy="180975"/>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t>, tiek veikta adreses un tai norādīto kontaktpersonu datu pievienošana organizācijas datiem un attēlošana organizācijas Adrešu sarakstā.</w:t>
      </w:r>
    </w:p>
    <w:p w:rsidR="00BB4879" w:rsidRDefault="00BB4879" w:rsidP="00C1516A">
      <w:pPr>
        <w:pStyle w:val="Piezme"/>
      </w:pPr>
      <w:r w:rsidRPr="00285558">
        <w:rPr>
          <w:b/>
          <w:bCs/>
          <w:iCs/>
        </w:rPr>
        <w:t>Piezīme</w:t>
      </w:r>
      <w:r w:rsidRPr="00285558">
        <w:rPr>
          <w:b/>
          <w:bCs/>
          <w:iCs/>
          <w:color w:val="FF0000"/>
        </w:rPr>
        <w:t>!</w:t>
      </w:r>
      <w:r>
        <w:t xml:space="preserve"> Lai dati tiktu saglabāti, ir jāveic datu saglabāšana organizācijas datiem, par ko tiek attēlots brīdinājuma paziņojums organizācijas datu ekrānformā:</w:t>
      </w:r>
    </w:p>
    <w:p w:rsidR="00BB4879" w:rsidRDefault="00BB4879" w:rsidP="0068526F">
      <w:pPr>
        <w:pStyle w:val="Picture"/>
      </w:pPr>
      <w:r w:rsidRPr="00936F54">
        <w:rPr>
          <w:noProof/>
        </w:rPr>
        <w:drawing>
          <wp:inline distT="0" distB="0" distL="0" distR="0" wp14:anchorId="566BF67D" wp14:editId="06DC04B6">
            <wp:extent cx="5943600" cy="457200"/>
            <wp:effectExtent l="0" t="0" r="0" b="0"/>
            <wp:docPr id="90"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p w:rsidR="00BB4879" w:rsidRDefault="00BB4879" w:rsidP="00B958A9">
      <w:pPr>
        <w:pStyle w:val="Caption"/>
      </w:pPr>
      <w:r>
        <w:t xml:space="preserve">Paziņojums </w:t>
      </w:r>
      <w:fldSimple w:instr=" SEQ Paziņojums \* ARABIC ">
        <w:r w:rsidR="00760291">
          <w:rPr>
            <w:noProof/>
          </w:rPr>
          <w:t>46</w:t>
        </w:r>
      </w:fldSimple>
      <w:r>
        <w:t>. Paziņojums par organizācijas datu saglabāšanas nepieciešamību</w:t>
      </w:r>
    </w:p>
    <w:p w:rsidR="00BB4879" w:rsidRDefault="00BB4879" w:rsidP="00E70652">
      <w:pPr>
        <w:pStyle w:val="Pamatteksts"/>
      </w:pPr>
      <w:r>
        <w:t xml:space="preserve">Uzklikšķinot uz spiedpogas </w:t>
      </w:r>
      <w:r w:rsidRPr="00936F54">
        <w:rPr>
          <w:noProof/>
          <w:lang w:eastAsia="lv-LV"/>
        </w:rPr>
        <w:drawing>
          <wp:inline distT="0" distB="0" distL="0" distR="0" wp14:anchorId="41AD71CA" wp14:editId="35F32AA6">
            <wp:extent cx="676275" cy="161925"/>
            <wp:effectExtent l="0" t="0" r="0" b="0"/>
            <wp:docPr id="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Pr>
          <w:b/>
          <w:noProof/>
          <w:lang w:eastAsia="lv-LV"/>
        </w:rPr>
        <w:t xml:space="preserve"> </w:t>
      </w:r>
      <w:r w:rsidRPr="007E4218">
        <w:rPr>
          <w:noProof/>
          <w:lang w:eastAsia="lv-LV"/>
        </w:rPr>
        <w:t>vai ikonai</w:t>
      </w:r>
      <w:r>
        <w:rPr>
          <w:noProof/>
          <w:lang w:eastAsia="lv-LV"/>
        </w:rPr>
        <w:t xml:space="preserve"> </w:t>
      </w:r>
      <w:r w:rsidRPr="00936F54">
        <w:rPr>
          <w:noProof/>
          <w:lang w:eastAsia="lv-LV"/>
        </w:rPr>
        <w:drawing>
          <wp:inline distT="0" distB="0" distL="0" distR="0" wp14:anchorId="4CB7FB18" wp14:editId="4928AAEC">
            <wp:extent cx="190500" cy="190500"/>
            <wp:effectExtent l="0" t="0" r="0" b="0"/>
            <wp:docPr id="8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E4218">
        <w:t>,</w:t>
      </w:r>
      <w:r>
        <w:t xml:space="preserve"> ekrānforma tiek aizvērta.</w:t>
      </w:r>
    </w:p>
    <w:p w:rsidR="00BB4879" w:rsidRDefault="00BB4879" w:rsidP="00BB4879">
      <w:pPr>
        <w:pStyle w:val="Heading2"/>
        <w:numPr>
          <w:ilvl w:val="1"/>
          <w:numId w:val="3"/>
        </w:numPr>
      </w:pPr>
      <w:bookmarkStart w:id="356" w:name="_D2HTopic_3287"/>
      <w:bookmarkStart w:id="357" w:name="_Toc179879076"/>
      <w:r w:rsidRPr="00305544">
        <w:t>Adreses un tās kontaktpersonu datu rediģēšana</w:t>
      </w:r>
      <w:bookmarkEnd w:id="356"/>
      <w:bookmarkEnd w:id="357"/>
    </w:p>
    <w:p w:rsidR="00BB4879" w:rsidRPr="00AB489C" w:rsidRDefault="00BB4879" w:rsidP="0068526F">
      <w:pPr>
        <w:rPr>
          <w:vanish/>
        </w:rPr>
      </w:pPr>
      <w:r>
        <w:fldChar w:fldCharType="begin"/>
      </w:r>
      <w:r>
        <w:instrText xml:space="preserve"> XE "Adrese" </w:instrText>
      </w:r>
      <w:r>
        <w:fldChar w:fldCharType="end"/>
      </w:r>
      <w:r>
        <w:fldChar w:fldCharType="begin"/>
      </w:r>
      <w:r>
        <w:instrText xml:space="preserve"> XE "Adreses un tās kontaktpersonu datu rediģēšana" </w:instrText>
      </w:r>
      <w:r>
        <w:fldChar w:fldCharType="end"/>
      </w:r>
      <w:r>
        <w:fldChar w:fldCharType="begin"/>
      </w:r>
      <w:r>
        <w:instrText xml:space="preserve"> XE "Kontaktpersona" </w:instrText>
      </w:r>
      <w:r>
        <w:fldChar w:fldCharType="end"/>
      </w:r>
    </w:p>
    <w:p w:rsidR="00BB4879" w:rsidRDefault="00BB4879" w:rsidP="00C1516A">
      <w:pPr>
        <w:pStyle w:val="Apaknodaas"/>
      </w:pPr>
      <w:r>
        <w:t>Apraksts</w:t>
      </w:r>
    </w:p>
    <w:p w:rsidR="00BB4879" w:rsidRDefault="00BB4879" w:rsidP="00C1516A">
      <w:pPr>
        <w:pStyle w:val="Pamatteksts1"/>
      </w:pPr>
      <w:r>
        <w:t>Sistēma nodrošina iespēju rediģēt organizācijai reģistrētas adreses un tai norādīto kontaktpersonu datus.</w:t>
      </w:r>
    </w:p>
    <w:p w:rsidR="00BB4879" w:rsidRDefault="00BB4879" w:rsidP="00C1516A">
      <w:pPr>
        <w:pStyle w:val="Apaknodaas"/>
      </w:pPr>
      <w:r>
        <w:t xml:space="preserve">Piekļūšanas nosacījumi </w:t>
      </w:r>
    </w:p>
    <w:p w:rsidR="00BB4879" w:rsidRDefault="00BB4879" w:rsidP="00C1516A">
      <w:pPr>
        <w:pStyle w:val="Pamatteksts1"/>
      </w:pPr>
      <w:r>
        <w:t>Adreses un tās kontaktpersonu datu rediģēšana</w:t>
      </w:r>
      <w:r>
        <w:fldChar w:fldCharType="begin"/>
      </w:r>
      <w:r>
        <w:instrText xml:space="preserve"> XE "Adreses datu</w:instrText>
      </w:r>
      <w:r w:rsidRPr="00B976C6">
        <w:instrText xml:space="preserve"> r</w:instrText>
      </w:r>
      <w:r>
        <w:instrText>ediģēšan</w:instrText>
      </w:r>
      <w:r w:rsidRPr="00B976C6">
        <w:instrText>a</w:instrText>
      </w:r>
      <w:r>
        <w:instrText xml:space="preserve">" </w:instrText>
      </w:r>
      <w:r>
        <w:fldChar w:fldCharType="end"/>
      </w:r>
      <w:r>
        <w:t xml:space="preserve"> </w:t>
      </w:r>
      <w:r>
        <w:fldChar w:fldCharType="begin"/>
      </w:r>
      <w:r>
        <w:instrText xml:space="preserve"> XE "Kontaktpersonu datu</w:instrText>
      </w:r>
      <w:r w:rsidRPr="00B976C6">
        <w:instrText xml:space="preserve"> r</w:instrText>
      </w:r>
      <w:r>
        <w:instrText>ediģēšan</w:instrText>
      </w:r>
      <w:r w:rsidRPr="00B976C6">
        <w:instrText>a</w:instrText>
      </w:r>
      <w:r>
        <w:instrText xml:space="preserve">" </w:instrText>
      </w:r>
      <w:r>
        <w:fldChar w:fldCharType="end"/>
      </w:r>
      <w:r>
        <w:t xml:space="preserve"> sistēmā ir pieejama autorizētiem sistēmas lietotājiem ar lomu Sistēmas administrators, Pircēja administrators vai Piegādātāja administrators.</w:t>
      </w:r>
    </w:p>
    <w:p w:rsidR="00BB4879" w:rsidRPr="005232C1" w:rsidRDefault="00BB4879" w:rsidP="00C1516A">
      <w:pPr>
        <w:pStyle w:val="Piezme"/>
      </w:pPr>
      <w:r w:rsidRPr="001C1669">
        <w:rPr>
          <w:b/>
        </w:rPr>
        <w:t>Piezīme</w:t>
      </w:r>
      <w:r w:rsidRPr="0037299B">
        <w:rPr>
          <w:b/>
          <w:color w:val="FF0000"/>
        </w:rPr>
        <w:t>!</w:t>
      </w:r>
      <w:r w:rsidRPr="0037299B">
        <w:t xml:space="preserve"> </w:t>
      </w:r>
      <w:r>
        <w:t>Adrešu un to kontaktpersonu datu rediģēšanu var veikt tikai savu organizāciju ietvaros.</w:t>
      </w:r>
    </w:p>
    <w:p w:rsidR="00BB4879" w:rsidRPr="00DF73E2" w:rsidRDefault="00BB4879" w:rsidP="00C1516A">
      <w:pPr>
        <w:pStyle w:val="Apaknodaas"/>
      </w:pPr>
      <w:r w:rsidRPr="00DF73E2">
        <w:t>Piekļūšana</w:t>
      </w:r>
    </w:p>
    <w:p w:rsidR="00BB4879" w:rsidRDefault="00BB4879" w:rsidP="00C1516A">
      <w:pPr>
        <w:pStyle w:val="Pamatteksts1"/>
      </w:pPr>
      <w:r>
        <w:t xml:space="preserve">Adreses un tās kontaktpersonu datu rediģēšanu var uzsākt, atverot šķirkli ‘Organizācijas’ sistēmas sākumlapā, kur atvērtajā šī lietotāja organizācijas datu rediģēšanas ekrānformā (skat. aprakstu </w:t>
      </w:r>
      <w:r w:rsidRPr="00BB4879">
        <w:t>Organizācijas datu rediģēšana</w:t>
      </w:r>
      <w:r>
        <w:t>), Adrešu datu blokā ir pieejama rediģējamās adreses izvēle.</w:t>
      </w:r>
    </w:p>
    <w:p w:rsidR="00BB4879" w:rsidRPr="00EC15B4" w:rsidRDefault="00BB4879" w:rsidP="00C1516A">
      <w:pPr>
        <w:pStyle w:val="Apaknodaas"/>
      </w:pPr>
      <w:r w:rsidRPr="00EC15B4">
        <w:lastRenderedPageBreak/>
        <w:t>Ekrānformas apraksts</w:t>
      </w:r>
    </w:p>
    <w:p w:rsidR="00BB4879" w:rsidRPr="00E679F6" w:rsidRDefault="00BB4879" w:rsidP="00C1516A">
      <w:pPr>
        <w:pStyle w:val="Pamatteksts1"/>
      </w:pPr>
      <w:r>
        <w:t>Tiek atvērta ekrānforma organizācijas adreses un tai norādīto kontaktpersonu rediģēšanai, kurā tiek attēloti iepriekš saglabātie dati.</w:t>
      </w:r>
    </w:p>
    <w:p w:rsidR="00BB4879" w:rsidRDefault="00203E74" w:rsidP="0068526F">
      <w:pPr>
        <w:pStyle w:val="Picture"/>
      </w:pPr>
      <w:r w:rsidRPr="003A7E7D">
        <w:rPr>
          <w:noProof/>
        </w:rPr>
        <w:lastRenderedPageBreak/>
        <w:drawing>
          <wp:inline distT="0" distB="0" distL="0" distR="0" wp14:anchorId="3D6DBC66" wp14:editId="35E15F4F">
            <wp:extent cx="5944235" cy="78486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5944235" cy="784860"/>
                    </a:xfrm>
                    <a:prstGeom prst="rect">
                      <a:avLst/>
                    </a:prstGeom>
                  </pic:spPr>
                </pic:pic>
              </a:graphicData>
            </a:graphic>
          </wp:inline>
        </w:drawing>
      </w:r>
    </w:p>
    <w:p w:rsidR="00203E74" w:rsidRDefault="00203E74" w:rsidP="00203E74">
      <w:pPr>
        <w:pStyle w:val="Picture"/>
      </w:pPr>
      <w:r w:rsidRPr="003A7E7D">
        <w:rPr>
          <w:noProof/>
        </w:rPr>
        <w:drawing>
          <wp:inline distT="0" distB="0" distL="0" distR="0" wp14:anchorId="76F523E5" wp14:editId="356EFDE8">
            <wp:extent cx="5944235" cy="393382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5944235" cy="3933825"/>
                    </a:xfrm>
                    <a:prstGeom prst="rect">
                      <a:avLst/>
                    </a:prstGeom>
                  </pic:spPr>
                </pic:pic>
              </a:graphicData>
            </a:graphic>
          </wp:inline>
        </w:drawing>
      </w:r>
    </w:p>
    <w:p w:rsidR="00203E74" w:rsidRDefault="00203E74" w:rsidP="00203E74">
      <w:pPr>
        <w:pStyle w:val="Picture"/>
      </w:pPr>
      <w:r w:rsidRPr="003A7E7D">
        <w:rPr>
          <w:noProof/>
        </w:rPr>
        <w:lastRenderedPageBreak/>
        <w:drawing>
          <wp:inline distT="0" distB="0" distL="0" distR="0" wp14:anchorId="67B0DB39" wp14:editId="06D71472">
            <wp:extent cx="5944235" cy="4067810"/>
            <wp:effectExtent l="0" t="0" r="0" b="889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5944235" cy="4067810"/>
                    </a:xfrm>
                    <a:prstGeom prst="rect">
                      <a:avLst/>
                    </a:prstGeom>
                  </pic:spPr>
                </pic:pic>
              </a:graphicData>
            </a:graphic>
          </wp:inline>
        </w:drawing>
      </w:r>
    </w:p>
    <w:p w:rsidR="00203E74" w:rsidRPr="00203E74" w:rsidRDefault="00203E74" w:rsidP="00203E74">
      <w:pPr>
        <w:pStyle w:val="Picture"/>
      </w:pPr>
      <w:r w:rsidRPr="003A7E7D">
        <w:rPr>
          <w:noProof/>
        </w:rPr>
        <w:drawing>
          <wp:inline distT="0" distB="0" distL="0" distR="0" wp14:anchorId="5AE6E659" wp14:editId="671FCB0F">
            <wp:extent cx="5944235" cy="421068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5944235" cy="4210685"/>
                    </a:xfrm>
                    <a:prstGeom prst="rect">
                      <a:avLst/>
                    </a:prstGeom>
                  </pic:spPr>
                </pic:pic>
              </a:graphicData>
            </a:graphic>
          </wp:inline>
        </w:drawing>
      </w:r>
    </w:p>
    <w:p w:rsidR="00BB4879" w:rsidRDefault="00BB4879" w:rsidP="00B958A9">
      <w:pPr>
        <w:pStyle w:val="Caption"/>
      </w:pPr>
      <w:bookmarkStart w:id="358" w:name="_Toc179879177"/>
      <w:r>
        <w:t xml:space="preserve">Ekrānforma </w:t>
      </w:r>
      <w:fldSimple w:instr=" SEQ Ekrānforma \* ARABIC ">
        <w:r w:rsidR="00760291">
          <w:rPr>
            <w:noProof/>
          </w:rPr>
          <w:t>72</w:t>
        </w:r>
      </w:fldSimple>
      <w:r>
        <w:t>. Adreses un tās kontaktpersonu rediģēšanas ekrānforma</w:t>
      </w:r>
      <w:bookmarkEnd w:id="358"/>
    </w:p>
    <w:p w:rsidR="00BB4879" w:rsidRDefault="00BB4879" w:rsidP="0068526F">
      <w:pPr>
        <w:pStyle w:val="Blokuapraksts"/>
      </w:pPr>
      <w:r>
        <w:lastRenderedPageBreak/>
        <w:t>Adreses pamatinformācija</w:t>
      </w:r>
    </w:p>
    <w:p w:rsidR="00BB4879" w:rsidRDefault="00BB4879" w:rsidP="00E70652">
      <w:pPr>
        <w:pStyle w:val="Pamatteksts"/>
        <w:numPr>
          <w:ilvl w:val="0"/>
          <w:numId w:val="18"/>
        </w:numPr>
      </w:pPr>
      <w:r w:rsidRPr="00E70652">
        <w:rPr>
          <w:b/>
          <w:noProof/>
          <w:lang w:eastAsia="lv-LV"/>
        </w:rPr>
        <w:t>Organizācija</w:t>
      </w:r>
      <w:r w:rsidRPr="00E70652">
        <w:rPr>
          <w:b/>
        </w:rPr>
        <w:t xml:space="preserve"> </w:t>
      </w:r>
      <w:r>
        <w:t>– tiek attēlots organizācijas, kurai adreses dati ir pievienoti, nosaukums</w:t>
      </w:r>
      <w:r w:rsidRPr="00794081">
        <w:t>.</w:t>
      </w:r>
    </w:p>
    <w:p w:rsidR="00BB4879" w:rsidRDefault="00BB4879" w:rsidP="00E70652">
      <w:pPr>
        <w:pStyle w:val="Pamatteksts"/>
        <w:numPr>
          <w:ilvl w:val="0"/>
          <w:numId w:val="18"/>
        </w:numPr>
      </w:pPr>
      <w:r w:rsidRPr="00E70652">
        <w:rPr>
          <w:b/>
          <w:noProof/>
          <w:lang w:eastAsia="lv-LV"/>
        </w:rPr>
        <w:t>Adrese</w:t>
      </w:r>
      <w:r w:rsidRPr="00E70652">
        <w:rPr>
          <w:b/>
        </w:rPr>
        <w:t xml:space="preserve"> </w:t>
      </w:r>
      <w:r>
        <w:t xml:space="preserve">– </w:t>
      </w:r>
      <w:r w:rsidRPr="00711B4C">
        <w:t xml:space="preserve">ievadlauks </w:t>
      </w:r>
      <w:r>
        <w:t>adreses nosaukuma norādīšanai.</w:t>
      </w:r>
    </w:p>
    <w:p w:rsidR="00BB4879" w:rsidRDefault="00BB4879" w:rsidP="00E70652">
      <w:pPr>
        <w:pStyle w:val="Pamatteksts"/>
        <w:numPr>
          <w:ilvl w:val="0"/>
          <w:numId w:val="18"/>
        </w:numPr>
      </w:pPr>
      <w:r w:rsidRPr="00E70652">
        <w:rPr>
          <w:b/>
          <w:noProof/>
          <w:lang w:eastAsia="lv-LV"/>
        </w:rPr>
        <w:t xml:space="preserve">Adreses veids </w:t>
      </w:r>
      <w:r>
        <w:t>– tiek attēlots adresei noteiktais adreses veids.</w:t>
      </w:r>
    </w:p>
    <w:p w:rsidR="00BB4879" w:rsidRDefault="00BB4879" w:rsidP="0068526F">
      <w:pPr>
        <w:pStyle w:val="Blokuapraksts"/>
      </w:pPr>
      <w:r>
        <w:t>Adreses dati</w:t>
      </w:r>
    </w:p>
    <w:p w:rsidR="00BB4879" w:rsidRDefault="00E70652" w:rsidP="0068526F">
      <w:pPr>
        <w:pStyle w:val="Picture"/>
      </w:pPr>
      <w:r w:rsidRPr="003A7E7D">
        <w:rPr>
          <w:noProof/>
        </w:rPr>
        <w:drawing>
          <wp:inline distT="0" distB="0" distL="0" distR="0" wp14:anchorId="2BC289CA" wp14:editId="612CE352">
            <wp:extent cx="5944235" cy="393382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5944235" cy="3933825"/>
                    </a:xfrm>
                    <a:prstGeom prst="rect">
                      <a:avLst/>
                    </a:prstGeom>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122</w:t>
        </w:r>
      </w:fldSimple>
      <w:r>
        <w:t>. Adreses datu bloks</w:t>
      </w:r>
    </w:p>
    <w:p w:rsidR="00E70652" w:rsidRDefault="00E70652" w:rsidP="00E70652">
      <w:pPr>
        <w:pStyle w:val="Pamatteksts"/>
      </w:pPr>
      <w:bookmarkStart w:id="359" w:name="_Hlk179795450"/>
      <w:r w:rsidRPr="00C77F2C">
        <w:rPr>
          <w:b/>
        </w:rPr>
        <w:t>Adreses nosaukums</w:t>
      </w:r>
      <w:r>
        <w:t xml:space="preserve"> – adreses nosaukums, kas Organizācijas lietotājiem, piemēram, Iepircējam, veidojot grozu, palīdzēs adresi atpazīt, piemēram, “Tērbatas ielas filiāle”. Nosaukums nebūs redzams citu Pircēju un Piegādātāju organizāciju lietotājiem.</w:t>
      </w:r>
    </w:p>
    <w:p w:rsidR="00E70652" w:rsidRDefault="00E70652" w:rsidP="00E70652">
      <w:pPr>
        <w:pStyle w:val="Pamatteksts"/>
      </w:pPr>
      <w:r>
        <w:rPr>
          <w:b/>
          <w:noProof/>
          <w:lang w:eastAsia="lv-LV"/>
        </w:rPr>
        <w:t xml:space="preserve">Meklējamā adrese </w:t>
      </w:r>
      <w:r>
        <w:t xml:space="preserve">– ievadlauks adreses atlasei no Valsts adrešu reģistra. Izmantojams tikai adresēm Latvijā, t.i., ja laukā </w:t>
      </w:r>
      <w:r w:rsidRPr="00916FF7">
        <w:rPr>
          <w:b/>
        </w:rPr>
        <w:t>Valsts</w:t>
      </w:r>
      <w:r>
        <w:t xml:space="preserve"> norādīta ‘Latvija’. Rakstot adresi, sistēma piemeklē atbilstošu adrešu sarakstu. Nepieciešamo izvēlas, noklikšķinot uz tās – tiek aizpildīti atbilstošie adreses lauki – Pilsēta, Iela u.c. Saite </w:t>
      </w:r>
      <w:r w:rsidRPr="00916FF7">
        <w:rPr>
          <w:rStyle w:val="Hipersaite"/>
        </w:rPr>
        <w:t>Notīrīt</w:t>
      </w:r>
      <w:r>
        <w:t xml:space="preserve"> dzēš visu ievadīto adreses laukos.</w:t>
      </w:r>
    </w:p>
    <w:p w:rsidR="00E70652" w:rsidRDefault="00E70652" w:rsidP="00E70652">
      <w:pPr>
        <w:pStyle w:val="Picture"/>
      </w:pPr>
      <w:r w:rsidRPr="007C0ADA">
        <w:rPr>
          <w:noProof/>
        </w:rPr>
        <w:lastRenderedPageBreak/>
        <w:drawing>
          <wp:inline distT="0" distB="0" distL="0" distR="0" wp14:anchorId="5B4A7FD4" wp14:editId="5416CC0B">
            <wp:extent cx="4689094" cy="1362497"/>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4713158" cy="1369489"/>
                    </a:xfrm>
                    <a:prstGeom prst="rect">
                      <a:avLst/>
                    </a:prstGeom>
                  </pic:spPr>
                </pic:pic>
              </a:graphicData>
            </a:graphic>
          </wp:inline>
        </w:drawing>
      </w:r>
    </w:p>
    <w:p w:rsidR="00E70652" w:rsidRPr="00C77F2C" w:rsidRDefault="00E70652" w:rsidP="00E70652">
      <w:pPr>
        <w:pStyle w:val="Pamatteksts"/>
      </w:pPr>
      <w:r>
        <w:rPr>
          <w:b/>
          <w:noProof/>
          <w:lang w:eastAsia="lv-LV"/>
        </w:rPr>
        <w:t xml:space="preserve">Pilsēta, Novads, Pagasts, Iela, Māja, Dzīvoklis, Pasta indekss </w:t>
      </w:r>
      <w:r>
        <w:t>– lauki aizpildās automātiski, ielasot adresi no Valsts adrešu reģistra. Atļauta arī lauku rediģēšana un manuāla adreses ievade</w:t>
      </w:r>
    </w:p>
    <w:bookmarkEnd w:id="359"/>
    <w:p w:rsidR="00BB4879" w:rsidRPr="006A6180" w:rsidRDefault="00BB4879" w:rsidP="00E70652">
      <w:pPr>
        <w:pStyle w:val="Pamatteksts"/>
      </w:pPr>
      <w:r>
        <w:rPr>
          <w:b/>
          <w:noProof/>
          <w:lang w:eastAsia="lv-LV"/>
        </w:rPr>
        <w:t xml:space="preserve">Apriņķis </w:t>
      </w:r>
      <w:r>
        <w:t xml:space="preserve">– </w:t>
      </w:r>
      <w:r w:rsidR="00E70652">
        <w:t>lauks tiek attēlots tikai tad, ja aizpildīts (agrāk ievadītām adresēm</w:t>
      </w:r>
      <w:r w:rsidR="00372B86">
        <w:t>)</w:t>
      </w:r>
      <w:r>
        <w:t>.</w:t>
      </w:r>
    </w:p>
    <w:p w:rsidR="00BB4879" w:rsidRDefault="00BB4879" w:rsidP="00E70652">
      <w:pPr>
        <w:pStyle w:val="Pamatteksts"/>
      </w:pPr>
      <w:r>
        <w:rPr>
          <w:b/>
          <w:noProof/>
          <w:lang w:eastAsia="lv-LV"/>
        </w:rPr>
        <w:t xml:space="preserve">Valsts </w:t>
      </w:r>
      <w:r>
        <w:t xml:space="preserve">– </w:t>
      </w:r>
      <w:bookmarkStart w:id="360" w:name="_Hlk179795545"/>
      <w:r w:rsidR="005A4995">
        <w:t>adreses valsts. Pēc noklusējuma tiek attēlota valsts ‘Latvija</w:t>
      </w:r>
      <w:bookmarkEnd w:id="360"/>
      <w:r w:rsidR="005A4995">
        <w:t>’</w:t>
      </w:r>
      <w:r>
        <w:t>.</w:t>
      </w:r>
    </w:p>
    <w:p w:rsidR="00BB4879" w:rsidRDefault="00BB4879" w:rsidP="00C1516A">
      <w:pPr>
        <w:pStyle w:val="Piezme"/>
      </w:pPr>
      <w:r w:rsidRPr="00285558">
        <w:rPr>
          <w:b/>
          <w:bCs/>
          <w:iCs/>
        </w:rPr>
        <w:t>Piezīme</w:t>
      </w:r>
      <w:r w:rsidRPr="00285558">
        <w:rPr>
          <w:b/>
          <w:bCs/>
          <w:iCs/>
          <w:color w:val="FF0000"/>
        </w:rPr>
        <w:t>!</w:t>
      </w:r>
      <w:r>
        <w:t xml:space="preserve"> Noklusēto vērtību „Latvija” var mainīt uz citu tikai adresei ar veidu "Juridiskā adrese” un „Faktiskā biroja adrese”.</w:t>
      </w:r>
    </w:p>
    <w:p w:rsidR="00BB4879" w:rsidRDefault="00BB4879" w:rsidP="00E70652">
      <w:pPr>
        <w:pStyle w:val="Pamatteksts"/>
      </w:pPr>
      <w:r w:rsidRPr="00B27F57">
        <w:rPr>
          <w:b/>
          <w:noProof/>
        </w:rPr>
        <w:t>Spēkā no – līdz</w:t>
      </w:r>
      <w:r>
        <w:t xml:space="preserve"> – adreses spēkā esamības laiks. Tikai spēkā esošu adresi var izvēlēties, veidojot grozu un nosūtot pirkuma pieprasījumu.</w:t>
      </w:r>
    </w:p>
    <w:p w:rsidR="00BB4879" w:rsidRDefault="00BB4879" w:rsidP="00E70652">
      <w:pPr>
        <w:pStyle w:val="Pamatteksts"/>
      </w:pPr>
      <w:r>
        <w:rPr>
          <w:b/>
          <w:noProof/>
          <w:lang w:eastAsia="lv-LV"/>
        </w:rPr>
        <w:t>Piegādes reģions</w:t>
      </w:r>
      <w:r>
        <w:rPr>
          <w:b/>
        </w:rPr>
        <w:t xml:space="preserve"> </w:t>
      </w:r>
      <w:r>
        <w:t>– ievadlaukā vai kā vērtība tiek attēlots iepriekš piegādes adresei norādītais piegādes reģions.</w:t>
      </w:r>
    </w:p>
    <w:p w:rsidR="00BB4879" w:rsidRDefault="00BB4879" w:rsidP="00C1516A">
      <w:pPr>
        <w:pStyle w:val="Piezme"/>
      </w:pPr>
      <w:r>
        <w:rPr>
          <w:b/>
          <w:bCs/>
          <w:iCs/>
        </w:rPr>
        <w:t>Piezīme</w:t>
      </w:r>
      <w:r>
        <w:rPr>
          <w:b/>
          <w:bCs/>
          <w:iCs/>
          <w:color w:val="FF0000"/>
        </w:rPr>
        <w:t>!</w:t>
      </w:r>
      <w:r>
        <w:t xml:space="preserve"> Kā vērtība saglabātai piegādes adresei reģions tiek attēlots tad, ja šī adrese ir pievienota grozam, pasūtījumam vai piegādei.</w:t>
      </w:r>
    </w:p>
    <w:p w:rsidR="00BB4879" w:rsidRDefault="00BB4879" w:rsidP="00C1516A">
      <w:pPr>
        <w:pStyle w:val="Piezme"/>
      </w:pPr>
      <w:r>
        <w:rPr>
          <w:b/>
          <w:bCs/>
          <w:iCs/>
        </w:rPr>
        <w:t>Piezīme</w:t>
      </w:r>
      <w:r>
        <w:rPr>
          <w:b/>
          <w:bCs/>
          <w:iCs/>
          <w:color w:val="FF0000"/>
        </w:rPr>
        <w:t>!</w:t>
      </w:r>
      <w:r>
        <w:t xml:space="preserve"> Ievadlauks vai vērtība tiek attēlota tikai adresei ar veidu "Piegādes adrese”.</w:t>
      </w:r>
    </w:p>
    <w:p w:rsidR="00BB4879" w:rsidRDefault="00BB4879" w:rsidP="00E70652">
      <w:pPr>
        <w:pStyle w:val="Pamatteksts"/>
        <w:numPr>
          <w:ilvl w:val="0"/>
          <w:numId w:val="18"/>
        </w:numPr>
      </w:pPr>
      <w:r w:rsidRPr="00E70652">
        <w:rPr>
          <w:b/>
          <w:noProof/>
          <w:lang w:eastAsia="lv-LV"/>
        </w:rPr>
        <w:t xml:space="preserve">Darba laiks </w:t>
      </w:r>
      <w:r>
        <w:t>– kā teksta ievadlauks piegādes adreses darba laika norādīšanai.</w:t>
      </w:r>
    </w:p>
    <w:p w:rsidR="00BB4879" w:rsidRDefault="00BB4879" w:rsidP="00C1516A">
      <w:pPr>
        <w:pStyle w:val="Piezme"/>
      </w:pPr>
      <w:r w:rsidRPr="00285558">
        <w:rPr>
          <w:b/>
          <w:bCs/>
          <w:iCs/>
        </w:rPr>
        <w:t>Piezīme</w:t>
      </w:r>
      <w:r w:rsidRPr="00285558">
        <w:rPr>
          <w:b/>
          <w:bCs/>
          <w:iCs/>
          <w:color w:val="FF0000"/>
        </w:rPr>
        <w:t>!</w:t>
      </w:r>
      <w:r>
        <w:t xml:space="preserve"> Ievadlauku var aizpildīt tikai </w:t>
      </w:r>
      <w:r w:rsidRPr="00426A89">
        <w:t>adrese</w:t>
      </w:r>
      <w:r>
        <w:t>i</w:t>
      </w:r>
      <w:r w:rsidRPr="00426A89">
        <w:t xml:space="preserve"> ar </w:t>
      </w:r>
      <w:r>
        <w:t>veidu "Piegādes</w:t>
      </w:r>
      <w:r w:rsidRPr="00426A89">
        <w:t xml:space="preserve"> adrese</w:t>
      </w:r>
      <w:r>
        <w:t>”.</w:t>
      </w:r>
    </w:p>
    <w:p w:rsidR="00BB4879" w:rsidRDefault="00BB4879" w:rsidP="0068526F">
      <w:pPr>
        <w:pStyle w:val="Blokuapraksts"/>
      </w:pPr>
      <w:r>
        <w:t>Kontaktpersonas informācija</w:t>
      </w:r>
    </w:p>
    <w:p w:rsidR="00BB4879" w:rsidRDefault="00BB4879" w:rsidP="00C1516A">
      <w:pPr>
        <w:pStyle w:val="Piezme"/>
      </w:pPr>
      <w:r w:rsidRPr="00285558">
        <w:rPr>
          <w:b/>
          <w:bCs/>
          <w:iCs/>
        </w:rPr>
        <w:t>Piezīme</w:t>
      </w:r>
      <w:r w:rsidRPr="00285558">
        <w:rPr>
          <w:b/>
          <w:bCs/>
          <w:iCs/>
          <w:color w:val="FF0000"/>
        </w:rPr>
        <w:t>!</w:t>
      </w:r>
      <w:r>
        <w:t xml:space="preserve"> </w:t>
      </w:r>
      <w:r w:rsidRPr="00CD097F">
        <w:t>Organizācijas adreses ierakstam ir obligāti jānorāda vismaz viena kontaktpersona</w:t>
      </w:r>
      <w:r>
        <w:t>.</w:t>
      </w:r>
    </w:p>
    <w:p w:rsidR="00BB4879" w:rsidRDefault="00924AC4" w:rsidP="0068526F">
      <w:pPr>
        <w:pStyle w:val="Picture"/>
      </w:pPr>
      <w:r w:rsidRPr="00F44C1E">
        <w:rPr>
          <w:noProof/>
        </w:rPr>
        <w:drawing>
          <wp:inline distT="0" distB="0" distL="0" distR="0" wp14:anchorId="4867342C" wp14:editId="3A4968A2">
            <wp:extent cx="5944235" cy="2200910"/>
            <wp:effectExtent l="0" t="0" r="0" b="889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5944235" cy="2200910"/>
                    </a:xfrm>
                    <a:prstGeom prst="rect">
                      <a:avLst/>
                    </a:prstGeom>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123</w:t>
        </w:r>
      </w:fldSimple>
      <w:r>
        <w:t>. Kontaktpersonas datu bloks</w:t>
      </w:r>
    </w:p>
    <w:p w:rsidR="006137FC" w:rsidRDefault="006137FC" w:rsidP="00230984">
      <w:pPr>
        <w:pStyle w:val="Picture"/>
      </w:pPr>
      <w:r>
        <w:rPr>
          <w:noProof/>
        </w:rPr>
        <w:lastRenderedPageBreak/>
        <w:drawing>
          <wp:inline distT="0" distB="0" distL="0" distR="0" wp14:anchorId="46A70EFE" wp14:editId="11F70CC7">
            <wp:extent cx="5941060" cy="4241165"/>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941060" cy="4241165"/>
                    </a:xfrm>
                    <a:prstGeom prst="rect">
                      <a:avLst/>
                    </a:prstGeom>
                    <a:noFill/>
                    <a:ln>
                      <a:noFill/>
                    </a:ln>
                  </pic:spPr>
                </pic:pic>
              </a:graphicData>
            </a:graphic>
          </wp:inline>
        </w:drawing>
      </w:r>
    </w:p>
    <w:p w:rsidR="006137FC" w:rsidRPr="006B6099" w:rsidRDefault="006137FC" w:rsidP="00B958A9">
      <w:pPr>
        <w:pStyle w:val="Caption"/>
      </w:pPr>
      <w:r>
        <w:t>Ekr</w:t>
      </w:r>
      <w:r>
        <w:rPr>
          <w:rFonts w:hint="eastAsia"/>
        </w:rPr>
        <w:t>ā</w:t>
      </w:r>
      <w:r>
        <w:t xml:space="preserve">nformas bloks </w:t>
      </w:r>
      <w:fldSimple w:instr=" SEQ Ekrānformas_bloks \* ARABIC ">
        <w:r w:rsidR="00760291">
          <w:rPr>
            <w:noProof/>
          </w:rPr>
          <w:t>124</w:t>
        </w:r>
      </w:fldSimple>
      <w:r>
        <w:t>. Kontaktpersonas datu bloks adresei ESPD vajadzībām</w:t>
      </w:r>
    </w:p>
    <w:p w:rsidR="00BB4879" w:rsidRDefault="00BB4879" w:rsidP="00E70652">
      <w:pPr>
        <w:pStyle w:val="Pamatteksts"/>
        <w:numPr>
          <w:ilvl w:val="0"/>
          <w:numId w:val="18"/>
        </w:numPr>
      </w:pPr>
      <w:r w:rsidRPr="00E70652">
        <w:rPr>
          <w:b/>
          <w:noProof/>
          <w:lang w:eastAsia="lv-LV"/>
        </w:rPr>
        <w:t>Vārds</w:t>
      </w:r>
      <w:r w:rsidRPr="00E70652">
        <w:rPr>
          <w:b/>
        </w:rPr>
        <w:t xml:space="preserve"> </w:t>
      </w:r>
      <w:r>
        <w:t>– ievadlauks adreses kontaktpersonas personas vārda norādīšanai.</w:t>
      </w:r>
    </w:p>
    <w:p w:rsidR="00BB4879" w:rsidRDefault="00BB4879" w:rsidP="00E70652">
      <w:pPr>
        <w:pStyle w:val="Pamatteksts"/>
        <w:numPr>
          <w:ilvl w:val="0"/>
          <w:numId w:val="18"/>
        </w:numPr>
      </w:pPr>
      <w:r w:rsidRPr="00E70652">
        <w:rPr>
          <w:b/>
          <w:noProof/>
          <w:lang w:eastAsia="lv-LV"/>
        </w:rPr>
        <w:t>Uzvārds</w:t>
      </w:r>
      <w:r w:rsidRPr="00E70652">
        <w:rPr>
          <w:b/>
        </w:rPr>
        <w:t xml:space="preserve"> </w:t>
      </w:r>
      <w:r>
        <w:t>– ievadlauks adreses kontaktpersonas personas uzvārda norādīšanai.</w:t>
      </w:r>
    </w:p>
    <w:p w:rsidR="00BB4879" w:rsidRDefault="00BB4879" w:rsidP="00E70652">
      <w:pPr>
        <w:pStyle w:val="Pamatteksts"/>
        <w:numPr>
          <w:ilvl w:val="0"/>
          <w:numId w:val="18"/>
        </w:numPr>
      </w:pPr>
      <w:r w:rsidRPr="00E70652">
        <w:rPr>
          <w:b/>
          <w:noProof/>
          <w:lang w:eastAsia="lv-LV"/>
        </w:rPr>
        <w:t>Amats</w:t>
      </w:r>
      <w:r w:rsidRPr="00E70652">
        <w:rPr>
          <w:b/>
        </w:rPr>
        <w:t xml:space="preserve"> </w:t>
      </w:r>
      <w:r>
        <w:t>– ievadlauks adreses kontaktpersonas amata nosaukuma norādīšanai.</w:t>
      </w:r>
    </w:p>
    <w:p w:rsidR="00BB4879" w:rsidRDefault="00BB4879" w:rsidP="00E70652">
      <w:pPr>
        <w:pStyle w:val="Pamatteksts"/>
        <w:numPr>
          <w:ilvl w:val="0"/>
          <w:numId w:val="18"/>
        </w:numPr>
      </w:pPr>
      <w:r w:rsidRPr="00E70652">
        <w:rPr>
          <w:b/>
          <w:noProof/>
          <w:lang w:eastAsia="lv-LV"/>
        </w:rPr>
        <w:t>Departaments</w:t>
      </w:r>
      <w:r w:rsidRPr="00E70652">
        <w:rPr>
          <w:b/>
        </w:rPr>
        <w:t xml:space="preserve"> </w:t>
      </w:r>
      <w:r>
        <w:t>– ievadlauks adreses kontaktpersonas departamenta vai struktūrvienības nosaukuma norādīšanai.</w:t>
      </w:r>
    </w:p>
    <w:p w:rsidR="00BB4879" w:rsidRDefault="00BB4879" w:rsidP="00E70652">
      <w:pPr>
        <w:pStyle w:val="Pamatteksts"/>
        <w:numPr>
          <w:ilvl w:val="0"/>
          <w:numId w:val="18"/>
        </w:numPr>
      </w:pPr>
      <w:r w:rsidRPr="00E70652">
        <w:rPr>
          <w:b/>
          <w:noProof/>
          <w:lang w:eastAsia="lv-LV"/>
        </w:rPr>
        <w:t>Tālruņa numurs</w:t>
      </w:r>
      <w:r w:rsidRPr="00E70652">
        <w:rPr>
          <w:b/>
        </w:rPr>
        <w:t xml:space="preserve"> </w:t>
      </w:r>
      <w:r>
        <w:t>– ievadlauks adreses kontaktpersonas tālruņa numura norādīšanai.</w:t>
      </w:r>
    </w:p>
    <w:p w:rsidR="00BB4879" w:rsidRDefault="00BB4879" w:rsidP="00E70652">
      <w:pPr>
        <w:pStyle w:val="Pamatteksts"/>
        <w:numPr>
          <w:ilvl w:val="0"/>
          <w:numId w:val="18"/>
        </w:numPr>
      </w:pPr>
      <w:r w:rsidRPr="00E70652">
        <w:rPr>
          <w:b/>
          <w:noProof/>
          <w:lang w:eastAsia="lv-LV"/>
        </w:rPr>
        <w:t>Faksa numurs</w:t>
      </w:r>
      <w:r w:rsidRPr="00E70652">
        <w:rPr>
          <w:b/>
        </w:rPr>
        <w:t xml:space="preserve"> </w:t>
      </w:r>
      <w:r>
        <w:t>– ievadlauks adreses kontaktpersonas faksa numura norādīšanai.</w:t>
      </w:r>
    </w:p>
    <w:p w:rsidR="00BB4879" w:rsidRDefault="00BB4879" w:rsidP="00E70652">
      <w:pPr>
        <w:pStyle w:val="Pamatteksts"/>
        <w:numPr>
          <w:ilvl w:val="0"/>
          <w:numId w:val="18"/>
        </w:numPr>
      </w:pPr>
      <w:r w:rsidRPr="00E70652">
        <w:rPr>
          <w:b/>
          <w:noProof/>
          <w:lang w:eastAsia="lv-LV"/>
        </w:rPr>
        <w:t>E-pasts</w:t>
      </w:r>
      <w:r w:rsidRPr="00E70652">
        <w:rPr>
          <w:b/>
        </w:rPr>
        <w:t xml:space="preserve"> </w:t>
      </w:r>
      <w:r>
        <w:t>– ievadlauks adreses kontaktpersonas e-pasta adreses norādīšanai.</w:t>
      </w:r>
    </w:p>
    <w:p w:rsidR="006137FC" w:rsidRDefault="006137FC" w:rsidP="00E70652">
      <w:pPr>
        <w:pStyle w:val="Pamatteksts"/>
        <w:numPr>
          <w:ilvl w:val="0"/>
          <w:numId w:val="18"/>
        </w:numPr>
      </w:pPr>
      <w:r w:rsidRPr="00E70652">
        <w:rPr>
          <w:b/>
          <w:noProof/>
          <w:lang w:eastAsia="lv-LV"/>
        </w:rPr>
        <w:t xml:space="preserve">Dzimšanas datums, Vieta </w:t>
      </w:r>
      <w:r>
        <w:t xml:space="preserve">– kontaktpersonas dzimšanas datums un vieta. </w:t>
      </w:r>
    </w:p>
    <w:p w:rsidR="006137FC" w:rsidRDefault="006137FC" w:rsidP="00E70652">
      <w:pPr>
        <w:pStyle w:val="Pamatteksts"/>
        <w:numPr>
          <w:ilvl w:val="0"/>
          <w:numId w:val="18"/>
        </w:numPr>
      </w:pPr>
      <w:r w:rsidRPr="00E70652">
        <w:rPr>
          <w:b/>
          <w:noProof/>
          <w:lang w:eastAsia="lv-LV"/>
        </w:rPr>
        <w:t>Iela, Māja</w:t>
      </w:r>
      <w:r>
        <w:t>…. – kontaktpersonas adrese</w:t>
      </w:r>
    </w:p>
    <w:p w:rsidR="00BB4879" w:rsidRPr="007D2451" w:rsidRDefault="00BB4879" w:rsidP="00C1516A">
      <w:pPr>
        <w:pStyle w:val="Piezme"/>
      </w:pPr>
      <w:r w:rsidRPr="007D2451">
        <w:rPr>
          <w:b/>
          <w:bCs/>
          <w:iCs/>
        </w:rPr>
        <w:t>Piezīme</w:t>
      </w:r>
      <w:r w:rsidRPr="007D2451">
        <w:rPr>
          <w:b/>
          <w:color w:val="FF0000"/>
        </w:rPr>
        <w:t>!</w:t>
      </w:r>
      <w:r>
        <w:t xml:space="preserve"> </w:t>
      </w:r>
      <w:r w:rsidR="006137FC">
        <w:t>Adreses ESPD vajadzībām kontaktpersonas dati tiek izmantoti e-konkursu apakšsistēmā – iepirkumu, kuriem piemērojami ESPD izslēgšanas kritēriji un atlases prasības, ģenerētajās ESPD atlases prasību .</w:t>
      </w:r>
      <w:proofErr w:type="spellStart"/>
      <w:r w:rsidR="006137FC">
        <w:t>xml</w:t>
      </w:r>
      <w:proofErr w:type="spellEnd"/>
      <w:r w:rsidR="006137FC">
        <w:t xml:space="preserve"> datnēs</w:t>
      </w:r>
      <w:r>
        <w:t>.</w:t>
      </w:r>
    </w:p>
    <w:p w:rsidR="00BB4879" w:rsidRDefault="00BB4879" w:rsidP="0068526F">
      <w:pPr>
        <w:pStyle w:val="Blokuapraksts"/>
      </w:pPr>
      <w:r>
        <w:t>Otrās kontaktpersonas informācija</w:t>
      </w:r>
    </w:p>
    <w:p w:rsidR="00BB4879" w:rsidRDefault="00BB4879" w:rsidP="00C1516A">
      <w:pPr>
        <w:pStyle w:val="Pamatteksts1"/>
      </w:pPr>
      <w:r>
        <w:t>Adresei kā otrai norādītājai kontaktpersonai ir jābūt reģistrētai pēc tādām pašām prasībām, kā pirmajai adreses kontaktpersonai.</w:t>
      </w:r>
    </w:p>
    <w:p w:rsidR="00BB4879" w:rsidRDefault="00BB4879" w:rsidP="0068526F">
      <w:pPr>
        <w:pStyle w:val="Blokuapraksts"/>
      </w:pPr>
      <w:r>
        <w:t>Saņēmēja – citas organizācijas informācija</w:t>
      </w:r>
    </w:p>
    <w:p w:rsidR="00BB4879" w:rsidRDefault="00924AC4" w:rsidP="0068526F">
      <w:pPr>
        <w:pStyle w:val="Picture"/>
      </w:pPr>
      <w:r w:rsidRPr="003A7E7D">
        <w:rPr>
          <w:noProof/>
        </w:rPr>
        <w:lastRenderedPageBreak/>
        <w:drawing>
          <wp:inline distT="0" distB="0" distL="0" distR="0" wp14:anchorId="2164639E" wp14:editId="234E6E94">
            <wp:extent cx="5944235" cy="421068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5944235" cy="4210685"/>
                    </a:xfrm>
                    <a:prstGeom prst="rect">
                      <a:avLst/>
                    </a:prstGeom>
                  </pic:spPr>
                </pic:pic>
              </a:graphicData>
            </a:graphic>
          </wp:inline>
        </w:drawing>
      </w:r>
    </w:p>
    <w:p w:rsidR="00BB4879" w:rsidRDefault="00BB4879" w:rsidP="00B958A9">
      <w:pPr>
        <w:pStyle w:val="Caption"/>
      </w:pPr>
      <w:r>
        <w:t>Ekr</w:t>
      </w:r>
      <w:r>
        <w:rPr>
          <w:rFonts w:hint="eastAsia"/>
        </w:rPr>
        <w:t>ā</w:t>
      </w:r>
      <w:r>
        <w:t xml:space="preserve">nformas bloks </w:t>
      </w:r>
      <w:fldSimple w:instr=" SEQ Ekrānformas_bloks \* ARABIC ">
        <w:r w:rsidR="00760291">
          <w:rPr>
            <w:noProof/>
          </w:rPr>
          <w:t>125</w:t>
        </w:r>
      </w:fldSimple>
      <w:r>
        <w:t>. Saņēmēja – citas organizācijas datu bloks</w:t>
      </w:r>
    </w:p>
    <w:p w:rsidR="00BB4879" w:rsidRDefault="00BB4879" w:rsidP="00C1516A">
      <w:pPr>
        <w:pStyle w:val="Piezme"/>
      </w:pPr>
      <w:r w:rsidRPr="00285558">
        <w:rPr>
          <w:b/>
          <w:bCs/>
          <w:iCs/>
        </w:rPr>
        <w:t>Piezīme</w:t>
      </w:r>
      <w:r w:rsidRPr="00285558">
        <w:rPr>
          <w:b/>
          <w:bCs/>
          <w:iCs/>
          <w:color w:val="FF0000"/>
        </w:rPr>
        <w:t>!</w:t>
      </w:r>
      <w:r>
        <w:t xml:space="preserve"> Datu bloks ir aktivizējams un aizpildāms tikai Pircēja organizācijas Piegādes adresēm</w:t>
      </w:r>
      <w:r w:rsidRPr="00CA0454">
        <w:t>.</w:t>
      </w:r>
    </w:p>
    <w:p w:rsidR="00BB4879" w:rsidRDefault="00BB4879" w:rsidP="00C1516A">
      <w:pPr>
        <w:pStyle w:val="Piezme"/>
      </w:pPr>
      <w:r w:rsidRPr="003152A5">
        <w:t>Bloks tiek aktivizēts tikai tad, ja lietotājs speciāli norāda, ka konkrētajai piegādes adresei būs saņēmējs - cita organizācija</w:t>
      </w:r>
      <w:r>
        <w:t>.</w:t>
      </w:r>
    </w:p>
    <w:p w:rsidR="00BB4879" w:rsidRDefault="00BB4879" w:rsidP="00924AC4">
      <w:pPr>
        <w:pStyle w:val="Pamatteksts"/>
        <w:numPr>
          <w:ilvl w:val="0"/>
          <w:numId w:val="18"/>
        </w:numPr>
        <w:ind w:left="1418"/>
      </w:pPr>
      <w:r w:rsidRPr="00E70652">
        <w:rPr>
          <w:b/>
          <w:noProof/>
          <w:lang w:eastAsia="lv-LV"/>
        </w:rPr>
        <w:t>Organizācijas nosaukums</w:t>
      </w:r>
      <w:r w:rsidRPr="00E70652">
        <w:rPr>
          <w:b/>
        </w:rPr>
        <w:t xml:space="preserve"> </w:t>
      </w:r>
      <w:r>
        <w:t>– ievadlauks saņēmēja organizācijas nosaukuma norādīšanai.</w:t>
      </w:r>
    </w:p>
    <w:p w:rsidR="00BB4879" w:rsidRDefault="00BB4879" w:rsidP="00924AC4">
      <w:pPr>
        <w:pStyle w:val="Pamatteksts"/>
        <w:numPr>
          <w:ilvl w:val="0"/>
          <w:numId w:val="18"/>
        </w:numPr>
        <w:ind w:left="1418"/>
      </w:pPr>
      <w:r w:rsidRPr="00E70652">
        <w:rPr>
          <w:b/>
          <w:noProof/>
          <w:lang w:eastAsia="lv-LV"/>
        </w:rPr>
        <w:t>Nodokļu maksātāja reģistrācijas numurs</w:t>
      </w:r>
      <w:r w:rsidRPr="00E70652">
        <w:rPr>
          <w:b/>
        </w:rPr>
        <w:t xml:space="preserve"> </w:t>
      </w:r>
      <w:r>
        <w:t>– ievadlauks saņēmēja organizācijas nodokļu maksātāja reģistrācijas numura norādīšanai.</w:t>
      </w:r>
    </w:p>
    <w:p w:rsidR="00BB4879" w:rsidRDefault="00BB4879" w:rsidP="00C1516A">
      <w:pPr>
        <w:pStyle w:val="Piezme"/>
      </w:pPr>
      <w:r w:rsidRPr="00285558">
        <w:rPr>
          <w:b/>
          <w:bCs/>
          <w:iCs/>
        </w:rPr>
        <w:t>Piezīme</w:t>
      </w:r>
      <w:r w:rsidRPr="00285558">
        <w:rPr>
          <w:b/>
          <w:bCs/>
          <w:iCs/>
          <w:color w:val="FF0000"/>
        </w:rPr>
        <w:t>!</w:t>
      </w:r>
      <w:r>
        <w:t xml:space="preserve"> Nodokļu maksātāja reģistrācijas numuram ir jābūt tieši 11 ciparus garam</w:t>
      </w:r>
      <w:r w:rsidRPr="00557E3A">
        <w:t>.</w:t>
      </w:r>
    </w:p>
    <w:p w:rsidR="00BB4879" w:rsidRDefault="00BB4879" w:rsidP="00C1516A">
      <w:pPr>
        <w:pStyle w:val="Pamatteksts1"/>
      </w:pPr>
      <w:r>
        <w:t>Saņēmēja – citas organizācijas Juridiskās adreses dati:</w:t>
      </w:r>
    </w:p>
    <w:p w:rsidR="00924AC4" w:rsidRDefault="00924AC4" w:rsidP="00924AC4">
      <w:pPr>
        <w:pStyle w:val="Pamatteksts"/>
      </w:pPr>
      <w:r w:rsidRPr="00F44C1E">
        <w:rPr>
          <w:b/>
          <w:noProof/>
          <w:lang w:eastAsia="lv-LV"/>
        </w:rPr>
        <w:t xml:space="preserve">Meklējamā adrese </w:t>
      </w:r>
      <w:r>
        <w:t xml:space="preserve">– ievadlauks adreses atlasei no Valsts adrešu reģistra. Izmantojams tikai adresēm Latvijā, t.i., ja laukā </w:t>
      </w:r>
      <w:r w:rsidRPr="00F44C1E">
        <w:rPr>
          <w:b/>
        </w:rPr>
        <w:t>Valsts</w:t>
      </w:r>
      <w:r>
        <w:t xml:space="preserve"> norādīta ‘Latvija’. Rakstot adresi, sistēma piemeklē atbilstošu adrešu sarakstu. Nepieciešamo izvēlas, noklikšķinot uz tās – tiek aizpildīti atbilstošie adreses lauki – Pilsēta, Iela u.c. Saite </w:t>
      </w:r>
      <w:r w:rsidRPr="00916FF7">
        <w:rPr>
          <w:rStyle w:val="Hipersaite"/>
        </w:rPr>
        <w:t>Notīrīt</w:t>
      </w:r>
      <w:r>
        <w:t xml:space="preserve"> dzēš visu ievadīto adreses laukos.</w:t>
      </w:r>
    </w:p>
    <w:p w:rsidR="00924AC4" w:rsidRDefault="00924AC4" w:rsidP="00924AC4">
      <w:pPr>
        <w:pStyle w:val="Picture"/>
      </w:pPr>
      <w:r w:rsidRPr="007C0ADA">
        <w:rPr>
          <w:noProof/>
        </w:rPr>
        <w:lastRenderedPageBreak/>
        <w:drawing>
          <wp:inline distT="0" distB="0" distL="0" distR="0" wp14:anchorId="60B50008" wp14:editId="1ACF0BEC">
            <wp:extent cx="4689094" cy="1362497"/>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4713158" cy="1369489"/>
                    </a:xfrm>
                    <a:prstGeom prst="rect">
                      <a:avLst/>
                    </a:prstGeom>
                  </pic:spPr>
                </pic:pic>
              </a:graphicData>
            </a:graphic>
          </wp:inline>
        </w:drawing>
      </w:r>
    </w:p>
    <w:p w:rsidR="00924AC4" w:rsidRPr="00924AC4" w:rsidRDefault="00924AC4" w:rsidP="00924AC4">
      <w:pPr>
        <w:pStyle w:val="Pamatteksts"/>
      </w:pPr>
      <w:r w:rsidRPr="00F44C1E">
        <w:rPr>
          <w:b/>
          <w:noProof/>
          <w:lang w:eastAsia="lv-LV"/>
        </w:rPr>
        <w:t xml:space="preserve">Pilsēta, Novads, Pagasts, Iela, Māja, Dzīvoklis, Pasta indekss </w:t>
      </w:r>
      <w:r>
        <w:t>– lauki aizpildās automātiski, ielasot adresi no Valsts adrešu reģistra. Atļauta arī lauku rediģēšana un manuāla adreses ievade.</w:t>
      </w:r>
    </w:p>
    <w:p w:rsidR="00BB4879" w:rsidRPr="006A6180" w:rsidRDefault="00BB4879" w:rsidP="00E70652">
      <w:pPr>
        <w:pStyle w:val="Pamatteksts"/>
      </w:pPr>
      <w:r>
        <w:rPr>
          <w:b/>
          <w:noProof/>
          <w:lang w:eastAsia="lv-LV"/>
        </w:rPr>
        <w:t xml:space="preserve">Apriņķis </w:t>
      </w:r>
      <w:r>
        <w:t xml:space="preserve">– </w:t>
      </w:r>
      <w:r w:rsidR="00924AC4">
        <w:rPr>
          <w:noProof/>
          <w:lang w:eastAsia="lv-LV"/>
        </w:rPr>
        <w:t>lauks tiek attēlots, ja iepriekš bijis aizpildīts (agrāk veidotām adresēm)</w:t>
      </w:r>
      <w:r>
        <w:t>.</w:t>
      </w:r>
    </w:p>
    <w:p w:rsidR="00BB4879" w:rsidRDefault="00BB4879" w:rsidP="00E70652">
      <w:pPr>
        <w:pStyle w:val="Pamatteksts"/>
      </w:pPr>
      <w:r>
        <w:rPr>
          <w:b/>
          <w:noProof/>
          <w:lang w:eastAsia="lv-LV"/>
        </w:rPr>
        <w:t xml:space="preserve">Valsts </w:t>
      </w:r>
      <w:r>
        <w:t xml:space="preserve">– </w:t>
      </w:r>
      <w:r w:rsidR="00924AC4">
        <w:t>izvēle valsts norādīšanai. Pēc noklusējuma attēlota valsts „Latvija”.</w:t>
      </w:r>
    </w:p>
    <w:p w:rsidR="00BB4879" w:rsidRDefault="00BB4879" w:rsidP="0068526F">
      <w:pPr>
        <w:pStyle w:val="Blokuapraksts"/>
      </w:pPr>
      <w:r>
        <w:t>Adreses pievienošanas spiedpogu darbība</w:t>
      </w:r>
    </w:p>
    <w:p w:rsidR="00BB4879" w:rsidRDefault="00BB4879" w:rsidP="00E70652">
      <w:pPr>
        <w:pStyle w:val="Pamatteksts"/>
        <w:numPr>
          <w:ilvl w:val="0"/>
          <w:numId w:val="18"/>
        </w:numPr>
      </w:pPr>
      <w:r>
        <w:t xml:space="preserve">Uzklikšķinot uz spiedpogas </w:t>
      </w:r>
      <w:r w:rsidRPr="00936F54">
        <w:rPr>
          <w:noProof/>
          <w:lang w:eastAsia="lv-LV"/>
        </w:rPr>
        <w:drawing>
          <wp:inline distT="0" distB="0" distL="0" distR="0" wp14:anchorId="6E1E3EA4" wp14:editId="1955FC7C">
            <wp:extent cx="714375" cy="17145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4375" cy="171450"/>
                    </a:xfrm>
                    <a:prstGeom prst="rect">
                      <a:avLst/>
                    </a:prstGeom>
                    <a:noFill/>
                    <a:ln>
                      <a:noFill/>
                    </a:ln>
                  </pic:spPr>
                </pic:pic>
              </a:graphicData>
            </a:graphic>
          </wp:inline>
        </w:drawing>
      </w:r>
      <w:r>
        <w:t>, tiek veikta rediģēto adreses un tai norādīto kontaktpersonu datu pievienošana organizācijas datiem un attēlošana organizācijas Adrešu sarakstā.</w:t>
      </w:r>
    </w:p>
    <w:p w:rsidR="00BB4879" w:rsidRDefault="00BB4879" w:rsidP="00C1516A">
      <w:pPr>
        <w:pStyle w:val="Piezme"/>
      </w:pPr>
      <w:r w:rsidRPr="00285558">
        <w:rPr>
          <w:b/>
          <w:bCs/>
          <w:iCs/>
        </w:rPr>
        <w:t>Piezīme</w:t>
      </w:r>
      <w:r w:rsidRPr="00285558">
        <w:rPr>
          <w:b/>
          <w:bCs/>
          <w:iCs/>
          <w:color w:val="FF0000"/>
        </w:rPr>
        <w:t>!</w:t>
      </w:r>
      <w:r>
        <w:t xml:space="preserve"> Lai dati tiktu saglabāti, ir jāveic datu saglabāšana organizācijas datiem, par ko tiek attēlots brīdinājuma paziņojums organizācijas datu ekrānformā:</w:t>
      </w:r>
    </w:p>
    <w:p w:rsidR="00BB4879" w:rsidRDefault="00BB4879" w:rsidP="0068526F">
      <w:pPr>
        <w:pStyle w:val="Picture"/>
      </w:pPr>
      <w:r w:rsidRPr="00936F54">
        <w:rPr>
          <w:noProof/>
        </w:rPr>
        <w:drawing>
          <wp:inline distT="0" distB="0" distL="0" distR="0" wp14:anchorId="12C3F1E6" wp14:editId="0223B7A9">
            <wp:extent cx="5943600" cy="457200"/>
            <wp:effectExtent l="0" t="0" r="0" b="0"/>
            <wp:docPr id="62"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p w:rsidR="00BB4879" w:rsidRDefault="00BB4879" w:rsidP="00B958A9">
      <w:pPr>
        <w:pStyle w:val="Caption"/>
      </w:pPr>
      <w:r>
        <w:t xml:space="preserve">Paziņojums </w:t>
      </w:r>
      <w:fldSimple w:instr=" SEQ Paziņojums \* ARABIC ">
        <w:r w:rsidR="00760291">
          <w:rPr>
            <w:noProof/>
          </w:rPr>
          <w:t>47</w:t>
        </w:r>
      </w:fldSimple>
      <w:r>
        <w:t>. Paziņojums par organizācijas datu saglabāšanas nepieciešamību</w:t>
      </w:r>
    </w:p>
    <w:p w:rsidR="00BB4879" w:rsidRDefault="00BB4879" w:rsidP="00E70652">
      <w:pPr>
        <w:pStyle w:val="Pamatteksts"/>
        <w:numPr>
          <w:ilvl w:val="0"/>
          <w:numId w:val="18"/>
        </w:numPr>
      </w:pPr>
      <w:r>
        <w:t xml:space="preserve">Uzklikšķinot uz spiedpogas </w:t>
      </w:r>
      <w:r w:rsidRPr="00936F54">
        <w:rPr>
          <w:noProof/>
          <w:lang w:eastAsia="lv-LV"/>
        </w:rPr>
        <w:drawing>
          <wp:inline distT="0" distB="0" distL="0" distR="0" wp14:anchorId="2F497D3A" wp14:editId="3155E1B5">
            <wp:extent cx="676275" cy="161925"/>
            <wp:effectExtent l="0" t="0" r="0" b="0"/>
            <wp:docPr id="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sidRPr="00E70652">
        <w:rPr>
          <w:b/>
          <w:noProof/>
          <w:lang w:eastAsia="lv-LV"/>
        </w:rPr>
        <w:t xml:space="preserve"> </w:t>
      </w:r>
      <w:r w:rsidRPr="007E4218">
        <w:rPr>
          <w:noProof/>
          <w:lang w:eastAsia="lv-LV"/>
        </w:rPr>
        <w:t>vai ikonai</w:t>
      </w:r>
      <w:r>
        <w:rPr>
          <w:noProof/>
          <w:lang w:eastAsia="lv-LV"/>
        </w:rPr>
        <w:t xml:space="preserve"> </w:t>
      </w:r>
      <w:r w:rsidRPr="00936F54">
        <w:rPr>
          <w:noProof/>
          <w:lang w:eastAsia="lv-LV"/>
        </w:rPr>
        <w:drawing>
          <wp:inline distT="0" distB="0" distL="0" distR="0" wp14:anchorId="46C099BF" wp14:editId="65D708AE">
            <wp:extent cx="190500" cy="190500"/>
            <wp:effectExtent l="0" t="0" r="0" b="0"/>
            <wp:docPr id="5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E4218">
        <w:t>,</w:t>
      </w:r>
      <w:r>
        <w:t xml:space="preserve"> ekrānforma tiek aizvērta.</w:t>
      </w:r>
    </w:p>
    <w:p w:rsidR="00BB4879" w:rsidRDefault="00BB4879" w:rsidP="00E70652">
      <w:pPr>
        <w:pStyle w:val="Pamatteksts"/>
        <w:numPr>
          <w:ilvl w:val="0"/>
          <w:numId w:val="18"/>
        </w:numPr>
      </w:pPr>
      <w:r>
        <w:t xml:space="preserve">Uzklikšķinot uz spiedpogas </w:t>
      </w:r>
      <w:r w:rsidRPr="00936F54">
        <w:rPr>
          <w:noProof/>
          <w:lang w:eastAsia="lv-LV"/>
        </w:rPr>
        <w:drawing>
          <wp:inline distT="0" distB="0" distL="0" distR="0" wp14:anchorId="0574E251" wp14:editId="701AEE80">
            <wp:extent cx="695325" cy="18097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t xml:space="preserve">, tiek veikta adreses un tai norādīto kontaktpersonu datu </w:t>
      </w:r>
      <w:r w:rsidRPr="00AD5486">
        <w:t>dzēšana (skat. aprakstu Adreses datu dzēšana</w:t>
      </w:r>
      <w:r w:rsidRPr="00E70652">
        <w:rPr>
          <w:vanish/>
        </w:rPr>
        <w:t>|topic=Adreses datu dzēšana</w:t>
      </w:r>
      <w:r w:rsidRPr="00AD5486">
        <w:t>).</w:t>
      </w:r>
    </w:p>
    <w:p w:rsidR="00BB4879" w:rsidRDefault="00BB4879" w:rsidP="00BB4879">
      <w:pPr>
        <w:pStyle w:val="Heading2"/>
        <w:numPr>
          <w:ilvl w:val="1"/>
          <w:numId w:val="3"/>
        </w:numPr>
      </w:pPr>
      <w:bookmarkStart w:id="361" w:name="_D2HTopic_3288"/>
      <w:bookmarkStart w:id="362" w:name="_Toc179879077"/>
      <w:r w:rsidRPr="00C507B0">
        <w:t>Adreses datu dzēšana</w:t>
      </w:r>
      <w:bookmarkEnd w:id="361"/>
      <w:bookmarkEnd w:id="362"/>
    </w:p>
    <w:p w:rsidR="00BB4879" w:rsidRPr="003022F8" w:rsidRDefault="00BB4879" w:rsidP="0068526F">
      <w:pPr>
        <w:rPr>
          <w:vanish/>
        </w:rPr>
      </w:pPr>
      <w:r>
        <w:fldChar w:fldCharType="begin"/>
      </w:r>
      <w:r>
        <w:instrText xml:space="preserve"> XE "Adrese" </w:instrText>
      </w:r>
      <w:r>
        <w:fldChar w:fldCharType="end"/>
      </w:r>
    </w:p>
    <w:p w:rsidR="00BB4879" w:rsidRDefault="00BB4879" w:rsidP="00C1516A">
      <w:pPr>
        <w:pStyle w:val="Apaknodaas"/>
      </w:pPr>
      <w:r>
        <w:t>Apraksts</w:t>
      </w:r>
    </w:p>
    <w:p w:rsidR="00BB4879" w:rsidRPr="005232C1" w:rsidRDefault="00BB4879" w:rsidP="00C1516A">
      <w:pPr>
        <w:pStyle w:val="Pamatteksts1"/>
      </w:pPr>
      <w:r>
        <w:t xml:space="preserve">Sistēma nodrošina iespēju veikt organizācijai reģistrētas adreses un tās kontaktpersonu datu </w:t>
      </w:r>
      <w:r w:rsidRPr="00307A4C">
        <w:t>dzēšan</w:t>
      </w:r>
      <w:r>
        <w:t>u</w:t>
      </w:r>
      <w:r>
        <w:fldChar w:fldCharType="begin"/>
      </w:r>
      <w:r>
        <w:instrText xml:space="preserve"> XE "Adreses datu </w:instrText>
      </w:r>
      <w:r w:rsidRPr="000500A4">
        <w:instrText>dzēšana</w:instrText>
      </w:r>
      <w:r>
        <w:instrText xml:space="preserve">" </w:instrText>
      </w:r>
      <w:r>
        <w:fldChar w:fldCharType="end"/>
      </w:r>
      <w:r>
        <w:t>.</w:t>
      </w:r>
    </w:p>
    <w:p w:rsidR="00BB4879" w:rsidRDefault="00BB4879" w:rsidP="00C1516A">
      <w:pPr>
        <w:pStyle w:val="Apaknodaas"/>
      </w:pPr>
      <w:r>
        <w:t xml:space="preserve">Piekļūšanas nosacījumi </w:t>
      </w:r>
    </w:p>
    <w:p w:rsidR="00BB4879" w:rsidRDefault="00BB4879" w:rsidP="00C1516A">
      <w:pPr>
        <w:pStyle w:val="Pamatteksts1"/>
      </w:pPr>
      <w:r>
        <w:t>Organizācijas adreses un tās kontaktpersonu datu dzēšana sistēmā ir pieejama autorizētiem sistēmas lietotājiem ar lomu Sistēmas administrators, Pircēja administrators vai Piegādātāja administrators.</w:t>
      </w:r>
    </w:p>
    <w:p w:rsidR="00BB4879" w:rsidRPr="005232C1" w:rsidRDefault="00BB4879" w:rsidP="00C1516A">
      <w:pPr>
        <w:pStyle w:val="Piezme"/>
      </w:pPr>
      <w:r w:rsidRPr="001C1669">
        <w:rPr>
          <w:b/>
        </w:rPr>
        <w:t>Piezīme</w:t>
      </w:r>
      <w:r w:rsidRPr="0037299B">
        <w:rPr>
          <w:b/>
          <w:color w:val="FF0000"/>
        </w:rPr>
        <w:t>!</w:t>
      </w:r>
      <w:r w:rsidRPr="0037299B">
        <w:t xml:space="preserve"> </w:t>
      </w:r>
      <w:r>
        <w:t>Organizāciju administratori (Pircēja un Piegādātāja administratori) var veikt organizācijas adrešu un to kontaktpersonu datu dzēšanu tikai savu organizāciju ietvaros.</w:t>
      </w:r>
    </w:p>
    <w:p w:rsidR="00BB4879" w:rsidRDefault="00BB4879" w:rsidP="00C1516A">
      <w:pPr>
        <w:pStyle w:val="Apaknodaas"/>
      </w:pPr>
      <w:r>
        <w:t>Piekļūšana</w:t>
      </w:r>
    </w:p>
    <w:p w:rsidR="00BB4879" w:rsidRDefault="00BB4879" w:rsidP="00C1516A">
      <w:pPr>
        <w:pStyle w:val="Pamatteksts1"/>
      </w:pPr>
      <w:r>
        <w:lastRenderedPageBreak/>
        <w:t>Organizācijas adreses datu dzēšanu</w:t>
      </w:r>
      <w:r w:rsidRPr="00F97A60">
        <w:t xml:space="preserve"> ir iespējams veikt no </w:t>
      </w:r>
      <w:r>
        <w:t xml:space="preserve">konkrētās adreses </w:t>
      </w:r>
      <w:r w:rsidRPr="00F97A60">
        <w:t xml:space="preserve">datu rediģēšanas ekrānformas </w:t>
      </w:r>
      <w:r>
        <w:t xml:space="preserve">(skat. aprakstu </w:t>
      </w:r>
      <w:r w:rsidRPr="00BB4879">
        <w:t>Adreses un tās kontaktpersonu datu rediģēšana</w:t>
      </w:r>
      <w:r w:rsidRPr="00654B8E">
        <w:t>), izvēloties adreses dzēšanas darbību.</w:t>
      </w:r>
    </w:p>
    <w:p w:rsidR="00BB4879" w:rsidRDefault="00BB4879" w:rsidP="00C1516A">
      <w:pPr>
        <w:pStyle w:val="Apaknodaas"/>
      </w:pPr>
      <w:r>
        <w:t>Izpildes scenārijs</w:t>
      </w:r>
    </w:p>
    <w:p w:rsidR="00BB4879" w:rsidRDefault="00BB4879" w:rsidP="00C1516A">
      <w:pPr>
        <w:pStyle w:val="Pamatteksts1"/>
      </w:pPr>
      <w:r>
        <w:t>Veicot organizācijas adreses un tās kontaktpersonu dzēšanu, sistēmā tiek veiktas pārbaudes:</w:t>
      </w:r>
    </w:p>
    <w:p w:rsidR="00BB4879" w:rsidRPr="007A476C" w:rsidRDefault="00BB4879" w:rsidP="00C1516A">
      <w:pPr>
        <w:pStyle w:val="Piezme"/>
      </w:pPr>
      <w:r w:rsidRPr="00285558">
        <w:rPr>
          <w:b/>
          <w:bCs/>
          <w:iCs/>
        </w:rPr>
        <w:t>Piezīme</w:t>
      </w:r>
      <w:r w:rsidRPr="00285558">
        <w:rPr>
          <w:b/>
          <w:bCs/>
          <w:iCs/>
          <w:color w:val="FF0000"/>
        </w:rPr>
        <w:t>!</w:t>
      </w:r>
      <w:r>
        <w:rPr>
          <w:b/>
          <w:bCs/>
          <w:iCs/>
          <w:color w:val="FF0000"/>
        </w:rPr>
        <w:t xml:space="preserve"> </w:t>
      </w:r>
      <w:r w:rsidRPr="007A476C">
        <w:t xml:space="preserve">Organizācijai nedrīkst dzēst adresi ar </w:t>
      </w:r>
      <w:r>
        <w:t>adreses veidu</w:t>
      </w:r>
      <w:r w:rsidRPr="007A476C">
        <w:t xml:space="preserve"> "Juridiskā adrese</w:t>
      </w:r>
      <w:r>
        <w:t>”.</w:t>
      </w:r>
    </w:p>
    <w:p w:rsidR="00BB4879" w:rsidRDefault="00BB4879" w:rsidP="00C1516A">
      <w:pPr>
        <w:pStyle w:val="Piezme"/>
      </w:pPr>
      <w:r w:rsidRPr="00285558">
        <w:rPr>
          <w:b/>
          <w:bCs/>
          <w:iCs/>
        </w:rPr>
        <w:t>Piezīme</w:t>
      </w:r>
      <w:r w:rsidRPr="00285558">
        <w:rPr>
          <w:b/>
          <w:bCs/>
          <w:iCs/>
          <w:color w:val="FF0000"/>
        </w:rPr>
        <w:t>!</w:t>
      </w:r>
      <w:r>
        <w:rPr>
          <w:b/>
          <w:bCs/>
          <w:iCs/>
          <w:color w:val="FF0000"/>
        </w:rPr>
        <w:t xml:space="preserve"> </w:t>
      </w:r>
      <w:r w:rsidRPr="00F860BF">
        <w:t>Nevar dzēst organizācijas adreses un tās kontaktpersonu datus</w:t>
      </w:r>
      <w:r>
        <w:t xml:space="preserve">, ja tas </w:t>
      </w:r>
      <w:r w:rsidRPr="00BA1D74">
        <w:t>ir piesaistīts Pirkuma pasūtījumam vai Grozam</w:t>
      </w:r>
      <w:r>
        <w:t>.</w:t>
      </w:r>
    </w:p>
    <w:p w:rsidR="00BB4879" w:rsidRDefault="00BB4879" w:rsidP="00C1516A">
      <w:pPr>
        <w:pStyle w:val="Pamatteksts1"/>
      </w:pPr>
      <w:r>
        <w:t>Ja organizācijas adreses dzēšanai netiek konstatēti ierobežojumi, tad adreses un tās kontaktpersonas dati tiek dzēsti no organizācijas adrešu saraksta.</w:t>
      </w:r>
    </w:p>
    <w:p w:rsidR="00BB4879" w:rsidRDefault="00BB4879" w:rsidP="00C1516A">
      <w:pPr>
        <w:pStyle w:val="Piezme"/>
      </w:pPr>
      <w:r w:rsidRPr="00285558">
        <w:rPr>
          <w:b/>
          <w:bCs/>
          <w:iCs/>
        </w:rPr>
        <w:t>Piezīme</w:t>
      </w:r>
      <w:r w:rsidRPr="00285558">
        <w:rPr>
          <w:b/>
          <w:bCs/>
          <w:iCs/>
          <w:color w:val="FF0000"/>
        </w:rPr>
        <w:t>!</w:t>
      </w:r>
      <w:r>
        <w:t xml:space="preserve"> Lai izmaiņas organizācijas adrešu datos tiktu saglabātas, ir jāveic datu saglabāšana organizācijas datiem</w:t>
      </w:r>
      <w:r w:rsidRPr="00CA0454">
        <w:t>.</w:t>
      </w:r>
    </w:p>
    <w:p w:rsidR="00BB4879" w:rsidRDefault="00BB4879" w:rsidP="00BB4879">
      <w:pPr>
        <w:pStyle w:val="Heading2"/>
        <w:numPr>
          <w:ilvl w:val="1"/>
          <w:numId w:val="3"/>
        </w:numPr>
      </w:pPr>
      <w:bookmarkStart w:id="363" w:name="_D2HTopic_3255"/>
      <w:bookmarkStart w:id="364" w:name="_Toc179879078"/>
      <w:r w:rsidRPr="00496627">
        <w:t>Organizācijas bloķēšana</w:t>
      </w:r>
      <w:bookmarkEnd w:id="363"/>
      <w:bookmarkEnd w:id="364"/>
    </w:p>
    <w:p w:rsidR="00BB4879" w:rsidRPr="00C909EB" w:rsidRDefault="00BB4879" w:rsidP="0068526F">
      <w:pPr>
        <w:rPr>
          <w:vanish/>
        </w:rPr>
      </w:pPr>
      <w:r>
        <w:fldChar w:fldCharType="begin"/>
      </w:r>
      <w:r>
        <w:instrText xml:space="preserve"> XE "Organizācija" </w:instrText>
      </w:r>
      <w:r>
        <w:fldChar w:fldCharType="end"/>
      </w:r>
    </w:p>
    <w:p w:rsidR="00BB4879" w:rsidRDefault="00BB4879" w:rsidP="00C1516A">
      <w:pPr>
        <w:pStyle w:val="Apaknodaas"/>
      </w:pPr>
      <w:r>
        <w:t>Apraksts</w:t>
      </w:r>
    </w:p>
    <w:p w:rsidR="00BB4879" w:rsidRDefault="00BB4879" w:rsidP="00C1516A">
      <w:pPr>
        <w:pStyle w:val="Pamatteksts1"/>
      </w:pPr>
      <w:r>
        <w:t>Organizācijas bloķēšana</w:t>
      </w:r>
      <w:r>
        <w:fldChar w:fldCharType="begin"/>
      </w:r>
      <w:r>
        <w:instrText xml:space="preserve"> XE "Organizācijas</w:instrText>
      </w:r>
      <w:r w:rsidRPr="00E97112">
        <w:instrText xml:space="preserve"> bloķēšana</w:instrText>
      </w:r>
      <w:r>
        <w:instrText xml:space="preserve">" </w:instrText>
      </w:r>
      <w:r>
        <w:fldChar w:fldCharType="end"/>
      </w:r>
      <w:r>
        <w:t xml:space="preserve"> nozīmē kādas reģistrētas aktīvas organizācijas uzstādīšanu par neaktīvu sistēmā, kā rezultātā tiek bloķēti arī visi šīs organizācijas lietotāji </w:t>
      </w:r>
      <w:r w:rsidRPr="00496627">
        <w:t xml:space="preserve">(skat. aprakstu </w:t>
      </w:r>
      <w:r w:rsidRPr="00BB4879">
        <w:t>Lietotāja bloķēšana</w:t>
      </w:r>
      <w:r w:rsidRPr="00496627">
        <w:t>) un tie vairs nevar pieslēgties sistēmai, lai veiktu tajā darbības.</w:t>
      </w:r>
    </w:p>
    <w:p w:rsidR="00BB4879" w:rsidRPr="005232C1" w:rsidRDefault="00BB4879" w:rsidP="00C1516A">
      <w:pPr>
        <w:pStyle w:val="Piezme"/>
      </w:pPr>
      <w:r w:rsidRPr="00D03985">
        <w:rPr>
          <w:b/>
          <w:bCs/>
          <w:iCs/>
        </w:rPr>
        <w:t>Piezīme</w:t>
      </w:r>
      <w:r w:rsidRPr="00D03985">
        <w:rPr>
          <w:b/>
          <w:bCs/>
          <w:iCs/>
          <w:color w:val="FF0000"/>
        </w:rPr>
        <w:t>!</w:t>
      </w:r>
      <w:r>
        <w:t xml:space="preserve"> Bloķēt var tikai aktīvas organizācijas.</w:t>
      </w:r>
    </w:p>
    <w:p w:rsidR="00BB4879" w:rsidRDefault="00BB4879" w:rsidP="00C1516A">
      <w:pPr>
        <w:pStyle w:val="Apaknodaas"/>
      </w:pPr>
      <w:r>
        <w:t xml:space="preserve">Piekļūšanas nosacījumi </w:t>
      </w:r>
    </w:p>
    <w:p w:rsidR="00BB4879" w:rsidRDefault="00BB4879" w:rsidP="00C1516A">
      <w:pPr>
        <w:pStyle w:val="Pamatteksts1"/>
      </w:pPr>
      <w:r>
        <w:t>Organizācijas bloķēšanu var veikt autorizēts sistēmas lietotājs ar lomu Sistēmas administrators, Pircēja administrators vai Piegādātāja administrators.</w:t>
      </w:r>
    </w:p>
    <w:p w:rsidR="00BB4879" w:rsidRDefault="00BB4879" w:rsidP="00C1516A">
      <w:pPr>
        <w:pStyle w:val="Apaknodaas"/>
      </w:pPr>
      <w:r>
        <w:t>Piekļūšana</w:t>
      </w:r>
    </w:p>
    <w:p w:rsidR="00BB4879" w:rsidRPr="0099463E" w:rsidRDefault="00BB4879" w:rsidP="00C1516A">
      <w:pPr>
        <w:pStyle w:val="Pamatteksts1"/>
      </w:pPr>
      <w:r>
        <w:t xml:space="preserve">Organizācijas bloķēšanu var veikt no organizācijas datu rediģēšanas ekrānformas </w:t>
      </w:r>
      <w:r w:rsidRPr="00326666">
        <w:t xml:space="preserve">(skat. aprakstu </w:t>
      </w:r>
      <w:r w:rsidRPr="00BB4879">
        <w:t>Organizācijas datu rediģēšana</w:t>
      </w:r>
      <w:r w:rsidRPr="00326666">
        <w:t>), izvēloties bloķēšanas darbību.</w:t>
      </w:r>
    </w:p>
    <w:p w:rsidR="00BB4879" w:rsidRDefault="00BB4879" w:rsidP="00C1516A">
      <w:pPr>
        <w:pStyle w:val="Apaknodaas"/>
      </w:pPr>
      <w:r>
        <w:t>Izpildes scenārijs</w:t>
      </w:r>
    </w:p>
    <w:p w:rsidR="00BB4879" w:rsidRDefault="00BB4879" w:rsidP="00C1516A">
      <w:pPr>
        <w:pStyle w:val="Pamatteksts1"/>
      </w:pPr>
      <w:r>
        <w:t>Veicot organizācijas bloķēšanu:</w:t>
      </w:r>
    </w:p>
    <w:p w:rsidR="00BB4879" w:rsidRDefault="00BB4879" w:rsidP="00E70652">
      <w:pPr>
        <w:pStyle w:val="Pamatteksts"/>
      </w:pPr>
      <w:r>
        <w:t xml:space="preserve">tiek bloķēti visi organizācijai reģistrētie aktīvie lietotāji </w:t>
      </w:r>
      <w:r w:rsidRPr="00496627">
        <w:t xml:space="preserve">(skat. aprakstu </w:t>
      </w:r>
      <w:r w:rsidRPr="00BB4879">
        <w:t>Lietotāja bloķēšana</w:t>
      </w:r>
      <w:r w:rsidRPr="00496627">
        <w:t>)</w:t>
      </w:r>
      <w:r>
        <w:t>;</w:t>
      </w:r>
    </w:p>
    <w:p w:rsidR="00BB4879" w:rsidRDefault="00BB4879" w:rsidP="00E70652">
      <w:pPr>
        <w:pStyle w:val="Pamatteksts"/>
      </w:pPr>
      <w:r>
        <w:t>organizācijai tiek mainīts statuss no „Aktīvs” uz „Bloķēts”.</w:t>
      </w:r>
    </w:p>
    <w:p w:rsidR="00E73370" w:rsidRDefault="00E73370" w:rsidP="00E73370">
      <w:pPr>
        <w:pStyle w:val="Heading2"/>
        <w:numPr>
          <w:ilvl w:val="1"/>
          <w:numId w:val="3"/>
        </w:numPr>
      </w:pPr>
      <w:bookmarkStart w:id="365" w:name="_Kvalifikācijas_sertifikātu_uzturēša"/>
      <w:bookmarkStart w:id="366" w:name="_Toc179879079"/>
      <w:bookmarkEnd w:id="365"/>
      <w:r>
        <w:t>Kvalifikācijas sertifikātu uzturēšana</w:t>
      </w:r>
      <w:bookmarkEnd w:id="366"/>
    </w:p>
    <w:p w:rsidR="00E73370" w:rsidRDefault="00E73370" w:rsidP="00C1516A">
      <w:pPr>
        <w:pStyle w:val="Apaknodaas"/>
      </w:pPr>
      <w:r>
        <w:t>Apraksts</w:t>
      </w:r>
    </w:p>
    <w:p w:rsidR="00E73370" w:rsidRDefault="00E73370" w:rsidP="00C1516A">
      <w:pPr>
        <w:pStyle w:val="Pamatteksts1"/>
      </w:pPr>
      <w:r>
        <w:t xml:space="preserve">Organizācijas kvalifikācijas sertifikāti un </w:t>
      </w:r>
      <w:proofErr w:type="spellStart"/>
      <w:r>
        <w:t>pre</w:t>
      </w:r>
      <w:proofErr w:type="spellEnd"/>
      <w:r>
        <w:t>-kvalifikācijas sistēmu pierādījumu informācija var tikt izmantota e-konkursu apakšsistēmā – iepirkumos, kuros piemēroti ESPD izslēgšanas kritēriji un atlases prasības. Ievadot pretendenta informāciju piedāvājumā, sertifikātu informāciju var ielasīt no organizācijas datiem.</w:t>
      </w:r>
    </w:p>
    <w:p w:rsidR="00E73370" w:rsidRDefault="00E73370" w:rsidP="00C1516A">
      <w:pPr>
        <w:pStyle w:val="Apaknodaas"/>
      </w:pPr>
      <w:r>
        <w:t xml:space="preserve">Piekļūšanas nosacījumi </w:t>
      </w:r>
    </w:p>
    <w:p w:rsidR="00E73370" w:rsidRDefault="00E73370" w:rsidP="00C1516A">
      <w:pPr>
        <w:pStyle w:val="Pamatteksts1"/>
      </w:pPr>
      <w:r>
        <w:lastRenderedPageBreak/>
        <w:t>Sertifikātu informācijas reģistrēšana, labošana un dzēšana sistēmā ir pieejama autorizētiem sistēmas lietotājiem ar lomu Sistēmas administrators, Pircēja administrators vai Piegādātāja administrators.</w:t>
      </w:r>
    </w:p>
    <w:p w:rsidR="00E73370" w:rsidRPr="00DF73E2" w:rsidRDefault="00E73370" w:rsidP="00C1516A">
      <w:pPr>
        <w:pStyle w:val="Apaknodaas"/>
      </w:pPr>
      <w:r w:rsidRPr="00DF73E2">
        <w:t>Piekļūšana</w:t>
      </w:r>
      <w:r>
        <w:t>s</w:t>
      </w:r>
    </w:p>
    <w:p w:rsidR="00E73370" w:rsidRDefault="00E73370" w:rsidP="00C1516A">
      <w:pPr>
        <w:pStyle w:val="Pamatteksts1"/>
      </w:pPr>
      <w:r>
        <w:t>Lai pievienotu organizācijas sertifikātu informāciju, organizācijas datu blokā “</w:t>
      </w:r>
      <w:r w:rsidRPr="006B6099">
        <w:rPr>
          <w:b/>
        </w:rPr>
        <w:t>Sertifikāti</w:t>
      </w:r>
      <w:r>
        <w:t xml:space="preserve">” uzklikšķina hipersaitei </w:t>
      </w:r>
      <w:r w:rsidRPr="006B6099">
        <w:rPr>
          <w:rStyle w:val="Hipersaite"/>
        </w:rPr>
        <w:t>Pievienot sertifikātu</w:t>
      </w:r>
      <w:r>
        <w:t xml:space="preserve"> – tiek atvērta rediģēšanas forma (sk. attēlu zemāk).</w:t>
      </w:r>
    </w:p>
    <w:p w:rsidR="00E73370" w:rsidRDefault="00E73370" w:rsidP="00C1516A">
      <w:pPr>
        <w:pStyle w:val="Pamatteksts1"/>
      </w:pPr>
      <w:r>
        <w:t>Lai rediģētu vai dzēstu sertifikātu informāciju, organizācijas datu blokā “</w:t>
      </w:r>
      <w:r w:rsidRPr="006B6099">
        <w:rPr>
          <w:b/>
        </w:rPr>
        <w:t>Sertifikāti</w:t>
      </w:r>
      <w:r>
        <w:t>” uzklikšķina hipersaitei – sertifikāta numuram – tiek atvērta rediģēšanas forma (sk. attēlu zemāk).</w:t>
      </w:r>
    </w:p>
    <w:p w:rsidR="00E73370" w:rsidRDefault="00E73370" w:rsidP="00C1516A">
      <w:pPr>
        <w:pStyle w:val="Apaknodaas"/>
      </w:pPr>
      <w:r>
        <w:t>Ekrānformas apraksts</w:t>
      </w:r>
    </w:p>
    <w:p w:rsidR="00E73370" w:rsidRDefault="00E73370" w:rsidP="00E73370">
      <w:pPr>
        <w:pStyle w:val="Picture"/>
      </w:pPr>
      <w:r>
        <w:rPr>
          <w:noProof/>
        </w:rPr>
        <w:drawing>
          <wp:inline distT="0" distB="0" distL="0" distR="0" wp14:anchorId="50C21228" wp14:editId="403F588E">
            <wp:extent cx="5941060" cy="2507615"/>
            <wp:effectExtent l="0" t="0" r="254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941060" cy="2507615"/>
                    </a:xfrm>
                    <a:prstGeom prst="rect">
                      <a:avLst/>
                    </a:prstGeom>
                    <a:noFill/>
                    <a:ln>
                      <a:noFill/>
                    </a:ln>
                  </pic:spPr>
                </pic:pic>
              </a:graphicData>
            </a:graphic>
          </wp:inline>
        </w:drawing>
      </w:r>
    </w:p>
    <w:p w:rsidR="00E73370" w:rsidRDefault="00E73370" w:rsidP="00B958A9">
      <w:pPr>
        <w:pStyle w:val="Caption"/>
      </w:pPr>
      <w:r>
        <w:t>Ekr</w:t>
      </w:r>
      <w:r>
        <w:rPr>
          <w:rFonts w:hint="eastAsia"/>
        </w:rPr>
        <w:t>ā</w:t>
      </w:r>
      <w:r>
        <w:t xml:space="preserve">nforma </w:t>
      </w:r>
      <w:fldSimple w:instr=" SEQ Ekrānformas_bloks \* ARABIC ">
        <w:r w:rsidR="00760291">
          <w:rPr>
            <w:noProof/>
          </w:rPr>
          <w:t>126</w:t>
        </w:r>
      </w:fldSimple>
      <w:r>
        <w:t>. Kvalifikācijas sertifikāta informācija</w:t>
      </w:r>
    </w:p>
    <w:p w:rsidR="00E73370" w:rsidRDefault="00E73370" w:rsidP="00C1516A">
      <w:pPr>
        <w:pStyle w:val="Pamatteksts1"/>
      </w:pPr>
      <w:r>
        <w:t>Par kvalifikācijas sertifikātu tiek uzturēta šāda informācija:</w:t>
      </w:r>
    </w:p>
    <w:p w:rsidR="00E73370" w:rsidRPr="006A6180" w:rsidRDefault="00E73370" w:rsidP="00E70652">
      <w:pPr>
        <w:pStyle w:val="Pamatteksts"/>
        <w:numPr>
          <w:ilvl w:val="0"/>
          <w:numId w:val="18"/>
        </w:numPr>
      </w:pPr>
      <w:r>
        <w:rPr>
          <w:noProof/>
        </w:rPr>
        <w:t>Sertifikāta tips</w:t>
      </w:r>
      <w:r>
        <w:t>.</w:t>
      </w:r>
    </w:p>
    <w:p w:rsidR="00E73370" w:rsidRDefault="00E73370" w:rsidP="00E70652">
      <w:pPr>
        <w:pStyle w:val="Pamatteksts"/>
        <w:numPr>
          <w:ilvl w:val="0"/>
          <w:numId w:val="18"/>
        </w:numPr>
      </w:pPr>
      <w:r>
        <w:rPr>
          <w:noProof/>
        </w:rPr>
        <w:t>Sertifikācijas programmas nosaukums</w:t>
      </w:r>
      <w:r>
        <w:t>.</w:t>
      </w:r>
    </w:p>
    <w:p w:rsidR="00E73370" w:rsidRDefault="00E73370" w:rsidP="00E70652">
      <w:pPr>
        <w:pStyle w:val="Pamatteksts"/>
        <w:numPr>
          <w:ilvl w:val="0"/>
          <w:numId w:val="18"/>
        </w:numPr>
      </w:pPr>
      <w:r>
        <w:rPr>
          <w:noProof/>
        </w:rPr>
        <w:t>Reģistrācijas / sertifikācijas numurs</w:t>
      </w:r>
      <w:r>
        <w:t>.</w:t>
      </w:r>
    </w:p>
    <w:p w:rsidR="00E73370" w:rsidRDefault="00E73370" w:rsidP="00E70652">
      <w:pPr>
        <w:pStyle w:val="Pamatteksts"/>
        <w:numPr>
          <w:ilvl w:val="0"/>
          <w:numId w:val="18"/>
        </w:numPr>
      </w:pPr>
      <w:r>
        <w:rPr>
          <w:noProof/>
        </w:rPr>
        <w:t>Tīmekļa vietas adrese</w:t>
      </w:r>
      <w:r>
        <w:t>.</w:t>
      </w:r>
    </w:p>
    <w:p w:rsidR="00E73370" w:rsidRDefault="00E73370" w:rsidP="00E70652">
      <w:pPr>
        <w:pStyle w:val="Pamatteksts"/>
        <w:numPr>
          <w:ilvl w:val="0"/>
          <w:numId w:val="18"/>
        </w:numPr>
      </w:pPr>
      <w:r>
        <w:rPr>
          <w:noProof/>
        </w:rPr>
        <w:t>Piešķirtās reģistrācijas vai sertifikācijas piešķiršanas pamats</w:t>
      </w:r>
      <w:r>
        <w:t>.</w:t>
      </w:r>
    </w:p>
    <w:p w:rsidR="00E73370" w:rsidRDefault="00E73370" w:rsidP="00E73370">
      <w:pPr>
        <w:pStyle w:val="Blokuapraksts"/>
      </w:pPr>
      <w:r>
        <w:t>Sertifikāta pievienošanas un rediģēšanas spiedpogu darbība</w:t>
      </w:r>
    </w:p>
    <w:p w:rsidR="00E73370" w:rsidRDefault="00E73370" w:rsidP="00E70652">
      <w:pPr>
        <w:pStyle w:val="Pamatteksts"/>
        <w:numPr>
          <w:ilvl w:val="0"/>
          <w:numId w:val="18"/>
        </w:numPr>
      </w:pPr>
      <w:r>
        <w:t xml:space="preserve">Uzklikšķinot uz spiedpogas </w:t>
      </w:r>
      <w:r w:rsidRPr="00913589">
        <w:rPr>
          <w:noProof/>
          <w:lang w:eastAsia="lv-LV"/>
        </w:rPr>
        <w:drawing>
          <wp:inline distT="0" distB="0" distL="0" distR="0" wp14:anchorId="59351920" wp14:editId="6511BCC9">
            <wp:extent cx="714375" cy="1714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4375" cy="171450"/>
                    </a:xfrm>
                    <a:prstGeom prst="rect">
                      <a:avLst/>
                    </a:prstGeom>
                    <a:noFill/>
                    <a:ln>
                      <a:noFill/>
                    </a:ln>
                  </pic:spPr>
                </pic:pic>
              </a:graphicData>
            </a:graphic>
          </wp:inline>
        </w:drawing>
      </w:r>
      <w:r>
        <w:t>, sertifikāta informācija tiek pievienota organizācijas datiem. Lai saglabātu šo informāciju, jāveic organizācijas datu saglabāšana.</w:t>
      </w:r>
    </w:p>
    <w:p w:rsidR="00E73370" w:rsidRDefault="00E73370" w:rsidP="00E70652">
      <w:pPr>
        <w:pStyle w:val="Pamatteksts"/>
        <w:numPr>
          <w:ilvl w:val="0"/>
          <w:numId w:val="18"/>
        </w:numPr>
      </w:pPr>
      <w:r>
        <w:t xml:space="preserve">Uzklikšķinot uz spiedpogas </w:t>
      </w:r>
      <w:r w:rsidRPr="00913589">
        <w:rPr>
          <w:noProof/>
          <w:lang w:eastAsia="lv-LV"/>
        </w:rPr>
        <w:drawing>
          <wp:inline distT="0" distB="0" distL="0" distR="0" wp14:anchorId="748454E4" wp14:editId="13B9A1EC">
            <wp:extent cx="695325" cy="180975"/>
            <wp:effectExtent l="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t>, sertifikāta informācija tiek dzēsta.</w:t>
      </w:r>
    </w:p>
    <w:p w:rsidR="00E73370" w:rsidRDefault="00E73370" w:rsidP="00E70652">
      <w:pPr>
        <w:pStyle w:val="Pamatteksts"/>
        <w:numPr>
          <w:ilvl w:val="0"/>
          <w:numId w:val="18"/>
        </w:numPr>
      </w:pPr>
      <w:r>
        <w:t xml:space="preserve">Uzklikšķinot uz spiedpogas </w:t>
      </w:r>
      <w:r w:rsidRPr="00913589">
        <w:rPr>
          <w:noProof/>
          <w:lang w:eastAsia="lv-LV"/>
        </w:rPr>
        <w:drawing>
          <wp:inline distT="0" distB="0" distL="0" distR="0" wp14:anchorId="53858E36" wp14:editId="45AD7F4A">
            <wp:extent cx="676275" cy="161925"/>
            <wp:effectExtent l="0" t="0" r="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sidRPr="00E70652">
        <w:rPr>
          <w:b/>
          <w:noProof/>
          <w:lang w:eastAsia="lv-LV"/>
        </w:rPr>
        <w:t xml:space="preserve"> </w:t>
      </w:r>
      <w:r w:rsidRPr="007E4218">
        <w:rPr>
          <w:noProof/>
          <w:lang w:eastAsia="lv-LV"/>
        </w:rPr>
        <w:t>vai ikonai</w:t>
      </w:r>
      <w:r>
        <w:rPr>
          <w:noProof/>
          <w:lang w:eastAsia="lv-LV"/>
        </w:rPr>
        <w:t xml:space="preserve"> </w:t>
      </w:r>
      <w:r w:rsidRPr="00913589">
        <w:rPr>
          <w:noProof/>
          <w:lang w:eastAsia="lv-LV"/>
        </w:rPr>
        <w:drawing>
          <wp:inline distT="0" distB="0" distL="0" distR="0" wp14:anchorId="2BF91346" wp14:editId="0D6532A9">
            <wp:extent cx="190500" cy="190500"/>
            <wp:effectExtent l="0" t="0" r="0" b="0"/>
            <wp:docPr id="2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E4218">
        <w:t>,</w:t>
      </w:r>
      <w:r>
        <w:t xml:space="preserve"> ekrānforma tiek aizvērta.</w:t>
      </w:r>
    </w:p>
    <w:p w:rsidR="00BB4879" w:rsidRPr="00424B22" w:rsidRDefault="00BB4879" w:rsidP="00BB4879">
      <w:pPr>
        <w:pStyle w:val="Heading1"/>
        <w:numPr>
          <w:ilvl w:val="0"/>
          <w:numId w:val="3"/>
        </w:numPr>
      </w:pPr>
      <w:bookmarkStart w:id="367" w:name="_D2HTopic_2177"/>
      <w:bookmarkStart w:id="368" w:name="_Toc179879080"/>
      <w:r w:rsidRPr="00424B22">
        <w:lastRenderedPageBreak/>
        <w:t>Atskaites</w:t>
      </w:r>
      <w:bookmarkEnd w:id="367"/>
      <w:bookmarkEnd w:id="368"/>
    </w:p>
    <w:p w:rsidR="00BB4879" w:rsidRPr="00424B22" w:rsidRDefault="00BB4879" w:rsidP="00BB4879">
      <w:pPr>
        <w:pStyle w:val="Heading2"/>
        <w:numPr>
          <w:ilvl w:val="1"/>
          <w:numId w:val="3"/>
        </w:numPr>
      </w:pPr>
      <w:bookmarkStart w:id="369" w:name="_D2HTopic_2178"/>
      <w:bookmarkStart w:id="370" w:name="_Toc179879081"/>
      <w:r w:rsidRPr="00424B22">
        <w:t>Atskaišu saraksts</w:t>
      </w:r>
      <w:bookmarkEnd w:id="369"/>
      <w:bookmarkEnd w:id="370"/>
    </w:p>
    <w:p w:rsidR="00BB4879" w:rsidRPr="00912A06" w:rsidRDefault="00BB4879" w:rsidP="00C1516A">
      <w:pPr>
        <w:pStyle w:val="Apaknodaas"/>
      </w:pPr>
      <w:r w:rsidRPr="00912A06">
        <w:t>Apraksts</w:t>
      </w:r>
    </w:p>
    <w:p w:rsidR="00BB4879" w:rsidRPr="006B6EB4" w:rsidRDefault="00BB4879" w:rsidP="00C1516A">
      <w:pPr>
        <w:pStyle w:val="Pamatteksts1"/>
      </w:pPr>
      <w:r>
        <w:t>Visas e-katalogu apakšsistēmā pieejamās atskaites, gan sistēmas uzturētāju publicētās atskaites, gan atbilstoši lietotāja uzdotajiem parametriem veidojamās atskaites par pasūtījumiem, ir apvienotas vienā sadaļā – šķirklī ‘Statistika’ sistēmas sākumlapā</w:t>
      </w:r>
      <w:r w:rsidRPr="006B6EB4">
        <w:t>.</w:t>
      </w:r>
    </w:p>
    <w:p w:rsidR="00BB4879" w:rsidRPr="00912A06" w:rsidRDefault="00BB4879" w:rsidP="00C1516A">
      <w:pPr>
        <w:pStyle w:val="Apaknodaas"/>
      </w:pPr>
      <w:r w:rsidRPr="00912A06">
        <w:t xml:space="preserve">Piekļūšanas nosacījumi </w:t>
      </w:r>
    </w:p>
    <w:p w:rsidR="00BB4879" w:rsidRDefault="00BB4879" w:rsidP="00C1516A">
      <w:pPr>
        <w:pStyle w:val="Pamatteksts1"/>
      </w:pPr>
      <w:r>
        <w:t>Sistēmā publicētās atskaites</w:t>
      </w:r>
      <w:r>
        <w:fldChar w:fldCharType="begin"/>
      </w:r>
      <w:r>
        <w:instrText xml:space="preserve"> XE "Atskaites" </w:instrText>
      </w:r>
      <w:r>
        <w:fldChar w:fldCharType="end"/>
      </w:r>
      <w:r>
        <w:t xml:space="preserve"> ir pieejamas jebkuram sistēmas lietotājam.</w:t>
      </w:r>
    </w:p>
    <w:p w:rsidR="00BB4879" w:rsidRDefault="00BB4879" w:rsidP="00C1516A">
      <w:pPr>
        <w:pStyle w:val="Pamatteksts1"/>
      </w:pPr>
      <w:r>
        <w:t>Savukārt, pēc lietotāja definētajiem kritērijiem veidojamās atskaites par pasūtījumiem ir pieejamas tikai sistēmas reģistrētiem, autorizētiem lietotājiem.</w:t>
      </w:r>
    </w:p>
    <w:p w:rsidR="00BB4879" w:rsidRPr="00F653DB" w:rsidRDefault="00BB4879" w:rsidP="00C1516A">
      <w:pPr>
        <w:pStyle w:val="Piezme"/>
      </w:pPr>
      <w:r w:rsidRPr="00F653DB">
        <w:rPr>
          <w:b/>
        </w:rPr>
        <w:t>Piezīme</w:t>
      </w:r>
      <w:r w:rsidRPr="00F653DB">
        <w:rPr>
          <w:b/>
          <w:color w:val="FF0000"/>
        </w:rPr>
        <w:t>!</w:t>
      </w:r>
      <w:r w:rsidRPr="00F653DB">
        <w:t xml:space="preserve"> </w:t>
      </w:r>
      <w:r>
        <w:t>Atskaišu saraksts ir pieejams tikai tad, ja sistēmā ir definēts, ka atskaišu vide ir lietotājiem pieejama (skat. ekrānformas aprakstu)</w:t>
      </w:r>
      <w:r w:rsidRPr="00F653DB">
        <w:t>.</w:t>
      </w:r>
    </w:p>
    <w:p w:rsidR="00BB4879" w:rsidRPr="00912A06" w:rsidRDefault="00BB4879" w:rsidP="00C1516A">
      <w:pPr>
        <w:pStyle w:val="Apaknodaas"/>
      </w:pPr>
      <w:r w:rsidRPr="00912A06">
        <w:t>Piekļūšana</w:t>
      </w:r>
    </w:p>
    <w:p w:rsidR="00BB4879" w:rsidRDefault="00BB4879" w:rsidP="00C1516A">
      <w:pPr>
        <w:pStyle w:val="Pamatteksts1"/>
      </w:pPr>
      <w:r>
        <w:t>Visu lietotājam pieejamo atskaišu saraksta apskatīšana ir iespējama, atverot šķirkli ‘Statistika’ sistēmas sākumlapā.</w:t>
      </w:r>
    </w:p>
    <w:p w:rsidR="00BB4879" w:rsidRDefault="00BB4879" w:rsidP="00C1516A">
      <w:pPr>
        <w:pStyle w:val="Apaknodaas"/>
      </w:pPr>
      <w:r>
        <w:t>Ekrānformas apraksts</w:t>
      </w:r>
    </w:p>
    <w:p w:rsidR="00BB4879" w:rsidRPr="00F653DB" w:rsidRDefault="00BB4879" w:rsidP="00C1516A">
      <w:pPr>
        <w:pStyle w:val="Pamatteksts1"/>
      </w:pPr>
      <w:r w:rsidRPr="00F653DB">
        <w:t>Ja sistēmā nav pieejama atskaišu vid</w:t>
      </w:r>
      <w:r>
        <w:t>e, tad tiek attēlots atbilstošs paziņojums.</w:t>
      </w:r>
    </w:p>
    <w:p w:rsidR="00BB4879" w:rsidRPr="00F653DB" w:rsidRDefault="00BB4879" w:rsidP="00C1516A">
      <w:pPr>
        <w:pStyle w:val="Piezme"/>
      </w:pPr>
      <w:r w:rsidRPr="00F653DB">
        <w:rPr>
          <w:b/>
        </w:rPr>
        <w:t>Piezīme</w:t>
      </w:r>
      <w:r w:rsidRPr="00F653DB">
        <w:rPr>
          <w:b/>
          <w:color w:val="FF0000"/>
        </w:rPr>
        <w:t>!</w:t>
      </w:r>
      <w:r w:rsidRPr="00F653DB">
        <w:t xml:space="preserve"> Atskaišu vides pieejamību nosaka sistēmas konfigurācijas parametra uzstādījums. Ja sistēmas konfigurācijas parametrā ir norādīts, ka atskaišu vide nav pieejama (piemēram, veicot sistēmas uzturēšanas darbības), tad tiek attēlots paziņojums un sistēmas lietotājs nevar piekļūt atskaitēm.</w:t>
      </w:r>
    </w:p>
    <w:p w:rsidR="00BB4879" w:rsidRDefault="00BB4879" w:rsidP="00C1516A">
      <w:pPr>
        <w:pStyle w:val="Pamatteksts1"/>
      </w:pPr>
      <w:r>
        <w:t>Ja lietotājam sistēmā ir pieejamas atskaites, tad tās tiek attēlotas sarakstā:</w:t>
      </w:r>
    </w:p>
    <w:p w:rsidR="00BB4879" w:rsidRPr="005F5971" w:rsidRDefault="00BB4879" w:rsidP="0068526F">
      <w:pPr>
        <w:pStyle w:val="Picture"/>
      </w:pPr>
      <w:r w:rsidRPr="00936F54">
        <w:rPr>
          <w:noProof/>
        </w:rPr>
        <w:drawing>
          <wp:inline distT="0" distB="0" distL="0" distR="0" wp14:anchorId="543CA3BA" wp14:editId="356200E5">
            <wp:extent cx="4743450" cy="1009650"/>
            <wp:effectExtent l="0" t="0" r="0" b="0"/>
            <wp:docPr id="54"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743450" cy="1009650"/>
                    </a:xfrm>
                    <a:prstGeom prst="rect">
                      <a:avLst/>
                    </a:prstGeom>
                    <a:noFill/>
                    <a:ln>
                      <a:noFill/>
                    </a:ln>
                  </pic:spPr>
                </pic:pic>
              </a:graphicData>
            </a:graphic>
          </wp:inline>
        </w:drawing>
      </w:r>
    </w:p>
    <w:p w:rsidR="00BB4879" w:rsidRDefault="00BB4879" w:rsidP="00B958A9">
      <w:pPr>
        <w:pStyle w:val="Caption"/>
      </w:pPr>
      <w:bookmarkStart w:id="371" w:name="_Toc179879178"/>
      <w:r>
        <w:t>Ekr</w:t>
      </w:r>
      <w:r>
        <w:rPr>
          <w:rFonts w:hint="eastAsia"/>
        </w:rPr>
        <w:t>ā</w:t>
      </w:r>
      <w:r>
        <w:t xml:space="preserve">nforma </w:t>
      </w:r>
      <w:fldSimple w:instr=" SEQ Ekrānforma \* ARABIC ">
        <w:r w:rsidR="00760291">
          <w:rPr>
            <w:noProof/>
          </w:rPr>
          <w:t>73</w:t>
        </w:r>
      </w:fldSimple>
      <w:r>
        <w:t>. Atskaišu saraksts</w:t>
      </w:r>
      <w:bookmarkEnd w:id="371"/>
    </w:p>
    <w:p w:rsidR="00BB4879" w:rsidRDefault="00BB4879" w:rsidP="00C1516A">
      <w:pPr>
        <w:pStyle w:val="Piezme"/>
      </w:pPr>
      <w:r w:rsidRPr="005D79DD">
        <w:rPr>
          <w:b/>
        </w:rPr>
        <w:t>Piezīme</w:t>
      </w:r>
      <w:r w:rsidRPr="005D79DD">
        <w:rPr>
          <w:b/>
          <w:color w:val="FF0000"/>
        </w:rPr>
        <w:t>!</w:t>
      </w:r>
      <w:r>
        <w:t xml:space="preserve"> Sarakstā tiek attēlotas tikai tās </w:t>
      </w:r>
      <w:r w:rsidRPr="001D10BE">
        <w:t>atskaite</w:t>
      </w:r>
      <w:r>
        <w:t xml:space="preserve">s, kuras Sistēmas administrators ir </w:t>
      </w:r>
      <w:r w:rsidRPr="001D10BE">
        <w:t>publicē</w:t>
      </w:r>
      <w:r>
        <w:t>jis (t.i., kurām ir uzstādīta pazīme par publicēšanu sistēmā).</w:t>
      </w:r>
    </w:p>
    <w:p w:rsidR="00BB4879" w:rsidRDefault="00BB4879" w:rsidP="0068526F">
      <w:pPr>
        <w:pStyle w:val="Blokuapraksts"/>
      </w:pPr>
      <w:r>
        <w:t>Atskaišu saraksts</w:t>
      </w:r>
    </w:p>
    <w:p w:rsidR="00BB4879" w:rsidRDefault="00BB4879" w:rsidP="00C1516A">
      <w:pPr>
        <w:pStyle w:val="Pamatteksts1"/>
      </w:pPr>
      <w:r>
        <w:t>Katra atskaite tiek attēlota kā hipersaite:</w:t>
      </w:r>
    </w:p>
    <w:p w:rsidR="00BB4879" w:rsidRDefault="00BB4879" w:rsidP="00E70652">
      <w:pPr>
        <w:pStyle w:val="Pamatteksts"/>
        <w:numPr>
          <w:ilvl w:val="0"/>
          <w:numId w:val="18"/>
        </w:numPr>
      </w:pPr>
      <w:r>
        <w:rPr>
          <w:rStyle w:val="Hipersaite"/>
        </w:rPr>
        <w:t xml:space="preserve">Pircēja atskaite par pasūtījumiem </w:t>
      </w:r>
      <w:r>
        <w:t xml:space="preserve">– uzklikšķinot hipersaitei, tiek attēlota Pircēja atskaites veidošanas </w:t>
      </w:r>
      <w:r w:rsidRPr="00F71E1D">
        <w:t xml:space="preserve">ekrānforma (skat. aprakstu </w:t>
      </w:r>
      <w:r>
        <w:t>Pircēja atskaites par pasūtījumiem iegūšana</w:t>
      </w:r>
      <w:r w:rsidRPr="00E70652">
        <w:rPr>
          <w:vanish/>
        </w:rPr>
        <w:t>|topic=Pircēja atskaites par pasūtījumiem iegūšana</w:t>
      </w:r>
      <w:r w:rsidRPr="00F71E1D">
        <w:t>).</w:t>
      </w:r>
    </w:p>
    <w:p w:rsidR="00BB4879" w:rsidRDefault="00BB4879" w:rsidP="00E70652">
      <w:pPr>
        <w:pStyle w:val="Pamatteksts"/>
        <w:numPr>
          <w:ilvl w:val="0"/>
          <w:numId w:val="18"/>
        </w:numPr>
      </w:pPr>
      <w:r>
        <w:rPr>
          <w:rStyle w:val="Hipersaite"/>
        </w:rPr>
        <w:t>A</w:t>
      </w:r>
      <w:r w:rsidRPr="007D4467">
        <w:rPr>
          <w:rStyle w:val="Hipersaite"/>
        </w:rPr>
        <w:t xml:space="preserve">tskaites nosaukums </w:t>
      </w:r>
      <w:r w:rsidRPr="007D4467">
        <w:t xml:space="preserve">– uzklikšķinot hipersaitei, tiek attēlota izvēlētā atskaite apskatei (skat. aprakstu </w:t>
      </w:r>
      <w:r>
        <w:t>A</w:t>
      </w:r>
      <w:r w:rsidRPr="007D4467">
        <w:t>tskaites apskatīšana</w:t>
      </w:r>
      <w:r w:rsidRPr="00E70652">
        <w:rPr>
          <w:vanish/>
        </w:rPr>
        <w:t>|topic=Atskaites apskatīšana</w:t>
      </w:r>
      <w:r w:rsidRPr="007D4467">
        <w:t>).</w:t>
      </w:r>
    </w:p>
    <w:p w:rsidR="00BB4879" w:rsidRPr="004B4F4F" w:rsidRDefault="00BB4879" w:rsidP="00BB4879">
      <w:pPr>
        <w:pStyle w:val="Heading2"/>
        <w:numPr>
          <w:ilvl w:val="1"/>
          <w:numId w:val="3"/>
        </w:numPr>
      </w:pPr>
      <w:bookmarkStart w:id="372" w:name="_D2HTopic_2208"/>
      <w:bookmarkStart w:id="373" w:name="_Toc179879082"/>
      <w:r w:rsidRPr="004B4F4F">
        <w:lastRenderedPageBreak/>
        <w:t>Pircēja atskaites par pasūtījumiem iegūšana</w:t>
      </w:r>
      <w:bookmarkEnd w:id="372"/>
      <w:bookmarkEnd w:id="373"/>
    </w:p>
    <w:p w:rsidR="00BB4879" w:rsidRDefault="00BB4879" w:rsidP="00C1516A">
      <w:pPr>
        <w:pStyle w:val="Apaknodaas"/>
      </w:pPr>
      <w:r>
        <w:t>Apraksts</w:t>
      </w:r>
    </w:p>
    <w:p w:rsidR="00BB4879" w:rsidRDefault="00BB4879" w:rsidP="00C1516A">
      <w:pPr>
        <w:pStyle w:val="Pamatteksts1"/>
      </w:pPr>
      <w:r w:rsidRPr="004B4F4F">
        <w:t>Pircēja atskaites par pasūtījumiem iegūšana</w:t>
      </w:r>
      <w:r>
        <w:fldChar w:fldCharType="begin"/>
      </w:r>
      <w:r>
        <w:instrText xml:space="preserve"> XE "</w:instrText>
      </w:r>
      <w:r w:rsidRPr="00FF7CE0">
        <w:instrText>P</w:instrText>
      </w:r>
      <w:r>
        <w:instrText xml:space="preserve">ircēja atskaites par pasūtījumiem iegūšana" </w:instrText>
      </w:r>
      <w:r>
        <w:fldChar w:fldCharType="end"/>
      </w:r>
      <w:r>
        <w:t xml:space="preserve"> ir atskaites par Pircēja pasūtījumiem sagatavošana un izdrukāšana, atbilstoši lietotāja norādītajiem atskaites veidošanas parametriem.</w:t>
      </w:r>
    </w:p>
    <w:p w:rsidR="00BB4879" w:rsidRDefault="00BB4879" w:rsidP="00C1516A">
      <w:pPr>
        <w:pStyle w:val="Apaknodaas"/>
      </w:pPr>
      <w:r>
        <w:t xml:space="preserve">Piekļūšanas nosacījumi </w:t>
      </w:r>
    </w:p>
    <w:p w:rsidR="00BB4879" w:rsidRDefault="00BB4879" w:rsidP="00C1516A">
      <w:pPr>
        <w:pStyle w:val="Pamatteksts1"/>
      </w:pPr>
      <w:r w:rsidRPr="004B4F4F">
        <w:t xml:space="preserve">Pircēja atskaite par pasūtījumiem </w:t>
      </w:r>
      <w:r>
        <w:t>ir pieejama autorizētiem sistēmas lietotājiem ar lomu Iepircējs, Apstiprinātājs, Saņēmējs, Pircēja administrators, kā arī lietotājiem ar lomu Nozares eksperts, Kataloga vadītājs, Kataloga administrators, Publikāciju redaktors un Sistēmas administrators.</w:t>
      </w:r>
    </w:p>
    <w:p w:rsidR="00BB4879" w:rsidRDefault="00BB4879" w:rsidP="00C1516A">
      <w:pPr>
        <w:pStyle w:val="Apaknodaas"/>
      </w:pPr>
      <w:r>
        <w:t>Piekļūšana</w:t>
      </w:r>
    </w:p>
    <w:p w:rsidR="00BB4879" w:rsidRDefault="00BB4879" w:rsidP="00C1516A">
      <w:pPr>
        <w:pStyle w:val="Pamatteksts1"/>
      </w:pPr>
      <w:r w:rsidRPr="004B4F4F">
        <w:t xml:space="preserve">Pircēja atskaites par pasūtījumiem veidošanu </w:t>
      </w:r>
      <w:r>
        <w:t>ir iespējams uzsākt šķirklī ‘Statistika’ sistēmas sākumlapā, izvēloties Pircēja atskaites par pasūtījumiem hipersaiti (</w:t>
      </w:r>
      <w:r w:rsidRPr="008E6BB9">
        <w:t xml:space="preserve">skat. aprakstu </w:t>
      </w:r>
      <w:hyperlink w:anchor="_D2HTopic_2178" w:history="1">
        <w:r w:rsidRPr="00B00402">
          <w:rPr>
            <w:rStyle w:val="Hyperlink"/>
          </w:rPr>
          <w:t>Atskaišu saraksts</w:t>
        </w:r>
      </w:hyperlink>
      <w:r>
        <w:t>).</w:t>
      </w:r>
    </w:p>
    <w:p w:rsidR="00BB4879" w:rsidRDefault="00BB4879" w:rsidP="00C1516A">
      <w:pPr>
        <w:pStyle w:val="Apaknodaas"/>
      </w:pPr>
      <w:r>
        <w:t>Izpildes scenārijs</w:t>
      </w:r>
    </w:p>
    <w:p w:rsidR="00BB4879" w:rsidRDefault="00BB4879" w:rsidP="00C1516A">
      <w:pPr>
        <w:pStyle w:val="Pamatteksts1"/>
      </w:pPr>
      <w:r w:rsidRPr="004B4F4F">
        <w:t>Pircēja atskaites par pasūtījumiem iegūšanas scenārijs ir šāds</w:t>
      </w:r>
      <w:r>
        <w:t>:</w:t>
      </w:r>
    </w:p>
    <w:p w:rsidR="00BB4879" w:rsidRDefault="00BB4879" w:rsidP="00E70652">
      <w:pPr>
        <w:pStyle w:val="Pamatteksts"/>
        <w:numPr>
          <w:ilvl w:val="0"/>
          <w:numId w:val="18"/>
        </w:numPr>
      </w:pPr>
      <w:r>
        <w:t>lietotājs sākotnēji atver Pircēja atskaites par pasūtījumiem veidošanas ekrānformu, kurā sistēma attēlo atskaites veidošanas parametrus;</w:t>
      </w:r>
    </w:p>
    <w:p w:rsidR="00BB4879" w:rsidRDefault="00BB4879" w:rsidP="00E70652">
      <w:pPr>
        <w:pStyle w:val="Pamatteksts"/>
        <w:numPr>
          <w:ilvl w:val="0"/>
          <w:numId w:val="18"/>
        </w:numPr>
      </w:pPr>
      <w:r>
        <w:t>lietotājs ievada atskaites veidošanas parametrus;</w:t>
      </w:r>
    </w:p>
    <w:p w:rsidR="00BB4879" w:rsidRDefault="00BB4879" w:rsidP="00E70652">
      <w:pPr>
        <w:pStyle w:val="Pamatteksts"/>
        <w:numPr>
          <w:ilvl w:val="0"/>
          <w:numId w:val="18"/>
        </w:numPr>
      </w:pPr>
      <w:r>
        <w:t>lietotājs iniciē īsās vai izvērstās atskaites veidošanu – t.i., tiek izvēlēta atskaite, kurā tiek attēlotas tikai grupu kopsummas (īsā atskaite) vai atskaite, kurā tiek iekļauta informācija arī par pasūtījumiem un pirkumu summām (detalizētā atskaite);</w:t>
      </w:r>
    </w:p>
    <w:p w:rsidR="00BB4879" w:rsidRDefault="00BB4879" w:rsidP="00E70652">
      <w:pPr>
        <w:pStyle w:val="Pamatteksts"/>
        <w:numPr>
          <w:ilvl w:val="0"/>
          <w:numId w:val="18"/>
        </w:numPr>
      </w:pPr>
      <w:r>
        <w:t>sistēma attēlo Pircēja īso vai izvērsto atskaiti, atbilstoši lietotāja definētajiem atskaites veidošanas parametriem.</w:t>
      </w:r>
    </w:p>
    <w:p w:rsidR="00BB4879" w:rsidRDefault="00BB4879" w:rsidP="00C1516A">
      <w:pPr>
        <w:pStyle w:val="Apaknodaas"/>
      </w:pPr>
      <w:r>
        <w:t>Ekrānformas apraksts</w:t>
      </w:r>
    </w:p>
    <w:p w:rsidR="00BB4879" w:rsidRDefault="00BB4879" w:rsidP="00C1516A">
      <w:pPr>
        <w:pStyle w:val="Pamatteksts1"/>
      </w:pPr>
      <w:r>
        <w:t>Atverot Pircēja atskaites par pasūtījumiem ekrānformu, sistēma attēlo atskaites veidošanas parametrus:</w:t>
      </w:r>
    </w:p>
    <w:p w:rsidR="00BB4879" w:rsidRDefault="00BB4879" w:rsidP="0068526F">
      <w:pPr>
        <w:pStyle w:val="Blokuapraksts"/>
      </w:pPr>
      <w:r>
        <w:t>Atskaites veidošanas parametri</w:t>
      </w:r>
    </w:p>
    <w:p w:rsidR="00BB4879" w:rsidRDefault="00BB4879" w:rsidP="0068526F">
      <w:pPr>
        <w:pStyle w:val="Picture"/>
      </w:pPr>
      <w:r w:rsidRPr="00BB4879">
        <w:rPr>
          <w:noProof/>
          <w:bdr w:val="single" w:sz="4" w:space="0" w:color="BFBFBF"/>
        </w:rPr>
        <w:lastRenderedPageBreak/>
        <w:drawing>
          <wp:inline distT="0" distB="0" distL="0" distR="0" wp14:anchorId="0BC9215E" wp14:editId="3E11D443">
            <wp:extent cx="5943600" cy="3448050"/>
            <wp:effectExtent l="0" t="0" r="0" b="0"/>
            <wp:docPr id="52"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rsidR="00BB4879" w:rsidRDefault="00BB4879" w:rsidP="00B958A9">
      <w:pPr>
        <w:pStyle w:val="Caption"/>
      </w:pPr>
      <w:r>
        <w:t xml:space="preserve">Ekrānformas bloks </w:t>
      </w:r>
      <w:fldSimple w:instr=" SEQ Ekrānformas_bloks \* ARABIC ">
        <w:r w:rsidR="00760291">
          <w:rPr>
            <w:noProof/>
          </w:rPr>
          <w:t>127</w:t>
        </w:r>
      </w:fldSimple>
      <w:r>
        <w:t>. Pircēja atskaites par pasūtījumiem atskaites parametru bloks</w:t>
      </w:r>
    </w:p>
    <w:p w:rsidR="00BB4879" w:rsidRDefault="00BB4879" w:rsidP="00E70652">
      <w:pPr>
        <w:pStyle w:val="Pamatteksts"/>
        <w:numPr>
          <w:ilvl w:val="0"/>
          <w:numId w:val="18"/>
        </w:numPr>
      </w:pPr>
      <w:r w:rsidRPr="00E70652">
        <w:rPr>
          <w:b/>
        </w:rPr>
        <w:t>Pircējs</w:t>
      </w:r>
      <w:r w:rsidRPr="00384A6E">
        <w:t xml:space="preserve"> </w:t>
      </w:r>
      <w:r>
        <w:t>– tiek attēlots Pircēja organizācijas nosaukums.</w:t>
      </w:r>
    </w:p>
    <w:p w:rsidR="00BB4879" w:rsidRPr="00AA0698" w:rsidRDefault="00BB4879" w:rsidP="00E70652">
      <w:pPr>
        <w:pStyle w:val="Pamatteksts"/>
        <w:numPr>
          <w:ilvl w:val="0"/>
          <w:numId w:val="18"/>
        </w:numPr>
      </w:pPr>
      <w:r w:rsidRPr="00E70652">
        <w:rPr>
          <w:b/>
        </w:rPr>
        <w:t xml:space="preserve">Banka konts </w:t>
      </w:r>
      <w:r>
        <w:t xml:space="preserve">– kā izvēle no Pircēja organizācijas banku kontu numuriem, kas sakārtoti </w:t>
      </w:r>
      <w:r w:rsidRPr="00D21632">
        <w:t>alfabēta secībā.</w:t>
      </w:r>
      <w:r>
        <w:t xml:space="preserve"> </w:t>
      </w:r>
      <w:r w:rsidRPr="00AA0698">
        <w:t xml:space="preserve">Papildus kā noklusētā vērtība </w:t>
      </w:r>
      <w:r>
        <w:t xml:space="preserve">tiek </w:t>
      </w:r>
      <w:r w:rsidRPr="00AA0698">
        <w:t>attēlo</w:t>
      </w:r>
      <w:r>
        <w:t>ta</w:t>
      </w:r>
      <w:r w:rsidRPr="00AA0698">
        <w:t xml:space="preserve"> arī vērtība </w:t>
      </w:r>
      <w:r>
        <w:t>‘</w:t>
      </w:r>
      <w:r w:rsidRPr="00AA0698">
        <w:t>Visi</w:t>
      </w:r>
      <w:r>
        <w:t>’</w:t>
      </w:r>
      <w:r w:rsidRPr="00AA0698">
        <w:t>, kas apzīmē atskaites veidošanu pa visiem pircēja bankas kontiem.</w:t>
      </w:r>
    </w:p>
    <w:p w:rsidR="00BB4879" w:rsidRPr="003D4411" w:rsidRDefault="00BB4879" w:rsidP="00E70652">
      <w:pPr>
        <w:pStyle w:val="Pamatteksts"/>
        <w:numPr>
          <w:ilvl w:val="0"/>
          <w:numId w:val="18"/>
        </w:numPr>
      </w:pPr>
      <w:r w:rsidRPr="00E70652">
        <w:rPr>
          <w:b/>
        </w:rPr>
        <w:t>Groza nosūtīšanas datums no - līdz</w:t>
      </w:r>
      <w:r>
        <w:t xml:space="preserve"> – datumu ievadlauki pirkuma pieprasījuma izveidošanas datumu intervāla norādīšanai.</w:t>
      </w:r>
    </w:p>
    <w:p w:rsidR="00BB4879" w:rsidRPr="00132638" w:rsidRDefault="00BB4879" w:rsidP="00C1516A">
      <w:pPr>
        <w:pStyle w:val="Piezme"/>
      </w:pPr>
      <w:r w:rsidRPr="00684498">
        <w:rPr>
          <w:b/>
        </w:rPr>
        <w:t>Piezīme</w:t>
      </w:r>
      <w:r w:rsidRPr="00684498">
        <w:rPr>
          <w:b/>
          <w:color w:val="FF0000"/>
        </w:rPr>
        <w:t>!</w:t>
      </w:r>
      <w:r>
        <w:t xml:space="preserve"> I</w:t>
      </w:r>
      <w:r w:rsidRPr="00132638">
        <w:t>evadītais datumu intervāls nedrīkst pārsniegt vienu kalendāro gadu.</w:t>
      </w:r>
    </w:p>
    <w:p w:rsidR="00BB4879" w:rsidRPr="007A4E6E" w:rsidRDefault="00BB4879" w:rsidP="00C1516A">
      <w:pPr>
        <w:pStyle w:val="Piezme"/>
      </w:pPr>
      <w:r w:rsidRPr="00684498">
        <w:rPr>
          <w:b/>
        </w:rPr>
        <w:t>Piezīme</w:t>
      </w:r>
      <w:r w:rsidRPr="00684498">
        <w:rPr>
          <w:b/>
          <w:color w:val="FF0000"/>
        </w:rPr>
        <w:t>!</w:t>
      </w:r>
      <w:r>
        <w:t xml:space="preserve"> K</w:t>
      </w:r>
      <w:r w:rsidRPr="007A4E6E">
        <w:t xml:space="preserve">oriģējot datuma intervālu, </w:t>
      </w:r>
      <w:r>
        <w:t xml:space="preserve">tiek </w:t>
      </w:r>
      <w:r w:rsidRPr="007A4E6E">
        <w:t>atjauno</w:t>
      </w:r>
      <w:r>
        <w:t>ts atskaites veidošanas parametra ‘</w:t>
      </w:r>
      <w:r w:rsidRPr="007A4E6E">
        <w:t>Katalogs</w:t>
      </w:r>
      <w:r>
        <w:t>’</w:t>
      </w:r>
      <w:r w:rsidRPr="007A4E6E">
        <w:t xml:space="preserve"> </w:t>
      </w:r>
      <w:r>
        <w:t xml:space="preserve">pieejamo </w:t>
      </w:r>
      <w:r w:rsidRPr="007A4E6E">
        <w:t>vērtību saraksts.</w:t>
      </w:r>
    </w:p>
    <w:p w:rsidR="00BB4879" w:rsidRDefault="00BB4879" w:rsidP="00E70652">
      <w:pPr>
        <w:pStyle w:val="Pamatteksts"/>
        <w:numPr>
          <w:ilvl w:val="0"/>
          <w:numId w:val="18"/>
        </w:numPr>
      </w:pPr>
      <w:r w:rsidRPr="00E70652">
        <w:rPr>
          <w:b/>
        </w:rPr>
        <w:t>Katalogs</w:t>
      </w:r>
      <w:r>
        <w:t xml:space="preserve"> – kā izvēle Kataloga nosaukuma, no kura veikts pirkuma pieprasījums, norādīšanai. I</w:t>
      </w:r>
      <w:r w:rsidRPr="00774593">
        <w:t xml:space="preserve">zvēle </w:t>
      </w:r>
      <w:r>
        <w:t>ir</w:t>
      </w:r>
      <w:r w:rsidRPr="00774593">
        <w:t xml:space="preserve"> pieejama tikai tad, ja norādīts atskait</w:t>
      </w:r>
      <w:r>
        <w:t xml:space="preserve">es perioda datumu intervāls. Izvēlē </w:t>
      </w:r>
      <w:r w:rsidRPr="00774593">
        <w:t>alfabēt</w:t>
      </w:r>
      <w:r>
        <w:t>a</w:t>
      </w:r>
      <w:r w:rsidRPr="00774593">
        <w:t xml:space="preserve"> secībā tiek attēloti visi reģistrēto katalogu nosaukumi, kuru spēkā esamības periods kaut daļēji pārklājas ar atskaites periodu un ar kuriem konkrētajam lietotājam ir tiesības darboties</w:t>
      </w:r>
      <w:r>
        <w:t xml:space="preserve">. </w:t>
      </w:r>
      <w:r w:rsidRPr="003020BA">
        <w:t>Papildus</w:t>
      </w:r>
      <w:r>
        <w:t>,</w:t>
      </w:r>
      <w:r w:rsidRPr="003020BA">
        <w:t xml:space="preserve"> kā noklusētā </w:t>
      </w:r>
      <w:r>
        <w:t xml:space="preserve">vērtība tiek </w:t>
      </w:r>
      <w:r w:rsidRPr="003020BA">
        <w:t>attēlo</w:t>
      </w:r>
      <w:r>
        <w:t>ta</w:t>
      </w:r>
      <w:r w:rsidRPr="003020BA">
        <w:t xml:space="preserve"> arī vērtība </w:t>
      </w:r>
      <w:r>
        <w:t>‘</w:t>
      </w:r>
      <w:r w:rsidRPr="003020BA">
        <w:t>Visi</w:t>
      </w:r>
      <w:r>
        <w:t>’</w:t>
      </w:r>
      <w:r w:rsidRPr="003020BA">
        <w:t>, kas apzīmē atskaites veidošanu pa visiem lietotājam pieejamajiem katalogiem.</w:t>
      </w:r>
    </w:p>
    <w:p w:rsidR="00BB4879" w:rsidRPr="00D64B67" w:rsidRDefault="00BB4879" w:rsidP="00C1516A">
      <w:pPr>
        <w:pStyle w:val="Piezme"/>
      </w:pPr>
      <w:r w:rsidRPr="00684498">
        <w:rPr>
          <w:b/>
        </w:rPr>
        <w:t>Piezīme</w:t>
      </w:r>
      <w:r w:rsidRPr="00684498">
        <w:rPr>
          <w:b/>
          <w:color w:val="FF0000"/>
        </w:rPr>
        <w:t>!</w:t>
      </w:r>
      <w:r>
        <w:t xml:space="preserve"> </w:t>
      </w:r>
      <w:r w:rsidRPr="00D64B67">
        <w:t>Pircēja organizācijas lietotājam ir tiesības piekļūt un izmantot tikai tos kataloga datus, kuri ir norādīti pašreizējā lietotāja organizācijas dalības nosacījumos (kā aktīvi vai neaktīvi).</w:t>
      </w:r>
    </w:p>
    <w:p w:rsidR="00BB4879" w:rsidRPr="00092915" w:rsidRDefault="00BB4879" w:rsidP="00C1516A">
      <w:pPr>
        <w:pStyle w:val="Piezme"/>
      </w:pPr>
      <w:r w:rsidRPr="00684498">
        <w:rPr>
          <w:b/>
        </w:rPr>
        <w:t>Piezīme</w:t>
      </w:r>
      <w:r w:rsidRPr="00684498">
        <w:rPr>
          <w:b/>
          <w:color w:val="FF0000"/>
        </w:rPr>
        <w:t>!</w:t>
      </w:r>
      <w:r>
        <w:t xml:space="preserve"> </w:t>
      </w:r>
      <w:r w:rsidRPr="002912F1">
        <w:t>Izvēloties</w:t>
      </w:r>
      <w:r w:rsidRPr="00092915">
        <w:t xml:space="preserve"> vērtību, </w:t>
      </w:r>
      <w:r>
        <w:t>tiek a</w:t>
      </w:r>
      <w:r w:rsidRPr="00092915">
        <w:t>tjauno</w:t>
      </w:r>
      <w:r>
        <w:t>ta</w:t>
      </w:r>
      <w:r w:rsidRPr="00092915">
        <w:t xml:space="preserve"> </w:t>
      </w:r>
      <w:r>
        <w:t>atskaites veidošanas parametra ‘</w:t>
      </w:r>
      <w:r w:rsidRPr="00092915">
        <w:t>Kategorija</w:t>
      </w:r>
      <w:r>
        <w:t>’</w:t>
      </w:r>
      <w:r w:rsidRPr="00092915">
        <w:t xml:space="preserve"> vērtību saraksts.</w:t>
      </w:r>
    </w:p>
    <w:p w:rsidR="00BB4879" w:rsidRPr="00325473" w:rsidRDefault="00BB4879" w:rsidP="00E70652">
      <w:pPr>
        <w:pStyle w:val="Pamatteksts"/>
        <w:numPr>
          <w:ilvl w:val="0"/>
          <w:numId w:val="18"/>
        </w:numPr>
      </w:pPr>
      <w:r w:rsidRPr="00E70652">
        <w:rPr>
          <w:b/>
        </w:rPr>
        <w:t xml:space="preserve">Kategorija </w:t>
      </w:r>
      <w:r>
        <w:t>– kā izvēle Kategorijas nosaukuma, no kuras veikts pirkuma pieprasījums, norādīšanai. I</w:t>
      </w:r>
      <w:r w:rsidRPr="00325473">
        <w:t xml:space="preserve">zvēlē </w:t>
      </w:r>
      <w:r>
        <w:t>tiek attēlotas visas kategorijas</w:t>
      </w:r>
      <w:r w:rsidRPr="00325473">
        <w:t xml:space="preserve">, kas ir tieši un netieši pakārtotas </w:t>
      </w:r>
      <w:r>
        <w:t>atskaites veidošanas parametrā ‘Katalogs’</w:t>
      </w:r>
      <w:r w:rsidRPr="00E90C6E">
        <w:t xml:space="preserve"> </w:t>
      </w:r>
      <w:r w:rsidRPr="00325473">
        <w:t>izvēlētajam katalogam.</w:t>
      </w:r>
      <w:r>
        <w:t xml:space="preserve"> I</w:t>
      </w:r>
      <w:r w:rsidRPr="00E44DA6">
        <w:t>eraksti izvēlē ir sakārtoti pēc kategorijas pilnā pozīcijas numura (ar katra līmeņa sākotnējām nullēm) augošā secībā</w:t>
      </w:r>
      <w:r>
        <w:t xml:space="preserve">, taču attēloti tiek kā </w:t>
      </w:r>
      <w:r w:rsidRPr="00123A14">
        <w:t>kategorijas pilnais numurs (bez katra līmeņa sākotnējām nullēm), kam pievienots kategorijas nosaukums.</w:t>
      </w:r>
      <w:r>
        <w:t xml:space="preserve"> </w:t>
      </w:r>
      <w:r w:rsidRPr="003020BA">
        <w:t>Papildus</w:t>
      </w:r>
      <w:r>
        <w:t>,</w:t>
      </w:r>
      <w:r w:rsidRPr="003020BA">
        <w:t xml:space="preserve"> kā </w:t>
      </w:r>
      <w:r>
        <w:t xml:space="preserve">pirmā un </w:t>
      </w:r>
      <w:r w:rsidRPr="003020BA">
        <w:lastRenderedPageBreak/>
        <w:t xml:space="preserve">noklusētā </w:t>
      </w:r>
      <w:r>
        <w:t xml:space="preserve">vērtība tiek </w:t>
      </w:r>
      <w:r w:rsidRPr="003020BA">
        <w:t>attēlo</w:t>
      </w:r>
      <w:r>
        <w:t>ta</w:t>
      </w:r>
      <w:r w:rsidRPr="003020BA">
        <w:t xml:space="preserve"> arī vērtība </w:t>
      </w:r>
      <w:r>
        <w:t>‘Visas’</w:t>
      </w:r>
      <w:r w:rsidRPr="003020BA">
        <w:t xml:space="preserve">, kas apzīmē atskaites veidošanu pa </w:t>
      </w:r>
      <w:r w:rsidRPr="006E0182">
        <w:t>visām kataloga kategorijām.</w:t>
      </w:r>
    </w:p>
    <w:p w:rsidR="00BB4879" w:rsidRDefault="00BB4879" w:rsidP="00C1516A">
      <w:pPr>
        <w:pStyle w:val="Piezme"/>
      </w:pPr>
      <w:r w:rsidRPr="00684498">
        <w:rPr>
          <w:b/>
        </w:rPr>
        <w:t>Piezīme</w:t>
      </w:r>
      <w:r w:rsidRPr="00684498">
        <w:rPr>
          <w:b/>
          <w:color w:val="FF0000"/>
        </w:rPr>
        <w:t>!</w:t>
      </w:r>
      <w:r>
        <w:t xml:space="preserve"> Izvēle ir </w:t>
      </w:r>
      <w:r w:rsidRPr="00340DBB">
        <w:t xml:space="preserve">pieejama tikai tad, ja </w:t>
      </w:r>
      <w:r>
        <w:t>atskaites veidošanas parametrā ‘Katalogs’</w:t>
      </w:r>
      <w:r w:rsidRPr="00340DBB">
        <w:t xml:space="preserve"> izvēlēta vērtība, kas atšķiras no </w:t>
      </w:r>
      <w:r>
        <w:t>vērtības ‘</w:t>
      </w:r>
      <w:r w:rsidRPr="00340DBB">
        <w:t>Visi</w:t>
      </w:r>
      <w:r>
        <w:t>’</w:t>
      </w:r>
      <w:r w:rsidRPr="00340DBB">
        <w:t>.</w:t>
      </w:r>
    </w:p>
    <w:p w:rsidR="00BB4879" w:rsidRPr="003B1212" w:rsidRDefault="00BB4879" w:rsidP="00E70652">
      <w:pPr>
        <w:pStyle w:val="Pamatteksts"/>
        <w:numPr>
          <w:ilvl w:val="0"/>
          <w:numId w:val="18"/>
        </w:numPr>
      </w:pPr>
      <w:r w:rsidRPr="00E70652">
        <w:rPr>
          <w:b/>
        </w:rPr>
        <w:t>Piegādātājs</w:t>
      </w:r>
      <w:r>
        <w:t xml:space="preserve"> – kā izvēle no Piegādātāju organizāciju nosaukumiem, Piegādātāja norādīšanai. I</w:t>
      </w:r>
      <w:r w:rsidRPr="00D2431D">
        <w:t>zvēlē tiek attēlotas tikai tās piegādātāja organizācijas nosaukumu vērtības, ar kurām konkrētajam lietotājam ir tiesības darboties</w:t>
      </w:r>
      <w:r>
        <w:t xml:space="preserve">. </w:t>
      </w:r>
      <w:r w:rsidRPr="003B1212">
        <w:t xml:space="preserve">Papildus kā noklusētā vērtība </w:t>
      </w:r>
      <w:r>
        <w:t xml:space="preserve">tiek attēlota </w:t>
      </w:r>
      <w:r w:rsidRPr="003B1212">
        <w:t xml:space="preserve">arī vērtība </w:t>
      </w:r>
      <w:r>
        <w:t>‘</w:t>
      </w:r>
      <w:r w:rsidRPr="003B1212">
        <w:t>Visi</w:t>
      </w:r>
      <w:r>
        <w:t>’</w:t>
      </w:r>
      <w:r w:rsidRPr="003B1212">
        <w:t>, kas apzīmē atskaites veidošan</w:t>
      </w:r>
      <w:r>
        <w:t>u</w:t>
      </w:r>
      <w:r w:rsidRPr="003B1212">
        <w:t xml:space="preserve"> pa v</w:t>
      </w:r>
      <w:r>
        <w:t>isām piegādātāju organizācijām.</w:t>
      </w:r>
    </w:p>
    <w:p w:rsidR="00BB4879" w:rsidRPr="00CD77CD" w:rsidRDefault="00BB4879" w:rsidP="00C1516A">
      <w:pPr>
        <w:pStyle w:val="Piezme"/>
      </w:pPr>
      <w:r w:rsidRPr="005D79DD">
        <w:rPr>
          <w:b/>
        </w:rPr>
        <w:t>Piezīme</w:t>
      </w:r>
      <w:r w:rsidRPr="005D79DD">
        <w:rPr>
          <w:b/>
          <w:color w:val="FF0000"/>
        </w:rPr>
        <w:t>!</w:t>
      </w:r>
      <w:r>
        <w:t xml:space="preserve"> L</w:t>
      </w:r>
      <w:r w:rsidRPr="00CD77CD">
        <w:t>ietotājam ir pieejama</w:t>
      </w:r>
      <w:r>
        <w:t>s</w:t>
      </w:r>
      <w:r w:rsidRPr="00CD77CD">
        <w:t xml:space="preserve"> visas Piegādātāju organizācijas.</w:t>
      </w:r>
    </w:p>
    <w:p w:rsidR="00BB4879" w:rsidRDefault="00BB4879" w:rsidP="00C1516A">
      <w:pPr>
        <w:pStyle w:val="Piezme"/>
      </w:pPr>
      <w:r w:rsidRPr="005D79DD">
        <w:rPr>
          <w:b/>
        </w:rPr>
        <w:t>Piezīme</w:t>
      </w:r>
      <w:r w:rsidRPr="005D79DD">
        <w:rPr>
          <w:b/>
          <w:color w:val="FF0000"/>
        </w:rPr>
        <w:t>!</w:t>
      </w:r>
      <w:r>
        <w:t xml:space="preserve"> Ja atskaites veidošanas parametrā ‘</w:t>
      </w:r>
      <w:r w:rsidRPr="007A4E6E">
        <w:t>Katalogs</w:t>
      </w:r>
      <w:r>
        <w:t>’</w:t>
      </w:r>
      <w:r w:rsidRPr="007A4E6E">
        <w:t xml:space="preserve"> </w:t>
      </w:r>
      <w:r w:rsidRPr="00C846F4">
        <w:t xml:space="preserve">ir norādīta vērtība, kas atšķiras no </w:t>
      </w:r>
      <w:r>
        <w:t>‘</w:t>
      </w:r>
      <w:r w:rsidRPr="00C846F4">
        <w:t>Visi</w:t>
      </w:r>
      <w:r>
        <w:t>’</w:t>
      </w:r>
      <w:r w:rsidRPr="00C846F4">
        <w:t xml:space="preserve">, tad izvēlē iekļauj tikai tās organizācijas, kurām ir reģistrēts dalības nosacījums norādītajā </w:t>
      </w:r>
      <w:r>
        <w:t>K</w:t>
      </w:r>
      <w:r w:rsidRPr="00C846F4">
        <w:t>atalogā.</w:t>
      </w:r>
      <w:r>
        <w:t xml:space="preserve"> </w:t>
      </w:r>
      <w:r w:rsidRPr="00C846F4">
        <w:t xml:space="preserve">Ja sistēmā nav reģistrēta neviena šāda organizācija, tad attēlo vērtību </w:t>
      </w:r>
      <w:r>
        <w:t>‘</w:t>
      </w:r>
      <w:r w:rsidRPr="00C846F4">
        <w:t>Katalogam nav neviens piegādātājs</w:t>
      </w:r>
      <w:r>
        <w:t>’</w:t>
      </w:r>
      <w:r w:rsidRPr="00C846F4">
        <w:t>.</w:t>
      </w:r>
    </w:p>
    <w:p w:rsidR="00BB4879" w:rsidRDefault="00BB4879" w:rsidP="00C1516A">
      <w:pPr>
        <w:pStyle w:val="Piezme"/>
      </w:pPr>
      <w:r w:rsidRPr="005D79DD">
        <w:rPr>
          <w:b/>
        </w:rPr>
        <w:t>Piezīme</w:t>
      </w:r>
      <w:r w:rsidRPr="005D79DD">
        <w:rPr>
          <w:b/>
          <w:color w:val="FF0000"/>
        </w:rPr>
        <w:t>!</w:t>
      </w:r>
      <w:r>
        <w:t xml:space="preserve"> </w:t>
      </w:r>
      <w:r w:rsidRPr="008C2737">
        <w:t>Ja</w:t>
      </w:r>
      <w:r>
        <w:t xml:space="preserve"> </w:t>
      </w:r>
      <w:r w:rsidRPr="00E64909">
        <w:t>lietotājam ir tiesības piekļūt tikai vienas piegādātāja organizācijas datiem, tad šajā laukā pēc noklusējuma ir uzstādīta šī piegādātāja organizācijas nosaukuma vērtība, nepieļaujot izvēlēties citas vērtības un nepieļaujot nenorādīt piegādātāja organizāciju</w:t>
      </w:r>
      <w:r>
        <w:t>.</w:t>
      </w:r>
    </w:p>
    <w:p w:rsidR="00BB4879" w:rsidRDefault="00BB4879" w:rsidP="00E70652">
      <w:pPr>
        <w:pStyle w:val="Pamatteksts"/>
        <w:numPr>
          <w:ilvl w:val="0"/>
          <w:numId w:val="18"/>
        </w:numPr>
      </w:pPr>
      <w:r w:rsidRPr="00E70652">
        <w:rPr>
          <w:b/>
        </w:rPr>
        <w:t>Reģions</w:t>
      </w:r>
      <w:r>
        <w:t xml:space="preserve"> – kā izvēle no visu reģistrēto reģionu nosaukumiem, pirkuma pieprasījumā iekļautā reģiona norādīšanai. </w:t>
      </w:r>
      <w:r w:rsidRPr="003B1212">
        <w:t xml:space="preserve">Papildus kā noklusētā vērtība </w:t>
      </w:r>
      <w:r>
        <w:t xml:space="preserve">tiek attēlota </w:t>
      </w:r>
      <w:r w:rsidRPr="003B1212">
        <w:t xml:space="preserve">arī vērtība </w:t>
      </w:r>
      <w:r>
        <w:t>‘</w:t>
      </w:r>
      <w:r w:rsidRPr="003B1212">
        <w:t>Visi</w:t>
      </w:r>
      <w:r>
        <w:t>’</w:t>
      </w:r>
      <w:r w:rsidRPr="003B1212">
        <w:t>, kas apzīmē atskaites veidošan</w:t>
      </w:r>
      <w:r>
        <w:t>u</w:t>
      </w:r>
      <w:r w:rsidRPr="003B1212">
        <w:t xml:space="preserve"> pa v</w:t>
      </w:r>
      <w:r>
        <w:t>isiem reģioniem.</w:t>
      </w:r>
    </w:p>
    <w:p w:rsidR="00BB4879" w:rsidRDefault="00BB4879" w:rsidP="00E70652">
      <w:pPr>
        <w:pStyle w:val="Pamatteksts"/>
        <w:numPr>
          <w:ilvl w:val="0"/>
          <w:numId w:val="18"/>
        </w:numPr>
      </w:pPr>
      <w:r w:rsidRPr="00E70652">
        <w:rPr>
          <w:b/>
        </w:rPr>
        <w:t>Īsā attēlošana</w:t>
      </w:r>
      <w:r>
        <w:t xml:space="preserve"> vai </w:t>
      </w:r>
      <w:r w:rsidRPr="00E70652">
        <w:rPr>
          <w:b/>
        </w:rPr>
        <w:t>Detalizētā attēlošana</w:t>
      </w:r>
      <w:r>
        <w:t xml:space="preserve"> – kā radiopogu izvēle norādīšanai vai sagatavojamā atskaite ir jāattēlo saīsinātā vai detalizētā veidā – t.i., tiek izvēlēta atskaite, kurā tiek attēlotas tikai grupu kopsummas (īsā atskaite) vai atskaite, kurā tiek iekļauta informācija arī par pasūtījumiem un pirkumu summām (detalizētā atskaite).</w:t>
      </w:r>
    </w:p>
    <w:p w:rsidR="00BB4879" w:rsidRDefault="00BB4879" w:rsidP="00E70652">
      <w:pPr>
        <w:pStyle w:val="Pamatteksts"/>
        <w:numPr>
          <w:ilvl w:val="0"/>
          <w:numId w:val="18"/>
        </w:numPr>
      </w:pPr>
      <w:r>
        <w:t xml:space="preserve">Uzklikšķinot uz spiedpogas </w:t>
      </w:r>
      <w:r w:rsidRPr="00936F54">
        <w:rPr>
          <w:noProof/>
          <w:lang w:eastAsia="lv-LV"/>
        </w:rPr>
        <w:drawing>
          <wp:inline distT="0" distB="0" distL="0" distR="0" wp14:anchorId="4D08E242" wp14:editId="68DCE899">
            <wp:extent cx="1057275" cy="190500"/>
            <wp:effectExtent l="0" t="0" r="0" b="0"/>
            <wp:docPr id="5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057275" cy="190500"/>
                    </a:xfrm>
                    <a:prstGeom prst="rect">
                      <a:avLst/>
                    </a:prstGeom>
                    <a:noFill/>
                    <a:ln>
                      <a:noFill/>
                    </a:ln>
                  </pic:spPr>
                </pic:pic>
              </a:graphicData>
            </a:graphic>
          </wp:inline>
        </w:drawing>
      </w:r>
      <w:r>
        <w:t>, tiek iniciēta Pircēja atskaites par pasūtījumiem sagatavošana, atbilstoši lietotāja definētajiem atskaites parametriem.</w:t>
      </w:r>
    </w:p>
    <w:p w:rsidR="00BB4879" w:rsidRPr="00DC78EA" w:rsidRDefault="00BB4879" w:rsidP="00C1516A">
      <w:pPr>
        <w:pStyle w:val="Piezme"/>
      </w:pPr>
      <w:r w:rsidRPr="005D79DD">
        <w:rPr>
          <w:b/>
        </w:rPr>
        <w:t>Piezīme</w:t>
      </w:r>
      <w:r w:rsidRPr="005D79DD">
        <w:rPr>
          <w:b/>
          <w:color w:val="FF0000"/>
        </w:rPr>
        <w:t>!</w:t>
      </w:r>
      <w:r>
        <w:t xml:space="preserve"> Atskaitē tiek iekļauti </w:t>
      </w:r>
      <w:r w:rsidRPr="00DC78EA">
        <w:t>tikai tie pirkuma pieprasījumi, kuri ir kādā no statusiem</w:t>
      </w:r>
      <w:r>
        <w:t>:</w:t>
      </w:r>
      <w:r w:rsidRPr="00DC78EA">
        <w:t xml:space="preserve"> </w:t>
      </w:r>
      <w:r>
        <w:t>‘</w:t>
      </w:r>
      <w:r w:rsidRPr="00DC78EA">
        <w:t>Apstiprināts pasūtījums</w:t>
      </w:r>
      <w:r>
        <w:t>’</w:t>
      </w:r>
      <w:r w:rsidRPr="00DC78EA">
        <w:t xml:space="preserve">, </w:t>
      </w:r>
      <w:r>
        <w:t>‘</w:t>
      </w:r>
      <w:r w:rsidRPr="00DC78EA">
        <w:t>Pircēja pieprasītas izmaiņas piegādes laikā</w:t>
      </w:r>
      <w:r>
        <w:t>’</w:t>
      </w:r>
      <w:r w:rsidRPr="00DC78EA">
        <w:t xml:space="preserve">, </w:t>
      </w:r>
      <w:r>
        <w:t>‘</w:t>
      </w:r>
      <w:r w:rsidRPr="00DC78EA">
        <w:t>Pieprasītas izmaiņas piegādes laikā</w:t>
      </w:r>
      <w:r>
        <w:t>’</w:t>
      </w:r>
      <w:r w:rsidRPr="00DC78EA">
        <w:t xml:space="preserve">, </w:t>
      </w:r>
      <w:r>
        <w:t>‘</w:t>
      </w:r>
      <w:r w:rsidRPr="00DC78EA">
        <w:t>Iepircēja apstiprinātas izmaiņas piegādes laikā</w:t>
      </w:r>
      <w:r>
        <w:t>’</w:t>
      </w:r>
      <w:r w:rsidRPr="00DC78EA">
        <w:t xml:space="preserve"> vai </w:t>
      </w:r>
      <w:r>
        <w:t>‘</w:t>
      </w:r>
      <w:r w:rsidRPr="00DC78EA">
        <w:t>Pilnībā izpildīts pasūtījums</w:t>
      </w:r>
      <w:r>
        <w:t>’</w:t>
      </w:r>
      <w:r w:rsidRPr="00DC78EA">
        <w:t>.</w:t>
      </w:r>
    </w:p>
    <w:p w:rsidR="00BB4879" w:rsidRDefault="00BB4879" w:rsidP="0068526F">
      <w:pPr>
        <w:pStyle w:val="Blokuapraksts"/>
      </w:pPr>
      <w:r>
        <w:t>Pircēja atskaite par pasūtījumiem</w:t>
      </w:r>
    </w:p>
    <w:p w:rsidR="00BB4879" w:rsidRDefault="00BB4879" w:rsidP="0068526F">
      <w:pPr>
        <w:pStyle w:val="Picture"/>
      </w:pPr>
      <w:r w:rsidRPr="00BB4879">
        <w:rPr>
          <w:noProof/>
          <w:bdr w:val="single" w:sz="4" w:space="0" w:color="BFBFBF"/>
        </w:rPr>
        <w:drawing>
          <wp:inline distT="0" distB="0" distL="0" distR="0" wp14:anchorId="7DD421A0" wp14:editId="4E1AF47B">
            <wp:extent cx="5934075" cy="1409700"/>
            <wp:effectExtent l="0" t="0" r="0" b="0"/>
            <wp:docPr id="48"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934075" cy="1409700"/>
                    </a:xfrm>
                    <a:prstGeom prst="rect">
                      <a:avLst/>
                    </a:prstGeom>
                    <a:noFill/>
                    <a:ln>
                      <a:noFill/>
                    </a:ln>
                  </pic:spPr>
                </pic:pic>
              </a:graphicData>
            </a:graphic>
          </wp:inline>
        </w:drawing>
      </w:r>
    </w:p>
    <w:p w:rsidR="00BB4879" w:rsidRDefault="00BB4879" w:rsidP="00B958A9">
      <w:pPr>
        <w:pStyle w:val="Caption"/>
      </w:pPr>
      <w:r>
        <w:t xml:space="preserve">Ekrānformas bloks </w:t>
      </w:r>
      <w:fldSimple w:instr=" SEQ Ekrānformas_bloks \* ARABIC ">
        <w:r w:rsidR="00760291">
          <w:rPr>
            <w:noProof/>
          </w:rPr>
          <w:t>128</w:t>
        </w:r>
      </w:fldSimple>
      <w:r>
        <w:t>. Pircēja atskaites par pasūtījumiem detalizētā attēlošana</w:t>
      </w:r>
    </w:p>
    <w:p w:rsidR="00BB4879" w:rsidRDefault="00BB4879" w:rsidP="00C1516A">
      <w:pPr>
        <w:pStyle w:val="Pamatteksts1"/>
      </w:pPr>
      <w:r>
        <w:t>Ekrānformas augšdaļā tiek attēlota rinda ar darbībām, ko var veikt ar iegūto atskaiti:</w:t>
      </w:r>
    </w:p>
    <w:p w:rsidR="00BB4879" w:rsidRDefault="00BB4879" w:rsidP="00E70652">
      <w:pPr>
        <w:pStyle w:val="Pamatteksts"/>
        <w:numPr>
          <w:ilvl w:val="0"/>
          <w:numId w:val="18"/>
        </w:numPr>
      </w:pPr>
      <w:r w:rsidRPr="00ED2E5A">
        <w:t>Uzklikšķinot uz</w:t>
      </w:r>
      <w:r w:rsidRPr="00E70652">
        <w:rPr>
          <w:b/>
        </w:rPr>
        <w:t xml:space="preserve"> </w:t>
      </w:r>
      <w:r>
        <w:t xml:space="preserve">ikonas </w:t>
      </w:r>
      <w:r w:rsidRPr="00BB4879">
        <w:rPr>
          <w:b/>
          <w:noProof/>
          <w:lang w:eastAsia="lv-LV"/>
        </w:rPr>
        <w:drawing>
          <wp:inline distT="0" distB="0" distL="0" distR="0" wp14:anchorId="7B21E82C" wp14:editId="5ED4E9DA">
            <wp:extent cx="219075" cy="171450"/>
            <wp:effectExtent l="0" t="0" r="0" b="0"/>
            <wp:docPr id="4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t>, tiek iniciēta sagatavotās atskaites izdrukāšana.</w:t>
      </w:r>
    </w:p>
    <w:p w:rsidR="00BB4879" w:rsidRDefault="00BB4879" w:rsidP="00E70652">
      <w:pPr>
        <w:pStyle w:val="Pamatteksts"/>
        <w:numPr>
          <w:ilvl w:val="0"/>
          <w:numId w:val="18"/>
        </w:numPr>
      </w:pPr>
      <w:r w:rsidRPr="00936F54">
        <w:rPr>
          <w:noProof/>
          <w:lang w:eastAsia="lv-LV"/>
        </w:rPr>
        <w:lastRenderedPageBreak/>
        <w:drawing>
          <wp:inline distT="0" distB="0" distL="0" distR="0" wp14:anchorId="291C326E" wp14:editId="39C75E75">
            <wp:extent cx="1362075" cy="180975"/>
            <wp:effectExtent l="0" t="0" r="0" b="0"/>
            <wp:docPr id="44"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362075" cy="180975"/>
                    </a:xfrm>
                    <a:prstGeom prst="rect">
                      <a:avLst/>
                    </a:prstGeom>
                    <a:noFill/>
                    <a:ln>
                      <a:noFill/>
                    </a:ln>
                  </pic:spPr>
                </pic:pic>
              </a:graphicData>
            </a:graphic>
          </wp:inline>
        </w:drawing>
      </w:r>
      <w:r>
        <w:t xml:space="preserve"> - darbības, kas ir pieejamas atskaites datu apskatīšanai, ja sagatavotā atskaite ir uz vairākām lappusēm. Ir pieejama darbības, lai veiktu atgriešanos uz pirmo lapu, veiktu pāriešanu uz vienu lappusi iepriekš no konkrētās attēlotās, norādītu konkrētu lappusi no vispār atskaitē esošajām, veiktu pāriešanu uz nākamo lappusi no konkrētās attēlotās, kā arī veiktu pāriešanu uz pēdējo atskaitē esošo lappusi.</w:t>
      </w:r>
    </w:p>
    <w:p w:rsidR="00BB4879" w:rsidRDefault="00BB4879" w:rsidP="00E70652">
      <w:pPr>
        <w:pStyle w:val="Pamatteksts"/>
        <w:numPr>
          <w:ilvl w:val="0"/>
          <w:numId w:val="18"/>
        </w:numPr>
      </w:pPr>
      <w:r w:rsidRPr="00936F54">
        <w:rPr>
          <w:noProof/>
          <w:lang w:eastAsia="lv-LV"/>
        </w:rPr>
        <w:drawing>
          <wp:inline distT="0" distB="0" distL="0" distR="0" wp14:anchorId="307F86B2" wp14:editId="275F2C7D">
            <wp:extent cx="619125" cy="209550"/>
            <wp:effectExtent l="0" t="0" r="0" b="0"/>
            <wp:docPr id="42"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t xml:space="preserve"> - ievadlauks ar izvēli atskaites blokā attēlojamo datu attēlojuma lieluma procentos norādīšanai – vai nu norādot lietotāja brīvi izvēlēto lielumu ievadlaukā, vai izvēloties kādu konkrētu, bloka izvēlē piedāvāto procentuālo vērtību.</w:t>
      </w:r>
    </w:p>
    <w:p w:rsidR="00BB4879" w:rsidRDefault="00BB4879" w:rsidP="00E70652">
      <w:pPr>
        <w:pStyle w:val="Pamatteksts"/>
        <w:numPr>
          <w:ilvl w:val="0"/>
          <w:numId w:val="18"/>
        </w:numPr>
      </w:pPr>
      <w:r w:rsidRPr="00936F54">
        <w:rPr>
          <w:noProof/>
          <w:lang w:eastAsia="lv-LV"/>
        </w:rPr>
        <w:drawing>
          <wp:inline distT="0" distB="0" distL="0" distR="0" wp14:anchorId="093A7860" wp14:editId="2328C0DC">
            <wp:extent cx="1219200" cy="209550"/>
            <wp:effectExtent l="0" t="0" r="0" b="0"/>
            <wp:docPr id="40"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219200" cy="209550"/>
                    </a:xfrm>
                    <a:prstGeom prst="rect">
                      <a:avLst/>
                    </a:prstGeom>
                    <a:noFill/>
                    <a:ln>
                      <a:noFill/>
                    </a:ln>
                  </pic:spPr>
                </pic:pic>
              </a:graphicData>
            </a:graphic>
          </wp:inline>
        </w:drawing>
      </w:r>
      <w:r>
        <w:t xml:space="preserve"> - ievadlauks ar meklēšanas izsaukšanas ikonu, kur meklēšanas laukā var norādīt frāzi, kas meklējama sagatavotās atskaites datos.</w:t>
      </w:r>
    </w:p>
    <w:p w:rsidR="00BB4879" w:rsidRDefault="00BB4879" w:rsidP="00C1516A">
      <w:pPr>
        <w:pStyle w:val="Pamatteksts1"/>
      </w:pPr>
      <w:r>
        <w:t>Iegūtajā atskaitē tiek attēlotas šādas kolonas ar datiem:</w:t>
      </w:r>
    </w:p>
    <w:p w:rsidR="00BB4879" w:rsidRDefault="00BB4879" w:rsidP="00E70652">
      <w:pPr>
        <w:pStyle w:val="Pamatteksts"/>
        <w:numPr>
          <w:ilvl w:val="0"/>
          <w:numId w:val="18"/>
        </w:numPr>
      </w:pPr>
      <w:r w:rsidRPr="00E70652">
        <w:rPr>
          <w:b/>
          <w:noProof/>
          <w:lang w:eastAsia="lv-LV"/>
        </w:rPr>
        <w:t>Pircējs</w:t>
      </w:r>
      <w:r w:rsidRPr="00E70652">
        <w:rPr>
          <w:b/>
        </w:rPr>
        <w:t xml:space="preserve"> </w:t>
      </w:r>
      <w:r>
        <w:t>– tiek attēlots Pircēja organizācijas nosaukums. Šī ir pirmā kolona, pēc kuras tiek veikta atskaites datu un kopsummu grupēšana, pircēja organizāciju nosaukumus kārtojot alfabēta secībā.</w:t>
      </w:r>
    </w:p>
    <w:p w:rsidR="00BB4879" w:rsidRDefault="00BB4879" w:rsidP="00E70652">
      <w:pPr>
        <w:pStyle w:val="Pamatteksts"/>
        <w:numPr>
          <w:ilvl w:val="0"/>
          <w:numId w:val="18"/>
        </w:numPr>
      </w:pPr>
      <w:r w:rsidRPr="00E70652">
        <w:rPr>
          <w:b/>
          <w:noProof/>
          <w:lang w:eastAsia="lv-LV"/>
        </w:rPr>
        <w:t>Bankas konts</w:t>
      </w:r>
      <w:r>
        <w:t xml:space="preserve"> – tiek attēlots konkrētās Pircēja organizācijas bankas konta numurs. Ja atskaitē ir iekļauti dati par vairākiem organizācijas banku kontiem, tad šī ir otrā kolona, pēc kuras tiek veikta atskaites datu un kopsummu grupēšana, Banku kontu numurus kārtojot alfabēta secībā.</w:t>
      </w:r>
    </w:p>
    <w:p w:rsidR="00BB4879" w:rsidRDefault="00BB4879" w:rsidP="00E70652">
      <w:pPr>
        <w:pStyle w:val="Pamatteksts"/>
        <w:numPr>
          <w:ilvl w:val="0"/>
          <w:numId w:val="18"/>
        </w:numPr>
      </w:pPr>
      <w:r w:rsidRPr="00E70652">
        <w:rPr>
          <w:b/>
          <w:noProof/>
          <w:lang w:eastAsia="lv-LV"/>
        </w:rPr>
        <w:t>Piegādātājs</w:t>
      </w:r>
      <w:r>
        <w:t xml:space="preserve"> – tiek attēlots Piegādātāja organizācijas nosaukums, kas ir iesaistīts pircēja pirkuma pieprasījumos. Šī ir trešā kolona, pēc kuras tiek veikta atskaites datu un kopsummu grupēšana, Piegādātāju organizāciju nosaukumus kārtojot alfabēta secībā.</w:t>
      </w:r>
    </w:p>
    <w:p w:rsidR="00BB4879" w:rsidRDefault="00BB4879" w:rsidP="00E70652">
      <w:pPr>
        <w:pStyle w:val="Pamatteksts"/>
        <w:numPr>
          <w:ilvl w:val="0"/>
          <w:numId w:val="18"/>
        </w:numPr>
      </w:pPr>
      <w:r w:rsidRPr="00E70652">
        <w:rPr>
          <w:b/>
          <w:noProof/>
          <w:lang w:eastAsia="lv-LV"/>
        </w:rPr>
        <w:t xml:space="preserve">Adrese </w:t>
      </w:r>
      <w:r>
        <w:t>– tiek attēlota konkrētās Pircēja organizācijas piegādes adrese, kas iekļauta pirkuma pieprasījumā. Ja atskaitē ir iekļauti dati par vairākām organizācija piegādes adresēm, tad šī ir ceturtā kolona, pēc kuras tiek veikta atskaites datu un kopsummu grupēšana, adreses kārtojot alfabēta secībā.</w:t>
      </w:r>
    </w:p>
    <w:p w:rsidR="00BB4879" w:rsidRPr="008C5416" w:rsidRDefault="00BB4879" w:rsidP="00E70652">
      <w:pPr>
        <w:pStyle w:val="Pamatteksts"/>
        <w:numPr>
          <w:ilvl w:val="0"/>
          <w:numId w:val="18"/>
        </w:numPr>
      </w:pPr>
      <w:r w:rsidRPr="00E70652">
        <w:rPr>
          <w:b/>
          <w:noProof/>
          <w:lang w:eastAsia="lv-LV"/>
        </w:rPr>
        <w:t>Pasūtījumu numuri un datums</w:t>
      </w:r>
      <w:r>
        <w:t xml:space="preserve"> – tiek attēlots sistēmas piešķirtais pirkuma pieprasījuma/</w:t>
      </w:r>
      <w:r w:rsidRPr="00024E7D">
        <w:t>pasūtījuma numur</w:t>
      </w:r>
      <w:r>
        <w:t xml:space="preserve">s, kvadrātiekavās tiek attēlots Piegādātāja piešķirtais pasūtījuma numurs (ja Piegādātājs pasūtījumam tādu ir piešķīris) un iekavās tiek attēlots pirkuma pieprasījuma izveidošanas datums. </w:t>
      </w:r>
      <w:r w:rsidRPr="008C5416">
        <w:t xml:space="preserve">Dati </w:t>
      </w:r>
      <w:r>
        <w:t xml:space="preserve">tiek sakārtoti </w:t>
      </w:r>
      <w:r w:rsidRPr="008C5416">
        <w:t>pēc pasūtījuma datuma laika secībā - sākot no vecākajiem pasūtījumiem.</w:t>
      </w:r>
    </w:p>
    <w:p w:rsidR="00BB4879" w:rsidRDefault="00BB4879" w:rsidP="00C1516A">
      <w:pPr>
        <w:pStyle w:val="Piezme"/>
      </w:pPr>
      <w:r w:rsidRPr="00CA0CE2">
        <w:rPr>
          <w:b/>
          <w:bCs/>
          <w:iCs/>
        </w:rPr>
        <w:t>Piezīme</w:t>
      </w:r>
      <w:r w:rsidRPr="00CA0CE2">
        <w:rPr>
          <w:b/>
          <w:bCs/>
          <w:iCs/>
          <w:color w:val="FF0000"/>
        </w:rPr>
        <w:t>!</w:t>
      </w:r>
      <w:r w:rsidRPr="00CA0CE2">
        <w:t xml:space="preserve"> Kolona un tajā iekļautie dati tiek attēloti tikai tad, ja lietotājs atskaites veidošanas parametros ir izvēlējies veikt ‘Detalizēt</w:t>
      </w:r>
      <w:r>
        <w:t>o</w:t>
      </w:r>
      <w:r w:rsidRPr="00CA0CE2">
        <w:t xml:space="preserve"> attēlošanu’.</w:t>
      </w:r>
    </w:p>
    <w:p w:rsidR="00BB4879" w:rsidRDefault="00BB4879" w:rsidP="00E70652">
      <w:pPr>
        <w:pStyle w:val="Pamatteksts"/>
        <w:numPr>
          <w:ilvl w:val="0"/>
          <w:numId w:val="18"/>
        </w:numPr>
      </w:pPr>
      <w:r w:rsidRPr="00E70652">
        <w:rPr>
          <w:b/>
          <w:noProof/>
          <w:lang w:eastAsia="lv-LV"/>
        </w:rPr>
        <w:t>Pirkuma summa bez PVN, noklusētajā valūtā</w:t>
      </w:r>
      <w:r>
        <w:t xml:space="preserve"> – tiek attēlota konkrētā pasūtījuma kopējā summa bez pievienotās vērtības nodokļa, sistēmas noklusētajā valūtā.</w:t>
      </w:r>
    </w:p>
    <w:p w:rsidR="00BB4879" w:rsidRPr="003D7EF6" w:rsidRDefault="00BB4879" w:rsidP="00C1516A">
      <w:pPr>
        <w:pStyle w:val="Piezme"/>
      </w:pPr>
      <w:r w:rsidRPr="00CA0CE2">
        <w:rPr>
          <w:b/>
          <w:bCs/>
          <w:iCs/>
        </w:rPr>
        <w:t>Piezīme</w:t>
      </w:r>
      <w:r w:rsidRPr="00CA0CE2">
        <w:rPr>
          <w:b/>
          <w:bCs/>
          <w:iCs/>
          <w:color w:val="FF0000"/>
        </w:rPr>
        <w:t>!</w:t>
      </w:r>
      <w:r w:rsidRPr="00CA0CE2">
        <w:t xml:space="preserve"> Kolona un tajā iekļautie dati tiek attēloti tikai tad, ja lietotājs atskaites veidošanas parametros ir izvēlējies veikt ‘Detalizēt</w:t>
      </w:r>
      <w:r>
        <w:t>o</w:t>
      </w:r>
      <w:r w:rsidRPr="00CA0CE2">
        <w:t xml:space="preserve"> attēlošanu’.</w:t>
      </w:r>
    </w:p>
    <w:p w:rsidR="00BB4879" w:rsidRDefault="00BB4879" w:rsidP="00E70652">
      <w:pPr>
        <w:pStyle w:val="Pamatteksts"/>
        <w:numPr>
          <w:ilvl w:val="0"/>
          <w:numId w:val="18"/>
        </w:numPr>
      </w:pPr>
      <w:r w:rsidRPr="00E70652">
        <w:rPr>
          <w:b/>
          <w:noProof/>
          <w:lang w:eastAsia="lv-LV"/>
        </w:rPr>
        <w:t>Pirkuma summa ar PVN, noklusētajā valūtā</w:t>
      </w:r>
      <w:r>
        <w:t xml:space="preserve"> – tiek attēlota konkrētā pasūtījuma kopējā summa ar pievienotās vērtības nodokli, sistēmas noklusētajā valūtā.</w:t>
      </w:r>
    </w:p>
    <w:p w:rsidR="00BB4879" w:rsidRPr="003D7EF6" w:rsidRDefault="00BB4879" w:rsidP="00C1516A">
      <w:pPr>
        <w:pStyle w:val="Piezme"/>
      </w:pPr>
      <w:r w:rsidRPr="00CA0CE2">
        <w:rPr>
          <w:b/>
          <w:bCs/>
          <w:iCs/>
        </w:rPr>
        <w:t>Piezīme</w:t>
      </w:r>
      <w:r w:rsidRPr="00CA0CE2">
        <w:rPr>
          <w:b/>
          <w:bCs/>
          <w:iCs/>
          <w:color w:val="FF0000"/>
        </w:rPr>
        <w:t>!</w:t>
      </w:r>
      <w:r w:rsidRPr="00CA0CE2">
        <w:t xml:space="preserve"> Kolona un tajā iekļautie dati tiek attēloti tikai tad, ja lietotājs atskaites veidošanas parametros ir izvēlējies veikt ‘Detalizēt</w:t>
      </w:r>
      <w:r>
        <w:t>o</w:t>
      </w:r>
      <w:r w:rsidRPr="00CA0CE2">
        <w:t xml:space="preserve"> attēlošanu’.</w:t>
      </w:r>
    </w:p>
    <w:p w:rsidR="00BB4879" w:rsidRDefault="00BB4879" w:rsidP="00E70652">
      <w:pPr>
        <w:pStyle w:val="Pamatteksts"/>
        <w:numPr>
          <w:ilvl w:val="0"/>
          <w:numId w:val="18"/>
        </w:numPr>
      </w:pPr>
      <w:r w:rsidRPr="00E70652">
        <w:rPr>
          <w:b/>
          <w:noProof/>
          <w:lang w:eastAsia="lv-LV"/>
        </w:rPr>
        <w:t>Kopsummas</w:t>
      </w:r>
      <w:r>
        <w:t xml:space="preserve"> – tiek attēlotas katras grupas kopsummas (t.i., attiecīgi kopsumma par Pircēju, par Bankas kontu, par Piegādātāju un par Adresi) sistēmas noklusētajā valūtā.</w:t>
      </w:r>
    </w:p>
    <w:p w:rsidR="00BB4879" w:rsidRPr="00E42317" w:rsidRDefault="00BB4879" w:rsidP="00C1516A">
      <w:pPr>
        <w:pStyle w:val="Piezme"/>
      </w:pPr>
      <w:r w:rsidRPr="00CA0CE2">
        <w:rPr>
          <w:b/>
          <w:bCs/>
          <w:iCs/>
        </w:rPr>
        <w:t>Piezīme</w:t>
      </w:r>
      <w:r w:rsidRPr="00CA0CE2">
        <w:rPr>
          <w:b/>
          <w:bCs/>
          <w:iCs/>
          <w:color w:val="FF0000"/>
        </w:rPr>
        <w:t>!</w:t>
      </w:r>
      <w:r w:rsidRPr="00CA0CE2">
        <w:t xml:space="preserve"> </w:t>
      </w:r>
      <w:r w:rsidRPr="00E42317">
        <w:t>Atskaitē attēlojamās summas rēķina</w:t>
      </w:r>
      <w:r>
        <w:t>,</w:t>
      </w:r>
      <w:r w:rsidRPr="00E42317">
        <w:t xml:space="preserve"> izmantojot pēdējo apstiprināto preču skaitu.</w:t>
      </w:r>
    </w:p>
    <w:p w:rsidR="00BB4879" w:rsidRDefault="00BB4879" w:rsidP="00C1516A">
      <w:pPr>
        <w:pStyle w:val="Pamatteksts1"/>
      </w:pPr>
      <w:r>
        <w:lastRenderedPageBreak/>
        <w:t>Iegūtajā atskaitē, katrā lappusē tiek attēlot konkrētās lappuses numurs, kam pievienots iekavās, tiek attēlots kopējais atsaitē esošo lappušu skaits.</w:t>
      </w:r>
    </w:p>
    <w:p w:rsidR="00BB4879" w:rsidRPr="00224B5C" w:rsidRDefault="00BB4879" w:rsidP="00BB4879">
      <w:pPr>
        <w:pStyle w:val="Heading2"/>
        <w:numPr>
          <w:ilvl w:val="1"/>
          <w:numId w:val="3"/>
        </w:numPr>
      </w:pPr>
      <w:bookmarkStart w:id="374" w:name="_D2HTopic_2209"/>
      <w:bookmarkStart w:id="375" w:name="_Toc179879083"/>
      <w:r w:rsidRPr="00224B5C">
        <w:t>Atskaites apskatīšana</w:t>
      </w:r>
      <w:bookmarkEnd w:id="374"/>
      <w:bookmarkEnd w:id="375"/>
    </w:p>
    <w:p w:rsidR="00BB4879" w:rsidRPr="00912A06" w:rsidRDefault="00BB4879" w:rsidP="00C1516A">
      <w:pPr>
        <w:pStyle w:val="Apaknodaas"/>
      </w:pPr>
      <w:r w:rsidRPr="00912A06">
        <w:t>Apraksts</w:t>
      </w:r>
    </w:p>
    <w:p w:rsidR="00BB4879" w:rsidRPr="006B6EB4" w:rsidRDefault="00BB4879" w:rsidP="00C1516A">
      <w:pPr>
        <w:pStyle w:val="Pamatteksts1"/>
      </w:pPr>
      <w:r>
        <w:t>Sistēmā lietotājam tiek nodrošināta iespēja apskatīt kādas sistēmas uzturētāju izveidotas atskaites datus.</w:t>
      </w:r>
    </w:p>
    <w:p w:rsidR="00BB4879" w:rsidRPr="00912A06" w:rsidRDefault="00BB4879" w:rsidP="00C1516A">
      <w:pPr>
        <w:pStyle w:val="Apaknodaas"/>
      </w:pPr>
      <w:r w:rsidRPr="00912A06">
        <w:t xml:space="preserve">Piekļūšanas nosacījumi </w:t>
      </w:r>
    </w:p>
    <w:p w:rsidR="00BB4879" w:rsidRDefault="00BB4879" w:rsidP="00C1516A">
      <w:pPr>
        <w:pStyle w:val="Pamatteksts1"/>
      </w:pPr>
      <w:r>
        <w:t>Atskaites apskatīšana</w:t>
      </w:r>
      <w:r>
        <w:fldChar w:fldCharType="begin"/>
      </w:r>
      <w:r>
        <w:instrText xml:space="preserve"> XE "Atskaites apskatīšana" </w:instrText>
      </w:r>
      <w:r>
        <w:fldChar w:fldCharType="end"/>
      </w:r>
      <w:r>
        <w:t xml:space="preserve"> ir pieejama jebkuram sistēmas lietotājam.</w:t>
      </w:r>
    </w:p>
    <w:p w:rsidR="00BB4879" w:rsidRDefault="00BB4879" w:rsidP="00C1516A">
      <w:pPr>
        <w:pStyle w:val="Piezme"/>
      </w:pPr>
      <w:r w:rsidRPr="00F653DB">
        <w:rPr>
          <w:b/>
        </w:rPr>
        <w:t>Piezīme</w:t>
      </w:r>
      <w:r w:rsidRPr="00F653DB">
        <w:rPr>
          <w:b/>
          <w:color w:val="FF0000"/>
        </w:rPr>
        <w:t>!</w:t>
      </w:r>
      <w:r w:rsidRPr="00F653DB">
        <w:t xml:space="preserve"> </w:t>
      </w:r>
      <w:r>
        <w:t xml:space="preserve">Atskaite ir pieejama tikai tad, ja sistēmā ir definēts, ka atskaišu vide ir lietotājiem pieejama (skat. aprakstu </w:t>
      </w:r>
      <w:hyperlink w:anchor="_D2HTopic_2178" w:history="1">
        <w:r w:rsidRPr="00477DC3">
          <w:rPr>
            <w:rStyle w:val="Hyperlink"/>
          </w:rPr>
          <w:t>Atskaišu saraksts</w:t>
        </w:r>
      </w:hyperlink>
      <w:r>
        <w:t>)</w:t>
      </w:r>
      <w:r w:rsidRPr="00F653DB">
        <w:t>.</w:t>
      </w:r>
    </w:p>
    <w:p w:rsidR="00BB4879" w:rsidRPr="00912A06" w:rsidRDefault="00BB4879" w:rsidP="00C1516A">
      <w:pPr>
        <w:pStyle w:val="Apaknodaas"/>
      </w:pPr>
      <w:r w:rsidRPr="00912A06">
        <w:t>Piekļūšana</w:t>
      </w:r>
    </w:p>
    <w:p w:rsidR="00BB4879" w:rsidRDefault="00BB4879" w:rsidP="00C1516A">
      <w:pPr>
        <w:pStyle w:val="Pamatteksts1"/>
      </w:pPr>
      <w:r>
        <w:t xml:space="preserve">Atskaites apskatīšana ir iespējama, atverot šķirkli ‘Statistika’ sistēmas sākumlapā, un attēlotajā atskaišu sarakstā (skat. aprakstu </w:t>
      </w:r>
      <w:hyperlink w:anchor="_D2HTopic_2178" w:history="1">
        <w:r w:rsidRPr="00477DC3">
          <w:rPr>
            <w:rStyle w:val="Hyperlink"/>
          </w:rPr>
          <w:t>Atskaišu saraksts</w:t>
        </w:r>
      </w:hyperlink>
      <w:r>
        <w:t>) izvēloties nepieciešamo atskaiti apskatei.</w:t>
      </w:r>
    </w:p>
    <w:p w:rsidR="00BB4879" w:rsidRDefault="00BB4879" w:rsidP="00C1516A">
      <w:pPr>
        <w:pStyle w:val="Apaknodaas"/>
      </w:pPr>
      <w:r>
        <w:t>Ekrānformas apraksts</w:t>
      </w:r>
    </w:p>
    <w:p w:rsidR="00BB4879" w:rsidRDefault="00BB4879" w:rsidP="00C1516A">
      <w:pPr>
        <w:pStyle w:val="Pamatteksts1"/>
      </w:pPr>
      <w:r>
        <w:t>Atverot atskaiti datu apskatīšanai, kā pirmais tiek attēlots ‘</w:t>
      </w:r>
      <w:r w:rsidRPr="00A26A7E">
        <w:rPr>
          <w:rFonts w:cs="Arial"/>
          <w:bCs/>
        </w:rPr>
        <w:t>Atskaites nosaukums</w:t>
      </w:r>
      <w:r>
        <w:rPr>
          <w:rFonts w:cs="Arial"/>
          <w:bCs/>
        </w:rPr>
        <w:t>’</w:t>
      </w:r>
      <w:r>
        <w:t>.</w:t>
      </w:r>
    </w:p>
    <w:p w:rsidR="00BB4879" w:rsidRDefault="00BB4879" w:rsidP="00C1516A">
      <w:pPr>
        <w:pStyle w:val="Pamatteksts1"/>
      </w:pPr>
      <w:r w:rsidRPr="00066945">
        <w:t>Ja ats</w:t>
      </w:r>
      <w:r>
        <w:t xml:space="preserve">kaites inicializēšanas laikā </w:t>
      </w:r>
      <w:proofErr w:type="spellStart"/>
      <w:r>
        <w:t>Cr</w:t>
      </w:r>
      <w:r w:rsidRPr="00066945">
        <w:t>ystal</w:t>
      </w:r>
      <w:proofErr w:type="spellEnd"/>
      <w:r w:rsidRPr="00066945">
        <w:t xml:space="preserve"> </w:t>
      </w:r>
      <w:proofErr w:type="spellStart"/>
      <w:r w:rsidRPr="00066945">
        <w:t>Reports</w:t>
      </w:r>
      <w:proofErr w:type="spellEnd"/>
      <w:r w:rsidRPr="00066945">
        <w:t xml:space="preserve"> </w:t>
      </w:r>
      <w:proofErr w:type="spellStart"/>
      <w:r w:rsidRPr="00066945">
        <w:t>kontrolī</w:t>
      </w:r>
      <w:proofErr w:type="spellEnd"/>
      <w:r w:rsidRPr="00066945">
        <w:t xml:space="preserve"> notiek sistēmas kļūda, </w:t>
      </w:r>
      <w:r>
        <w:t>tad zem atskaites nosaukuma tiek attēlots atbilstošs paziņojums.</w:t>
      </w:r>
    </w:p>
    <w:p w:rsidR="00BB4879" w:rsidRDefault="00BB4879" w:rsidP="00C1516A">
      <w:pPr>
        <w:pStyle w:val="Pamatteksts1"/>
      </w:pPr>
      <w:r w:rsidRPr="00066945">
        <w:t>Ja ats</w:t>
      </w:r>
      <w:r>
        <w:t xml:space="preserve">kaites apskates inicializēšana ir notikusi veiksmīgi, tad sistēma aktivizē </w:t>
      </w:r>
      <w:proofErr w:type="spellStart"/>
      <w:r w:rsidRPr="001F4525">
        <w:t>Crystal</w:t>
      </w:r>
      <w:proofErr w:type="spellEnd"/>
      <w:r>
        <w:t xml:space="preserve"> </w:t>
      </w:r>
      <w:proofErr w:type="spellStart"/>
      <w:r w:rsidRPr="001F4525">
        <w:t>Reports</w:t>
      </w:r>
      <w:proofErr w:type="spellEnd"/>
      <w:r w:rsidRPr="001F4525">
        <w:t xml:space="preserve"> </w:t>
      </w:r>
      <w:proofErr w:type="spellStart"/>
      <w:r w:rsidRPr="001F4525">
        <w:t>Web</w:t>
      </w:r>
      <w:proofErr w:type="spellEnd"/>
      <w:r w:rsidRPr="001F4525">
        <w:t xml:space="preserve"> moduli</w:t>
      </w:r>
      <w:r>
        <w:t xml:space="preserve"> un zem atskaites nosaukuma attēlo atskaites parametru </w:t>
      </w:r>
      <w:proofErr w:type="spellStart"/>
      <w:r>
        <w:t>preformu</w:t>
      </w:r>
      <w:proofErr w:type="spellEnd"/>
      <w:r>
        <w:t>.</w:t>
      </w:r>
    </w:p>
    <w:p w:rsidR="00BB4879" w:rsidRDefault="00BB4879" w:rsidP="0068526F">
      <w:pPr>
        <w:pStyle w:val="Blokuapraksts"/>
      </w:pPr>
      <w:r>
        <w:t>Atskaites veidošanas parametri un atskaites iegūšana</w:t>
      </w:r>
    </w:p>
    <w:p w:rsidR="00BB4879" w:rsidRDefault="00BB4879" w:rsidP="0068526F">
      <w:pPr>
        <w:pStyle w:val="Picture"/>
      </w:pPr>
      <w:r w:rsidRPr="00936F54">
        <w:rPr>
          <w:noProof/>
        </w:rPr>
        <w:drawing>
          <wp:inline distT="0" distB="0" distL="0" distR="0" wp14:anchorId="6D7B846C" wp14:editId="36940E88">
            <wp:extent cx="5191125" cy="752475"/>
            <wp:effectExtent l="0" t="0" r="0" b="0"/>
            <wp:docPr id="38"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191125" cy="752475"/>
                    </a:xfrm>
                    <a:prstGeom prst="rect">
                      <a:avLst/>
                    </a:prstGeom>
                    <a:noFill/>
                    <a:ln>
                      <a:noFill/>
                    </a:ln>
                  </pic:spPr>
                </pic:pic>
              </a:graphicData>
            </a:graphic>
          </wp:inline>
        </w:drawing>
      </w:r>
    </w:p>
    <w:p w:rsidR="00BB4879" w:rsidRDefault="00BB4879" w:rsidP="00B958A9">
      <w:pPr>
        <w:pStyle w:val="Caption"/>
      </w:pPr>
      <w:r>
        <w:t xml:space="preserve">Ekrānformas bloks </w:t>
      </w:r>
      <w:fldSimple w:instr=" SEQ Ekrānformas_bloks \* ARABIC ">
        <w:r w:rsidR="00760291">
          <w:rPr>
            <w:noProof/>
          </w:rPr>
          <w:t>129</w:t>
        </w:r>
      </w:fldSimple>
      <w:r>
        <w:t xml:space="preserve">. Atskaites parametru </w:t>
      </w:r>
      <w:proofErr w:type="spellStart"/>
      <w:r>
        <w:t>preforma</w:t>
      </w:r>
      <w:proofErr w:type="spellEnd"/>
      <w:r>
        <w:t xml:space="preserve"> - piemērs</w:t>
      </w:r>
    </w:p>
    <w:p w:rsidR="00BB4879" w:rsidRDefault="00BB4879" w:rsidP="00E70652">
      <w:pPr>
        <w:pStyle w:val="Pamatteksts"/>
        <w:numPr>
          <w:ilvl w:val="0"/>
          <w:numId w:val="18"/>
        </w:numPr>
      </w:pPr>
      <w:r w:rsidRPr="00E70652">
        <w:rPr>
          <w:b/>
        </w:rPr>
        <w:t>Atskaites parametri</w:t>
      </w:r>
      <w:r w:rsidRPr="00384A6E">
        <w:t xml:space="preserve"> </w:t>
      </w:r>
      <w:r>
        <w:t xml:space="preserve">– tiek attēloti </w:t>
      </w:r>
      <w:r w:rsidRPr="00F969D1">
        <w:t xml:space="preserve">atbilstoša tipa </w:t>
      </w:r>
      <w:r>
        <w:t xml:space="preserve">izvēlētās </w:t>
      </w:r>
      <w:r w:rsidRPr="00F969D1">
        <w:t>atskaites veido</w:t>
      </w:r>
      <w:r>
        <w:t>šanas parametri.</w:t>
      </w:r>
    </w:p>
    <w:p w:rsidR="00BB4879" w:rsidRPr="00F37D85" w:rsidRDefault="00BB4879" w:rsidP="00C1516A">
      <w:pPr>
        <w:pStyle w:val="Piezme"/>
      </w:pPr>
      <w:r w:rsidRPr="005D79DD">
        <w:rPr>
          <w:b/>
        </w:rPr>
        <w:t>Piezīme</w:t>
      </w:r>
      <w:r w:rsidRPr="005D79DD">
        <w:rPr>
          <w:b/>
          <w:color w:val="FF0000"/>
        </w:rPr>
        <w:t>!</w:t>
      </w:r>
      <w:r>
        <w:t xml:space="preserve"> Atskaites parametri atbilst konkrētajai, izvēlētajai atskaitei un tai definētajai. </w:t>
      </w:r>
      <w:proofErr w:type="spellStart"/>
      <w:r>
        <w:t>rpt</w:t>
      </w:r>
      <w:proofErr w:type="spellEnd"/>
      <w:r>
        <w:t xml:space="preserve"> datnei.</w:t>
      </w:r>
    </w:p>
    <w:p w:rsidR="00BB4879" w:rsidRDefault="00BB4879" w:rsidP="00C1516A">
      <w:pPr>
        <w:pStyle w:val="Pamatteksts1"/>
      </w:pPr>
      <w:r>
        <w:t xml:space="preserve">Norādot nepieciešamos atskaites veidošanas parametrus, lietotājam tiek attēlota atskaite, kas atbilst lietotāja definētajiem veidošanas parametriem un atskaitei definētajai </w:t>
      </w:r>
      <w:proofErr w:type="spellStart"/>
      <w:r w:rsidRPr="001F4525">
        <w:t>Crystal</w:t>
      </w:r>
      <w:proofErr w:type="spellEnd"/>
      <w:r>
        <w:t xml:space="preserve"> </w:t>
      </w:r>
      <w:proofErr w:type="spellStart"/>
      <w:r w:rsidRPr="001F4525">
        <w:t>Reports</w:t>
      </w:r>
      <w:r>
        <w:t>.rpt</w:t>
      </w:r>
      <w:proofErr w:type="spellEnd"/>
      <w:r>
        <w:t xml:space="preserve"> datnei.</w:t>
      </w:r>
    </w:p>
    <w:p w:rsidR="00BB4879" w:rsidRDefault="00BB4879" w:rsidP="0068526F">
      <w:pPr>
        <w:pStyle w:val="Blokuapraksts"/>
      </w:pPr>
      <w:r>
        <w:t>Pieejamās darbības</w:t>
      </w:r>
    </w:p>
    <w:p w:rsidR="00BB4879" w:rsidRDefault="00BB4879" w:rsidP="00E70652">
      <w:pPr>
        <w:pStyle w:val="Pamatteksts"/>
        <w:numPr>
          <w:ilvl w:val="0"/>
          <w:numId w:val="18"/>
        </w:numPr>
      </w:pPr>
      <w:r>
        <w:t xml:space="preserve">Uzklikšķinot uz spiedpogas </w:t>
      </w:r>
      <w:r w:rsidRPr="00936F54">
        <w:rPr>
          <w:noProof/>
          <w:lang w:eastAsia="lv-LV"/>
        </w:rPr>
        <w:drawing>
          <wp:inline distT="0" distB="0" distL="0" distR="0" wp14:anchorId="68FE5570" wp14:editId="0020A852">
            <wp:extent cx="647700" cy="180975"/>
            <wp:effectExtent l="0" t="0" r="0" b="0"/>
            <wp:docPr id="36"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t>, ekrānforma tiek aizvērta, attēlojot atskaišu sarakstu.</w:t>
      </w:r>
    </w:p>
    <w:p w:rsidR="00BB4879" w:rsidRDefault="00BB4879" w:rsidP="00BB4879">
      <w:pPr>
        <w:pStyle w:val="Heading1"/>
        <w:numPr>
          <w:ilvl w:val="0"/>
          <w:numId w:val="3"/>
        </w:numPr>
      </w:pPr>
      <w:bookmarkStart w:id="376" w:name="_D2HTopic_2994"/>
      <w:bookmarkStart w:id="377" w:name="_Toc179879084"/>
      <w:r>
        <w:lastRenderedPageBreak/>
        <w:t>Publikācijas, informācija</w:t>
      </w:r>
      <w:bookmarkEnd w:id="376"/>
      <w:bookmarkEnd w:id="377"/>
    </w:p>
    <w:p w:rsidR="00BB4879" w:rsidRDefault="00BB4879" w:rsidP="00BB4879">
      <w:pPr>
        <w:pStyle w:val="Heading2"/>
        <w:numPr>
          <w:ilvl w:val="1"/>
          <w:numId w:val="3"/>
        </w:numPr>
      </w:pPr>
      <w:bookmarkStart w:id="378" w:name="_D2HTopic_3141"/>
      <w:bookmarkStart w:id="379" w:name="_Toc179879085"/>
      <w:r w:rsidRPr="00BE69BA">
        <w:t>Publikāciju saraksta apskatīšana</w:t>
      </w:r>
      <w:bookmarkEnd w:id="378"/>
      <w:bookmarkEnd w:id="379"/>
    </w:p>
    <w:p w:rsidR="00BB4879" w:rsidRPr="000823E9" w:rsidRDefault="00BB4879" w:rsidP="0068526F">
      <w:pPr>
        <w:rPr>
          <w:vanish/>
        </w:rPr>
      </w:pPr>
      <w:r>
        <w:fldChar w:fldCharType="begin"/>
      </w:r>
      <w:r>
        <w:instrText xml:space="preserve"> XE "Publikācija" </w:instrText>
      </w:r>
      <w:r>
        <w:fldChar w:fldCharType="end"/>
      </w:r>
      <w:r>
        <w:fldChar w:fldCharType="begin"/>
      </w:r>
      <w:r>
        <w:instrText xml:space="preserve"> XE "Publikāciju saraksta apskatīšana" </w:instrText>
      </w:r>
      <w:r>
        <w:fldChar w:fldCharType="end"/>
      </w:r>
    </w:p>
    <w:p w:rsidR="00BB4879" w:rsidRDefault="00BB4879" w:rsidP="00C1516A">
      <w:pPr>
        <w:pStyle w:val="Apaknodaas"/>
      </w:pPr>
      <w:r>
        <w:t>Apraksts</w:t>
      </w:r>
    </w:p>
    <w:p w:rsidR="00BB4879" w:rsidRDefault="00BB4879" w:rsidP="00C1516A">
      <w:pPr>
        <w:pStyle w:val="Pamatteksts1"/>
      </w:pPr>
      <w:r>
        <w:t>Publikāciju sarakstā</w:t>
      </w:r>
      <w:r>
        <w:fldChar w:fldCharType="begin"/>
      </w:r>
      <w:r>
        <w:instrText xml:space="preserve"> XE "Publikāciju</w:instrText>
      </w:r>
      <w:r w:rsidRPr="008D77CD">
        <w:instrText xml:space="preserve"> saraksts</w:instrText>
      </w:r>
      <w:r>
        <w:instrText xml:space="preserve">" </w:instrText>
      </w:r>
      <w:r>
        <w:fldChar w:fldCharType="end"/>
      </w:r>
      <w:r>
        <w:t xml:space="preserve"> sistēmas lietotājam ir iespēja apskatīt sistēmas uzturētāju izveidotās un ievietotās informatīvās </w:t>
      </w:r>
      <w:r>
        <w:rPr>
          <w:lang w:eastAsia="lv-LV"/>
        </w:rPr>
        <w:t>publikācijas</w:t>
      </w:r>
      <w:r>
        <w:t>.</w:t>
      </w:r>
    </w:p>
    <w:p w:rsidR="00BB4879" w:rsidRDefault="00BB4879" w:rsidP="00C1516A">
      <w:pPr>
        <w:pStyle w:val="Pamatteksts1"/>
      </w:pPr>
      <w:r>
        <w:t>Attēlotajā publikāciju sarakstā lietotājs var izvēlēties noteiktu publikāciju un atvērt šo publikāciju pilnai apskatei.</w:t>
      </w:r>
    </w:p>
    <w:p w:rsidR="00BB4879" w:rsidRDefault="00BB4879" w:rsidP="00C1516A">
      <w:pPr>
        <w:pStyle w:val="Apaknodaas"/>
      </w:pPr>
      <w:r>
        <w:t xml:space="preserve">Piekļūšanas nosacījumi </w:t>
      </w:r>
    </w:p>
    <w:p w:rsidR="00BB4879" w:rsidRDefault="00BB4879" w:rsidP="00C1516A">
      <w:pPr>
        <w:pStyle w:val="Pamatteksts1"/>
      </w:pPr>
      <w:r>
        <w:t>Aktuālo publikāciju saraksta apskatīšana ir pieejama jebkuram sistēmas lietotājam.</w:t>
      </w:r>
    </w:p>
    <w:p w:rsidR="00BB4879" w:rsidRDefault="00BB4879" w:rsidP="00C1516A">
      <w:pPr>
        <w:pStyle w:val="Apaknodaas"/>
      </w:pPr>
      <w:r>
        <w:t>Piekļūšana</w:t>
      </w:r>
    </w:p>
    <w:p w:rsidR="00BB4879" w:rsidRDefault="00BB4879" w:rsidP="00C1516A">
      <w:pPr>
        <w:pStyle w:val="Pamatteksts1"/>
      </w:pPr>
      <w:r>
        <w:t xml:space="preserve">Aktuālo publikāciju saraksta apskatīšana ir iespējama, atverot sistēmas sākumlapu </w:t>
      </w:r>
      <w:r w:rsidRPr="004A033B">
        <w:t xml:space="preserve">(skat. aprakstu </w:t>
      </w:r>
      <w:hyperlink w:anchor="_D2HTopic_2810" w:history="1">
        <w:r w:rsidRPr="000823E9">
          <w:rPr>
            <w:rStyle w:val="Hyperlink"/>
          </w:rPr>
          <w:t>Sistēmas sākumlapa lomai Viesis</w:t>
        </w:r>
      </w:hyperlink>
      <w:r w:rsidRPr="004A033B">
        <w:t>), apskatot</w:t>
      </w:r>
      <w:r>
        <w:t xml:space="preserve"> tās bloku ‘Publikācijas’.</w:t>
      </w:r>
    </w:p>
    <w:p w:rsidR="00BB4879" w:rsidRDefault="00BB4879" w:rsidP="00C1516A">
      <w:pPr>
        <w:pStyle w:val="Apaknodaas"/>
      </w:pPr>
      <w:r>
        <w:t>Izpildes scenārijs</w:t>
      </w:r>
    </w:p>
    <w:p w:rsidR="00BB4879" w:rsidRDefault="00BB4879" w:rsidP="00C1516A">
      <w:pPr>
        <w:pStyle w:val="Pamatteksts1"/>
      </w:pPr>
      <w:r>
        <w:t>Sistēmas sākumlapā Publikāciju sarakstā tiek attēlotas visas aktuālās publikācijas.</w:t>
      </w:r>
    </w:p>
    <w:p w:rsidR="00BB4879" w:rsidRPr="00D17909" w:rsidRDefault="00BB4879" w:rsidP="00C1516A">
      <w:pPr>
        <w:pStyle w:val="Apaknodaas"/>
      </w:pPr>
      <w:r w:rsidRPr="00D17909">
        <w:t>Ekrānformas apraksts</w:t>
      </w:r>
    </w:p>
    <w:p w:rsidR="00BB4879" w:rsidRDefault="00BB4879" w:rsidP="00C1516A">
      <w:pPr>
        <w:pStyle w:val="Pamatteksts1"/>
      </w:pPr>
      <w:r>
        <w:t>Aktuālo publikāciju saraksts tiek attēlots sistēmas Sākumlapā, blokā ‘Publikācijas’:</w:t>
      </w:r>
    </w:p>
    <w:p w:rsidR="00BB4879" w:rsidRDefault="00BB4879" w:rsidP="0068526F">
      <w:pPr>
        <w:pStyle w:val="Picture"/>
      </w:pPr>
      <w:r w:rsidRPr="00936F54">
        <w:rPr>
          <w:noProof/>
        </w:rPr>
        <w:drawing>
          <wp:inline distT="0" distB="0" distL="0" distR="0" wp14:anchorId="7FE60436" wp14:editId="363C9530">
            <wp:extent cx="2009775" cy="1285875"/>
            <wp:effectExtent l="0" t="0" r="0" b="0"/>
            <wp:docPr id="34"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009775" cy="1285875"/>
                    </a:xfrm>
                    <a:prstGeom prst="rect">
                      <a:avLst/>
                    </a:prstGeom>
                    <a:noFill/>
                    <a:ln>
                      <a:noFill/>
                    </a:ln>
                  </pic:spPr>
                </pic:pic>
              </a:graphicData>
            </a:graphic>
          </wp:inline>
        </w:drawing>
      </w:r>
    </w:p>
    <w:p w:rsidR="00BB4879" w:rsidRDefault="00BB4879" w:rsidP="00B958A9">
      <w:pPr>
        <w:pStyle w:val="Caption"/>
      </w:pPr>
      <w:r>
        <w:t xml:space="preserve">Ekrānformas bloks </w:t>
      </w:r>
      <w:fldSimple w:instr=" SEQ Ekrānformas_bloks \* ARABIC ">
        <w:r w:rsidR="00760291">
          <w:rPr>
            <w:noProof/>
          </w:rPr>
          <w:t>130</w:t>
        </w:r>
      </w:fldSimple>
      <w:r>
        <w:t>. Aktuālo publikāciju saraksts</w:t>
      </w:r>
    </w:p>
    <w:p w:rsidR="00BB4879" w:rsidRDefault="00BB4879" w:rsidP="00C1516A">
      <w:pPr>
        <w:pStyle w:val="Pamatteksts1"/>
      </w:pPr>
      <w:r>
        <w:t xml:space="preserve">Blokā tiek attēloti publikāciju nosaukumi. Katrs publikācijas nosaukums ir kā hipersaite, uz kuras uzklikšķinot, izvēlētā publikācija tiek atvērta tās apskatei </w:t>
      </w:r>
      <w:r w:rsidRPr="00C925D0">
        <w:t>(skat. aprakstu Publikācijas apskate</w:t>
      </w:r>
      <w:r w:rsidRPr="00C925D0">
        <w:rPr>
          <w:vanish/>
        </w:rPr>
        <w:t>|topic=Publikācijas apskate</w:t>
      </w:r>
      <w:r w:rsidRPr="00C925D0">
        <w:t>).</w:t>
      </w:r>
    </w:p>
    <w:p w:rsidR="00BB4879" w:rsidRDefault="00BB4879" w:rsidP="00BB4879">
      <w:pPr>
        <w:pStyle w:val="Heading2"/>
        <w:numPr>
          <w:ilvl w:val="1"/>
          <w:numId w:val="3"/>
        </w:numPr>
      </w:pPr>
      <w:bookmarkStart w:id="380" w:name="_D2HTopic_3142"/>
      <w:bookmarkStart w:id="381" w:name="_Toc179879086"/>
      <w:r w:rsidRPr="009440D9">
        <w:t>Publikācijas apskate</w:t>
      </w:r>
      <w:bookmarkEnd w:id="380"/>
      <w:bookmarkEnd w:id="381"/>
    </w:p>
    <w:p w:rsidR="00BB4879" w:rsidRPr="00764318" w:rsidRDefault="00BB4879" w:rsidP="0068526F">
      <w:pPr>
        <w:rPr>
          <w:vanish/>
        </w:rPr>
      </w:pPr>
      <w:r>
        <w:fldChar w:fldCharType="begin"/>
      </w:r>
      <w:r>
        <w:instrText xml:space="preserve"> XE "Publikācija" </w:instrText>
      </w:r>
      <w:r>
        <w:fldChar w:fldCharType="end"/>
      </w:r>
    </w:p>
    <w:p w:rsidR="00BB4879" w:rsidRDefault="00BB4879" w:rsidP="00C1516A">
      <w:pPr>
        <w:pStyle w:val="Apaknodaas"/>
      </w:pPr>
      <w:r>
        <w:t>Apraksts</w:t>
      </w:r>
    </w:p>
    <w:p w:rsidR="00BB4879" w:rsidRDefault="00BB4879" w:rsidP="00C1516A">
      <w:pPr>
        <w:pStyle w:val="Pamatteksts1"/>
      </w:pPr>
      <w:r>
        <w:t>Sistēma nodrošina iespēju apskatīt aktuālu, lietotāja izvēlētu informatīvu publikāciju vai publikāciju – paziņojumu.</w:t>
      </w:r>
    </w:p>
    <w:p w:rsidR="00BB4879" w:rsidRDefault="00BB4879" w:rsidP="00C1516A">
      <w:pPr>
        <w:pStyle w:val="Apaknodaas"/>
      </w:pPr>
      <w:r>
        <w:t xml:space="preserve">Piekļūšanas nosacījumi </w:t>
      </w:r>
    </w:p>
    <w:p w:rsidR="00BB4879" w:rsidRDefault="00BB4879" w:rsidP="00C1516A">
      <w:pPr>
        <w:pStyle w:val="Pamatteksts1"/>
      </w:pPr>
      <w:r>
        <w:t xml:space="preserve">Aktuālas publikācijas apskate </w:t>
      </w:r>
      <w:r>
        <w:fldChar w:fldCharType="begin"/>
      </w:r>
      <w:r>
        <w:instrText xml:space="preserve"> XE "Publikācijas apskate" </w:instrText>
      </w:r>
      <w:r>
        <w:fldChar w:fldCharType="end"/>
      </w:r>
      <w:r>
        <w:t xml:space="preserve"> sistēmā ir pieejama jebkuram sistēmas lietotājam.</w:t>
      </w:r>
    </w:p>
    <w:p w:rsidR="00BB4879" w:rsidRPr="00DF73E2" w:rsidRDefault="00BB4879" w:rsidP="00C1516A">
      <w:pPr>
        <w:pStyle w:val="Apaknodaas"/>
      </w:pPr>
      <w:r w:rsidRPr="00DF73E2">
        <w:t>Piekļūšana</w:t>
      </w:r>
    </w:p>
    <w:p w:rsidR="00BB4879" w:rsidRDefault="00BB4879" w:rsidP="00C1516A">
      <w:pPr>
        <w:pStyle w:val="Pamatteksts1"/>
      </w:pPr>
      <w:r>
        <w:t>Publikācijas apskati var veikt atbilstoši lietotāja izvēlētajai publikācijai:</w:t>
      </w:r>
    </w:p>
    <w:p w:rsidR="00BB4879" w:rsidRPr="00E81DC3" w:rsidRDefault="00BB4879" w:rsidP="00E70652">
      <w:pPr>
        <w:pStyle w:val="Pamatteksts"/>
      </w:pPr>
      <w:r>
        <w:lastRenderedPageBreak/>
        <w:t>lietotājs ir izvēlējies apskatīt informatīvu publikāciju, izvēloties viņu interesējošo publikācijas nosaukumu blokā ‘</w:t>
      </w:r>
      <w:r w:rsidRPr="00E81DC3">
        <w:t xml:space="preserve">Publikācijas’ </w:t>
      </w:r>
      <w:r>
        <w:t xml:space="preserve">(skat aprakstu </w:t>
      </w:r>
      <w:r w:rsidRPr="00BB4879">
        <w:t>Publikāciju saraksta apskatīšana</w:t>
      </w:r>
      <w:r>
        <w:t>)</w:t>
      </w:r>
      <w:r w:rsidRPr="00E81DC3">
        <w:t>;</w:t>
      </w:r>
    </w:p>
    <w:p w:rsidR="00BB4879" w:rsidRPr="00E81DC3" w:rsidRDefault="00BB4879" w:rsidP="00E70652">
      <w:pPr>
        <w:pStyle w:val="Pamatteksts"/>
      </w:pPr>
      <w:r w:rsidRPr="00E81DC3">
        <w:t xml:space="preserve">lietotājs ir izvēlējies apskatīt publikāciju – paziņojumu, izvēloties viņu interesējošo paziņojumu sistēmas paziņojumu sarakstā (skat. aprakstu </w:t>
      </w:r>
      <w:r w:rsidRPr="00BB4879">
        <w:t>Paziņojumu saraksta apskatīšana</w:t>
      </w:r>
      <w:r w:rsidRPr="00E81DC3">
        <w:t>).</w:t>
      </w:r>
    </w:p>
    <w:p w:rsidR="00BB4879" w:rsidRDefault="00BB4879" w:rsidP="00C1516A">
      <w:pPr>
        <w:pStyle w:val="Apaknodaas"/>
      </w:pPr>
      <w:r>
        <w:t>Ekrānformas apraksts</w:t>
      </w:r>
    </w:p>
    <w:p w:rsidR="00BB4879" w:rsidRDefault="00BB4879" w:rsidP="0068526F">
      <w:pPr>
        <w:pStyle w:val="Picture"/>
      </w:pPr>
      <w:r w:rsidRPr="00936F54">
        <w:rPr>
          <w:noProof/>
        </w:rPr>
        <w:drawing>
          <wp:inline distT="0" distB="0" distL="0" distR="0" wp14:anchorId="4D34272E" wp14:editId="64CFFA42">
            <wp:extent cx="5934075" cy="2505075"/>
            <wp:effectExtent l="0" t="0" r="0" b="0"/>
            <wp:docPr id="32"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noFill/>
                    </a:ln>
                  </pic:spPr>
                </pic:pic>
              </a:graphicData>
            </a:graphic>
          </wp:inline>
        </w:drawing>
      </w:r>
    </w:p>
    <w:p w:rsidR="00BB4879" w:rsidRDefault="00BB4879" w:rsidP="00B958A9">
      <w:pPr>
        <w:pStyle w:val="Caption"/>
      </w:pPr>
      <w:bookmarkStart w:id="382" w:name="_Toc179879179"/>
      <w:r>
        <w:t xml:space="preserve">Ekrānforma </w:t>
      </w:r>
      <w:fldSimple w:instr=" SEQ Ekrānforma \* ARABIC ">
        <w:r w:rsidR="00760291">
          <w:rPr>
            <w:noProof/>
          </w:rPr>
          <w:t>74</w:t>
        </w:r>
      </w:fldSimple>
      <w:r>
        <w:t>. Publikācijas apskate</w:t>
      </w:r>
      <w:bookmarkEnd w:id="382"/>
    </w:p>
    <w:p w:rsidR="00BB4879" w:rsidRDefault="00BB4879" w:rsidP="0068526F">
      <w:pPr>
        <w:pStyle w:val="Blokuapraksts"/>
      </w:pPr>
      <w:r>
        <w:t>Publikācijas dati</w:t>
      </w:r>
    </w:p>
    <w:p w:rsidR="00BB4879" w:rsidRPr="00402553" w:rsidRDefault="00BB4879" w:rsidP="00E70652">
      <w:pPr>
        <w:pStyle w:val="Pamatteksts"/>
      </w:pPr>
      <w:r w:rsidRPr="00402553">
        <w:rPr>
          <w:b/>
        </w:rPr>
        <w:t>Publikācijas nosaukums</w:t>
      </w:r>
      <w:r w:rsidRPr="00402553">
        <w:t xml:space="preserve"> – tiek attēlots publikācijas nosaukums.</w:t>
      </w:r>
    </w:p>
    <w:p w:rsidR="00BB4879" w:rsidRPr="00402553" w:rsidRDefault="00BB4879" w:rsidP="00E70652">
      <w:pPr>
        <w:pStyle w:val="Pamatteksts"/>
      </w:pPr>
      <w:r w:rsidRPr="00402553">
        <w:rPr>
          <w:b/>
        </w:rPr>
        <w:t>Attēlojamais datums</w:t>
      </w:r>
      <w:r w:rsidRPr="00402553">
        <w:t xml:space="preserve"> – tiek attēlots publikācijas datums.</w:t>
      </w:r>
    </w:p>
    <w:p w:rsidR="00BB4879" w:rsidRPr="00402553" w:rsidRDefault="00BB4879" w:rsidP="00E70652">
      <w:pPr>
        <w:pStyle w:val="Pamatteksts"/>
      </w:pPr>
      <w:r w:rsidRPr="00402553">
        <w:rPr>
          <w:b/>
        </w:rPr>
        <w:t>Anotācija</w:t>
      </w:r>
      <w:r w:rsidRPr="00402553">
        <w:t xml:space="preserve"> – tiek attēlota publikācijas vai paziņojuma anotācija.</w:t>
      </w:r>
    </w:p>
    <w:p w:rsidR="00BB4879" w:rsidRPr="00402553" w:rsidRDefault="00BB4879" w:rsidP="00E70652">
      <w:pPr>
        <w:pStyle w:val="Pamatteksts"/>
      </w:pPr>
      <w:r w:rsidRPr="00402553">
        <w:rPr>
          <w:b/>
        </w:rPr>
        <w:t>Saturs</w:t>
      </w:r>
      <w:r w:rsidRPr="00402553">
        <w:t xml:space="preserve"> – tiek attēlots publikācijas teksts vai paziņojums.</w:t>
      </w:r>
    </w:p>
    <w:p w:rsidR="00BB4879" w:rsidRPr="00402553" w:rsidRDefault="00BB4879" w:rsidP="00E70652">
      <w:pPr>
        <w:pStyle w:val="Pamatteksts"/>
      </w:pPr>
      <w:r w:rsidRPr="00402553">
        <w:rPr>
          <w:b/>
        </w:rPr>
        <w:t>Publikācijas datnes</w:t>
      </w:r>
      <w:r w:rsidRPr="00402553">
        <w:t xml:space="preserve"> – tiek attēlots saraksts ar publikācijai pievienotajām datnēm. Par katru publikācijai pievienoto datni, kā hipersaite tiek attēlots </w:t>
      </w:r>
      <w:r w:rsidRPr="00402553">
        <w:rPr>
          <w:rStyle w:val="Hipersaite"/>
        </w:rPr>
        <w:t>Datnes nosaukums</w:t>
      </w:r>
      <w:r w:rsidRPr="00402553">
        <w:t>. Uzklikšķinot hipersaitei, tiek izsaukta datnes lejupielādēšanas izvēle.</w:t>
      </w:r>
    </w:p>
    <w:p w:rsidR="00BB4879" w:rsidRDefault="00BB4879" w:rsidP="00BB4879">
      <w:pPr>
        <w:pStyle w:val="Heading1"/>
        <w:numPr>
          <w:ilvl w:val="0"/>
          <w:numId w:val="3"/>
        </w:numPr>
      </w:pPr>
      <w:bookmarkStart w:id="383" w:name="_D2HTopic_1474"/>
      <w:bookmarkStart w:id="384" w:name="_Toc179879087"/>
      <w:r>
        <w:lastRenderedPageBreak/>
        <w:t>Pi</w:t>
      </w:r>
      <w:r w:rsidRPr="00275038">
        <w:t>eteikumi</w:t>
      </w:r>
      <w:bookmarkEnd w:id="383"/>
      <w:bookmarkEnd w:id="384"/>
    </w:p>
    <w:p w:rsidR="00BB4879" w:rsidRPr="00C75144" w:rsidRDefault="00BB4879" w:rsidP="0068526F">
      <w:pPr>
        <w:rPr>
          <w:vanish/>
        </w:rPr>
      </w:pPr>
      <w:r>
        <w:fldChar w:fldCharType="begin"/>
      </w:r>
      <w:r>
        <w:instrText xml:space="preserve"> XE "Pieteikumi" </w:instrText>
      </w:r>
      <w:r>
        <w:fldChar w:fldCharType="end"/>
      </w:r>
    </w:p>
    <w:p w:rsidR="00BB4879" w:rsidRPr="00912A06" w:rsidRDefault="00BB4879" w:rsidP="00C1516A">
      <w:pPr>
        <w:pStyle w:val="Apaknodaas"/>
      </w:pPr>
      <w:r w:rsidRPr="00912A06">
        <w:t>Apraksts</w:t>
      </w:r>
    </w:p>
    <w:p w:rsidR="00BB4879" w:rsidRPr="006B6EB4" w:rsidRDefault="00BB4879" w:rsidP="00C1516A">
      <w:pPr>
        <w:pStyle w:val="Pamatteksts1"/>
      </w:pPr>
      <w:r>
        <w:t xml:space="preserve">Pieteikuma iesniegšana sistēmas uzturētājam </w:t>
      </w:r>
      <w:r w:rsidRPr="006B6EB4">
        <w:t xml:space="preserve">sistēmā ir pieejama, lai nodrošinātu sistēmas lietotājam iespēju </w:t>
      </w:r>
      <w:r>
        <w:t>piedāvāt savus ieteikumus vai izteikt kādu sūdzību</w:t>
      </w:r>
      <w:r w:rsidRPr="006B6EB4">
        <w:t>.</w:t>
      </w:r>
    </w:p>
    <w:p w:rsidR="00BB4879" w:rsidRPr="00912A06" w:rsidRDefault="00BB4879" w:rsidP="00C1516A">
      <w:pPr>
        <w:pStyle w:val="Apaknodaas"/>
      </w:pPr>
      <w:r w:rsidRPr="00912A06">
        <w:t xml:space="preserve">Piekļūšanas nosacījumi </w:t>
      </w:r>
    </w:p>
    <w:p w:rsidR="00BB4879" w:rsidRDefault="00BB4879" w:rsidP="00C1516A">
      <w:pPr>
        <w:pStyle w:val="Pamatteksts1"/>
      </w:pPr>
      <w:r>
        <w:t>Pieteikuma iesniegšana</w:t>
      </w:r>
      <w:r>
        <w:fldChar w:fldCharType="begin"/>
      </w:r>
      <w:r>
        <w:instrText xml:space="preserve"> XE "</w:instrText>
      </w:r>
      <w:r w:rsidRPr="00E335A7">
        <w:instrText>Pieteikuma iesniegšana</w:instrText>
      </w:r>
      <w:r>
        <w:instrText xml:space="preserve">" </w:instrText>
      </w:r>
      <w:r>
        <w:fldChar w:fldCharType="end"/>
      </w:r>
      <w:r>
        <w:t xml:space="preserve"> ir pieejama visiem sistēmas lietotājiem.</w:t>
      </w:r>
    </w:p>
    <w:p w:rsidR="00BB4879" w:rsidRPr="00912A06" w:rsidRDefault="00BB4879" w:rsidP="00C1516A">
      <w:pPr>
        <w:pStyle w:val="Apaknodaas"/>
      </w:pPr>
      <w:r w:rsidRPr="00912A06">
        <w:t>Piekļūšana</w:t>
      </w:r>
    </w:p>
    <w:p w:rsidR="00BB4879" w:rsidRDefault="00BB4879" w:rsidP="00C1516A">
      <w:pPr>
        <w:pStyle w:val="Pamatteksts1"/>
      </w:pPr>
      <w:r>
        <w:t xml:space="preserve">Pieteikuma iesniegšana tiek uzsākta sākumlapas kreisās puses blokā izvēloties atbilstošo hipersaiti. </w:t>
      </w:r>
    </w:p>
    <w:p w:rsidR="00BB4879" w:rsidRDefault="00BB4879" w:rsidP="00C1516A">
      <w:pPr>
        <w:pStyle w:val="Apaknodaas"/>
      </w:pPr>
      <w:r>
        <w:t>Ekrānformas apraksts</w:t>
      </w:r>
    </w:p>
    <w:p w:rsidR="00BB4879" w:rsidRDefault="00BB4879" w:rsidP="0068526F">
      <w:pPr>
        <w:pStyle w:val="Picture"/>
      </w:pPr>
      <w:r w:rsidRPr="00936F54">
        <w:rPr>
          <w:noProof/>
        </w:rPr>
        <w:drawing>
          <wp:inline distT="0" distB="0" distL="0" distR="0" wp14:anchorId="19C09B0F" wp14:editId="0D094334">
            <wp:extent cx="1905000" cy="504825"/>
            <wp:effectExtent l="0" t="0" r="0" b="0"/>
            <wp:docPr id="30"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905000" cy="504825"/>
                    </a:xfrm>
                    <a:prstGeom prst="rect">
                      <a:avLst/>
                    </a:prstGeom>
                    <a:noFill/>
                    <a:ln>
                      <a:noFill/>
                    </a:ln>
                  </pic:spPr>
                </pic:pic>
              </a:graphicData>
            </a:graphic>
          </wp:inline>
        </w:drawing>
      </w:r>
    </w:p>
    <w:p w:rsidR="00BB4879" w:rsidRDefault="00BB4879" w:rsidP="00B958A9">
      <w:pPr>
        <w:pStyle w:val="Caption"/>
      </w:pPr>
      <w:bookmarkStart w:id="385" w:name="_Toc179879180"/>
      <w:r>
        <w:t xml:space="preserve">Ekrānforma </w:t>
      </w:r>
      <w:fldSimple w:instr=" SEQ Ekrānforma \* ARABIC ">
        <w:r w:rsidR="00760291">
          <w:rPr>
            <w:noProof/>
          </w:rPr>
          <w:t>75</w:t>
        </w:r>
      </w:fldSimple>
      <w:r>
        <w:t>. Pieteikumu bloks</w:t>
      </w:r>
      <w:bookmarkEnd w:id="385"/>
      <w:r>
        <w:t xml:space="preserve"> </w:t>
      </w:r>
    </w:p>
    <w:p w:rsidR="00BB4879" w:rsidRDefault="00BB4879" w:rsidP="00C1516A">
      <w:pPr>
        <w:pStyle w:val="Pamatteksts1"/>
      </w:pPr>
      <w:r>
        <w:t>Pieteikumu</w:t>
      </w:r>
      <w:r>
        <w:fldChar w:fldCharType="begin"/>
      </w:r>
      <w:r>
        <w:instrText xml:space="preserve"> XE "Pieteikumi" </w:instrText>
      </w:r>
      <w:r>
        <w:fldChar w:fldCharType="end"/>
      </w:r>
      <w:r>
        <w:t xml:space="preserve"> blokā ir pieejamas darbības:</w:t>
      </w:r>
    </w:p>
    <w:p w:rsidR="00BB4879" w:rsidRPr="006E6D14" w:rsidRDefault="00BB4879" w:rsidP="00E70652">
      <w:pPr>
        <w:pStyle w:val="Pamatteksts"/>
      </w:pPr>
      <w:r w:rsidRPr="00E27A29">
        <w:rPr>
          <w:rStyle w:val="Hipersaite"/>
        </w:rPr>
        <w:t>Izveidot sūdzību</w:t>
      </w:r>
      <w:r w:rsidRPr="002B0CC9">
        <w:rPr>
          <w:b/>
        </w:rPr>
        <w:t xml:space="preserve"> </w:t>
      </w:r>
      <w:r w:rsidRPr="002B0CC9">
        <w:t xml:space="preserve">– </w:t>
      </w:r>
      <w:r w:rsidRPr="006E6D14">
        <w:t xml:space="preserve">hipersaite, kurai uzklikšķinot tiek atvērta ekrānforma sūdzības izveidošanai (skat. aprakstu </w:t>
      </w:r>
      <w:r w:rsidRPr="003319B9">
        <w:t>Sūdzības izveide</w:t>
      </w:r>
      <w:r w:rsidRPr="003319B9">
        <w:rPr>
          <w:vanish/>
        </w:rPr>
        <w:t>|topic=Sūdzības izveide</w:t>
      </w:r>
      <w:r w:rsidRPr="006E6D14">
        <w:t>);</w:t>
      </w:r>
    </w:p>
    <w:p w:rsidR="00BB4879" w:rsidRPr="006E6D14" w:rsidRDefault="00BB4879" w:rsidP="00E70652">
      <w:pPr>
        <w:pStyle w:val="Pamatteksts"/>
      </w:pPr>
      <w:r w:rsidRPr="006E6D14">
        <w:rPr>
          <w:rStyle w:val="Hipersaite"/>
        </w:rPr>
        <w:t>Izveidot ieteikumu</w:t>
      </w:r>
      <w:r w:rsidRPr="006E6D14">
        <w:rPr>
          <w:b/>
        </w:rPr>
        <w:t xml:space="preserve"> </w:t>
      </w:r>
      <w:r w:rsidRPr="006E6D14">
        <w:t xml:space="preserve">– hipersaite, kurai uzklikšķinot tiek atvērta ekrānforma sūdzības izveidošanai (skat. aprakstu </w:t>
      </w:r>
      <w:r w:rsidRPr="003319B9">
        <w:t>Ieteikuma izveide</w:t>
      </w:r>
      <w:r w:rsidRPr="003319B9">
        <w:rPr>
          <w:vanish/>
        </w:rPr>
        <w:t>|topic=Ieteikuma izveide</w:t>
      </w:r>
      <w:r w:rsidRPr="006E6D14">
        <w:t>).</w:t>
      </w:r>
    </w:p>
    <w:p w:rsidR="00BB4879" w:rsidRPr="00166710" w:rsidRDefault="00BB4879" w:rsidP="00BB4879">
      <w:pPr>
        <w:pStyle w:val="Heading2"/>
        <w:numPr>
          <w:ilvl w:val="1"/>
          <w:numId w:val="3"/>
        </w:numPr>
      </w:pPr>
      <w:bookmarkStart w:id="386" w:name="_D2HTopic_3143"/>
      <w:bookmarkStart w:id="387" w:name="_Toc179879088"/>
      <w:r w:rsidRPr="002314DC">
        <w:t>Ieteikuma izveide</w:t>
      </w:r>
      <w:bookmarkEnd w:id="386"/>
      <w:bookmarkEnd w:id="387"/>
    </w:p>
    <w:p w:rsidR="00BB4879" w:rsidRDefault="00BB4879" w:rsidP="00C1516A">
      <w:pPr>
        <w:pStyle w:val="Apaknodaas"/>
      </w:pPr>
      <w:r>
        <w:t>Apraksts</w:t>
      </w:r>
    </w:p>
    <w:p w:rsidR="00BB4879" w:rsidRDefault="00BB4879" w:rsidP="00C1516A">
      <w:pPr>
        <w:pStyle w:val="Pamatteksts1"/>
      </w:pPr>
      <w:r>
        <w:t>Sistēma nodrošina iespēju lietotājam izveidot un nosūtīt ieteikumu par EIS</w:t>
      </w:r>
      <w:r w:rsidRPr="00913059">
        <w:t xml:space="preserve"> darbu</w:t>
      </w:r>
      <w:r>
        <w:t xml:space="preserve"> vai par līgumu vai nolikumu.</w:t>
      </w:r>
    </w:p>
    <w:p w:rsidR="00BB4879" w:rsidRDefault="00BB4879" w:rsidP="00C1516A">
      <w:pPr>
        <w:pStyle w:val="Apaknodaas"/>
      </w:pPr>
      <w:r>
        <w:t xml:space="preserve">Piekļūšanas nosacījumi </w:t>
      </w:r>
    </w:p>
    <w:p w:rsidR="00BB4879" w:rsidRDefault="00BB4879" w:rsidP="00C1516A">
      <w:pPr>
        <w:pStyle w:val="Pamatteksts1"/>
      </w:pPr>
      <w:r>
        <w:t xml:space="preserve">Ieteikuma izveide </w:t>
      </w:r>
      <w:r>
        <w:fldChar w:fldCharType="begin"/>
      </w:r>
      <w:r>
        <w:instrText xml:space="preserve"> XE "Ieteikuma izveide" </w:instrText>
      </w:r>
      <w:r>
        <w:fldChar w:fldCharType="end"/>
      </w:r>
      <w:r>
        <w:t xml:space="preserve"> sistēmā ir pieejama jebkuram autorizētam sistēmas lietotājam.</w:t>
      </w:r>
    </w:p>
    <w:p w:rsidR="00BB4879" w:rsidRPr="00DF73E2" w:rsidRDefault="00BB4879" w:rsidP="00C1516A">
      <w:pPr>
        <w:pStyle w:val="Apaknodaas"/>
      </w:pPr>
      <w:r w:rsidRPr="00DF73E2">
        <w:t>Piekļūšana</w:t>
      </w:r>
    </w:p>
    <w:p w:rsidR="00BB4879" w:rsidRDefault="00BB4879" w:rsidP="00C1516A">
      <w:pPr>
        <w:pStyle w:val="Pamatteksts1"/>
      </w:pPr>
      <w:r>
        <w:t xml:space="preserve">Ieteikuma izveidi un nosūtīšanu </w:t>
      </w:r>
      <w:r w:rsidRPr="00DF73E2">
        <w:t xml:space="preserve">var uzsākt, </w:t>
      </w:r>
      <w:r>
        <w:t>no jebkuras vietas sistēmā izvēloties bloka ‘Pieteikumi’ hipersaiti ‘</w:t>
      </w:r>
      <w:r w:rsidRPr="00F05D94">
        <w:rPr>
          <w:rStyle w:val="Hipersaite"/>
        </w:rPr>
        <w:t>I</w:t>
      </w:r>
      <w:r>
        <w:rPr>
          <w:rStyle w:val="Hipersaite"/>
        </w:rPr>
        <w:t>zveidot ieteikumu</w:t>
      </w:r>
      <w:r>
        <w:t>’</w:t>
      </w:r>
      <w:r w:rsidRPr="00DF73E2">
        <w:t>.</w:t>
      </w:r>
    </w:p>
    <w:p w:rsidR="00BB4879" w:rsidRDefault="00BB4879" w:rsidP="00C1516A">
      <w:pPr>
        <w:pStyle w:val="Apaknodaas"/>
      </w:pPr>
      <w:r>
        <w:t>Ekrānformas apraksts</w:t>
      </w:r>
    </w:p>
    <w:p w:rsidR="00BB4879" w:rsidRDefault="00BB4879" w:rsidP="0068526F">
      <w:pPr>
        <w:pStyle w:val="Picture"/>
      </w:pPr>
      <w:r w:rsidRPr="00936F54">
        <w:rPr>
          <w:noProof/>
        </w:rPr>
        <w:lastRenderedPageBreak/>
        <w:drawing>
          <wp:inline distT="0" distB="0" distL="0" distR="0" wp14:anchorId="3763D092" wp14:editId="0B45511A">
            <wp:extent cx="5943600" cy="3952875"/>
            <wp:effectExtent l="0" t="0" r="0" b="0"/>
            <wp:docPr id="28"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p>
    <w:p w:rsidR="00BB4879" w:rsidRDefault="00BB4879" w:rsidP="00B958A9">
      <w:pPr>
        <w:pStyle w:val="Caption"/>
      </w:pPr>
      <w:bookmarkStart w:id="388" w:name="_Toc179879181"/>
      <w:r>
        <w:t xml:space="preserve">Ekrānforma </w:t>
      </w:r>
      <w:fldSimple w:instr=" SEQ Ekrānforma \* ARABIC ">
        <w:r w:rsidR="00760291">
          <w:rPr>
            <w:noProof/>
          </w:rPr>
          <w:t>76</w:t>
        </w:r>
      </w:fldSimple>
      <w:r>
        <w:t>. Ieteikuma izveidošana un nosūtīšana</w:t>
      </w:r>
      <w:bookmarkEnd w:id="388"/>
    </w:p>
    <w:p w:rsidR="00BB4879" w:rsidRDefault="00BB4879" w:rsidP="0068526F">
      <w:pPr>
        <w:pStyle w:val="Blokuapraksts"/>
      </w:pPr>
      <w:r>
        <w:t>Ieteikuma izveidotāja dati</w:t>
      </w:r>
    </w:p>
    <w:p w:rsidR="00BB4879" w:rsidRPr="005F58B3" w:rsidRDefault="00BB4879" w:rsidP="00E70652">
      <w:pPr>
        <w:pStyle w:val="Pamatteksts"/>
      </w:pPr>
      <w:r w:rsidRPr="005F58B3">
        <w:rPr>
          <w:b/>
        </w:rPr>
        <w:t>Lietotājvārds</w:t>
      </w:r>
      <w:r>
        <w:rPr>
          <w:b/>
        </w:rPr>
        <w:t>, Vārds, uzvārds, Organizācijas kods</w:t>
      </w:r>
      <w:r>
        <w:t xml:space="preserve"> – tiek attēlota lietotāja un organizācijas informācija</w:t>
      </w:r>
      <w:r w:rsidRPr="005F58B3">
        <w:t>.</w:t>
      </w:r>
    </w:p>
    <w:p w:rsidR="00BB4879" w:rsidRDefault="00BB4879" w:rsidP="0068526F">
      <w:pPr>
        <w:pStyle w:val="Blokuapraksts"/>
      </w:pPr>
      <w:r>
        <w:t>Ieteikuma dati</w:t>
      </w:r>
    </w:p>
    <w:p w:rsidR="00BB4879" w:rsidRPr="005F58B3" w:rsidRDefault="00BB4879" w:rsidP="00E70652">
      <w:pPr>
        <w:pStyle w:val="Pamatteksts"/>
      </w:pPr>
      <w:r w:rsidRPr="005F58B3">
        <w:rPr>
          <w:b/>
        </w:rPr>
        <w:t>Pieteikuma tips</w:t>
      </w:r>
      <w:r w:rsidRPr="005F58B3">
        <w:t xml:space="preserve"> – kā radiopogu izvēle, lai norādītu izveidojamā ieteikuma tēmu: Ieteikumi par sistēmas darbu vai Ieteikumi par līgumiem vai nolikumiem.</w:t>
      </w:r>
    </w:p>
    <w:p w:rsidR="00BB4879" w:rsidRPr="005F58B3" w:rsidRDefault="00BB4879" w:rsidP="00E70652">
      <w:pPr>
        <w:pStyle w:val="Pamatteksts"/>
      </w:pPr>
      <w:r w:rsidRPr="005F58B3">
        <w:rPr>
          <w:b/>
        </w:rPr>
        <w:t>Konstatēts katalogā</w:t>
      </w:r>
      <w:r w:rsidRPr="005F58B3">
        <w:t xml:space="preserve"> – kā izvēle no klasifikatora, kas paredzēta kataloga norādīšanai. Izvēlē tiek attēloti </w:t>
      </w:r>
      <w:r>
        <w:t>aktīvie katalogi</w:t>
      </w:r>
      <w:r w:rsidRPr="005F58B3">
        <w:t>.</w:t>
      </w:r>
    </w:p>
    <w:p w:rsidR="00BB4879" w:rsidRPr="005F58B3" w:rsidRDefault="00BB4879" w:rsidP="00E70652">
      <w:pPr>
        <w:pStyle w:val="Pamatteksts"/>
      </w:pPr>
      <w:r w:rsidRPr="005F58B3">
        <w:rPr>
          <w:b/>
        </w:rPr>
        <w:t>Īss apraksts</w:t>
      </w:r>
      <w:r w:rsidRPr="005F58B3">
        <w:t xml:space="preserve"> – ievadlauks, kas paredzēts ieteikuma īsa apraksta norādīšanai.</w:t>
      </w:r>
    </w:p>
    <w:p w:rsidR="00BB4879" w:rsidRPr="005F58B3" w:rsidRDefault="00BB4879" w:rsidP="00E70652">
      <w:pPr>
        <w:pStyle w:val="Pamatteksts"/>
      </w:pPr>
      <w:r w:rsidRPr="005F58B3">
        <w:rPr>
          <w:b/>
        </w:rPr>
        <w:t>Detalizēts apraksts</w:t>
      </w:r>
      <w:r w:rsidRPr="005F58B3">
        <w:t xml:space="preserve"> – daudzrindu ievadlauks, kas paredzēts ieteikuma detalizēta apraksta norādīšanai.</w:t>
      </w:r>
    </w:p>
    <w:p w:rsidR="00BB4879" w:rsidRDefault="00BB4879" w:rsidP="0068526F">
      <w:pPr>
        <w:pStyle w:val="Blokuapraksts"/>
      </w:pPr>
      <w:r>
        <w:t>Ieteikuma izveidošanas spiedpogu darbība</w:t>
      </w:r>
    </w:p>
    <w:p w:rsidR="00BB4879" w:rsidRPr="005F58B3" w:rsidRDefault="00BB4879" w:rsidP="00E70652">
      <w:pPr>
        <w:pStyle w:val="Pamatteksts"/>
      </w:pPr>
      <w:r w:rsidRPr="005F58B3">
        <w:t>Uzklikšķinot uz spiedpogas</w:t>
      </w:r>
      <w:r>
        <w:t xml:space="preserve"> </w:t>
      </w:r>
      <w:r w:rsidRPr="00936F54">
        <w:rPr>
          <w:noProof/>
          <w:lang w:eastAsia="lv-LV"/>
        </w:rPr>
        <w:drawing>
          <wp:inline distT="0" distB="0" distL="0" distR="0" wp14:anchorId="7D4500AC" wp14:editId="5B37C975">
            <wp:extent cx="628650" cy="171450"/>
            <wp:effectExtent l="0" t="0" r="0" b="0"/>
            <wp:docPr id="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5F58B3">
        <w:t>, tiek veikta ieteikuma datu saglabāšana un norādītās informācijas nosūtīšana sistēmas uzturētājiem.</w:t>
      </w:r>
    </w:p>
    <w:p w:rsidR="00BB4879" w:rsidRDefault="00BB4879" w:rsidP="0068526F">
      <w:pPr>
        <w:pStyle w:val="Picture"/>
      </w:pPr>
      <w:r w:rsidRPr="00936F54">
        <w:rPr>
          <w:noProof/>
        </w:rPr>
        <w:lastRenderedPageBreak/>
        <w:drawing>
          <wp:inline distT="0" distB="0" distL="0" distR="0" wp14:anchorId="06387AD4" wp14:editId="3FCCCB04">
            <wp:extent cx="4038600" cy="1266825"/>
            <wp:effectExtent l="19050" t="19050" r="0" b="9525"/>
            <wp:docPr id="24" name="Picture 447" descr="PAP_iet_ep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PAP_iet_epasts"/>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038600" cy="1266825"/>
                    </a:xfrm>
                    <a:prstGeom prst="rect">
                      <a:avLst/>
                    </a:prstGeom>
                    <a:noFill/>
                    <a:ln w="6350" cmpd="sng">
                      <a:solidFill>
                        <a:srgbClr val="D9D9D9"/>
                      </a:solidFill>
                      <a:miter lim="800000"/>
                      <a:headEnd/>
                      <a:tailEnd/>
                    </a:ln>
                    <a:effectLst/>
                  </pic:spPr>
                </pic:pic>
              </a:graphicData>
            </a:graphic>
          </wp:inline>
        </w:drawing>
      </w:r>
    </w:p>
    <w:p w:rsidR="00BB4879" w:rsidRDefault="00BB4879" w:rsidP="00B958A9">
      <w:pPr>
        <w:pStyle w:val="Caption"/>
      </w:pPr>
      <w:r>
        <w:t xml:space="preserve">Paziņojums </w:t>
      </w:r>
      <w:fldSimple w:instr=" SEQ Paziņojums \* ARABIC ">
        <w:r w:rsidR="00760291">
          <w:rPr>
            <w:noProof/>
          </w:rPr>
          <w:t>48</w:t>
        </w:r>
      </w:fldSimple>
      <w:r>
        <w:t>. Sistēmas uzturētāja saņemtā e-pasta informācijas paraugs</w:t>
      </w:r>
    </w:p>
    <w:p w:rsidR="00BB4879" w:rsidRPr="005F58B3" w:rsidRDefault="00BB4879" w:rsidP="00E70652">
      <w:pPr>
        <w:pStyle w:val="Pamatteksts"/>
      </w:pPr>
      <w:r w:rsidRPr="005F58B3">
        <w:t>Uzklikšķinot uz spiedpogas</w:t>
      </w:r>
      <w:r>
        <w:t xml:space="preserve"> </w:t>
      </w:r>
      <w:r w:rsidRPr="00936F54">
        <w:rPr>
          <w:noProof/>
          <w:lang w:eastAsia="lv-LV"/>
        </w:rPr>
        <w:drawing>
          <wp:inline distT="0" distB="0" distL="0" distR="0" wp14:anchorId="2E95348B" wp14:editId="2D0D750A">
            <wp:extent cx="752475" cy="171450"/>
            <wp:effectExtent l="0" t="0" r="0" b="0"/>
            <wp:docPr id="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752475" cy="171450"/>
                    </a:xfrm>
                    <a:prstGeom prst="rect">
                      <a:avLst/>
                    </a:prstGeom>
                    <a:noFill/>
                    <a:ln>
                      <a:noFill/>
                    </a:ln>
                  </pic:spPr>
                </pic:pic>
              </a:graphicData>
            </a:graphic>
          </wp:inline>
        </w:drawing>
      </w:r>
      <w:r w:rsidRPr="005F58B3">
        <w:t>, ekrānforma tiek aizvērta.</w:t>
      </w:r>
    </w:p>
    <w:p w:rsidR="00BB4879" w:rsidRPr="00166710" w:rsidRDefault="00BB4879" w:rsidP="00BB4879">
      <w:pPr>
        <w:pStyle w:val="Heading2"/>
        <w:numPr>
          <w:ilvl w:val="1"/>
          <w:numId w:val="3"/>
        </w:numPr>
      </w:pPr>
      <w:bookmarkStart w:id="389" w:name="_D2HTopic_3144"/>
      <w:bookmarkStart w:id="390" w:name="_Toc179879089"/>
      <w:r w:rsidRPr="006A5475">
        <w:t>Sūdzības izveide</w:t>
      </w:r>
      <w:bookmarkEnd w:id="389"/>
      <w:bookmarkEnd w:id="390"/>
    </w:p>
    <w:p w:rsidR="00BB4879" w:rsidRDefault="00BB4879" w:rsidP="00C1516A">
      <w:pPr>
        <w:pStyle w:val="Apaknodaas"/>
      </w:pPr>
      <w:r>
        <w:t>Apraksts</w:t>
      </w:r>
    </w:p>
    <w:p w:rsidR="00BB4879" w:rsidRDefault="00BB4879" w:rsidP="00C1516A">
      <w:pPr>
        <w:pStyle w:val="Pamatteksts1"/>
      </w:pPr>
      <w:r>
        <w:t>Sistēma nodrošina iespēju lietotājam izveidot un nosūtīt sūdzību par kādu Vispārīgās vienošanās dalībnieka rīcību.</w:t>
      </w:r>
    </w:p>
    <w:p w:rsidR="00BB4879" w:rsidRDefault="00BB4879" w:rsidP="00C1516A">
      <w:pPr>
        <w:pStyle w:val="Apaknodaas"/>
      </w:pPr>
      <w:r>
        <w:t xml:space="preserve">Piekļūšanas nosacījumi </w:t>
      </w:r>
    </w:p>
    <w:p w:rsidR="00BB4879" w:rsidRDefault="00BB4879" w:rsidP="00C1516A">
      <w:pPr>
        <w:pStyle w:val="Pamatteksts1"/>
      </w:pPr>
      <w:r>
        <w:t xml:space="preserve">Sūdzības izveide </w:t>
      </w:r>
      <w:r>
        <w:fldChar w:fldCharType="begin"/>
      </w:r>
      <w:r>
        <w:instrText xml:space="preserve"> XE "Sūdzības izveide" </w:instrText>
      </w:r>
      <w:r>
        <w:fldChar w:fldCharType="end"/>
      </w:r>
      <w:r>
        <w:t xml:space="preserve"> sistēmā ir pieejama jebkuram autorizētam sistēmas lietotājam.</w:t>
      </w:r>
    </w:p>
    <w:p w:rsidR="00BB4879" w:rsidRPr="00DF73E2" w:rsidRDefault="00BB4879" w:rsidP="00C1516A">
      <w:pPr>
        <w:pStyle w:val="Apaknodaas"/>
      </w:pPr>
      <w:r w:rsidRPr="00DF73E2">
        <w:t>Piekļūšana</w:t>
      </w:r>
    </w:p>
    <w:p w:rsidR="00BB4879" w:rsidRDefault="00BB4879" w:rsidP="00C1516A">
      <w:pPr>
        <w:pStyle w:val="Pamatteksts1"/>
      </w:pPr>
      <w:r>
        <w:t xml:space="preserve">Sūdzības izveidi un nosūtīšanu </w:t>
      </w:r>
      <w:r w:rsidRPr="00DF73E2">
        <w:t xml:space="preserve">var uzsākt, </w:t>
      </w:r>
      <w:r>
        <w:t>no jebkuras vietas sistēmā izvēloties bloka ‘Pieteikumi’ hipersaiti ‘</w:t>
      </w:r>
      <w:r w:rsidRPr="00F05D94">
        <w:rPr>
          <w:rStyle w:val="Hipersaite"/>
        </w:rPr>
        <w:t>I</w:t>
      </w:r>
      <w:r>
        <w:rPr>
          <w:rStyle w:val="Hipersaite"/>
        </w:rPr>
        <w:t>zveidot sūdzību</w:t>
      </w:r>
      <w:r>
        <w:t>’</w:t>
      </w:r>
      <w:r w:rsidRPr="00DF73E2">
        <w:t>.</w:t>
      </w:r>
    </w:p>
    <w:p w:rsidR="00BB4879" w:rsidRDefault="00BB4879" w:rsidP="00C1516A">
      <w:pPr>
        <w:pStyle w:val="Apaknodaas"/>
      </w:pPr>
      <w:r>
        <w:t>Ekrānformas apraksts</w:t>
      </w:r>
    </w:p>
    <w:p w:rsidR="00BB4879" w:rsidRDefault="00BB4879" w:rsidP="0068526F">
      <w:pPr>
        <w:pStyle w:val="Picture"/>
      </w:pPr>
      <w:r w:rsidRPr="00936F54">
        <w:rPr>
          <w:noProof/>
        </w:rPr>
        <w:drawing>
          <wp:inline distT="0" distB="0" distL="0" distR="0" wp14:anchorId="784FD17A" wp14:editId="29243526">
            <wp:extent cx="5943600" cy="3438525"/>
            <wp:effectExtent l="0" t="0" r="0" b="0"/>
            <wp:docPr id="20"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rsidR="00BB4879" w:rsidRDefault="00BB4879" w:rsidP="00B958A9">
      <w:pPr>
        <w:pStyle w:val="Caption"/>
      </w:pPr>
      <w:bookmarkStart w:id="391" w:name="_Toc179879182"/>
      <w:r>
        <w:t xml:space="preserve">Ekrānforma </w:t>
      </w:r>
      <w:fldSimple w:instr=" SEQ Ekrānforma \* ARABIC ">
        <w:r w:rsidR="00760291">
          <w:rPr>
            <w:noProof/>
          </w:rPr>
          <w:t>77</w:t>
        </w:r>
      </w:fldSimple>
      <w:r>
        <w:t>. Sūdzības izveidošana un nosūtīšana</w:t>
      </w:r>
      <w:bookmarkEnd w:id="391"/>
    </w:p>
    <w:p w:rsidR="00BB4879" w:rsidRDefault="00BB4879" w:rsidP="0068526F">
      <w:pPr>
        <w:pStyle w:val="Blokuapraksts"/>
      </w:pPr>
      <w:r>
        <w:t>Sūdzības iesniedzēja dati</w:t>
      </w:r>
    </w:p>
    <w:p w:rsidR="00BB4879" w:rsidRPr="005F58B3" w:rsidRDefault="00BB4879" w:rsidP="00E70652">
      <w:pPr>
        <w:pStyle w:val="Pamatteksts"/>
        <w:numPr>
          <w:ilvl w:val="0"/>
          <w:numId w:val="18"/>
        </w:numPr>
      </w:pPr>
      <w:r w:rsidRPr="00E70652">
        <w:rPr>
          <w:b/>
        </w:rPr>
        <w:lastRenderedPageBreak/>
        <w:t>Lietotājvārds, Vārds, uzvārds, Organizācijas kods</w:t>
      </w:r>
      <w:r>
        <w:t xml:space="preserve"> – tiek attēlota lietotāja un organizācijas informācija</w:t>
      </w:r>
      <w:r w:rsidRPr="005F58B3">
        <w:t>.</w:t>
      </w:r>
    </w:p>
    <w:p w:rsidR="00BB4879" w:rsidRDefault="00BB4879" w:rsidP="0068526F">
      <w:pPr>
        <w:pStyle w:val="Blokuapraksts"/>
      </w:pPr>
      <w:r>
        <w:t>Sūdzības dati</w:t>
      </w:r>
    </w:p>
    <w:p w:rsidR="00BB4879" w:rsidRDefault="00BB4879" w:rsidP="00C1516A">
      <w:pPr>
        <w:pStyle w:val="Pamatteksts1"/>
      </w:pPr>
      <w:r>
        <w:t>Tekstam ‘Sūdzība par VV dalībnieka rīcību’ lietotājs var pievienot papildus informāciju, ievadot nepieciešamos datus atbilstošos ievadlaukos:</w:t>
      </w:r>
    </w:p>
    <w:p w:rsidR="00BB4879" w:rsidRPr="00501596" w:rsidRDefault="00BB4879" w:rsidP="00E70652">
      <w:pPr>
        <w:pStyle w:val="Pamatteksts"/>
      </w:pPr>
      <w:r w:rsidRPr="00501596">
        <w:rPr>
          <w:b/>
        </w:rPr>
        <w:t>par organizāciju</w:t>
      </w:r>
      <w:r w:rsidRPr="00501596">
        <w:t xml:space="preserve"> – kā teksta ievadlauks organizācijas, par kuru tiek veidota sūdzība, nosaukuma norādīšanai.</w:t>
      </w:r>
    </w:p>
    <w:p w:rsidR="00BB4879" w:rsidRPr="00501596" w:rsidRDefault="00BB4879" w:rsidP="00E70652">
      <w:pPr>
        <w:pStyle w:val="Pamatteksts"/>
      </w:pPr>
      <w:r w:rsidRPr="00501596">
        <w:rPr>
          <w:b/>
        </w:rPr>
        <w:t>konstatēts katalogā</w:t>
      </w:r>
      <w:r w:rsidRPr="00501596">
        <w:t xml:space="preserve"> –</w:t>
      </w:r>
      <w:r>
        <w:t xml:space="preserve"> </w:t>
      </w:r>
      <w:r w:rsidRPr="00501596">
        <w:t xml:space="preserve">izvēle kataloga norādīšanai. Izvēlē tiek attēloti </w:t>
      </w:r>
      <w:r>
        <w:t>aktīvie katalogi</w:t>
      </w:r>
      <w:r w:rsidRPr="00501596">
        <w:t>.</w:t>
      </w:r>
    </w:p>
    <w:p w:rsidR="00BB4879" w:rsidRPr="00501596" w:rsidRDefault="00BB4879" w:rsidP="00E70652">
      <w:pPr>
        <w:pStyle w:val="Pamatteksts"/>
      </w:pPr>
      <w:r w:rsidRPr="00501596">
        <w:rPr>
          <w:b/>
        </w:rPr>
        <w:t>Īss apraksts</w:t>
      </w:r>
      <w:r w:rsidRPr="00501596">
        <w:t xml:space="preserve"> – ievadlauks, kas paredzēts sūdzības tēmas vai īsa apraksta vai norādīšanai.</w:t>
      </w:r>
    </w:p>
    <w:p w:rsidR="00BB4879" w:rsidRPr="00501596" w:rsidRDefault="00BB4879" w:rsidP="00E70652">
      <w:pPr>
        <w:pStyle w:val="Pamatteksts"/>
      </w:pPr>
      <w:r w:rsidRPr="00501596">
        <w:rPr>
          <w:b/>
        </w:rPr>
        <w:t>Detalizēts apraksts</w:t>
      </w:r>
      <w:r w:rsidRPr="00501596">
        <w:t xml:space="preserve"> – daudzrindu ievadlauks, kas paredzēts sūdzības detalizētai aprakstīšanai.</w:t>
      </w:r>
    </w:p>
    <w:p w:rsidR="00BB4879" w:rsidRDefault="00BB4879" w:rsidP="0068526F">
      <w:pPr>
        <w:pStyle w:val="Blokuapraksts"/>
      </w:pPr>
      <w:r>
        <w:t>Sūdzības izveidošanas spiedpogu darbība</w:t>
      </w:r>
    </w:p>
    <w:p w:rsidR="00BB4879" w:rsidRPr="00501596" w:rsidRDefault="00BB4879" w:rsidP="00E70652">
      <w:pPr>
        <w:pStyle w:val="Pamatteksts"/>
      </w:pPr>
      <w:r w:rsidRPr="00501596">
        <w:t>Uzklikšķinot uz spiedpogas</w:t>
      </w:r>
      <w:r>
        <w:t xml:space="preserve"> </w:t>
      </w:r>
      <w:r w:rsidRPr="00936F54">
        <w:rPr>
          <w:noProof/>
          <w:lang w:eastAsia="lv-LV"/>
        </w:rPr>
        <w:drawing>
          <wp:inline distT="0" distB="0" distL="0" distR="0" wp14:anchorId="6D17C825" wp14:editId="44662F5F">
            <wp:extent cx="628650" cy="171450"/>
            <wp:effectExtent l="0" t="0" r="0" b="0"/>
            <wp:docPr id="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501596">
        <w:t>, tiek veikta sūdzības datu saglabāšana un norādītās informācijas nosūtīšana sistēmas uzturētājiem:</w:t>
      </w:r>
    </w:p>
    <w:p w:rsidR="00BB4879" w:rsidRDefault="00BB4879" w:rsidP="0068526F">
      <w:pPr>
        <w:pStyle w:val="Picture"/>
      </w:pPr>
      <w:r w:rsidRPr="00936F54">
        <w:rPr>
          <w:noProof/>
        </w:rPr>
        <w:drawing>
          <wp:inline distT="0" distB="0" distL="0" distR="0" wp14:anchorId="1F343A23" wp14:editId="31A71666">
            <wp:extent cx="3590925" cy="1400175"/>
            <wp:effectExtent l="19050" t="19050" r="9525" b="9525"/>
            <wp:docPr id="16" name="Picture 451" descr="PAP_sudz_ep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PAP_sudz_epasts"/>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590925" cy="1400175"/>
                    </a:xfrm>
                    <a:prstGeom prst="rect">
                      <a:avLst/>
                    </a:prstGeom>
                    <a:noFill/>
                    <a:ln w="6350" cmpd="sng">
                      <a:solidFill>
                        <a:srgbClr val="D9D9D9"/>
                      </a:solidFill>
                      <a:miter lim="800000"/>
                      <a:headEnd/>
                      <a:tailEnd/>
                    </a:ln>
                    <a:effectLst/>
                  </pic:spPr>
                </pic:pic>
              </a:graphicData>
            </a:graphic>
          </wp:inline>
        </w:drawing>
      </w:r>
    </w:p>
    <w:p w:rsidR="00BB4879" w:rsidRPr="00A82E48" w:rsidRDefault="00BB4879" w:rsidP="00B958A9">
      <w:pPr>
        <w:pStyle w:val="Caption"/>
      </w:pPr>
      <w:r>
        <w:t xml:space="preserve">Paziņojums </w:t>
      </w:r>
      <w:fldSimple w:instr=" SEQ Paziņojums \* ARABIC ">
        <w:r w:rsidR="00760291">
          <w:rPr>
            <w:noProof/>
          </w:rPr>
          <w:t>49</w:t>
        </w:r>
      </w:fldSimple>
      <w:r>
        <w:t>. Sist</w:t>
      </w:r>
      <w:r w:rsidRPr="00A82E48">
        <w:t xml:space="preserve">ēmas </w:t>
      </w:r>
      <w:r>
        <w:t>uzturētāja saņemtā e-pasta informācijas paraugs</w:t>
      </w:r>
    </w:p>
    <w:p w:rsidR="00BB4879" w:rsidRDefault="00BB4879" w:rsidP="00E70652">
      <w:pPr>
        <w:pStyle w:val="Pamatteksts"/>
      </w:pPr>
      <w:r w:rsidRPr="00501596">
        <w:t>Uzklikšķinot uz spiedpogas</w:t>
      </w:r>
      <w:r>
        <w:t xml:space="preserve"> </w:t>
      </w:r>
      <w:r w:rsidRPr="00936F54">
        <w:rPr>
          <w:noProof/>
          <w:lang w:eastAsia="lv-LV"/>
        </w:rPr>
        <w:drawing>
          <wp:inline distT="0" distB="0" distL="0" distR="0" wp14:anchorId="72131E0B" wp14:editId="627487C7">
            <wp:extent cx="752475" cy="171450"/>
            <wp:effectExtent l="0" t="0" r="0" b="0"/>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752475" cy="171450"/>
                    </a:xfrm>
                    <a:prstGeom prst="rect">
                      <a:avLst/>
                    </a:prstGeom>
                    <a:noFill/>
                    <a:ln>
                      <a:noFill/>
                    </a:ln>
                  </pic:spPr>
                </pic:pic>
              </a:graphicData>
            </a:graphic>
          </wp:inline>
        </w:drawing>
      </w:r>
      <w:r w:rsidRPr="00501596">
        <w:t>, ekrānforma tiek aizvērta.</w:t>
      </w:r>
    </w:p>
    <w:p w:rsidR="00BB4879" w:rsidRPr="00501596" w:rsidRDefault="00BB4879" w:rsidP="00C1516A">
      <w:pPr>
        <w:pStyle w:val="Pamatteksts1"/>
      </w:pPr>
    </w:p>
    <w:p w:rsidR="00BB4879" w:rsidRPr="003050D9" w:rsidRDefault="00BB4879" w:rsidP="00BB4879">
      <w:pPr>
        <w:pStyle w:val="Heading1"/>
        <w:numPr>
          <w:ilvl w:val="0"/>
          <w:numId w:val="3"/>
        </w:numPr>
      </w:pPr>
      <w:bookmarkStart w:id="392" w:name="_D2HTopic_1650"/>
      <w:bookmarkStart w:id="393" w:name="_Toc179879090"/>
      <w:r w:rsidRPr="003050D9">
        <w:lastRenderedPageBreak/>
        <w:t>Konfigurācijas parametri</w:t>
      </w:r>
      <w:bookmarkEnd w:id="392"/>
      <w:bookmarkEnd w:id="393"/>
    </w:p>
    <w:p w:rsidR="00BB4879" w:rsidRDefault="00BB4879" w:rsidP="00BB4879">
      <w:pPr>
        <w:pStyle w:val="Heading2"/>
        <w:numPr>
          <w:ilvl w:val="1"/>
          <w:numId w:val="3"/>
        </w:numPr>
      </w:pPr>
      <w:bookmarkStart w:id="394" w:name="_D2HTopic_3289"/>
      <w:bookmarkStart w:id="395" w:name="_Toc179879091"/>
      <w:r w:rsidRPr="009B5768">
        <w:t>Konfigurācijas parametra uzturēšana</w:t>
      </w:r>
      <w:bookmarkEnd w:id="394"/>
      <w:bookmarkEnd w:id="395"/>
    </w:p>
    <w:p w:rsidR="00BB4879" w:rsidRPr="00A84CEB" w:rsidRDefault="00BB4879" w:rsidP="0068526F">
      <w:pPr>
        <w:rPr>
          <w:vanish/>
        </w:rPr>
      </w:pPr>
      <w:r>
        <w:fldChar w:fldCharType="begin"/>
      </w:r>
      <w:r>
        <w:instrText xml:space="preserve"> XE "Konfigurācijas parametri" </w:instrText>
      </w:r>
      <w:r>
        <w:fldChar w:fldCharType="end"/>
      </w:r>
    </w:p>
    <w:p w:rsidR="00BB4879" w:rsidRDefault="00BB4879" w:rsidP="00C1516A">
      <w:pPr>
        <w:pStyle w:val="Apaknodaas"/>
      </w:pPr>
      <w:r>
        <w:t>Apraksts</w:t>
      </w:r>
    </w:p>
    <w:p w:rsidR="00BB4879" w:rsidRDefault="00BB4879" w:rsidP="00C1516A">
      <w:pPr>
        <w:pStyle w:val="Pamatteksts1"/>
      </w:pPr>
      <w:r>
        <w:t>Sistēma nodrošina iespēju lietotājam veikt izvēlēta organizācijas vai lietotāja līmeņa konfigurācijas parametra vērtības uzturēšanu</w:t>
      </w:r>
      <w:r>
        <w:fldChar w:fldCharType="begin"/>
      </w:r>
      <w:r>
        <w:instrText xml:space="preserve"> XE "</w:instrText>
      </w:r>
      <w:r w:rsidRPr="00B31C9C">
        <w:instrText>K</w:instrText>
      </w:r>
      <w:r>
        <w:instrText>onfigurācijas parametra</w:instrText>
      </w:r>
      <w:r w:rsidRPr="00B31C9C">
        <w:instrText xml:space="preserve"> </w:instrText>
      </w:r>
      <w:r>
        <w:instrText xml:space="preserve">uzturēšana" </w:instrText>
      </w:r>
      <w:r>
        <w:fldChar w:fldCharType="end"/>
      </w:r>
      <w:r w:rsidRPr="00FA6A51">
        <w:t>.</w:t>
      </w:r>
    </w:p>
    <w:p w:rsidR="00BB4879" w:rsidRDefault="00BB4879" w:rsidP="00C1516A">
      <w:pPr>
        <w:pStyle w:val="Piezme"/>
      </w:pPr>
      <w:r w:rsidRPr="00285558">
        <w:rPr>
          <w:b/>
          <w:bCs/>
          <w:iCs/>
        </w:rPr>
        <w:t>Piezīme</w:t>
      </w:r>
      <w:r w:rsidRPr="00285558">
        <w:rPr>
          <w:b/>
          <w:bCs/>
          <w:iCs/>
          <w:color w:val="FF0000"/>
        </w:rPr>
        <w:t>!</w:t>
      </w:r>
      <w:r>
        <w:t xml:space="preserve"> </w:t>
      </w:r>
      <w:r w:rsidRPr="0056100B">
        <w:t>Rediģēšanai pieejami tikai tie konfigurācijas parametri, kuriem</w:t>
      </w:r>
      <w:r>
        <w:t xml:space="preserve"> ir</w:t>
      </w:r>
      <w:r w:rsidRPr="0056100B">
        <w:t xml:space="preserve"> definēta rediģēšanas iespēja</w:t>
      </w:r>
      <w:r>
        <w:t>.</w:t>
      </w:r>
    </w:p>
    <w:p w:rsidR="00BB4879" w:rsidRDefault="00BB4879" w:rsidP="00C1516A">
      <w:pPr>
        <w:pStyle w:val="Apaknodaas"/>
      </w:pPr>
      <w:r>
        <w:t xml:space="preserve">Piekļūšanas nosacījumi </w:t>
      </w:r>
    </w:p>
    <w:p w:rsidR="00BB4879" w:rsidRDefault="00BB4879" w:rsidP="00C1516A">
      <w:pPr>
        <w:pStyle w:val="Pamatteksts1"/>
      </w:pPr>
      <w:r>
        <w:t>Konfigurācijas parametra uzturēšana ir pieejama tikai autorizētam sistēmas lietotājam ar lomu Sistēmas administrators, Pircēja administrators vai Piegādātāja administrators.</w:t>
      </w:r>
    </w:p>
    <w:p w:rsidR="00BB4879" w:rsidRDefault="00BB4879" w:rsidP="00C1516A">
      <w:pPr>
        <w:pStyle w:val="Piezme"/>
      </w:pPr>
      <w:r w:rsidRPr="001C1669">
        <w:rPr>
          <w:b/>
        </w:rPr>
        <w:t>Piezīme</w:t>
      </w:r>
      <w:r w:rsidRPr="0037299B">
        <w:rPr>
          <w:b/>
          <w:color w:val="FF0000"/>
        </w:rPr>
        <w:t>!</w:t>
      </w:r>
      <w:r w:rsidRPr="0037299B">
        <w:t xml:space="preserve"> </w:t>
      </w:r>
      <w:r>
        <w:t>Konfigurācijas parametru rediģēšanu var veikt tikai savu organizāciju ietvaros.</w:t>
      </w:r>
    </w:p>
    <w:p w:rsidR="00BB4879" w:rsidRPr="005232C1" w:rsidRDefault="00BB4879" w:rsidP="00C1516A">
      <w:pPr>
        <w:pStyle w:val="Pamatteksts1"/>
      </w:pPr>
      <w:r>
        <w:t>Lai veiktu organizācijas vai lietotāja līmeņa konfigurācijas parametru definēšanu, sistēmā ir jābūt definētam konfigurācijas parametram, kurš ir definējams organizācijas vai lietotāja līmenim un šim konfigurācijas parametram ir jābūt uzstādītai rediģēšanas iespējai.</w:t>
      </w:r>
    </w:p>
    <w:p w:rsidR="00BB4879" w:rsidRDefault="00BB4879" w:rsidP="00C1516A">
      <w:pPr>
        <w:pStyle w:val="Apaknodaas"/>
      </w:pPr>
      <w:r>
        <w:t>Piekļūšana</w:t>
      </w:r>
    </w:p>
    <w:p w:rsidR="00BB4879" w:rsidRDefault="00BB4879" w:rsidP="00C1516A">
      <w:pPr>
        <w:pStyle w:val="Pamatteksts1"/>
      </w:pPr>
      <w:r>
        <w:t>Konfigurācijas parametra uzturēšana ir veicama atbilstošajā līmenī:</w:t>
      </w:r>
    </w:p>
    <w:p w:rsidR="00BB4879" w:rsidRPr="009B5768" w:rsidRDefault="00BB4879" w:rsidP="00E70652">
      <w:pPr>
        <w:pStyle w:val="Pamatteksts"/>
      </w:pPr>
      <w:r>
        <w:t xml:space="preserve">Organizācijas līmeņa konfigurācijas parametra uzturēšanu var izsaukt no konkrētās organizācijas datu rediģēšanas </w:t>
      </w:r>
      <w:r w:rsidRPr="009B5768">
        <w:t xml:space="preserve">ekrānformas (skat. aprakstu </w:t>
      </w:r>
      <w:r w:rsidRPr="00BB4879">
        <w:t>Organizācijas datu rediģēšana</w:t>
      </w:r>
      <w:r w:rsidRPr="009B5768">
        <w:t>);</w:t>
      </w:r>
    </w:p>
    <w:p w:rsidR="00BB4879" w:rsidRPr="009B5768" w:rsidRDefault="00BB4879" w:rsidP="00E70652">
      <w:pPr>
        <w:pStyle w:val="Pamatteksts"/>
      </w:pPr>
      <w:r>
        <w:t xml:space="preserve">Lietotāja līmeņa konfigurācijas </w:t>
      </w:r>
      <w:r w:rsidRPr="009B5768">
        <w:t xml:space="preserve">parametra uzturēšanu var izsaukt no lietotāja datu rediģēšanas ekrānformas (skat. aprakstu </w:t>
      </w:r>
      <w:r w:rsidRPr="00BB4879">
        <w:t>Lietotāja datu rediģēšana</w:t>
      </w:r>
      <w:r w:rsidRPr="009B5768">
        <w:t>).</w:t>
      </w:r>
    </w:p>
    <w:p w:rsidR="00BB4879" w:rsidRDefault="00BB4879" w:rsidP="00C1516A">
      <w:pPr>
        <w:pStyle w:val="Apaknodaas"/>
      </w:pPr>
      <w:r>
        <w:t>Ekrānformas apraksts</w:t>
      </w:r>
    </w:p>
    <w:p w:rsidR="00BB4879" w:rsidRDefault="00BB4879" w:rsidP="00C1516A">
      <w:pPr>
        <w:pStyle w:val="Pamatteksts1"/>
      </w:pPr>
      <w:r>
        <w:t>Ja konkrētajam līmenim nav definēta sava, izvēlētā konfigurācijas parametra vērtība, tad tiek attēlota ekrānforma bez definētas konkrētā līmeņa vērtības:</w:t>
      </w:r>
    </w:p>
    <w:p w:rsidR="00BB4879" w:rsidRDefault="00BB4879" w:rsidP="0068526F">
      <w:pPr>
        <w:pStyle w:val="Picture"/>
      </w:pPr>
      <w:r w:rsidRPr="00BB4879">
        <w:rPr>
          <w:noProof/>
          <w:bdr w:val="single" w:sz="4" w:space="0" w:color="D9D9D9"/>
        </w:rPr>
        <w:drawing>
          <wp:inline distT="0" distB="0" distL="0" distR="0" wp14:anchorId="2B89B9D5" wp14:editId="5DAAE05E">
            <wp:extent cx="5229225" cy="2057400"/>
            <wp:effectExtent l="0" t="0" r="0" b="0"/>
            <wp:docPr id="12"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229225" cy="2057400"/>
                    </a:xfrm>
                    <a:prstGeom prst="rect">
                      <a:avLst/>
                    </a:prstGeom>
                    <a:noFill/>
                    <a:ln>
                      <a:noFill/>
                    </a:ln>
                  </pic:spPr>
                </pic:pic>
              </a:graphicData>
            </a:graphic>
          </wp:inline>
        </w:drawing>
      </w:r>
    </w:p>
    <w:p w:rsidR="00BB4879" w:rsidRDefault="00BB4879" w:rsidP="00B958A9">
      <w:pPr>
        <w:pStyle w:val="Caption"/>
      </w:pPr>
      <w:bookmarkStart w:id="396" w:name="_Toc179879183"/>
      <w:r>
        <w:t>Ekr</w:t>
      </w:r>
      <w:r>
        <w:rPr>
          <w:rFonts w:hint="eastAsia"/>
        </w:rPr>
        <w:t>ā</w:t>
      </w:r>
      <w:r>
        <w:t xml:space="preserve">nforma </w:t>
      </w:r>
      <w:fldSimple w:instr=" SEQ Ekrānforma \* ARABIC ">
        <w:r w:rsidR="00760291">
          <w:rPr>
            <w:noProof/>
          </w:rPr>
          <w:t>78</w:t>
        </w:r>
      </w:fldSimple>
      <w:r>
        <w:t>. Konfigurācijas parametra uzturēšana</w:t>
      </w:r>
      <w:bookmarkEnd w:id="396"/>
    </w:p>
    <w:p w:rsidR="00BB4879" w:rsidRDefault="00BB4879" w:rsidP="00C1516A">
      <w:pPr>
        <w:pStyle w:val="Pamatteksts1"/>
      </w:pPr>
      <w:r>
        <w:t>Savukārt, ja</w:t>
      </w:r>
      <w:r w:rsidRPr="00F87A5F">
        <w:t xml:space="preserve"> </w:t>
      </w:r>
      <w:r>
        <w:t>konkrētajam līmenim nav definēta sava, izvēlētā konfigurācijas parametra vērtība, tad tiek attēlota ekrānforma, kurā tiek attēlota iepriekš norādītā parametra vērtība ar iespēju pārņemt augstāka līmeņa vērtību:</w:t>
      </w:r>
    </w:p>
    <w:p w:rsidR="00BB4879" w:rsidRDefault="00BB4879" w:rsidP="0068526F">
      <w:pPr>
        <w:pStyle w:val="Picture"/>
      </w:pPr>
      <w:r w:rsidRPr="00BB4879">
        <w:rPr>
          <w:noProof/>
          <w:bdr w:val="single" w:sz="4" w:space="0" w:color="D9D9D9"/>
        </w:rPr>
        <w:lastRenderedPageBreak/>
        <w:drawing>
          <wp:inline distT="0" distB="0" distL="0" distR="0" wp14:anchorId="7F6E54A1" wp14:editId="46B1A690">
            <wp:extent cx="5495925" cy="2247900"/>
            <wp:effectExtent l="0" t="0" r="0" b="0"/>
            <wp:docPr id="10"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495925" cy="2247900"/>
                    </a:xfrm>
                    <a:prstGeom prst="rect">
                      <a:avLst/>
                    </a:prstGeom>
                    <a:noFill/>
                    <a:ln>
                      <a:noFill/>
                    </a:ln>
                  </pic:spPr>
                </pic:pic>
              </a:graphicData>
            </a:graphic>
          </wp:inline>
        </w:drawing>
      </w:r>
    </w:p>
    <w:p w:rsidR="00BB4879" w:rsidRDefault="00BB4879" w:rsidP="00B958A9">
      <w:pPr>
        <w:pStyle w:val="Caption"/>
      </w:pPr>
      <w:bookmarkStart w:id="397" w:name="_Toc179879184"/>
      <w:r>
        <w:t>Ekr</w:t>
      </w:r>
      <w:r>
        <w:rPr>
          <w:rFonts w:hint="eastAsia"/>
        </w:rPr>
        <w:t>ā</w:t>
      </w:r>
      <w:r>
        <w:t xml:space="preserve">nforma </w:t>
      </w:r>
      <w:fldSimple w:instr=" SEQ Ekrānforma \* ARABIC ">
        <w:r w:rsidR="00760291">
          <w:rPr>
            <w:noProof/>
          </w:rPr>
          <w:t>79</w:t>
        </w:r>
      </w:fldSimple>
      <w:r>
        <w:t>. Konfigurācijas parametra uzturēšanas ekrānforma ar konkrētajā līmenī definētu vērtību</w:t>
      </w:r>
      <w:bookmarkEnd w:id="397"/>
    </w:p>
    <w:p w:rsidR="00BB4879" w:rsidRDefault="00BB4879" w:rsidP="0068526F">
      <w:pPr>
        <w:pStyle w:val="Blokuapraksts"/>
      </w:pPr>
      <w:r>
        <w:t>Konfigurācijas parametra informācija</w:t>
      </w:r>
    </w:p>
    <w:p w:rsidR="00BB4879" w:rsidRDefault="00BB4879" w:rsidP="00C1516A">
      <w:pPr>
        <w:pStyle w:val="Pamatteksts1"/>
      </w:pPr>
      <w:r>
        <w:t>Par katru izvēlētās konfigurācijas parametru grupas parametru, sarakstā tiek attēlota šāda informācija un pieejamās darbības:</w:t>
      </w:r>
    </w:p>
    <w:p w:rsidR="00BB4879" w:rsidRDefault="00BB4879" w:rsidP="00E70652">
      <w:pPr>
        <w:pStyle w:val="Pamatteksts"/>
        <w:numPr>
          <w:ilvl w:val="0"/>
          <w:numId w:val="18"/>
        </w:numPr>
      </w:pPr>
      <w:r w:rsidRPr="00E70652">
        <w:rPr>
          <w:b/>
          <w:noProof/>
          <w:lang w:eastAsia="lv-LV"/>
        </w:rPr>
        <w:t xml:space="preserve">Nosaukums </w:t>
      </w:r>
      <w:r>
        <w:t>– tiek attēlots parametra nosaukums.</w:t>
      </w:r>
    </w:p>
    <w:p w:rsidR="00BB4879" w:rsidRDefault="00BB4879" w:rsidP="00E70652">
      <w:pPr>
        <w:pStyle w:val="Pamatteksts"/>
        <w:numPr>
          <w:ilvl w:val="0"/>
          <w:numId w:val="18"/>
        </w:numPr>
      </w:pPr>
      <w:r w:rsidRPr="00E70652">
        <w:rPr>
          <w:b/>
          <w:noProof/>
          <w:lang w:eastAsia="lv-LV"/>
        </w:rPr>
        <w:t xml:space="preserve">Apraksts </w:t>
      </w:r>
      <w:r>
        <w:t>– tiek attēlots parametra pielietojuma sistēmā apraksts.</w:t>
      </w:r>
    </w:p>
    <w:p w:rsidR="00BB4879" w:rsidRDefault="00BB4879" w:rsidP="00E70652">
      <w:pPr>
        <w:pStyle w:val="Pamatteksts"/>
        <w:numPr>
          <w:ilvl w:val="0"/>
          <w:numId w:val="18"/>
        </w:numPr>
      </w:pPr>
      <w:r w:rsidRPr="00E70652">
        <w:rPr>
          <w:b/>
          <w:noProof/>
          <w:lang w:eastAsia="lv-LV"/>
        </w:rPr>
        <w:t xml:space="preserve">Augstāka līmeņa vērtība </w:t>
      </w:r>
      <w:r>
        <w:t>– tiek attēlota parametram atbilstoši augstākā līmenī definētā vērtība.</w:t>
      </w:r>
    </w:p>
    <w:p w:rsidR="00BB4879" w:rsidRDefault="00BB4879" w:rsidP="00E70652">
      <w:pPr>
        <w:pStyle w:val="Pamatteksts"/>
        <w:numPr>
          <w:ilvl w:val="0"/>
          <w:numId w:val="18"/>
        </w:numPr>
      </w:pPr>
      <w:r w:rsidRPr="00E70652">
        <w:rPr>
          <w:b/>
          <w:noProof/>
          <w:lang w:eastAsia="lv-LV"/>
        </w:rPr>
        <w:t xml:space="preserve">Vērtība </w:t>
      </w:r>
      <w:r>
        <w:t>– ievadlauks, konkrētā līmeņa vērtības norādīšanai.</w:t>
      </w:r>
    </w:p>
    <w:p w:rsidR="00BB4879" w:rsidRPr="002B57CD" w:rsidRDefault="00BB4879" w:rsidP="00C1516A">
      <w:pPr>
        <w:pStyle w:val="Piezme"/>
      </w:pPr>
      <w:r w:rsidRPr="002B57CD">
        <w:rPr>
          <w:b/>
          <w:bCs/>
          <w:iCs/>
        </w:rPr>
        <w:t>Piezīme</w:t>
      </w:r>
      <w:r w:rsidRPr="002B57CD">
        <w:rPr>
          <w:b/>
          <w:bCs/>
          <w:iCs/>
          <w:color w:val="FF0000"/>
        </w:rPr>
        <w:t>!</w:t>
      </w:r>
      <w:r w:rsidRPr="002B57CD">
        <w:t xml:space="preserve"> Organizācijas līmeņa parametra vērtība nedrīkst sakrist ar šī paša parametra sistēmas līmenī definētu vērtību.</w:t>
      </w:r>
    </w:p>
    <w:p w:rsidR="00BB4879" w:rsidRPr="002B57CD" w:rsidRDefault="00BB4879" w:rsidP="00C1516A">
      <w:pPr>
        <w:pStyle w:val="Piezme"/>
      </w:pPr>
      <w:r w:rsidRPr="002B57CD">
        <w:t>Lietotāja līmeņa parametra vērtība nedrīkst sakrist ar šī paša parametra lietotājam piesaistītās organizācijas līmenī definētu vērtību, ja tāda ir definēta, vai sistēmas līmenī definētu vērtību, ja lietotājam piesaistītai organizācijai šī parametra vērtība nav definēta.</w:t>
      </w:r>
    </w:p>
    <w:p w:rsidR="00BB4879" w:rsidRPr="002B57CD" w:rsidRDefault="00BB4879" w:rsidP="00C1516A">
      <w:pPr>
        <w:pStyle w:val="Piezme"/>
      </w:pPr>
      <w:r w:rsidRPr="002B57CD">
        <w:rPr>
          <w:b/>
          <w:bCs/>
          <w:iCs/>
        </w:rPr>
        <w:t>Piezīme</w:t>
      </w:r>
      <w:r w:rsidRPr="002B57CD">
        <w:rPr>
          <w:b/>
          <w:bCs/>
          <w:iCs/>
          <w:color w:val="FF0000"/>
        </w:rPr>
        <w:t>!</w:t>
      </w:r>
      <w:r w:rsidRPr="002B57CD">
        <w:t xml:space="preserve"> Sistēmas parametra ‘Audita atskaišu maksimālais ierakstu skaits’ vērtība nedrīkst pārsniegt 300.</w:t>
      </w:r>
    </w:p>
    <w:p w:rsidR="00BB4879" w:rsidRPr="002B57CD" w:rsidRDefault="00BB4879" w:rsidP="00C1516A">
      <w:pPr>
        <w:pStyle w:val="Piezme"/>
      </w:pPr>
      <w:r w:rsidRPr="002B57CD">
        <w:rPr>
          <w:b/>
          <w:bCs/>
          <w:iCs/>
        </w:rPr>
        <w:t>Piezīme</w:t>
      </w:r>
      <w:r w:rsidRPr="002B57CD">
        <w:rPr>
          <w:b/>
          <w:bCs/>
          <w:iCs/>
          <w:color w:val="FF0000"/>
        </w:rPr>
        <w:t>!</w:t>
      </w:r>
      <w:r w:rsidRPr="002B57CD">
        <w:t xml:space="preserve"> Sistēmas parametra ‘Audita atskaišu maksimālais skaits’ vērtība nedrīkst pārsniegt 25.</w:t>
      </w:r>
    </w:p>
    <w:p w:rsidR="00BB4879" w:rsidRDefault="00BB4879" w:rsidP="0068526F">
      <w:pPr>
        <w:pStyle w:val="Blokuapraksts"/>
      </w:pPr>
      <w:r>
        <w:t>Konfigurācijas parametra uzturēšanā pieejamās darbības</w:t>
      </w:r>
    </w:p>
    <w:p w:rsidR="00BB4879" w:rsidRPr="00A36B2A" w:rsidRDefault="00BB4879" w:rsidP="00E70652">
      <w:pPr>
        <w:pStyle w:val="Pamatteksts"/>
        <w:numPr>
          <w:ilvl w:val="0"/>
          <w:numId w:val="18"/>
        </w:numPr>
      </w:pPr>
      <w:r>
        <w:t xml:space="preserve">Uzklikšķinot uz spiedpogas </w:t>
      </w:r>
      <w:r w:rsidRPr="00BB4879">
        <w:rPr>
          <w:b/>
          <w:noProof/>
          <w:lang w:eastAsia="lv-LV"/>
        </w:rPr>
        <w:drawing>
          <wp:inline distT="0" distB="0" distL="0" distR="0" wp14:anchorId="284FC8BE" wp14:editId="17D4E01E">
            <wp:extent cx="2257425" cy="190500"/>
            <wp:effectExtent l="0" t="0" r="0" b="0"/>
            <wp:docPr id="8"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257425" cy="190500"/>
                    </a:xfrm>
                    <a:prstGeom prst="rect">
                      <a:avLst/>
                    </a:prstGeom>
                    <a:noFill/>
                    <a:ln>
                      <a:noFill/>
                    </a:ln>
                  </pic:spPr>
                </pic:pic>
              </a:graphicData>
            </a:graphic>
          </wp:inline>
        </w:drawing>
      </w:r>
      <w:r>
        <w:t>, sistēma dzēš specifisko, konkrētajam līmenim norādīto parametra vērtību un pārņem augstāka līmeņa vērtību, aizverot ekrānformu.</w:t>
      </w:r>
    </w:p>
    <w:p w:rsidR="00BB4879" w:rsidRDefault="00BB4879" w:rsidP="00E70652">
      <w:pPr>
        <w:pStyle w:val="Pamatteksts"/>
        <w:numPr>
          <w:ilvl w:val="0"/>
          <w:numId w:val="18"/>
        </w:numPr>
      </w:pPr>
      <w:r>
        <w:t xml:space="preserve">Uzklikšķinot uz spiedpogas </w:t>
      </w:r>
      <w:r w:rsidRPr="00936F54">
        <w:rPr>
          <w:noProof/>
          <w:lang w:eastAsia="lv-LV"/>
        </w:rPr>
        <w:drawing>
          <wp:inline distT="0" distB="0" distL="0" distR="0" wp14:anchorId="5CA69020" wp14:editId="7CF4026C">
            <wp:extent cx="771525" cy="171450"/>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t>, ekrānformā norādītā specifiskā, konkrētajam līmenim norādītā parametra vērtība tiek saglabāta.</w:t>
      </w:r>
    </w:p>
    <w:p w:rsidR="00BB4879" w:rsidRDefault="00BB4879" w:rsidP="00E70652">
      <w:pPr>
        <w:pStyle w:val="Pamatteksts"/>
        <w:numPr>
          <w:ilvl w:val="0"/>
          <w:numId w:val="18"/>
        </w:numPr>
      </w:pPr>
      <w:r>
        <w:t xml:space="preserve">Uzklikšķinot uz spiedpogas </w:t>
      </w:r>
      <w:r w:rsidRPr="00936F54">
        <w:rPr>
          <w:noProof/>
          <w:lang w:eastAsia="lv-LV"/>
        </w:rPr>
        <w:drawing>
          <wp:inline distT="0" distB="0" distL="0" distR="0" wp14:anchorId="380DF188" wp14:editId="09F7B178">
            <wp:extent cx="676275" cy="161925"/>
            <wp:effectExtent l="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t xml:space="preserve"> vai ikonas </w:t>
      </w:r>
      <w:r w:rsidRPr="00936F54">
        <w:rPr>
          <w:noProof/>
          <w:lang w:eastAsia="lv-LV"/>
        </w:rPr>
        <w:drawing>
          <wp:inline distT="0" distB="0" distL="0" distR="0" wp14:anchorId="7E6011DF" wp14:editId="469A8A94">
            <wp:extent cx="190500" cy="190500"/>
            <wp:effectExtent l="0" t="0" r="0" b="0"/>
            <wp:docPr id="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ekrānforma tiek aizvērta.</w:t>
      </w:r>
    </w:p>
    <w:p w:rsidR="00BB4879" w:rsidRPr="0012103D" w:rsidRDefault="00BB4879" w:rsidP="00BB4879">
      <w:pPr>
        <w:pStyle w:val="Heading1"/>
        <w:numPr>
          <w:ilvl w:val="0"/>
          <w:numId w:val="3"/>
        </w:numPr>
      </w:pPr>
      <w:bookmarkStart w:id="398" w:name="_D2HTopic_609"/>
      <w:r>
        <w:lastRenderedPageBreak/>
        <w:br w:type="page"/>
      </w:r>
      <w:bookmarkStart w:id="399" w:name="_Toc179879092"/>
      <w:r>
        <w:lastRenderedPageBreak/>
        <w:t>Ekrānformu saraksts</w:t>
      </w:r>
      <w:bookmarkEnd w:id="398"/>
      <w:bookmarkEnd w:id="399"/>
    </w:p>
    <w:p w:rsidR="00760291" w:rsidRDefault="00BB4879">
      <w:pPr>
        <w:pStyle w:val="TableofFigures"/>
        <w:tabs>
          <w:tab w:val="right" w:leader="dot" w:pos="9351"/>
        </w:tabs>
        <w:rPr>
          <w:rFonts w:asciiTheme="minorHAnsi" w:eastAsiaTheme="minorEastAsia" w:hAnsiTheme="minorHAnsi" w:cstheme="minorBidi"/>
          <w:noProof/>
          <w:sz w:val="22"/>
          <w:szCs w:val="22"/>
        </w:rPr>
      </w:pPr>
      <w:r>
        <w:rPr>
          <w:rFonts w:cs="Arial"/>
          <w:b/>
          <w:i/>
          <w:iCs/>
          <w:kern w:val="32"/>
        </w:rPr>
        <w:fldChar w:fldCharType="begin"/>
      </w:r>
      <w:r>
        <w:rPr>
          <w:rFonts w:cs="Arial"/>
          <w:b/>
          <w:i/>
          <w:iCs/>
          <w:kern w:val="32"/>
        </w:rPr>
        <w:instrText xml:space="preserve"> TOC \f F \h \z \c "Ekrānforma" </w:instrText>
      </w:r>
      <w:r>
        <w:rPr>
          <w:rFonts w:cs="Arial"/>
          <w:b/>
          <w:i/>
          <w:iCs/>
          <w:kern w:val="32"/>
        </w:rPr>
        <w:fldChar w:fldCharType="separate"/>
      </w:r>
      <w:hyperlink w:anchor="_Toc179879106" w:history="1">
        <w:r w:rsidR="00760291" w:rsidRPr="00FC07D2">
          <w:rPr>
            <w:rStyle w:val="Hyperlink"/>
            <w:noProof/>
          </w:rPr>
          <w:t>Ekrānforma 1. Lietotāja palīgs</w:t>
        </w:r>
        <w:r w:rsidR="00760291">
          <w:rPr>
            <w:noProof/>
            <w:webHidden/>
          </w:rPr>
          <w:tab/>
        </w:r>
        <w:r w:rsidR="00760291">
          <w:rPr>
            <w:noProof/>
            <w:webHidden/>
          </w:rPr>
          <w:fldChar w:fldCharType="begin"/>
        </w:r>
        <w:r w:rsidR="00760291">
          <w:rPr>
            <w:noProof/>
            <w:webHidden/>
          </w:rPr>
          <w:instrText xml:space="preserve"> PAGEREF _Toc179879106 \h </w:instrText>
        </w:r>
        <w:r w:rsidR="00760291">
          <w:rPr>
            <w:noProof/>
            <w:webHidden/>
          </w:rPr>
        </w:r>
        <w:r w:rsidR="00760291">
          <w:rPr>
            <w:noProof/>
            <w:webHidden/>
          </w:rPr>
          <w:fldChar w:fldCharType="separate"/>
        </w:r>
        <w:r w:rsidR="00760291">
          <w:rPr>
            <w:noProof/>
            <w:webHidden/>
          </w:rPr>
          <w:t>20</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07" w:history="1">
        <w:r w:rsidR="00760291" w:rsidRPr="00FC07D2">
          <w:rPr>
            <w:rStyle w:val="Hyperlink"/>
            <w:noProof/>
          </w:rPr>
          <w:t>Ekrānforma 2. Sākumlapa ar lomu ‘Viesis’</w:t>
        </w:r>
        <w:r w:rsidR="00760291">
          <w:rPr>
            <w:noProof/>
            <w:webHidden/>
          </w:rPr>
          <w:tab/>
        </w:r>
        <w:r w:rsidR="00760291">
          <w:rPr>
            <w:noProof/>
            <w:webHidden/>
          </w:rPr>
          <w:fldChar w:fldCharType="begin"/>
        </w:r>
        <w:r w:rsidR="00760291">
          <w:rPr>
            <w:noProof/>
            <w:webHidden/>
          </w:rPr>
          <w:instrText xml:space="preserve"> PAGEREF _Toc179879107 \h </w:instrText>
        </w:r>
        <w:r w:rsidR="00760291">
          <w:rPr>
            <w:noProof/>
            <w:webHidden/>
          </w:rPr>
        </w:r>
        <w:r w:rsidR="00760291">
          <w:rPr>
            <w:noProof/>
            <w:webHidden/>
          </w:rPr>
          <w:fldChar w:fldCharType="separate"/>
        </w:r>
        <w:r w:rsidR="00760291">
          <w:rPr>
            <w:noProof/>
            <w:webHidden/>
          </w:rPr>
          <w:t>24</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08" w:history="1">
        <w:r w:rsidR="00760291" w:rsidRPr="00FC07D2">
          <w:rPr>
            <w:rStyle w:val="Hyperlink"/>
            <w:noProof/>
          </w:rPr>
          <w:t>Ekrānforma 3. Apakšsistēmu bloks</w:t>
        </w:r>
        <w:r w:rsidR="00760291">
          <w:rPr>
            <w:noProof/>
            <w:webHidden/>
          </w:rPr>
          <w:tab/>
        </w:r>
        <w:r w:rsidR="00760291">
          <w:rPr>
            <w:noProof/>
            <w:webHidden/>
          </w:rPr>
          <w:fldChar w:fldCharType="begin"/>
        </w:r>
        <w:r w:rsidR="00760291">
          <w:rPr>
            <w:noProof/>
            <w:webHidden/>
          </w:rPr>
          <w:instrText xml:space="preserve"> PAGEREF _Toc179879108 \h </w:instrText>
        </w:r>
        <w:r w:rsidR="00760291">
          <w:rPr>
            <w:noProof/>
            <w:webHidden/>
          </w:rPr>
        </w:r>
        <w:r w:rsidR="00760291">
          <w:rPr>
            <w:noProof/>
            <w:webHidden/>
          </w:rPr>
          <w:fldChar w:fldCharType="separate"/>
        </w:r>
        <w:r w:rsidR="00760291">
          <w:rPr>
            <w:noProof/>
            <w:webHidden/>
          </w:rPr>
          <w:t>25</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09" w:history="1">
        <w:r w:rsidR="00760291" w:rsidRPr="00FC07D2">
          <w:rPr>
            <w:rStyle w:val="Hyperlink"/>
            <w:noProof/>
          </w:rPr>
          <w:t>Ekrānforma 4. E-pasūtījumu apakšsistēmas sākumlapa ar lomu ‘Viesis’</w:t>
        </w:r>
        <w:r w:rsidR="00760291">
          <w:rPr>
            <w:noProof/>
            <w:webHidden/>
          </w:rPr>
          <w:tab/>
        </w:r>
        <w:r w:rsidR="00760291">
          <w:rPr>
            <w:noProof/>
            <w:webHidden/>
          </w:rPr>
          <w:fldChar w:fldCharType="begin"/>
        </w:r>
        <w:r w:rsidR="00760291">
          <w:rPr>
            <w:noProof/>
            <w:webHidden/>
          </w:rPr>
          <w:instrText xml:space="preserve"> PAGEREF _Toc179879109 \h </w:instrText>
        </w:r>
        <w:r w:rsidR="00760291">
          <w:rPr>
            <w:noProof/>
            <w:webHidden/>
          </w:rPr>
        </w:r>
        <w:r w:rsidR="00760291">
          <w:rPr>
            <w:noProof/>
            <w:webHidden/>
          </w:rPr>
          <w:fldChar w:fldCharType="separate"/>
        </w:r>
        <w:r w:rsidR="00760291">
          <w:rPr>
            <w:noProof/>
            <w:webHidden/>
          </w:rPr>
          <w:t>26</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10" w:history="1">
        <w:r w:rsidR="00760291" w:rsidRPr="00FC07D2">
          <w:rPr>
            <w:rStyle w:val="Hyperlink"/>
            <w:noProof/>
          </w:rPr>
          <w:t>Ekrānforma 5. Sākumlapa autentificētam lietotājam</w:t>
        </w:r>
        <w:r w:rsidR="00760291">
          <w:rPr>
            <w:noProof/>
            <w:webHidden/>
          </w:rPr>
          <w:tab/>
        </w:r>
        <w:r w:rsidR="00760291">
          <w:rPr>
            <w:noProof/>
            <w:webHidden/>
          </w:rPr>
          <w:fldChar w:fldCharType="begin"/>
        </w:r>
        <w:r w:rsidR="00760291">
          <w:rPr>
            <w:noProof/>
            <w:webHidden/>
          </w:rPr>
          <w:instrText xml:space="preserve"> PAGEREF _Toc179879110 \h </w:instrText>
        </w:r>
        <w:r w:rsidR="00760291">
          <w:rPr>
            <w:noProof/>
            <w:webHidden/>
          </w:rPr>
        </w:r>
        <w:r w:rsidR="00760291">
          <w:rPr>
            <w:noProof/>
            <w:webHidden/>
          </w:rPr>
          <w:fldChar w:fldCharType="separate"/>
        </w:r>
        <w:r w:rsidR="00760291">
          <w:rPr>
            <w:noProof/>
            <w:webHidden/>
          </w:rPr>
          <w:t>27</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11" w:history="1">
        <w:r w:rsidR="00760291" w:rsidRPr="00FC07D2">
          <w:rPr>
            <w:rStyle w:val="Hyperlink"/>
            <w:noProof/>
          </w:rPr>
          <w:t>Ekrānforma 6. Autentifikācija sistēmā</w:t>
        </w:r>
        <w:r w:rsidR="00760291">
          <w:rPr>
            <w:noProof/>
            <w:webHidden/>
          </w:rPr>
          <w:tab/>
        </w:r>
        <w:r w:rsidR="00760291">
          <w:rPr>
            <w:noProof/>
            <w:webHidden/>
          </w:rPr>
          <w:fldChar w:fldCharType="begin"/>
        </w:r>
        <w:r w:rsidR="00760291">
          <w:rPr>
            <w:noProof/>
            <w:webHidden/>
          </w:rPr>
          <w:instrText xml:space="preserve"> PAGEREF _Toc179879111 \h </w:instrText>
        </w:r>
        <w:r w:rsidR="00760291">
          <w:rPr>
            <w:noProof/>
            <w:webHidden/>
          </w:rPr>
        </w:r>
        <w:r w:rsidR="00760291">
          <w:rPr>
            <w:noProof/>
            <w:webHidden/>
          </w:rPr>
          <w:fldChar w:fldCharType="separate"/>
        </w:r>
        <w:r w:rsidR="00760291">
          <w:rPr>
            <w:noProof/>
            <w:webHidden/>
          </w:rPr>
          <w:t>29</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12" w:history="1">
        <w:r w:rsidR="00760291" w:rsidRPr="00FC07D2">
          <w:rPr>
            <w:rStyle w:val="Hyperlink"/>
            <w:noProof/>
          </w:rPr>
          <w:t>Ekrānforma 7. Divfaktoru autentifikācijas izveide</w:t>
        </w:r>
        <w:r w:rsidR="00760291">
          <w:rPr>
            <w:noProof/>
            <w:webHidden/>
          </w:rPr>
          <w:tab/>
        </w:r>
        <w:r w:rsidR="00760291">
          <w:rPr>
            <w:noProof/>
            <w:webHidden/>
          </w:rPr>
          <w:fldChar w:fldCharType="begin"/>
        </w:r>
        <w:r w:rsidR="00760291">
          <w:rPr>
            <w:noProof/>
            <w:webHidden/>
          </w:rPr>
          <w:instrText xml:space="preserve"> PAGEREF _Toc179879112 \h </w:instrText>
        </w:r>
        <w:r w:rsidR="00760291">
          <w:rPr>
            <w:noProof/>
            <w:webHidden/>
          </w:rPr>
        </w:r>
        <w:r w:rsidR="00760291">
          <w:rPr>
            <w:noProof/>
            <w:webHidden/>
          </w:rPr>
          <w:fldChar w:fldCharType="separate"/>
        </w:r>
        <w:r w:rsidR="00760291">
          <w:rPr>
            <w:noProof/>
            <w:webHidden/>
          </w:rPr>
          <w:t>40</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13" w:history="1">
        <w:r w:rsidR="00760291" w:rsidRPr="00FC07D2">
          <w:rPr>
            <w:rStyle w:val="Hyperlink"/>
            <w:noProof/>
          </w:rPr>
          <w:t>Ekrānforma 8. Divfaktoru autentifikācijas pieprasījuma iniciēšana</w:t>
        </w:r>
        <w:r w:rsidR="00760291">
          <w:rPr>
            <w:noProof/>
            <w:webHidden/>
          </w:rPr>
          <w:tab/>
        </w:r>
        <w:r w:rsidR="00760291">
          <w:rPr>
            <w:noProof/>
            <w:webHidden/>
          </w:rPr>
          <w:fldChar w:fldCharType="begin"/>
        </w:r>
        <w:r w:rsidR="00760291">
          <w:rPr>
            <w:noProof/>
            <w:webHidden/>
          </w:rPr>
          <w:instrText xml:space="preserve"> PAGEREF _Toc179879113 \h </w:instrText>
        </w:r>
        <w:r w:rsidR="00760291">
          <w:rPr>
            <w:noProof/>
            <w:webHidden/>
          </w:rPr>
        </w:r>
        <w:r w:rsidR="00760291">
          <w:rPr>
            <w:noProof/>
            <w:webHidden/>
          </w:rPr>
          <w:fldChar w:fldCharType="separate"/>
        </w:r>
        <w:r w:rsidR="00760291">
          <w:rPr>
            <w:noProof/>
            <w:webHidden/>
          </w:rPr>
          <w:t>41</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14" w:history="1">
        <w:r w:rsidR="00760291" w:rsidRPr="00FC07D2">
          <w:rPr>
            <w:rStyle w:val="Hyperlink"/>
            <w:noProof/>
          </w:rPr>
          <w:t>Ekrānforma 9. . Divfaktoru autentifikācijas koda izgūšana</w:t>
        </w:r>
        <w:r w:rsidR="00760291">
          <w:rPr>
            <w:noProof/>
            <w:webHidden/>
          </w:rPr>
          <w:tab/>
        </w:r>
        <w:r w:rsidR="00760291">
          <w:rPr>
            <w:noProof/>
            <w:webHidden/>
          </w:rPr>
          <w:fldChar w:fldCharType="begin"/>
        </w:r>
        <w:r w:rsidR="00760291">
          <w:rPr>
            <w:noProof/>
            <w:webHidden/>
          </w:rPr>
          <w:instrText xml:space="preserve"> PAGEREF _Toc179879114 \h </w:instrText>
        </w:r>
        <w:r w:rsidR="00760291">
          <w:rPr>
            <w:noProof/>
            <w:webHidden/>
          </w:rPr>
        </w:r>
        <w:r w:rsidR="00760291">
          <w:rPr>
            <w:noProof/>
            <w:webHidden/>
          </w:rPr>
          <w:fldChar w:fldCharType="separate"/>
        </w:r>
        <w:r w:rsidR="00760291">
          <w:rPr>
            <w:noProof/>
            <w:webHidden/>
          </w:rPr>
          <w:t>42</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15" w:history="1">
        <w:r w:rsidR="00760291" w:rsidRPr="00FC07D2">
          <w:rPr>
            <w:rStyle w:val="Hyperlink"/>
            <w:noProof/>
          </w:rPr>
          <w:t>Ekrānforma 10. Uzdevumu saraksts</w:t>
        </w:r>
        <w:r w:rsidR="00760291">
          <w:rPr>
            <w:noProof/>
            <w:webHidden/>
          </w:rPr>
          <w:tab/>
        </w:r>
        <w:r w:rsidR="00760291">
          <w:rPr>
            <w:noProof/>
            <w:webHidden/>
          </w:rPr>
          <w:fldChar w:fldCharType="begin"/>
        </w:r>
        <w:r w:rsidR="00760291">
          <w:rPr>
            <w:noProof/>
            <w:webHidden/>
          </w:rPr>
          <w:instrText xml:space="preserve"> PAGEREF _Toc179879115 \h </w:instrText>
        </w:r>
        <w:r w:rsidR="00760291">
          <w:rPr>
            <w:noProof/>
            <w:webHidden/>
          </w:rPr>
        </w:r>
        <w:r w:rsidR="00760291">
          <w:rPr>
            <w:noProof/>
            <w:webHidden/>
          </w:rPr>
          <w:fldChar w:fldCharType="separate"/>
        </w:r>
        <w:r w:rsidR="00760291">
          <w:rPr>
            <w:noProof/>
            <w:webHidden/>
          </w:rPr>
          <w:t>44</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16" w:history="1">
        <w:r w:rsidR="00760291" w:rsidRPr="00FC07D2">
          <w:rPr>
            <w:rStyle w:val="Hyperlink"/>
            <w:noProof/>
          </w:rPr>
          <w:t>Ekrānforma 11. Sistēmas ziņojumu saraksts</w:t>
        </w:r>
        <w:r w:rsidR="00760291">
          <w:rPr>
            <w:noProof/>
            <w:webHidden/>
          </w:rPr>
          <w:tab/>
        </w:r>
        <w:r w:rsidR="00760291">
          <w:rPr>
            <w:noProof/>
            <w:webHidden/>
          </w:rPr>
          <w:fldChar w:fldCharType="begin"/>
        </w:r>
        <w:r w:rsidR="00760291">
          <w:rPr>
            <w:noProof/>
            <w:webHidden/>
          </w:rPr>
          <w:instrText xml:space="preserve"> PAGEREF _Toc179879116 \h </w:instrText>
        </w:r>
        <w:r w:rsidR="00760291">
          <w:rPr>
            <w:noProof/>
            <w:webHidden/>
          </w:rPr>
        </w:r>
        <w:r w:rsidR="00760291">
          <w:rPr>
            <w:noProof/>
            <w:webHidden/>
          </w:rPr>
          <w:fldChar w:fldCharType="separate"/>
        </w:r>
        <w:r w:rsidR="00760291">
          <w:rPr>
            <w:noProof/>
            <w:webHidden/>
          </w:rPr>
          <w:t>45</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17" w:history="1">
        <w:r w:rsidR="00760291" w:rsidRPr="00FC07D2">
          <w:rPr>
            <w:rStyle w:val="Hyperlink"/>
            <w:noProof/>
          </w:rPr>
          <w:t>Ekrānforma 12. Uzdevums</w:t>
        </w:r>
        <w:r w:rsidR="00760291">
          <w:rPr>
            <w:noProof/>
            <w:webHidden/>
          </w:rPr>
          <w:tab/>
        </w:r>
        <w:r w:rsidR="00760291">
          <w:rPr>
            <w:noProof/>
            <w:webHidden/>
          </w:rPr>
          <w:fldChar w:fldCharType="begin"/>
        </w:r>
        <w:r w:rsidR="00760291">
          <w:rPr>
            <w:noProof/>
            <w:webHidden/>
          </w:rPr>
          <w:instrText xml:space="preserve"> PAGEREF _Toc179879117 \h </w:instrText>
        </w:r>
        <w:r w:rsidR="00760291">
          <w:rPr>
            <w:noProof/>
            <w:webHidden/>
          </w:rPr>
        </w:r>
        <w:r w:rsidR="00760291">
          <w:rPr>
            <w:noProof/>
            <w:webHidden/>
          </w:rPr>
          <w:fldChar w:fldCharType="separate"/>
        </w:r>
        <w:r w:rsidR="00760291">
          <w:rPr>
            <w:noProof/>
            <w:webHidden/>
          </w:rPr>
          <w:t>46</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18" w:history="1">
        <w:r w:rsidR="00760291" w:rsidRPr="00FC07D2">
          <w:rPr>
            <w:rStyle w:val="Hyperlink"/>
            <w:noProof/>
          </w:rPr>
          <w:t>Ekrānforma 13. Uzdevuma izveidošana noteiktam lietotājam</w:t>
        </w:r>
        <w:r w:rsidR="00760291">
          <w:rPr>
            <w:noProof/>
            <w:webHidden/>
          </w:rPr>
          <w:tab/>
        </w:r>
        <w:r w:rsidR="00760291">
          <w:rPr>
            <w:noProof/>
            <w:webHidden/>
          </w:rPr>
          <w:fldChar w:fldCharType="begin"/>
        </w:r>
        <w:r w:rsidR="00760291">
          <w:rPr>
            <w:noProof/>
            <w:webHidden/>
          </w:rPr>
          <w:instrText xml:space="preserve"> PAGEREF _Toc179879118 \h </w:instrText>
        </w:r>
        <w:r w:rsidR="00760291">
          <w:rPr>
            <w:noProof/>
            <w:webHidden/>
          </w:rPr>
        </w:r>
        <w:r w:rsidR="00760291">
          <w:rPr>
            <w:noProof/>
            <w:webHidden/>
          </w:rPr>
          <w:fldChar w:fldCharType="separate"/>
        </w:r>
        <w:r w:rsidR="00760291">
          <w:rPr>
            <w:noProof/>
            <w:webHidden/>
          </w:rPr>
          <w:t>48</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19" w:history="1">
        <w:r w:rsidR="00760291" w:rsidRPr="00FC07D2">
          <w:rPr>
            <w:rStyle w:val="Hyperlink"/>
            <w:noProof/>
          </w:rPr>
          <w:t>Ekrānforma 14. Katalogu saraksts</w:t>
        </w:r>
        <w:r w:rsidR="00760291">
          <w:rPr>
            <w:noProof/>
            <w:webHidden/>
          </w:rPr>
          <w:tab/>
        </w:r>
        <w:r w:rsidR="00760291">
          <w:rPr>
            <w:noProof/>
            <w:webHidden/>
          </w:rPr>
          <w:fldChar w:fldCharType="begin"/>
        </w:r>
        <w:r w:rsidR="00760291">
          <w:rPr>
            <w:noProof/>
            <w:webHidden/>
          </w:rPr>
          <w:instrText xml:space="preserve"> PAGEREF _Toc179879119 \h </w:instrText>
        </w:r>
        <w:r w:rsidR="00760291">
          <w:rPr>
            <w:noProof/>
            <w:webHidden/>
          </w:rPr>
        </w:r>
        <w:r w:rsidR="00760291">
          <w:rPr>
            <w:noProof/>
            <w:webHidden/>
          </w:rPr>
          <w:fldChar w:fldCharType="separate"/>
        </w:r>
        <w:r w:rsidR="00760291">
          <w:rPr>
            <w:noProof/>
            <w:webHidden/>
          </w:rPr>
          <w:t>50</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20" w:history="1">
        <w:r w:rsidR="00760291" w:rsidRPr="00FC07D2">
          <w:rPr>
            <w:rStyle w:val="Hyperlink"/>
            <w:noProof/>
          </w:rPr>
          <w:t>Ekrānforma 15. Kategoriju saraksts</w:t>
        </w:r>
        <w:r w:rsidR="00760291">
          <w:rPr>
            <w:noProof/>
            <w:webHidden/>
          </w:rPr>
          <w:tab/>
        </w:r>
        <w:r w:rsidR="00760291">
          <w:rPr>
            <w:noProof/>
            <w:webHidden/>
          </w:rPr>
          <w:fldChar w:fldCharType="begin"/>
        </w:r>
        <w:r w:rsidR="00760291">
          <w:rPr>
            <w:noProof/>
            <w:webHidden/>
          </w:rPr>
          <w:instrText xml:space="preserve"> PAGEREF _Toc179879120 \h </w:instrText>
        </w:r>
        <w:r w:rsidR="00760291">
          <w:rPr>
            <w:noProof/>
            <w:webHidden/>
          </w:rPr>
        </w:r>
        <w:r w:rsidR="00760291">
          <w:rPr>
            <w:noProof/>
            <w:webHidden/>
          </w:rPr>
          <w:fldChar w:fldCharType="separate"/>
        </w:r>
        <w:r w:rsidR="00760291">
          <w:rPr>
            <w:noProof/>
            <w:webHidden/>
          </w:rPr>
          <w:t>51</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21" w:history="1">
        <w:r w:rsidR="00760291" w:rsidRPr="00FC07D2">
          <w:rPr>
            <w:rStyle w:val="Hyperlink"/>
            <w:noProof/>
          </w:rPr>
          <w:t>Ekrānforma 16. Lētāko preču saraksts</w:t>
        </w:r>
        <w:r w:rsidR="00760291" w:rsidRPr="00FC07D2">
          <w:rPr>
            <w:rStyle w:val="Hyperlink"/>
            <w:rFonts w:ascii="Calibri" w:hAnsi="Calibri"/>
            <w:noProof/>
          </w:rPr>
          <w:t xml:space="preserve"> </w:t>
        </w:r>
        <w:r w:rsidR="00760291" w:rsidRPr="00FC07D2">
          <w:rPr>
            <w:rStyle w:val="Hyperlink"/>
            <w:noProof/>
          </w:rPr>
          <w:t>– bez izdalītām vienādām preču īpašībām</w:t>
        </w:r>
        <w:r w:rsidR="00760291">
          <w:rPr>
            <w:noProof/>
            <w:webHidden/>
          </w:rPr>
          <w:tab/>
        </w:r>
        <w:r w:rsidR="00760291">
          <w:rPr>
            <w:noProof/>
            <w:webHidden/>
          </w:rPr>
          <w:fldChar w:fldCharType="begin"/>
        </w:r>
        <w:r w:rsidR="00760291">
          <w:rPr>
            <w:noProof/>
            <w:webHidden/>
          </w:rPr>
          <w:instrText xml:space="preserve"> PAGEREF _Toc179879121 \h </w:instrText>
        </w:r>
        <w:r w:rsidR="00760291">
          <w:rPr>
            <w:noProof/>
            <w:webHidden/>
          </w:rPr>
        </w:r>
        <w:r w:rsidR="00760291">
          <w:rPr>
            <w:noProof/>
            <w:webHidden/>
          </w:rPr>
          <w:fldChar w:fldCharType="separate"/>
        </w:r>
        <w:r w:rsidR="00760291">
          <w:rPr>
            <w:noProof/>
            <w:webHidden/>
          </w:rPr>
          <w:t>55</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22" w:history="1">
        <w:r w:rsidR="00760291" w:rsidRPr="00FC07D2">
          <w:rPr>
            <w:rStyle w:val="Hyperlink"/>
            <w:noProof/>
          </w:rPr>
          <w:t>Ekrānforma 17. Lētāko preču saraksts</w:t>
        </w:r>
        <w:r w:rsidR="00760291" w:rsidRPr="00FC07D2">
          <w:rPr>
            <w:rStyle w:val="Hyperlink"/>
            <w:rFonts w:ascii="Calibri" w:hAnsi="Calibri"/>
            <w:noProof/>
          </w:rPr>
          <w:t xml:space="preserve"> </w:t>
        </w:r>
        <w:r w:rsidR="00760291" w:rsidRPr="00FC07D2">
          <w:rPr>
            <w:rStyle w:val="Hyperlink"/>
            <w:noProof/>
          </w:rPr>
          <w:t>– ar izdalītām vienādām preču īpašībām</w:t>
        </w:r>
        <w:r w:rsidR="00760291">
          <w:rPr>
            <w:noProof/>
            <w:webHidden/>
          </w:rPr>
          <w:tab/>
        </w:r>
        <w:r w:rsidR="00760291">
          <w:rPr>
            <w:noProof/>
            <w:webHidden/>
          </w:rPr>
          <w:fldChar w:fldCharType="begin"/>
        </w:r>
        <w:r w:rsidR="00760291">
          <w:rPr>
            <w:noProof/>
            <w:webHidden/>
          </w:rPr>
          <w:instrText xml:space="preserve"> PAGEREF _Toc179879122 \h </w:instrText>
        </w:r>
        <w:r w:rsidR="00760291">
          <w:rPr>
            <w:noProof/>
            <w:webHidden/>
          </w:rPr>
        </w:r>
        <w:r w:rsidR="00760291">
          <w:rPr>
            <w:noProof/>
            <w:webHidden/>
          </w:rPr>
          <w:fldChar w:fldCharType="separate"/>
        </w:r>
        <w:r w:rsidR="00760291">
          <w:rPr>
            <w:noProof/>
            <w:webHidden/>
          </w:rPr>
          <w:t>56</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23" w:history="1">
        <w:r w:rsidR="00760291" w:rsidRPr="00FC07D2">
          <w:rPr>
            <w:rStyle w:val="Hyperlink"/>
            <w:noProof/>
          </w:rPr>
          <w:t>Ekrānforma 18. Meklēšanas bloks kategorijas meklēšanai</w:t>
        </w:r>
        <w:r w:rsidR="00760291">
          <w:rPr>
            <w:noProof/>
            <w:webHidden/>
          </w:rPr>
          <w:tab/>
        </w:r>
        <w:r w:rsidR="00760291">
          <w:rPr>
            <w:noProof/>
            <w:webHidden/>
          </w:rPr>
          <w:fldChar w:fldCharType="begin"/>
        </w:r>
        <w:r w:rsidR="00760291">
          <w:rPr>
            <w:noProof/>
            <w:webHidden/>
          </w:rPr>
          <w:instrText xml:space="preserve"> PAGEREF _Toc179879123 \h </w:instrText>
        </w:r>
        <w:r w:rsidR="00760291">
          <w:rPr>
            <w:noProof/>
            <w:webHidden/>
          </w:rPr>
        </w:r>
        <w:r w:rsidR="00760291">
          <w:rPr>
            <w:noProof/>
            <w:webHidden/>
          </w:rPr>
          <w:fldChar w:fldCharType="separate"/>
        </w:r>
        <w:r w:rsidR="00760291">
          <w:rPr>
            <w:noProof/>
            <w:webHidden/>
          </w:rPr>
          <w:t>58</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24" w:history="1">
        <w:r w:rsidR="00760291" w:rsidRPr="00FC07D2">
          <w:rPr>
            <w:rStyle w:val="Hyperlink"/>
            <w:noProof/>
          </w:rPr>
          <w:t>Ekrānforma 19. Atrasto kategoriju saraksts</w:t>
        </w:r>
        <w:r w:rsidR="00760291">
          <w:rPr>
            <w:noProof/>
            <w:webHidden/>
          </w:rPr>
          <w:tab/>
        </w:r>
        <w:r w:rsidR="00760291">
          <w:rPr>
            <w:noProof/>
            <w:webHidden/>
          </w:rPr>
          <w:fldChar w:fldCharType="begin"/>
        </w:r>
        <w:r w:rsidR="00760291">
          <w:rPr>
            <w:noProof/>
            <w:webHidden/>
          </w:rPr>
          <w:instrText xml:space="preserve"> PAGEREF _Toc179879124 \h </w:instrText>
        </w:r>
        <w:r w:rsidR="00760291">
          <w:rPr>
            <w:noProof/>
            <w:webHidden/>
          </w:rPr>
        </w:r>
        <w:r w:rsidR="00760291">
          <w:rPr>
            <w:noProof/>
            <w:webHidden/>
          </w:rPr>
          <w:fldChar w:fldCharType="separate"/>
        </w:r>
        <w:r w:rsidR="00760291">
          <w:rPr>
            <w:noProof/>
            <w:webHidden/>
          </w:rPr>
          <w:t>59</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25" w:history="1">
        <w:r w:rsidR="00760291" w:rsidRPr="00FC07D2">
          <w:rPr>
            <w:rStyle w:val="Hyperlink"/>
            <w:noProof/>
          </w:rPr>
          <w:t>Ekrānforma 20. Meklēšanas bloks VV pozīcijai</w:t>
        </w:r>
        <w:r w:rsidR="00760291">
          <w:rPr>
            <w:noProof/>
            <w:webHidden/>
          </w:rPr>
          <w:tab/>
        </w:r>
        <w:r w:rsidR="00760291">
          <w:rPr>
            <w:noProof/>
            <w:webHidden/>
          </w:rPr>
          <w:fldChar w:fldCharType="begin"/>
        </w:r>
        <w:r w:rsidR="00760291">
          <w:rPr>
            <w:noProof/>
            <w:webHidden/>
          </w:rPr>
          <w:instrText xml:space="preserve"> PAGEREF _Toc179879125 \h </w:instrText>
        </w:r>
        <w:r w:rsidR="00760291">
          <w:rPr>
            <w:noProof/>
            <w:webHidden/>
          </w:rPr>
        </w:r>
        <w:r w:rsidR="00760291">
          <w:rPr>
            <w:noProof/>
            <w:webHidden/>
          </w:rPr>
          <w:fldChar w:fldCharType="separate"/>
        </w:r>
        <w:r w:rsidR="00760291">
          <w:rPr>
            <w:noProof/>
            <w:webHidden/>
          </w:rPr>
          <w:t>61</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26" w:history="1">
        <w:r w:rsidR="00760291" w:rsidRPr="00FC07D2">
          <w:rPr>
            <w:rStyle w:val="Hyperlink"/>
            <w:noProof/>
          </w:rPr>
          <w:t>Ekrānforma 21. Preces apskatīšana ar cenu informāciju</w:t>
        </w:r>
        <w:r w:rsidR="00760291">
          <w:rPr>
            <w:noProof/>
            <w:webHidden/>
          </w:rPr>
          <w:tab/>
        </w:r>
        <w:r w:rsidR="00760291">
          <w:rPr>
            <w:noProof/>
            <w:webHidden/>
          </w:rPr>
          <w:fldChar w:fldCharType="begin"/>
        </w:r>
        <w:r w:rsidR="00760291">
          <w:rPr>
            <w:noProof/>
            <w:webHidden/>
          </w:rPr>
          <w:instrText xml:space="preserve"> PAGEREF _Toc179879126 \h </w:instrText>
        </w:r>
        <w:r w:rsidR="00760291">
          <w:rPr>
            <w:noProof/>
            <w:webHidden/>
          </w:rPr>
        </w:r>
        <w:r w:rsidR="00760291">
          <w:rPr>
            <w:noProof/>
            <w:webHidden/>
          </w:rPr>
          <w:fldChar w:fldCharType="separate"/>
        </w:r>
        <w:r w:rsidR="00760291">
          <w:rPr>
            <w:noProof/>
            <w:webHidden/>
          </w:rPr>
          <w:t>62</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27" w:history="1">
        <w:r w:rsidR="00760291" w:rsidRPr="00FC07D2">
          <w:rPr>
            <w:rStyle w:val="Hyperlink"/>
            <w:noProof/>
          </w:rPr>
          <w:t>Ekrānforma 22. Preces apskatīšana ar reģionu informāciju</w:t>
        </w:r>
        <w:r w:rsidR="00760291">
          <w:rPr>
            <w:noProof/>
            <w:webHidden/>
          </w:rPr>
          <w:tab/>
        </w:r>
        <w:r w:rsidR="00760291">
          <w:rPr>
            <w:noProof/>
            <w:webHidden/>
          </w:rPr>
          <w:fldChar w:fldCharType="begin"/>
        </w:r>
        <w:r w:rsidR="00760291">
          <w:rPr>
            <w:noProof/>
            <w:webHidden/>
          </w:rPr>
          <w:instrText xml:space="preserve"> PAGEREF _Toc179879127 \h </w:instrText>
        </w:r>
        <w:r w:rsidR="00760291">
          <w:rPr>
            <w:noProof/>
            <w:webHidden/>
          </w:rPr>
        </w:r>
        <w:r w:rsidR="00760291">
          <w:rPr>
            <w:noProof/>
            <w:webHidden/>
          </w:rPr>
          <w:fldChar w:fldCharType="separate"/>
        </w:r>
        <w:r w:rsidR="00760291">
          <w:rPr>
            <w:noProof/>
            <w:webHidden/>
          </w:rPr>
          <w:t>63</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28" w:history="1">
        <w:r w:rsidR="00760291" w:rsidRPr="00FC07D2">
          <w:rPr>
            <w:rStyle w:val="Hyperlink"/>
            <w:noProof/>
          </w:rPr>
          <w:t>Ekrānforma 23. Pasūtījumu un piegāžu statusu koks</w:t>
        </w:r>
        <w:r w:rsidR="00760291">
          <w:rPr>
            <w:noProof/>
            <w:webHidden/>
          </w:rPr>
          <w:tab/>
        </w:r>
        <w:r w:rsidR="00760291">
          <w:rPr>
            <w:noProof/>
            <w:webHidden/>
          </w:rPr>
          <w:fldChar w:fldCharType="begin"/>
        </w:r>
        <w:r w:rsidR="00760291">
          <w:rPr>
            <w:noProof/>
            <w:webHidden/>
          </w:rPr>
          <w:instrText xml:space="preserve"> PAGEREF _Toc179879128 \h </w:instrText>
        </w:r>
        <w:r w:rsidR="00760291">
          <w:rPr>
            <w:noProof/>
            <w:webHidden/>
          </w:rPr>
        </w:r>
        <w:r w:rsidR="00760291">
          <w:rPr>
            <w:noProof/>
            <w:webHidden/>
          </w:rPr>
          <w:fldChar w:fldCharType="separate"/>
        </w:r>
        <w:r w:rsidR="00760291">
          <w:rPr>
            <w:noProof/>
            <w:webHidden/>
          </w:rPr>
          <w:t>69</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29" w:history="1">
        <w:r w:rsidR="00760291" w:rsidRPr="00FC07D2">
          <w:rPr>
            <w:rStyle w:val="Hyperlink"/>
            <w:noProof/>
          </w:rPr>
          <w:t>Ekrānforma 24. Pasūtījumu saraksts – atvērts no pasūtījuma un piegāžu koka</w:t>
        </w:r>
        <w:r w:rsidR="00760291">
          <w:rPr>
            <w:noProof/>
            <w:webHidden/>
          </w:rPr>
          <w:tab/>
        </w:r>
        <w:r w:rsidR="00760291">
          <w:rPr>
            <w:noProof/>
            <w:webHidden/>
          </w:rPr>
          <w:fldChar w:fldCharType="begin"/>
        </w:r>
        <w:r w:rsidR="00760291">
          <w:rPr>
            <w:noProof/>
            <w:webHidden/>
          </w:rPr>
          <w:instrText xml:space="preserve"> PAGEREF _Toc179879129 \h </w:instrText>
        </w:r>
        <w:r w:rsidR="00760291">
          <w:rPr>
            <w:noProof/>
            <w:webHidden/>
          </w:rPr>
        </w:r>
        <w:r w:rsidR="00760291">
          <w:rPr>
            <w:noProof/>
            <w:webHidden/>
          </w:rPr>
          <w:fldChar w:fldCharType="separate"/>
        </w:r>
        <w:r w:rsidR="00760291">
          <w:rPr>
            <w:noProof/>
            <w:webHidden/>
          </w:rPr>
          <w:t>71</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30" w:history="1">
        <w:r w:rsidR="00760291" w:rsidRPr="00FC07D2">
          <w:rPr>
            <w:rStyle w:val="Hyperlink"/>
            <w:noProof/>
          </w:rPr>
          <w:t>Ekrānforma 25. Pasūtījumu saraksts – atvērts no pasūtījuma apskates</w:t>
        </w:r>
        <w:r w:rsidR="00760291">
          <w:rPr>
            <w:noProof/>
            <w:webHidden/>
          </w:rPr>
          <w:tab/>
        </w:r>
        <w:r w:rsidR="00760291">
          <w:rPr>
            <w:noProof/>
            <w:webHidden/>
          </w:rPr>
          <w:fldChar w:fldCharType="begin"/>
        </w:r>
        <w:r w:rsidR="00760291">
          <w:rPr>
            <w:noProof/>
            <w:webHidden/>
          </w:rPr>
          <w:instrText xml:space="preserve"> PAGEREF _Toc179879130 \h </w:instrText>
        </w:r>
        <w:r w:rsidR="00760291">
          <w:rPr>
            <w:noProof/>
            <w:webHidden/>
          </w:rPr>
        </w:r>
        <w:r w:rsidR="00760291">
          <w:rPr>
            <w:noProof/>
            <w:webHidden/>
          </w:rPr>
          <w:fldChar w:fldCharType="separate"/>
        </w:r>
        <w:r w:rsidR="00760291">
          <w:rPr>
            <w:noProof/>
            <w:webHidden/>
          </w:rPr>
          <w:t>71</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31" w:history="1">
        <w:r w:rsidR="00760291" w:rsidRPr="00FC07D2">
          <w:rPr>
            <w:rStyle w:val="Hyperlink"/>
            <w:noProof/>
          </w:rPr>
          <w:t>Ekrānforma 26. Lietotāja izvēle pasūtījumu nodošanai</w:t>
        </w:r>
        <w:r w:rsidR="00760291">
          <w:rPr>
            <w:noProof/>
            <w:webHidden/>
          </w:rPr>
          <w:tab/>
        </w:r>
        <w:r w:rsidR="00760291">
          <w:rPr>
            <w:noProof/>
            <w:webHidden/>
          </w:rPr>
          <w:fldChar w:fldCharType="begin"/>
        </w:r>
        <w:r w:rsidR="00760291">
          <w:rPr>
            <w:noProof/>
            <w:webHidden/>
          </w:rPr>
          <w:instrText xml:space="preserve"> PAGEREF _Toc179879131 \h </w:instrText>
        </w:r>
        <w:r w:rsidR="00760291">
          <w:rPr>
            <w:noProof/>
            <w:webHidden/>
          </w:rPr>
        </w:r>
        <w:r w:rsidR="00760291">
          <w:rPr>
            <w:noProof/>
            <w:webHidden/>
          </w:rPr>
          <w:fldChar w:fldCharType="separate"/>
        </w:r>
        <w:r w:rsidR="00760291">
          <w:rPr>
            <w:noProof/>
            <w:webHidden/>
          </w:rPr>
          <w:t>74</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32" w:history="1">
        <w:r w:rsidR="00760291" w:rsidRPr="00FC07D2">
          <w:rPr>
            <w:rStyle w:val="Hyperlink"/>
            <w:noProof/>
          </w:rPr>
          <w:t>Ekrānforma 27. Pasūtījuma apskate un apstrāde statusā ‘Pirkuma pieprasījums’</w:t>
        </w:r>
        <w:r w:rsidR="00760291">
          <w:rPr>
            <w:noProof/>
            <w:webHidden/>
          </w:rPr>
          <w:tab/>
        </w:r>
        <w:r w:rsidR="00760291">
          <w:rPr>
            <w:noProof/>
            <w:webHidden/>
          </w:rPr>
          <w:fldChar w:fldCharType="begin"/>
        </w:r>
        <w:r w:rsidR="00760291">
          <w:rPr>
            <w:noProof/>
            <w:webHidden/>
          </w:rPr>
          <w:instrText xml:space="preserve"> PAGEREF _Toc179879132 \h </w:instrText>
        </w:r>
        <w:r w:rsidR="00760291">
          <w:rPr>
            <w:noProof/>
            <w:webHidden/>
          </w:rPr>
        </w:r>
        <w:r w:rsidR="00760291">
          <w:rPr>
            <w:noProof/>
            <w:webHidden/>
          </w:rPr>
          <w:fldChar w:fldCharType="separate"/>
        </w:r>
        <w:r w:rsidR="00760291">
          <w:rPr>
            <w:noProof/>
            <w:webHidden/>
          </w:rPr>
          <w:t>75</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33" w:history="1">
        <w:r w:rsidR="00760291" w:rsidRPr="00FC07D2">
          <w:rPr>
            <w:rStyle w:val="Hyperlink"/>
            <w:noProof/>
          </w:rPr>
          <w:t>Ekrānforma 28. Pasūtījuma apskate un apstrāde statusā ‘Izskatīšanā pieņemts pirkuma pieprasījums’</w:t>
        </w:r>
        <w:r w:rsidR="00760291">
          <w:rPr>
            <w:noProof/>
            <w:webHidden/>
          </w:rPr>
          <w:tab/>
        </w:r>
        <w:r w:rsidR="00760291">
          <w:rPr>
            <w:noProof/>
            <w:webHidden/>
          </w:rPr>
          <w:fldChar w:fldCharType="begin"/>
        </w:r>
        <w:r w:rsidR="00760291">
          <w:rPr>
            <w:noProof/>
            <w:webHidden/>
          </w:rPr>
          <w:instrText xml:space="preserve"> PAGEREF _Toc179879133 \h </w:instrText>
        </w:r>
        <w:r w:rsidR="00760291">
          <w:rPr>
            <w:noProof/>
            <w:webHidden/>
          </w:rPr>
        </w:r>
        <w:r w:rsidR="00760291">
          <w:rPr>
            <w:noProof/>
            <w:webHidden/>
          </w:rPr>
          <w:fldChar w:fldCharType="separate"/>
        </w:r>
        <w:r w:rsidR="00760291">
          <w:rPr>
            <w:noProof/>
            <w:webHidden/>
          </w:rPr>
          <w:t>83</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34" w:history="1">
        <w:r w:rsidR="00760291" w:rsidRPr="00FC07D2">
          <w:rPr>
            <w:rStyle w:val="Hyperlink"/>
            <w:noProof/>
          </w:rPr>
          <w:t>Ekrānforma 29. Pasūtījuma apskate un apstrāde statusā ‘Apstiprināts pirkuma pieprasījums’</w:t>
        </w:r>
        <w:r w:rsidR="00760291">
          <w:rPr>
            <w:noProof/>
            <w:webHidden/>
          </w:rPr>
          <w:tab/>
        </w:r>
        <w:r w:rsidR="00760291">
          <w:rPr>
            <w:noProof/>
            <w:webHidden/>
          </w:rPr>
          <w:fldChar w:fldCharType="begin"/>
        </w:r>
        <w:r w:rsidR="00760291">
          <w:rPr>
            <w:noProof/>
            <w:webHidden/>
          </w:rPr>
          <w:instrText xml:space="preserve"> PAGEREF _Toc179879134 \h </w:instrText>
        </w:r>
        <w:r w:rsidR="00760291">
          <w:rPr>
            <w:noProof/>
            <w:webHidden/>
          </w:rPr>
        </w:r>
        <w:r w:rsidR="00760291">
          <w:rPr>
            <w:noProof/>
            <w:webHidden/>
          </w:rPr>
          <w:fldChar w:fldCharType="separate"/>
        </w:r>
        <w:r w:rsidR="00760291">
          <w:rPr>
            <w:noProof/>
            <w:webHidden/>
          </w:rPr>
          <w:t>85</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35" w:history="1">
        <w:r w:rsidR="00760291" w:rsidRPr="00FC07D2">
          <w:rPr>
            <w:rStyle w:val="Hyperlink"/>
            <w:noProof/>
          </w:rPr>
          <w:t>Ekrānforma 30. Pasūtījuma apskate un apstrāde statusā ‘Daļēji apstiprināts pirkuma pieprasījums’</w:t>
        </w:r>
        <w:r w:rsidR="00760291">
          <w:rPr>
            <w:noProof/>
            <w:webHidden/>
          </w:rPr>
          <w:tab/>
        </w:r>
        <w:r w:rsidR="00760291">
          <w:rPr>
            <w:noProof/>
            <w:webHidden/>
          </w:rPr>
          <w:fldChar w:fldCharType="begin"/>
        </w:r>
        <w:r w:rsidR="00760291">
          <w:rPr>
            <w:noProof/>
            <w:webHidden/>
          </w:rPr>
          <w:instrText xml:space="preserve"> PAGEREF _Toc179879135 \h </w:instrText>
        </w:r>
        <w:r w:rsidR="00760291">
          <w:rPr>
            <w:noProof/>
            <w:webHidden/>
          </w:rPr>
        </w:r>
        <w:r w:rsidR="00760291">
          <w:rPr>
            <w:noProof/>
            <w:webHidden/>
          </w:rPr>
          <w:fldChar w:fldCharType="separate"/>
        </w:r>
        <w:r w:rsidR="00760291">
          <w:rPr>
            <w:noProof/>
            <w:webHidden/>
          </w:rPr>
          <w:t>90</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36" w:history="1">
        <w:r w:rsidR="00760291" w:rsidRPr="00FC07D2">
          <w:rPr>
            <w:rStyle w:val="Hyperlink"/>
            <w:noProof/>
          </w:rPr>
          <w:t>Ekrānforma 31. Pasūtījuma apskate un apstrāde statusā ‘Atteikts pirkuma pieprasījums’</w:t>
        </w:r>
        <w:r w:rsidR="00760291">
          <w:rPr>
            <w:noProof/>
            <w:webHidden/>
          </w:rPr>
          <w:tab/>
        </w:r>
        <w:r w:rsidR="00760291">
          <w:rPr>
            <w:noProof/>
            <w:webHidden/>
          </w:rPr>
          <w:fldChar w:fldCharType="begin"/>
        </w:r>
        <w:r w:rsidR="00760291">
          <w:rPr>
            <w:noProof/>
            <w:webHidden/>
          </w:rPr>
          <w:instrText xml:space="preserve"> PAGEREF _Toc179879136 \h </w:instrText>
        </w:r>
        <w:r w:rsidR="00760291">
          <w:rPr>
            <w:noProof/>
            <w:webHidden/>
          </w:rPr>
        </w:r>
        <w:r w:rsidR="00760291">
          <w:rPr>
            <w:noProof/>
            <w:webHidden/>
          </w:rPr>
          <w:fldChar w:fldCharType="separate"/>
        </w:r>
        <w:r w:rsidR="00760291">
          <w:rPr>
            <w:noProof/>
            <w:webHidden/>
          </w:rPr>
          <w:t>95</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37" w:history="1">
        <w:r w:rsidR="00760291" w:rsidRPr="00FC07D2">
          <w:rPr>
            <w:rStyle w:val="Hyperlink"/>
            <w:noProof/>
          </w:rPr>
          <w:t>Ekrānforma 32. Pasūtījuma apskate un apstrāde statusā ‘Pirkuma pieprasījuma apstiprinājums’</w:t>
        </w:r>
        <w:r w:rsidR="00760291">
          <w:rPr>
            <w:noProof/>
            <w:webHidden/>
          </w:rPr>
          <w:tab/>
        </w:r>
        <w:r w:rsidR="00760291">
          <w:rPr>
            <w:noProof/>
            <w:webHidden/>
          </w:rPr>
          <w:fldChar w:fldCharType="begin"/>
        </w:r>
        <w:r w:rsidR="00760291">
          <w:rPr>
            <w:noProof/>
            <w:webHidden/>
          </w:rPr>
          <w:instrText xml:space="preserve"> PAGEREF _Toc179879137 \h </w:instrText>
        </w:r>
        <w:r w:rsidR="00760291">
          <w:rPr>
            <w:noProof/>
            <w:webHidden/>
          </w:rPr>
        </w:r>
        <w:r w:rsidR="00760291">
          <w:rPr>
            <w:noProof/>
            <w:webHidden/>
          </w:rPr>
          <w:fldChar w:fldCharType="separate"/>
        </w:r>
        <w:r w:rsidR="00760291">
          <w:rPr>
            <w:noProof/>
            <w:webHidden/>
          </w:rPr>
          <w:t>100</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38" w:history="1">
        <w:r w:rsidR="00760291" w:rsidRPr="00FC07D2">
          <w:rPr>
            <w:rStyle w:val="Hyperlink"/>
            <w:noProof/>
          </w:rPr>
          <w:t>Ekrānforma 33. Pasūtījuma apskate un apstrāde statusā ‘Atteikts apstiprinātais pirkuma pieprasījums’</w:t>
        </w:r>
        <w:r w:rsidR="00760291">
          <w:rPr>
            <w:noProof/>
            <w:webHidden/>
          </w:rPr>
          <w:tab/>
        </w:r>
        <w:r w:rsidR="00760291">
          <w:rPr>
            <w:noProof/>
            <w:webHidden/>
          </w:rPr>
          <w:fldChar w:fldCharType="begin"/>
        </w:r>
        <w:r w:rsidR="00760291">
          <w:rPr>
            <w:noProof/>
            <w:webHidden/>
          </w:rPr>
          <w:instrText xml:space="preserve"> PAGEREF _Toc179879138 \h </w:instrText>
        </w:r>
        <w:r w:rsidR="00760291">
          <w:rPr>
            <w:noProof/>
            <w:webHidden/>
          </w:rPr>
        </w:r>
        <w:r w:rsidR="00760291">
          <w:rPr>
            <w:noProof/>
            <w:webHidden/>
          </w:rPr>
          <w:fldChar w:fldCharType="separate"/>
        </w:r>
        <w:r w:rsidR="00760291">
          <w:rPr>
            <w:noProof/>
            <w:webHidden/>
          </w:rPr>
          <w:t>105</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39" w:history="1">
        <w:r w:rsidR="00760291" w:rsidRPr="00FC07D2">
          <w:rPr>
            <w:rStyle w:val="Hyperlink"/>
            <w:noProof/>
          </w:rPr>
          <w:t xml:space="preserve">Ekrānforma 34. Pasūtījuma apskate un apstrāde statusā </w:t>
        </w:r>
        <w:r w:rsidR="00760291" w:rsidRPr="00FC07D2">
          <w:rPr>
            <w:rStyle w:val="Hyperlink"/>
            <w:rFonts w:ascii="Calibri" w:hAnsi="Calibri"/>
            <w:noProof/>
          </w:rPr>
          <w:t>‘</w:t>
        </w:r>
        <w:r w:rsidR="00760291" w:rsidRPr="00FC07D2">
          <w:rPr>
            <w:rStyle w:val="Hyperlink"/>
            <w:noProof/>
          </w:rPr>
          <w:t>Apstiprināts pasūtījums</w:t>
        </w:r>
        <w:r w:rsidR="00760291" w:rsidRPr="00FC07D2">
          <w:rPr>
            <w:rStyle w:val="Hyperlink"/>
            <w:rFonts w:ascii="Calibri" w:hAnsi="Calibri"/>
            <w:noProof/>
          </w:rPr>
          <w:t>’</w:t>
        </w:r>
        <w:r w:rsidR="00760291">
          <w:rPr>
            <w:noProof/>
            <w:webHidden/>
          </w:rPr>
          <w:tab/>
        </w:r>
        <w:r w:rsidR="00760291">
          <w:rPr>
            <w:noProof/>
            <w:webHidden/>
          </w:rPr>
          <w:fldChar w:fldCharType="begin"/>
        </w:r>
        <w:r w:rsidR="00760291">
          <w:rPr>
            <w:noProof/>
            <w:webHidden/>
          </w:rPr>
          <w:instrText xml:space="preserve"> PAGEREF _Toc179879139 \h </w:instrText>
        </w:r>
        <w:r w:rsidR="00760291">
          <w:rPr>
            <w:noProof/>
            <w:webHidden/>
          </w:rPr>
        </w:r>
        <w:r w:rsidR="00760291">
          <w:rPr>
            <w:noProof/>
            <w:webHidden/>
          </w:rPr>
          <w:fldChar w:fldCharType="separate"/>
        </w:r>
        <w:r w:rsidR="00760291">
          <w:rPr>
            <w:noProof/>
            <w:webHidden/>
          </w:rPr>
          <w:t>110</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40" w:history="1">
        <w:r w:rsidR="00760291" w:rsidRPr="00FC07D2">
          <w:rPr>
            <w:rStyle w:val="Hyperlink"/>
            <w:noProof/>
          </w:rPr>
          <w:t xml:space="preserve">Ekrānforma 35. Pasūtījuma apskate un apstrāde statusā </w:t>
        </w:r>
        <w:r w:rsidR="00760291" w:rsidRPr="00FC07D2">
          <w:rPr>
            <w:rStyle w:val="Hyperlink"/>
            <w:rFonts w:ascii="Calibri" w:hAnsi="Calibri"/>
            <w:noProof/>
          </w:rPr>
          <w:t>‘</w:t>
        </w:r>
        <w:r w:rsidR="00760291" w:rsidRPr="00FC07D2">
          <w:rPr>
            <w:rStyle w:val="Hyperlink"/>
            <w:noProof/>
          </w:rPr>
          <w:t>Daļēji apstiprināts pasūtījums</w:t>
        </w:r>
        <w:r w:rsidR="00760291" w:rsidRPr="00FC07D2">
          <w:rPr>
            <w:rStyle w:val="Hyperlink"/>
            <w:rFonts w:ascii="Calibri" w:hAnsi="Calibri"/>
            <w:noProof/>
          </w:rPr>
          <w:t>’</w:t>
        </w:r>
        <w:r w:rsidR="00760291">
          <w:rPr>
            <w:noProof/>
            <w:webHidden/>
          </w:rPr>
          <w:tab/>
        </w:r>
        <w:r w:rsidR="00760291">
          <w:rPr>
            <w:noProof/>
            <w:webHidden/>
          </w:rPr>
          <w:fldChar w:fldCharType="begin"/>
        </w:r>
        <w:r w:rsidR="00760291">
          <w:rPr>
            <w:noProof/>
            <w:webHidden/>
          </w:rPr>
          <w:instrText xml:space="preserve"> PAGEREF _Toc179879140 \h </w:instrText>
        </w:r>
        <w:r w:rsidR="00760291">
          <w:rPr>
            <w:noProof/>
            <w:webHidden/>
          </w:rPr>
        </w:r>
        <w:r w:rsidR="00760291">
          <w:rPr>
            <w:noProof/>
            <w:webHidden/>
          </w:rPr>
          <w:fldChar w:fldCharType="separate"/>
        </w:r>
        <w:r w:rsidR="00760291">
          <w:rPr>
            <w:noProof/>
            <w:webHidden/>
          </w:rPr>
          <w:t>115</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41" w:history="1">
        <w:r w:rsidR="00760291" w:rsidRPr="00FC07D2">
          <w:rPr>
            <w:rStyle w:val="Hyperlink"/>
            <w:noProof/>
          </w:rPr>
          <w:t>Ekrānforma 36. Pasūtījuma apskate un apstrāde statusā ‘Izbeigts pasūtījums’</w:t>
        </w:r>
        <w:r w:rsidR="00760291">
          <w:rPr>
            <w:noProof/>
            <w:webHidden/>
          </w:rPr>
          <w:tab/>
        </w:r>
        <w:r w:rsidR="00760291">
          <w:rPr>
            <w:noProof/>
            <w:webHidden/>
          </w:rPr>
          <w:fldChar w:fldCharType="begin"/>
        </w:r>
        <w:r w:rsidR="00760291">
          <w:rPr>
            <w:noProof/>
            <w:webHidden/>
          </w:rPr>
          <w:instrText xml:space="preserve"> PAGEREF _Toc179879141 \h </w:instrText>
        </w:r>
        <w:r w:rsidR="00760291">
          <w:rPr>
            <w:noProof/>
            <w:webHidden/>
          </w:rPr>
        </w:r>
        <w:r w:rsidR="00760291">
          <w:rPr>
            <w:noProof/>
            <w:webHidden/>
          </w:rPr>
          <w:fldChar w:fldCharType="separate"/>
        </w:r>
        <w:r w:rsidR="00760291">
          <w:rPr>
            <w:noProof/>
            <w:webHidden/>
          </w:rPr>
          <w:t>120</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42" w:history="1">
        <w:r w:rsidR="00760291" w:rsidRPr="00FC07D2">
          <w:rPr>
            <w:rStyle w:val="Hyperlink"/>
            <w:noProof/>
          </w:rPr>
          <w:t xml:space="preserve">Ekrānforma 37. Pasūtījuma apskate un apstrāde statusā </w:t>
        </w:r>
        <w:r w:rsidR="00760291" w:rsidRPr="00FC07D2">
          <w:rPr>
            <w:rStyle w:val="Hyperlink"/>
            <w:rFonts w:ascii="Calibri" w:hAnsi="Calibri"/>
            <w:noProof/>
          </w:rPr>
          <w:t>‘</w:t>
        </w:r>
        <w:r w:rsidR="00760291" w:rsidRPr="00FC07D2">
          <w:rPr>
            <w:rStyle w:val="Hyperlink"/>
            <w:noProof/>
          </w:rPr>
          <w:t>Pircēja pieprasītas izmaiņas piegādes laikā</w:t>
        </w:r>
        <w:r w:rsidR="00760291" w:rsidRPr="00FC07D2">
          <w:rPr>
            <w:rStyle w:val="Hyperlink"/>
            <w:rFonts w:ascii="Calibri" w:hAnsi="Calibri"/>
            <w:noProof/>
          </w:rPr>
          <w:t>’</w:t>
        </w:r>
        <w:r w:rsidR="00760291">
          <w:rPr>
            <w:noProof/>
            <w:webHidden/>
          </w:rPr>
          <w:tab/>
        </w:r>
        <w:r w:rsidR="00760291">
          <w:rPr>
            <w:noProof/>
            <w:webHidden/>
          </w:rPr>
          <w:fldChar w:fldCharType="begin"/>
        </w:r>
        <w:r w:rsidR="00760291">
          <w:rPr>
            <w:noProof/>
            <w:webHidden/>
          </w:rPr>
          <w:instrText xml:space="preserve"> PAGEREF _Toc179879142 \h </w:instrText>
        </w:r>
        <w:r w:rsidR="00760291">
          <w:rPr>
            <w:noProof/>
            <w:webHidden/>
          </w:rPr>
        </w:r>
        <w:r w:rsidR="00760291">
          <w:rPr>
            <w:noProof/>
            <w:webHidden/>
          </w:rPr>
          <w:fldChar w:fldCharType="separate"/>
        </w:r>
        <w:r w:rsidR="00760291">
          <w:rPr>
            <w:noProof/>
            <w:webHidden/>
          </w:rPr>
          <w:t>126</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43" w:history="1">
        <w:r w:rsidR="00760291" w:rsidRPr="00FC07D2">
          <w:rPr>
            <w:rStyle w:val="Hyperlink"/>
            <w:noProof/>
          </w:rPr>
          <w:t xml:space="preserve">Ekrānforma 38. Pasūtījuma apskate un apstrāde statusā </w:t>
        </w:r>
        <w:r w:rsidR="00760291" w:rsidRPr="00FC07D2">
          <w:rPr>
            <w:rStyle w:val="Hyperlink"/>
            <w:rFonts w:ascii="Calibri" w:hAnsi="Calibri"/>
            <w:noProof/>
          </w:rPr>
          <w:t>‘</w:t>
        </w:r>
        <w:r w:rsidR="00760291" w:rsidRPr="00FC07D2">
          <w:rPr>
            <w:rStyle w:val="Hyperlink"/>
            <w:noProof/>
          </w:rPr>
          <w:t>Pieprasītas izmaiņas piegādes laikā</w:t>
        </w:r>
        <w:r w:rsidR="00760291" w:rsidRPr="00FC07D2">
          <w:rPr>
            <w:rStyle w:val="Hyperlink"/>
            <w:rFonts w:ascii="Calibri" w:hAnsi="Calibri"/>
            <w:noProof/>
          </w:rPr>
          <w:t>’</w:t>
        </w:r>
        <w:r w:rsidR="00760291">
          <w:rPr>
            <w:noProof/>
            <w:webHidden/>
          </w:rPr>
          <w:tab/>
        </w:r>
        <w:r w:rsidR="00760291">
          <w:rPr>
            <w:noProof/>
            <w:webHidden/>
          </w:rPr>
          <w:fldChar w:fldCharType="begin"/>
        </w:r>
        <w:r w:rsidR="00760291">
          <w:rPr>
            <w:noProof/>
            <w:webHidden/>
          </w:rPr>
          <w:instrText xml:space="preserve"> PAGEREF _Toc179879143 \h </w:instrText>
        </w:r>
        <w:r w:rsidR="00760291">
          <w:rPr>
            <w:noProof/>
            <w:webHidden/>
          </w:rPr>
        </w:r>
        <w:r w:rsidR="00760291">
          <w:rPr>
            <w:noProof/>
            <w:webHidden/>
          </w:rPr>
          <w:fldChar w:fldCharType="separate"/>
        </w:r>
        <w:r w:rsidR="00760291">
          <w:rPr>
            <w:noProof/>
            <w:webHidden/>
          </w:rPr>
          <w:t>131</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44" w:history="1">
        <w:r w:rsidR="00760291" w:rsidRPr="00FC07D2">
          <w:rPr>
            <w:rStyle w:val="Hyperlink"/>
            <w:noProof/>
          </w:rPr>
          <w:t xml:space="preserve">Ekrānforma 39. Pasūtījuma apskate un apstrāde statusā </w:t>
        </w:r>
        <w:r w:rsidR="00760291" w:rsidRPr="00FC07D2">
          <w:rPr>
            <w:rStyle w:val="Hyperlink"/>
            <w:rFonts w:ascii="Calibri" w:hAnsi="Calibri"/>
            <w:noProof/>
          </w:rPr>
          <w:t>‘</w:t>
        </w:r>
        <w:r w:rsidR="00760291" w:rsidRPr="00FC07D2">
          <w:rPr>
            <w:rStyle w:val="Hyperlink"/>
            <w:noProof/>
          </w:rPr>
          <w:t>Iepircēja apstiprinātas izmaiņas piegādes laikā</w:t>
        </w:r>
        <w:r w:rsidR="00760291" w:rsidRPr="00FC07D2">
          <w:rPr>
            <w:rStyle w:val="Hyperlink"/>
            <w:rFonts w:ascii="Calibri" w:hAnsi="Calibri"/>
            <w:noProof/>
          </w:rPr>
          <w:t>’</w:t>
        </w:r>
        <w:r w:rsidR="00760291">
          <w:rPr>
            <w:noProof/>
            <w:webHidden/>
          </w:rPr>
          <w:tab/>
        </w:r>
        <w:r w:rsidR="00760291">
          <w:rPr>
            <w:noProof/>
            <w:webHidden/>
          </w:rPr>
          <w:fldChar w:fldCharType="begin"/>
        </w:r>
        <w:r w:rsidR="00760291">
          <w:rPr>
            <w:noProof/>
            <w:webHidden/>
          </w:rPr>
          <w:instrText xml:space="preserve"> PAGEREF _Toc179879144 \h </w:instrText>
        </w:r>
        <w:r w:rsidR="00760291">
          <w:rPr>
            <w:noProof/>
            <w:webHidden/>
          </w:rPr>
        </w:r>
        <w:r w:rsidR="00760291">
          <w:rPr>
            <w:noProof/>
            <w:webHidden/>
          </w:rPr>
          <w:fldChar w:fldCharType="separate"/>
        </w:r>
        <w:r w:rsidR="00760291">
          <w:rPr>
            <w:noProof/>
            <w:webHidden/>
          </w:rPr>
          <w:t>136</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45" w:history="1">
        <w:r w:rsidR="00760291" w:rsidRPr="00FC07D2">
          <w:rPr>
            <w:rStyle w:val="Hyperlink"/>
            <w:noProof/>
          </w:rPr>
          <w:t xml:space="preserve">Ekrānforma 40. Pasūtījuma apskate un apstrāde statusā </w:t>
        </w:r>
        <w:r w:rsidR="00760291" w:rsidRPr="00FC07D2">
          <w:rPr>
            <w:rStyle w:val="Hyperlink"/>
            <w:rFonts w:ascii="Calibri" w:hAnsi="Calibri"/>
            <w:noProof/>
          </w:rPr>
          <w:t>‘</w:t>
        </w:r>
        <w:r w:rsidR="00760291" w:rsidRPr="00FC07D2">
          <w:rPr>
            <w:rStyle w:val="Hyperlink"/>
            <w:noProof/>
          </w:rPr>
          <w:t>Pilnībā izpildīts pasūtījums</w:t>
        </w:r>
        <w:r w:rsidR="00760291" w:rsidRPr="00FC07D2">
          <w:rPr>
            <w:rStyle w:val="Hyperlink"/>
            <w:rFonts w:ascii="Calibri" w:hAnsi="Calibri"/>
            <w:noProof/>
          </w:rPr>
          <w:t>’</w:t>
        </w:r>
        <w:r w:rsidR="00760291">
          <w:rPr>
            <w:noProof/>
            <w:webHidden/>
          </w:rPr>
          <w:tab/>
        </w:r>
        <w:r w:rsidR="00760291">
          <w:rPr>
            <w:noProof/>
            <w:webHidden/>
          </w:rPr>
          <w:fldChar w:fldCharType="begin"/>
        </w:r>
        <w:r w:rsidR="00760291">
          <w:rPr>
            <w:noProof/>
            <w:webHidden/>
          </w:rPr>
          <w:instrText xml:space="preserve"> PAGEREF _Toc179879145 \h </w:instrText>
        </w:r>
        <w:r w:rsidR="00760291">
          <w:rPr>
            <w:noProof/>
            <w:webHidden/>
          </w:rPr>
        </w:r>
        <w:r w:rsidR="00760291">
          <w:rPr>
            <w:noProof/>
            <w:webHidden/>
          </w:rPr>
          <w:fldChar w:fldCharType="separate"/>
        </w:r>
        <w:r w:rsidR="00760291">
          <w:rPr>
            <w:noProof/>
            <w:webHidden/>
          </w:rPr>
          <w:t>141</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46" w:history="1">
        <w:r w:rsidR="00760291" w:rsidRPr="00FC07D2">
          <w:rPr>
            <w:rStyle w:val="Hyperlink"/>
            <w:noProof/>
          </w:rPr>
          <w:t>Ekrānforma 41. Grozam sākotnējo datu informācija</w:t>
        </w:r>
        <w:r w:rsidR="00760291">
          <w:rPr>
            <w:noProof/>
            <w:webHidden/>
          </w:rPr>
          <w:tab/>
        </w:r>
        <w:r w:rsidR="00760291">
          <w:rPr>
            <w:noProof/>
            <w:webHidden/>
          </w:rPr>
          <w:fldChar w:fldCharType="begin"/>
        </w:r>
        <w:r w:rsidR="00760291">
          <w:rPr>
            <w:noProof/>
            <w:webHidden/>
          </w:rPr>
          <w:instrText xml:space="preserve"> PAGEREF _Toc179879146 \h </w:instrText>
        </w:r>
        <w:r w:rsidR="00760291">
          <w:rPr>
            <w:noProof/>
            <w:webHidden/>
          </w:rPr>
        </w:r>
        <w:r w:rsidR="00760291">
          <w:rPr>
            <w:noProof/>
            <w:webHidden/>
          </w:rPr>
          <w:fldChar w:fldCharType="separate"/>
        </w:r>
        <w:r w:rsidR="00760291">
          <w:rPr>
            <w:noProof/>
            <w:webHidden/>
          </w:rPr>
          <w:t>146</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47" w:history="1">
        <w:r w:rsidR="00760291" w:rsidRPr="00FC07D2">
          <w:rPr>
            <w:rStyle w:val="Hyperlink"/>
            <w:noProof/>
          </w:rPr>
          <w:t>Ekrānforma 42. Pasūtījuma īsās informācijas izdruka</w:t>
        </w:r>
        <w:r w:rsidR="00760291">
          <w:rPr>
            <w:noProof/>
            <w:webHidden/>
          </w:rPr>
          <w:tab/>
        </w:r>
        <w:r w:rsidR="00760291">
          <w:rPr>
            <w:noProof/>
            <w:webHidden/>
          </w:rPr>
          <w:fldChar w:fldCharType="begin"/>
        </w:r>
        <w:r w:rsidR="00760291">
          <w:rPr>
            <w:noProof/>
            <w:webHidden/>
          </w:rPr>
          <w:instrText xml:space="preserve"> PAGEREF _Toc179879147 \h </w:instrText>
        </w:r>
        <w:r w:rsidR="00760291">
          <w:rPr>
            <w:noProof/>
            <w:webHidden/>
          </w:rPr>
        </w:r>
        <w:r w:rsidR="00760291">
          <w:rPr>
            <w:noProof/>
            <w:webHidden/>
          </w:rPr>
          <w:fldChar w:fldCharType="separate"/>
        </w:r>
        <w:r w:rsidR="00760291">
          <w:rPr>
            <w:noProof/>
            <w:webHidden/>
          </w:rPr>
          <w:t>148</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48" w:history="1">
        <w:r w:rsidR="00760291" w:rsidRPr="00FC07D2">
          <w:rPr>
            <w:rStyle w:val="Hyperlink"/>
            <w:noProof/>
          </w:rPr>
          <w:t>Ekrānforma 43. Pasūtījuma izvērstās informācijas izdruka</w:t>
        </w:r>
        <w:r w:rsidR="00760291">
          <w:rPr>
            <w:noProof/>
            <w:webHidden/>
          </w:rPr>
          <w:tab/>
        </w:r>
        <w:r w:rsidR="00760291">
          <w:rPr>
            <w:noProof/>
            <w:webHidden/>
          </w:rPr>
          <w:fldChar w:fldCharType="begin"/>
        </w:r>
        <w:r w:rsidR="00760291">
          <w:rPr>
            <w:noProof/>
            <w:webHidden/>
          </w:rPr>
          <w:instrText xml:space="preserve"> PAGEREF _Toc179879148 \h </w:instrText>
        </w:r>
        <w:r w:rsidR="00760291">
          <w:rPr>
            <w:noProof/>
            <w:webHidden/>
          </w:rPr>
        </w:r>
        <w:r w:rsidR="00760291">
          <w:rPr>
            <w:noProof/>
            <w:webHidden/>
          </w:rPr>
          <w:fldChar w:fldCharType="separate"/>
        </w:r>
        <w:r w:rsidR="00760291">
          <w:rPr>
            <w:noProof/>
            <w:webHidden/>
          </w:rPr>
          <w:t>150</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49" w:history="1">
        <w:r w:rsidR="00760291" w:rsidRPr="00FC07D2">
          <w:rPr>
            <w:rStyle w:val="Hyperlink"/>
            <w:noProof/>
          </w:rPr>
          <w:t>Ekrānforma 44. Pasūtījuma vēsturiskās informācijas apskate - piemērs</w:t>
        </w:r>
        <w:r w:rsidR="00760291">
          <w:rPr>
            <w:noProof/>
            <w:webHidden/>
          </w:rPr>
          <w:tab/>
        </w:r>
        <w:r w:rsidR="00760291">
          <w:rPr>
            <w:noProof/>
            <w:webHidden/>
          </w:rPr>
          <w:fldChar w:fldCharType="begin"/>
        </w:r>
        <w:r w:rsidR="00760291">
          <w:rPr>
            <w:noProof/>
            <w:webHidden/>
          </w:rPr>
          <w:instrText xml:space="preserve"> PAGEREF _Toc179879149 \h </w:instrText>
        </w:r>
        <w:r w:rsidR="00760291">
          <w:rPr>
            <w:noProof/>
            <w:webHidden/>
          </w:rPr>
        </w:r>
        <w:r w:rsidR="00760291">
          <w:rPr>
            <w:noProof/>
            <w:webHidden/>
          </w:rPr>
          <w:fldChar w:fldCharType="separate"/>
        </w:r>
        <w:r w:rsidR="00760291">
          <w:rPr>
            <w:noProof/>
            <w:webHidden/>
          </w:rPr>
          <w:t>152</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50" w:history="1">
        <w:r w:rsidR="00760291" w:rsidRPr="00FC07D2">
          <w:rPr>
            <w:rStyle w:val="Hyperlink"/>
            <w:noProof/>
          </w:rPr>
          <w:t>Ekrānforma 45. Piegāžu saraksts</w:t>
        </w:r>
        <w:r w:rsidR="00760291">
          <w:rPr>
            <w:noProof/>
            <w:webHidden/>
          </w:rPr>
          <w:tab/>
        </w:r>
        <w:r w:rsidR="00760291">
          <w:rPr>
            <w:noProof/>
            <w:webHidden/>
          </w:rPr>
          <w:fldChar w:fldCharType="begin"/>
        </w:r>
        <w:r w:rsidR="00760291">
          <w:rPr>
            <w:noProof/>
            <w:webHidden/>
          </w:rPr>
          <w:instrText xml:space="preserve"> PAGEREF _Toc179879150 \h </w:instrText>
        </w:r>
        <w:r w:rsidR="00760291">
          <w:rPr>
            <w:noProof/>
            <w:webHidden/>
          </w:rPr>
        </w:r>
        <w:r w:rsidR="00760291">
          <w:rPr>
            <w:noProof/>
            <w:webHidden/>
          </w:rPr>
          <w:fldChar w:fldCharType="separate"/>
        </w:r>
        <w:r w:rsidR="00760291">
          <w:rPr>
            <w:noProof/>
            <w:webHidden/>
          </w:rPr>
          <w:t>154</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51" w:history="1">
        <w:r w:rsidR="00760291" w:rsidRPr="00FC07D2">
          <w:rPr>
            <w:rStyle w:val="Hyperlink"/>
            <w:noProof/>
          </w:rPr>
          <w:t>Ekrānforma 46. Viena pasūtījuma visu piegāžu saraksts</w:t>
        </w:r>
        <w:r w:rsidR="00760291">
          <w:rPr>
            <w:noProof/>
            <w:webHidden/>
          </w:rPr>
          <w:tab/>
        </w:r>
        <w:r w:rsidR="00760291">
          <w:rPr>
            <w:noProof/>
            <w:webHidden/>
          </w:rPr>
          <w:fldChar w:fldCharType="begin"/>
        </w:r>
        <w:r w:rsidR="00760291">
          <w:rPr>
            <w:noProof/>
            <w:webHidden/>
          </w:rPr>
          <w:instrText xml:space="preserve"> PAGEREF _Toc179879151 \h </w:instrText>
        </w:r>
        <w:r w:rsidR="00760291">
          <w:rPr>
            <w:noProof/>
            <w:webHidden/>
          </w:rPr>
        </w:r>
        <w:r w:rsidR="00760291">
          <w:rPr>
            <w:noProof/>
            <w:webHidden/>
          </w:rPr>
          <w:fldChar w:fldCharType="separate"/>
        </w:r>
        <w:r w:rsidR="00760291">
          <w:rPr>
            <w:noProof/>
            <w:webHidden/>
          </w:rPr>
          <w:t>156</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52" w:history="1">
        <w:r w:rsidR="00760291" w:rsidRPr="00FC07D2">
          <w:rPr>
            <w:rStyle w:val="Hyperlink"/>
            <w:noProof/>
          </w:rPr>
          <w:t>Ekrānforma 47. Piegādes apskate un apstrāde statusā ‘Nosūtīta piegāde’</w:t>
        </w:r>
        <w:r w:rsidR="00760291">
          <w:rPr>
            <w:noProof/>
            <w:webHidden/>
          </w:rPr>
          <w:tab/>
        </w:r>
        <w:r w:rsidR="00760291">
          <w:rPr>
            <w:noProof/>
            <w:webHidden/>
          </w:rPr>
          <w:fldChar w:fldCharType="begin"/>
        </w:r>
        <w:r w:rsidR="00760291">
          <w:rPr>
            <w:noProof/>
            <w:webHidden/>
          </w:rPr>
          <w:instrText xml:space="preserve"> PAGEREF _Toc179879152 \h </w:instrText>
        </w:r>
        <w:r w:rsidR="00760291">
          <w:rPr>
            <w:noProof/>
            <w:webHidden/>
          </w:rPr>
        </w:r>
        <w:r w:rsidR="00760291">
          <w:rPr>
            <w:noProof/>
            <w:webHidden/>
          </w:rPr>
          <w:fldChar w:fldCharType="separate"/>
        </w:r>
        <w:r w:rsidR="00760291">
          <w:rPr>
            <w:noProof/>
            <w:webHidden/>
          </w:rPr>
          <w:t>158</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53" w:history="1">
        <w:r w:rsidR="00760291" w:rsidRPr="00FC07D2">
          <w:rPr>
            <w:rStyle w:val="Hyperlink"/>
            <w:noProof/>
          </w:rPr>
          <w:t>Ekrānforma 48. Piegādes apskate un apstrāde statusā ‘Noraidīta piegāde’</w:t>
        </w:r>
        <w:r w:rsidR="00760291">
          <w:rPr>
            <w:noProof/>
            <w:webHidden/>
          </w:rPr>
          <w:tab/>
        </w:r>
        <w:r w:rsidR="00760291">
          <w:rPr>
            <w:noProof/>
            <w:webHidden/>
          </w:rPr>
          <w:fldChar w:fldCharType="begin"/>
        </w:r>
        <w:r w:rsidR="00760291">
          <w:rPr>
            <w:noProof/>
            <w:webHidden/>
          </w:rPr>
          <w:instrText xml:space="preserve"> PAGEREF _Toc179879153 \h </w:instrText>
        </w:r>
        <w:r w:rsidR="00760291">
          <w:rPr>
            <w:noProof/>
            <w:webHidden/>
          </w:rPr>
        </w:r>
        <w:r w:rsidR="00760291">
          <w:rPr>
            <w:noProof/>
            <w:webHidden/>
          </w:rPr>
          <w:fldChar w:fldCharType="separate"/>
        </w:r>
        <w:r w:rsidR="00760291">
          <w:rPr>
            <w:noProof/>
            <w:webHidden/>
          </w:rPr>
          <w:t>161</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54" w:history="1">
        <w:r w:rsidR="00760291" w:rsidRPr="00FC07D2">
          <w:rPr>
            <w:rStyle w:val="Hyperlink"/>
            <w:noProof/>
          </w:rPr>
          <w:t>Ekrānforma 49. Piegādes apskate un apstrāde - piemērs</w:t>
        </w:r>
        <w:r w:rsidR="00760291">
          <w:rPr>
            <w:noProof/>
            <w:webHidden/>
          </w:rPr>
          <w:tab/>
        </w:r>
        <w:r w:rsidR="00760291">
          <w:rPr>
            <w:noProof/>
            <w:webHidden/>
          </w:rPr>
          <w:fldChar w:fldCharType="begin"/>
        </w:r>
        <w:r w:rsidR="00760291">
          <w:rPr>
            <w:noProof/>
            <w:webHidden/>
          </w:rPr>
          <w:instrText xml:space="preserve"> PAGEREF _Toc179879154 \h </w:instrText>
        </w:r>
        <w:r w:rsidR="00760291">
          <w:rPr>
            <w:noProof/>
            <w:webHidden/>
          </w:rPr>
        </w:r>
        <w:r w:rsidR="00760291">
          <w:rPr>
            <w:noProof/>
            <w:webHidden/>
          </w:rPr>
          <w:fldChar w:fldCharType="separate"/>
        </w:r>
        <w:r w:rsidR="00760291">
          <w:rPr>
            <w:noProof/>
            <w:webHidden/>
          </w:rPr>
          <w:t>165</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55" w:history="1">
        <w:r w:rsidR="00760291" w:rsidRPr="00FC07D2">
          <w:rPr>
            <w:rStyle w:val="Hyperlink"/>
            <w:noProof/>
          </w:rPr>
          <w:t>Ekrānforma 50. Piegādes īsās informācijas izdruka</w:t>
        </w:r>
        <w:r w:rsidR="00760291">
          <w:rPr>
            <w:noProof/>
            <w:webHidden/>
          </w:rPr>
          <w:tab/>
        </w:r>
        <w:r w:rsidR="00760291">
          <w:rPr>
            <w:noProof/>
            <w:webHidden/>
          </w:rPr>
          <w:fldChar w:fldCharType="begin"/>
        </w:r>
        <w:r w:rsidR="00760291">
          <w:rPr>
            <w:noProof/>
            <w:webHidden/>
          </w:rPr>
          <w:instrText xml:space="preserve"> PAGEREF _Toc179879155 \h </w:instrText>
        </w:r>
        <w:r w:rsidR="00760291">
          <w:rPr>
            <w:noProof/>
            <w:webHidden/>
          </w:rPr>
        </w:r>
        <w:r w:rsidR="00760291">
          <w:rPr>
            <w:noProof/>
            <w:webHidden/>
          </w:rPr>
          <w:fldChar w:fldCharType="separate"/>
        </w:r>
        <w:r w:rsidR="00760291">
          <w:rPr>
            <w:noProof/>
            <w:webHidden/>
          </w:rPr>
          <w:t>170</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56" w:history="1">
        <w:r w:rsidR="00760291" w:rsidRPr="00FC07D2">
          <w:rPr>
            <w:rStyle w:val="Hyperlink"/>
            <w:noProof/>
          </w:rPr>
          <w:t>Ekrānforma 51. Piegādes izvērstās informācijas izdruka</w:t>
        </w:r>
        <w:r w:rsidR="00760291">
          <w:rPr>
            <w:noProof/>
            <w:webHidden/>
          </w:rPr>
          <w:tab/>
        </w:r>
        <w:r w:rsidR="00760291">
          <w:rPr>
            <w:noProof/>
            <w:webHidden/>
          </w:rPr>
          <w:fldChar w:fldCharType="begin"/>
        </w:r>
        <w:r w:rsidR="00760291">
          <w:rPr>
            <w:noProof/>
            <w:webHidden/>
          </w:rPr>
          <w:instrText xml:space="preserve"> PAGEREF _Toc179879156 \h </w:instrText>
        </w:r>
        <w:r w:rsidR="00760291">
          <w:rPr>
            <w:noProof/>
            <w:webHidden/>
          </w:rPr>
        </w:r>
        <w:r w:rsidR="00760291">
          <w:rPr>
            <w:noProof/>
            <w:webHidden/>
          </w:rPr>
          <w:fldChar w:fldCharType="separate"/>
        </w:r>
        <w:r w:rsidR="00760291">
          <w:rPr>
            <w:noProof/>
            <w:webHidden/>
          </w:rPr>
          <w:t>172</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57" w:history="1">
        <w:r w:rsidR="00760291" w:rsidRPr="00FC07D2">
          <w:rPr>
            <w:rStyle w:val="Hyperlink"/>
            <w:noProof/>
          </w:rPr>
          <w:t>Ekrānforma 52. Nodošanas-pieņemšanas akta saturs - piemērs</w:t>
        </w:r>
        <w:r w:rsidR="00760291">
          <w:rPr>
            <w:noProof/>
            <w:webHidden/>
          </w:rPr>
          <w:tab/>
        </w:r>
        <w:r w:rsidR="00760291">
          <w:rPr>
            <w:noProof/>
            <w:webHidden/>
          </w:rPr>
          <w:fldChar w:fldCharType="begin"/>
        </w:r>
        <w:r w:rsidR="00760291">
          <w:rPr>
            <w:noProof/>
            <w:webHidden/>
          </w:rPr>
          <w:instrText xml:space="preserve"> PAGEREF _Toc179879157 \h </w:instrText>
        </w:r>
        <w:r w:rsidR="00760291">
          <w:rPr>
            <w:noProof/>
            <w:webHidden/>
          </w:rPr>
        </w:r>
        <w:r w:rsidR="00760291">
          <w:rPr>
            <w:noProof/>
            <w:webHidden/>
          </w:rPr>
          <w:fldChar w:fldCharType="separate"/>
        </w:r>
        <w:r w:rsidR="00760291">
          <w:rPr>
            <w:noProof/>
            <w:webHidden/>
          </w:rPr>
          <w:t>175</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58" w:history="1">
        <w:r w:rsidR="00760291" w:rsidRPr="00FC07D2">
          <w:rPr>
            <w:rStyle w:val="Hyperlink"/>
            <w:noProof/>
          </w:rPr>
          <w:t>Ekrānforma 53. Pretenzijas piemērs</w:t>
        </w:r>
        <w:r w:rsidR="00760291">
          <w:rPr>
            <w:noProof/>
            <w:webHidden/>
          </w:rPr>
          <w:tab/>
        </w:r>
        <w:r w:rsidR="00760291">
          <w:rPr>
            <w:noProof/>
            <w:webHidden/>
          </w:rPr>
          <w:fldChar w:fldCharType="begin"/>
        </w:r>
        <w:r w:rsidR="00760291">
          <w:rPr>
            <w:noProof/>
            <w:webHidden/>
          </w:rPr>
          <w:instrText xml:space="preserve"> PAGEREF _Toc179879158 \h </w:instrText>
        </w:r>
        <w:r w:rsidR="00760291">
          <w:rPr>
            <w:noProof/>
            <w:webHidden/>
          </w:rPr>
        </w:r>
        <w:r w:rsidR="00760291">
          <w:rPr>
            <w:noProof/>
            <w:webHidden/>
          </w:rPr>
          <w:fldChar w:fldCharType="separate"/>
        </w:r>
        <w:r w:rsidR="00760291">
          <w:rPr>
            <w:noProof/>
            <w:webHidden/>
          </w:rPr>
          <w:t>177</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59" w:history="1">
        <w:r w:rsidR="00760291" w:rsidRPr="00FC07D2">
          <w:rPr>
            <w:rStyle w:val="Hyperlink"/>
            <w:noProof/>
          </w:rPr>
          <w:t>Ekrānforma 54. Piegādes vēsturiskās informācijas apskate - piemērs</w:t>
        </w:r>
        <w:r w:rsidR="00760291">
          <w:rPr>
            <w:noProof/>
            <w:webHidden/>
          </w:rPr>
          <w:tab/>
        </w:r>
        <w:r w:rsidR="00760291">
          <w:rPr>
            <w:noProof/>
            <w:webHidden/>
          </w:rPr>
          <w:fldChar w:fldCharType="begin"/>
        </w:r>
        <w:r w:rsidR="00760291">
          <w:rPr>
            <w:noProof/>
            <w:webHidden/>
          </w:rPr>
          <w:instrText xml:space="preserve"> PAGEREF _Toc179879159 \h </w:instrText>
        </w:r>
        <w:r w:rsidR="00760291">
          <w:rPr>
            <w:noProof/>
            <w:webHidden/>
          </w:rPr>
        </w:r>
        <w:r w:rsidR="00760291">
          <w:rPr>
            <w:noProof/>
            <w:webHidden/>
          </w:rPr>
          <w:fldChar w:fldCharType="separate"/>
        </w:r>
        <w:r w:rsidR="00760291">
          <w:rPr>
            <w:noProof/>
            <w:webHidden/>
          </w:rPr>
          <w:t>179</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60" w:history="1">
        <w:r w:rsidR="00760291" w:rsidRPr="00FC07D2">
          <w:rPr>
            <w:rStyle w:val="Hyperlink"/>
            <w:noProof/>
          </w:rPr>
          <w:t>Ekrānforma 55. Lietotāja datu apskate</w:t>
        </w:r>
        <w:r w:rsidR="00760291">
          <w:rPr>
            <w:noProof/>
            <w:webHidden/>
          </w:rPr>
          <w:tab/>
        </w:r>
        <w:r w:rsidR="00760291">
          <w:rPr>
            <w:noProof/>
            <w:webHidden/>
          </w:rPr>
          <w:fldChar w:fldCharType="begin"/>
        </w:r>
        <w:r w:rsidR="00760291">
          <w:rPr>
            <w:noProof/>
            <w:webHidden/>
          </w:rPr>
          <w:instrText xml:space="preserve"> PAGEREF _Toc179879160 \h </w:instrText>
        </w:r>
        <w:r w:rsidR="00760291">
          <w:rPr>
            <w:noProof/>
            <w:webHidden/>
          </w:rPr>
        </w:r>
        <w:r w:rsidR="00760291">
          <w:rPr>
            <w:noProof/>
            <w:webHidden/>
          </w:rPr>
          <w:fldChar w:fldCharType="separate"/>
        </w:r>
        <w:r w:rsidR="00760291">
          <w:rPr>
            <w:noProof/>
            <w:webHidden/>
          </w:rPr>
          <w:t>184</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61" w:history="1">
        <w:r w:rsidR="00760291" w:rsidRPr="00FC07D2">
          <w:rPr>
            <w:rStyle w:val="Hyperlink"/>
            <w:noProof/>
          </w:rPr>
          <w:t>Ekrānforma 56. Lietotāju saraksta apskates ekrānforma</w:t>
        </w:r>
        <w:r w:rsidR="00760291">
          <w:rPr>
            <w:noProof/>
            <w:webHidden/>
          </w:rPr>
          <w:tab/>
        </w:r>
        <w:r w:rsidR="00760291">
          <w:rPr>
            <w:noProof/>
            <w:webHidden/>
          </w:rPr>
          <w:fldChar w:fldCharType="begin"/>
        </w:r>
        <w:r w:rsidR="00760291">
          <w:rPr>
            <w:noProof/>
            <w:webHidden/>
          </w:rPr>
          <w:instrText xml:space="preserve"> PAGEREF _Toc179879161 \h </w:instrText>
        </w:r>
        <w:r w:rsidR="00760291">
          <w:rPr>
            <w:noProof/>
            <w:webHidden/>
          </w:rPr>
        </w:r>
        <w:r w:rsidR="00760291">
          <w:rPr>
            <w:noProof/>
            <w:webHidden/>
          </w:rPr>
          <w:fldChar w:fldCharType="separate"/>
        </w:r>
        <w:r w:rsidR="00760291">
          <w:rPr>
            <w:noProof/>
            <w:webHidden/>
          </w:rPr>
          <w:t>188</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62" w:history="1">
        <w:r w:rsidR="00760291" w:rsidRPr="00FC07D2">
          <w:rPr>
            <w:rStyle w:val="Hyperlink"/>
            <w:noProof/>
          </w:rPr>
          <w:t>Ekrānforma 57. Lietotāja izveidošanas ekrānforma</w:t>
        </w:r>
        <w:r w:rsidR="00760291">
          <w:rPr>
            <w:noProof/>
            <w:webHidden/>
          </w:rPr>
          <w:tab/>
        </w:r>
        <w:r w:rsidR="00760291">
          <w:rPr>
            <w:noProof/>
            <w:webHidden/>
          </w:rPr>
          <w:fldChar w:fldCharType="begin"/>
        </w:r>
        <w:r w:rsidR="00760291">
          <w:rPr>
            <w:noProof/>
            <w:webHidden/>
          </w:rPr>
          <w:instrText xml:space="preserve"> PAGEREF _Toc179879162 \h </w:instrText>
        </w:r>
        <w:r w:rsidR="00760291">
          <w:rPr>
            <w:noProof/>
            <w:webHidden/>
          </w:rPr>
        </w:r>
        <w:r w:rsidR="00760291">
          <w:rPr>
            <w:noProof/>
            <w:webHidden/>
          </w:rPr>
          <w:fldChar w:fldCharType="separate"/>
        </w:r>
        <w:r w:rsidR="00760291">
          <w:rPr>
            <w:noProof/>
            <w:webHidden/>
          </w:rPr>
          <w:t>191</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63" w:history="1">
        <w:r w:rsidR="00760291" w:rsidRPr="00FC07D2">
          <w:rPr>
            <w:rStyle w:val="Hyperlink"/>
            <w:noProof/>
          </w:rPr>
          <w:t>Ekrānforma 58. Lietotāja datu rediģēšanas ekrānforma</w:t>
        </w:r>
        <w:r w:rsidR="00760291">
          <w:rPr>
            <w:noProof/>
            <w:webHidden/>
          </w:rPr>
          <w:tab/>
        </w:r>
        <w:r w:rsidR="00760291">
          <w:rPr>
            <w:noProof/>
            <w:webHidden/>
          </w:rPr>
          <w:fldChar w:fldCharType="begin"/>
        </w:r>
        <w:r w:rsidR="00760291">
          <w:rPr>
            <w:noProof/>
            <w:webHidden/>
          </w:rPr>
          <w:instrText xml:space="preserve"> PAGEREF _Toc179879163 \h </w:instrText>
        </w:r>
        <w:r w:rsidR="00760291">
          <w:rPr>
            <w:noProof/>
            <w:webHidden/>
          </w:rPr>
        </w:r>
        <w:r w:rsidR="00760291">
          <w:rPr>
            <w:noProof/>
            <w:webHidden/>
          </w:rPr>
          <w:fldChar w:fldCharType="separate"/>
        </w:r>
        <w:r w:rsidR="00760291">
          <w:rPr>
            <w:noProof/>
            <w:webHidden/>
          </w:rPr>
          <w:t>199</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64" w:history="1">
        <w:r w:rsidR="00760291" w:rsidRPr="00FC07D2">
          <w:rPr>
            <w:rStyle w:val="Hyperlink"/>
            <w:noProof/>
          </w:rPr>
          <w:t>Ekrānforma 59. Pircēja lietotāja iepirkumu nodošanas ekrānforma</w:t>
        </w:r>
        <w:r w:rsidR="00760291">
          <w:rPr>
            <w:noProof/>
            <w:webHidden/>
          </w:rPr>
          <w:tab/>
        </w:r>
        <w:r w:rsidR="00760291">
          <w:rPr>
            <w:noProof/>
            <w:webHidden/>
          </w:rPr>
          <w:fldChar w:fldCharType="begin"/>
        </w:r>
        <w:r w:rsidR="00760291">
          <w:rPr>
            <w:noProof/>
            <w:webHidden/>
          </w:rPr>
          <w:instrText xml:space="preserve"> PAGEREF _Toc179879164 \h </w:instrText>
        </w:r>
        <w:r w:rsidR="00760291">
          <w:rPr>
            <w:noProof/>
            <w:webHidden/>
          </w:rPr>
        </w:r>
        <w:r w:rsidR="00760291">
          <w:rPr>
            <w:noProof/>
            <w:webHidden/>
          </w:rPr>
          <w:fldChar w:fldCharType="separate"/>
        </w:r>
        <w:r w:rsidR="00760291">
          <w:rPr>
            <w:noProof/>
            <w:webHidden/>
          </w:rPr>
          <w:t>208</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65" w:history="1">
        <w:r w:rsidR="00760291" w:rsidRPr="00FC07D2">
          <w:rPr>
            <w:rStyle w:val="Hyperlink"/>
            <w:noProof/>
          </w:rPr>
          <w:t>Ekrānforma 60. Lietotāja paroles maiņas ekrānforma</w:t>
        </w:r>
        <w:r w:rsidR="00760291">
          <w:rPr>
            <w:noProof/>
            <w:webHidden/>
          </w:rPr>
          <w:tab/>
        </w:r>
        <w:r w:rsidR="00760291">
          <w:rPr>
            <w:noProof/>
            <w:webHidden/>
          </w:rPr>
          <w:fldChar w:fldCharType="begin"/>
        </w:r>
        <w:r w:rsidR="00760291">
          <w:rPr>
            <w:noProof/>
            <w:webHidden/>
          </w:rPr>
          <w:instrText xml:space="preserve"> PAGEREF _Toc179879165 \h </w:instrText>
        </w:r>
        <w:r w:rsidR="00760291">
          <w:rPr>
            <w:noProof/>
            <w:webHidden/>
          </w:rPr>
        </w:r>
        <w:r w:rsidR="00760291">
          <w:rPr>
            <w:noProof/>
            <w:webHidden/>
          </w:rPr>
          <w:fldChar w:fldCharType="separate"/>
        </w:r>
        <w:r w:rsidR="00760291">
          <w:rPr>
            <w:noProof/>
            <w:webHidden/>
          </w:rPr>
          <w:t>216</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66" w:history="1">
        <w:r w:rsidR="00760291" w:rsidRPr="00FC07D2">
          <w:rPr>
            <w:rStyle w:val="Hyperlink"/>
            <w:noProof/>
          </w:rPr>
          <w:t>Ekrānforma 61. Lietotāja paroles maiņas ekrānforma, ja obligāti nepieciešams mainīt paroli</w:t>
        </w:r>
        <w:r w:rsidR="00760291">
          <w:rPr>
            <w:noProof/>
            <w:webHidden/>
          </w:rPr>
          <w:tab/>
        </w:r>
        <w:r w:rsidR="00760291">
          <w:rPr>
            <w:noProof/>
            <w:webHidden/>
          </w:rPr>
          <w:fldChar w:fldCharType="begin"/>
        </w:r>
        <w:r w:rsidR="00760291">
          <w:rPr>
            <w:noProof/>
            <w:webHidden/>
          </w:rPr>
          <w:instrText xml:space="preserve"> PAGEREF _Toc179879166 \h </w:instrText>
        </w:r>
        <w:r w:rsidR="00760291">
          <w:rPr>
            <w:noProof/>
            <w:webHidden/>
          </w:rPr>
        </w:r>
        <w:r w:rsidR="00760291">
          <w:rPr>
            <w:noProof/>
            <w:webHidden/>
          </w:rPr>
          <w:fldChar w:fldCharType="separate"/>
        </w:r>
        <w:r w:rsidR="00760291">
          <w:rPr>
            <w:noProof/>
            <w:webHidden/>
          </w:rPr>
          <w:t>217</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67" w:history="1">
        <w:r w:rsidR="00760291" w:rsidRPr="00FC07D2">
          <w:rPr>
            <w:rStyle w:val="Hyperlink"/>
            <w:noProof/>
          </w:rPr>
          <w:t>Ekrānforma 62. Lietotāja paroles maiņas ekrānforma, ja lietotāja parolei beidzies derīguma termiņš</w:t>
        </w:r>
        <w:r w:rsidR="00760291">
          <w:rPr>
            <w:noProof/>
            <w:webHidden/>
          </w:rPr>
          <w:tab/>
        </w:r>
        <w:r w:rsidR="00760291">
          <w:rPr>
            <w:noProof/>
            <w:webHidden/>
          </w:rPr>
          <w:fldChar w:fldCharType="begin"/>
        </w:r>
        <w:r w:rsidR="00760291">
          <w:rPr>
            <w:noProof/>
            <w:webHidden/>
          </w:rPr>
          <w:instrText xml:space="preserve"> PAGEREF _Toc179879167 \h </w:instrText>
        </w:r>
        <w:r w:rsidR="00760291">
          <w:rPr>
            <w:noProof/>
            <w:webHidden/>
          </w:rPr>
        </w:r>
        <w:r w:rsidR="00760291">
          <w:rPr>
            <w:noProof/>
            <w:webHidden/>
          </w:rPr>
          <w:fldChar w:fldCharType="separate"/>
        </w:r>
        <w:r w:rsidR="00760291">
          <w:rPr>
            <w:noProof/>
            <w:webHidden/>
          </w:rPr>
          <w:t>217</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68" w:history="1">
        <w:r w:rsidR="00760291" w:rsidRPr="00FC07D2">
          <w:rPr>
            <w:rStyle w:val="Hyperlink"/>
            <w:noProof/>
          </w:rPr>
          <w:t>Ekrānforma 63. Lietotāja kodu karte</w:t>
        </w:r>
        <w:r w:rsidR="00760291">
          <w:rPr>
            <w:noProof/>
            <w:webHidden/>
          </w:rPr>
          <w:tab/>
        </w:r>
        <w:r w:rsidR="00760291">
          <w:rPr>
            <w:noProof/>
            <w:webHidden/>
          </w:rPr>
          <w:fldChar w:fldCharType="begin"/>
        </w:r>
        <w:r w:rsidR="00760291">
          <w:rPr>
            <w:noProof/>
            <w:webHidden/>
          </w:rPr>
          <w:instrText xml:space="preserve"> PAGEREF _Toc179879168 \h </w:instrText>
        </w:r>
        <w:r w:rsidR="00760291">
          <w:rPr>
            <w:noProof/>
            <w:webHidden/>
          </w:rPr>
        </w:r>
        <w:r w:rsidR="00760291">
          <w:rPr>
            <w:noProof/>
            <w:webHidden/>
          </w:rPr>
          <w:fldChar w:fldCharType="separate"/>
        </w:r>
        <w:r w:rsidR="00760291">
          <w:rPr>
            <w:noProof/>
            <w:webHidden/>
          </w:rPr>
          <w:t>220</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69" w:history="1">
        <w:r w:rsidR="00760291" w:rsidRPr="00FC07D2">
          <w:rPr>
            <w:rStyle w:val="Hyperlink"/>
            <w:noProof/>
          </w:rPr>
          <w:t>Ekrānforma 64. Lietotāja e-pasta adreses maiņa</w:t>
        </w:r>
        <w:r w:rsidR="00760291">
          <w:rPr>
            <w:noProof/>
            <w:webHidden/>
          </w:rPr>
          <w:tab/>
        </w:r>
        <w:r w:rsidR="00760291">
          <w:rPr>
            <w:noProof/>
            <w:webHidden/>
          </w:rPr>
          <w:fldChar w:fldCharType="begin"/>
        </w:r>
        <w:r w:rsidR="00760291">
          <w:rPr>
            <w:noProof/>
            <w:webHidden/>
          </w:rPr>
          <w:instrText xml:space="preserve"> PAGEREF _Toc179879169 \h </w:instrText>
        </w:r>
        <w:r w:rsidR="00760291">
          <w:rPr>
            <w:noProof/>
            <w:webHidden/>
          </w:rPr>
        </w:r>
        <w:r w:rsidR="00760291">
          <w:rPr>
            <w:noProof/>
            <w:webHidden/>
          </w:rPr>
          <w:fldChar w:fldCharType="separate"/>
        </w:r>
        <w:r w:rsidR="00760291">
          <w:rPr>
            <w:noProof/>
            <w:webHidden/>
          </w:rPr>
          <w:t>221</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70" w:history="1">
        <w:r w:rsidR="00760291" w:rsidRPr="00FC07D2">
          <w:rPr>
            <w:rStyle w:val="Hyperlink"/>
            <w:noProof/>
          </w:rPr>
          <w:t>Ekrānforma 65. Organizācijas datu apskates ekrānforma</w:t>
        </w:r>
        <w:r w:rsidR="00760291">
          <w:rPr>
            <w:noProof/>
            <w:webHidden/>
          </w:rPr>
          <w:tab/>
        </w:r>
        <w:r w:rsidR="00760291">
          <w:rPr>
            <w:noProof/>
            <w:webHidden/>
          </w:rPr>
          <w:fldChar w:fldCharType="begin"/>
        </w:r>
        <w:r w:rsidR="00760291">
          <w:rPr>
            <w:noProof/>
            <w:webHidden/>
          </w:rPr>
          <w:instrText xml:space="preserve"> PAGEREF _Toc179879170 \h </w:instrText>
        </w:r>
        <w:r w:rsidR="00760291">
          <w:rPr>
            <w:noProof/>
            <w:webHidden/>
          </w:rPr>
        </w:r>
        <w:r w:rsidR="00760291">
          <w:rPr>
            <w:noProof/>
            <w:webHidden/>
          </w:rPr>
          <w:fldChar w:fldCharType="separate"/>
        </w:r>
        <w:r w:rsidR="00760291">
          <w:rPr>
            <w:noProof/>
            <w:webHidden/>
          </w:rPr>
          <w:t>224</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71" w:history="1">
        <w:r w:rsidR="00760291" w:rsidRPr="00FC07D2">
          <w:rPr>
            <w:rStyle w:val="Hyperlink"/>
            <w:noProof/>
          </w:rPr>
          <w:t>Ekrānforma 66. Bankas konta datu apskatīšana</w:t>
        </w:r>
        <w:r w:rsidR="00760291">
          <w:rPr>
            <w:noProof/>
            <w:webHidden/>
          </w:rPr>
          <w:tab/>
        </w:r>
        <w:r w:rsidR="00760291">
          <w:rPr>
            <w:noProof/>
            <w:webHidden/>
          </w:rPr>
          <w:fldChar w:fldCharType="begin"/>
        </w:r>
        <w:r w:rsidR="00760291">
          <w:rPr>
            <w:noProof/>
            <w:webHidden/>
          </w:rPr>
          <w:instrText xml:space="preserve"> PAGEREF _Toc179879171 \h </w:instrText>
        </w:r>
        <w:r w:rsidR="00760291">
          <w:rPr>
            <w:noProof/>
            <w:webHidden/>
          </w:rPr>
        </w:r>
        <w:r w:rsidR="00760291">
          <w:rPr>
            <w:noProof/>
            <w:webHidden/>
          </w:rPr>
          <w:fldChar w:fldCharType="separate"/>
        </w:r>
        <w:r w:rsidR="00760291">
          <w:rPr>
            <w:noProof/>
            <w:webHidden/>
          </w:rPr>
          <w:t>228</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72" w:history="1">
        <w:r w:rsidR="00760291" w:rsidRPr="00FC07D2">
          <w:rPr>
            <w:rStyle w:val="Hyperlink"/>
            <w:noProof/>
          </w:rPr>
          <w:t>Ekrānforma 67. Adreses un tās kontaktpersonu datu apskatīšana</w:t>
        </w:r>
        <w:r w:rsidR="00760291">
          <w:rPr>
            <w:noProof/>
            <w:webHidden/>
          </w:rPr>
          <w:tab/>
        </w:r>
        <w:r w:rsidR="00760291">
          <w:rPr>
            <w:noProof/>
            <w:webHidden/>
          </w:rPr>
          <w:fldChar w:fldCharType="begin"/>
        </w:r>
        <w:r w:rsidR="00760291">
          <w:rPr>
            <w:noProof/>
            <w:webHidden/>
          </w:rPr>
          <w:instrText xml:space="preserve"> PAGEREF _Toc179879172 \h </w:instrText>
        </w:r>
        <w:r w:rsidR="00760291">
          <w:rPr>
            <w:noProof/>
            <w:webHidden/>
          </w:rPr>
        </w:r>
        <w:r w:rsidR="00760291">
          <w:rPr>
            <w:noProof/>
            <w:webHidden/>
          </w:rPr>
          <w:fldChar w:fldCharType="separate"/>
        </w:r>
        <w:r w:rsidR="00760291">
          <w:rPr>
            <w:noProof/>
            <w:webHidden/>
          </w:rPr>
          <w:t>230</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73" w:history="1">
        <w:r w:rsidR="00760291" w:rsidRPr="00FC07D2">
          <w:rPr>
            <w:rStyle w:val="Hyperlink"/>
            <w:noProof/>
          </w:rPr>
          <w:t>Ekrānforma 68. Organizācijas datu rediģēšanas ekrānforma</w:t>
        </w:r>
        <w:r w:rsidR="00760291">
          <w:rPr>
            <w:noProof/>
            <w:webHidden/>
          </w:rPr>
          <w:tab/>
        </w:r>
        <w:r w:rsidR="00760291">
          <w:rPr>
            <w:noProof/>
            <w:webHidden/>
          </w:rPr>
          <w:fldChar w:fldCharType="begin"/>
        </w:r>
        <w:r w:rsidR="00760291">
          <w:rPr>
            <w:noProof/>
            <w:webHidden/>
          </w:rPr>
          <w:instrText xml:space="preserve"> PAGEREF _Toc179879173 \h </w:instrText>
        </w:r>
        <w:r w:rsidR="00760291">
          <w:rPr>
            <w:noProof/>
            <w:webHidden/>
          </w:rPr>
        </w:r>
        <w:r w:rsidR="00760291">
          <w:rPr>
            <w:noProof/>
            <w:webHidden/>
          </w:rPr>
          <w:fldChar w:fldCharType="separate"/>
        </w:r>
        <w:r w:rsidR="00760291">
          <w:rPr>
            <w:noProof/>
            <w:webHidden/>
          </w:rPr>
          <w:t>236</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74" w:history="1">
        <w:r w:rsidR="00760291" w:rsidRPr="00FC07D2">
          <w:rPr>
            <w:rStyle w:val="Hyperlink"/>
            <w:noProof/>
          </w:rPr>
          <w:t>Ekrānforma 69. Bankas konta pievienošana</w:t>
        </w:r>
        <w:r w:rsidR="00760291">
          <w:rPr>
            <w:noProof/>
            <w:webHidden/>
          </w:rPr>
          <w:tab/>
        </w:r>
        <w:r w:rsidR="00760291">
          <w:rPr>
            <w:noProof/>
            <w:webHidden/>
          </w:rPr>
          <w:fldChar w:fldCharType="begin"/>
        </w:r>
        <w:r w:rsidR="00760291">
          <w:rPr>
            <w:noProof/>
            <w:webHidden/>
          </w:rPr>
          <w:instrText xml:space="preserve"> PAGEREF _Toc179879174 \h </w:instrText>
        </w:r>
        <w:r w:rsidR="00760291">
          <w:rPr>
            <w:noProof/>
            <w:webHidden/>
          </w:rPr>
        </w:r>
        <w:r w:rsidR="00760291">
          <w:rPr>
            <w:noProof/>
            <w:webHidden/>
          </w:rPr>
          <w:fldChar w:fldCharType="separate"/>
        </w:r>
        <w:r w:rsidR="00760291">
          <w:rPr>
            <w:noProof/>
            <w:webHidden/>
          </w:rPr>
          <w:t>241</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75" w:history="1">
        <w:r w:rsidR="00760291" w:rsidRPr="00FC07D2">
          <w:rPr>
            <w:rStyle w:val="Hyperlink"/>
            <w:noProof/>
          </w:rPr>
          <w:t>Ekrānforma 70. Bankas konta rediģēšana</w:t>
        </w:r>
        <w:r w:rsidR="00760291">
          <w:rPr>
            <w:noProof/>
            <w:webHidden/>
          </w:rPr>
          <w:tab/>
        </w:r>
        <w:r w:rsidR="00760291">
          <w:rPr>
            <w:noProof/>
            <w:webHidden/>
          </w:rPr>
          <w:fldChar w:fldCharType="begin"/>
        </w:r>
        <w:r w:rsidR="00760291">
          <w:rPr>
            <w:noProof/>
            <w:webHidden/>
          </w:rPr>
          <w:instrText xml:space="preserve"> PAGEREF _Toc179879175 \h </w:instrText>
        </w:r>
        <w:r w:rsidR="00760291">
          <w:rPr>
            <w:noProof/>
            <w:webHidden/>
          </w:rPr>
        </w:r>
        <w:r w:rsidR="00760291">
          <w:rPr>
            <w:noProof/>
            <w:webHidden/>
          </w:rPr>
          <w:fldChar w:fldCharType="separate"/>
        </w:r>
        <w:r w:rsidR="00760291">
          <w:rPr>
            <w:noProof/>
            <w:webHidden/>
          </w:rPr>
          <w:t>242</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76" w:history="1">
        <w:r w:rsidR="00760291" w:rsidRPr="00FC07D2">
          <w:rPr>
            <w:rStyle w:val="Hyperlink"/>
            <w:noProof/>
          </w:rPr>
          <w:t>Ekrānforma 71. Adreses un tās kontaktpersonu pievienošanas ekrānforma</w:t>
        </w:r>
        <w:r w:rsidR="00760291">
          <w:rPr>
            <w:noProof/>
            <w:webHidden/>
          </w:rPr>
          <w:tab/>
        </w:r>
        <w:r w:rsidR="00760291">
          <w:rPr>
            <w:noProof/>
            <w:webHidden/>
          </w:rPr>
          <w:fldChar w:fldCharType="begin"/>
        </w:r>
        <w:r w:rsidR="00760291">
          <w:rPr>
            <w:noProof/>
            <w:webHidden/>
          </w:rPr>
          <w:instrText xml:space="preserve"> PAGEREF _Toc179879176 \h </w:instrText>
        </w:r>
        <w:r w:rsidR="00760291">
          <w:rPr>
            <w:noProof/>
            <w:webHidden/>
          </w:rPr>
        </w:r>
        <w:r w:rsidR="00760291">
          <w:rPr>
            <w:noProof/>
            <w:webHidden/>
          </w:rPr>
          <w:fldChar w:fldCharType="separate"/>
        </w:r>
        <w:r w:rsidR="00760291">
          <w:rPr>
            <w:noProof/>
            <w:webHidden/>
          </w:rPr>
          <w:t>247</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77" w:history="1">
        <w:r w:rsidR="00760291" w:rsidRPr="00FC07D2">
          <w:rPr>
            <w:rStyle w:val="Hyperlink"/>
            <w:noProof/>
          </w:rPr>
          <w:t>Ekrānforma 72. Adreses un tās kontaktpersonu rediģēšanas ekrānforma</w:t>
        </w:r>
        <w:r w:rsidR="00760291">
          <w:rPr>
            <w:noProof/>
            <w:webHidden/>
          </w:rPr>
          <w:tab/>
        </w:r>
        <w:r w:rsidR="00760291">
          <w:rPr>
            <w:noProof/>
            <w:webHidden/>
          </w:rPr>
          <w:fldChar w:fldCharType="begin"/>
        </w:r>
        <w:r w:rsidR="00760291">
          <w:rPr>
            <w:noProof/>
            <w:webHidden/>
          </w:rPr>
          <w:instrText xml:space="preserve"> PAGEREF _Toc179879177 \h </w:instrText>
        </w:r>
        <w:r w:rsidR="00760291">
          <w:rPr>
            <w:noProof/>
            <w:webHidden/>
          </w:rPr>
        </w:r>
        <w:r w:rsidR="00760291">
          <w:rPr>
            <w:noProof/>
            <w:webHidden/>
          </w:rPr>
          <w:fldChar w:fldCharType="separate"/>
        </w:r>
        <w:r w:rsidR="00760291">
          <w:rPr>
            <w:noProof/>
            <w:webHidden/>
          </w:rPr>
          <w:t>254</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78" w:history="1">
        <w:r w:rsidR="00760291" w:rsidRPr="00FC07D2">
          <w:rPr>
            <w:rStyle w:val="Hyperlink"/>
            <w:noProof/>
          </w:rPr>
          <w:t>Ekrānforma 73. Atskaišu saraksts</w:t>
        </w:r>
        <w:r w:rsidR="00760291">
          <w:rPr>
            <w:noProof/>
            <w:webHidden/>
          </w:rPr>
          <w:tab/>
        </w:r>
        <w:r w:rsidR="00760291">
          <w:rPr>
            <w:noProof/>
            <w:webHidden/>
          </w:rPr>
          <w:fldChar w:fldCharType="begin"/>
        </w:r>
        <w:r w:rsidR="00760291">
          <w:rPr>
            <w:noProof/>
            <w:webHidden/>
          </w:rPr>
          <w:instrText xml:space="preserve"> PAGEREF _Toc179879178 \h </w:instrText>
        </w:r>
        <w:r w:rsidR="00760291">
          <w:rPr>
            <w:noProof/>
            <w:webHidden/>
          </w:rPr>
        </w:r>
        <w:r w:rsidR="00760291">
          <w:rPr>
            <w:noProof/>
            <w:webHidden/>
          </w:rPr>
          <w:fldChar w:fldCharType="separate"/>
        </w:r>
        <w:r w:rsidR="00760291">
          <w:rPr>
            <w:noProof/>
            <w:webHidden/>
          </w:rPr>
          <w:t>262</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79" w:history="1">
        <w:r w:rsidR="00760291" w:rsidRPr="00FC07D2">
          <w:rPr>
            <w:rStyle w:val="Hyperlink"/>
            <w:noProof/>
          </w:rPr>
          <w:t>Ekrānforma 74. Publikācijas apskate</w:t>
        </w:r>
        <w:r w:rsidR="00760291">
          <w:rPr>
            <w:noProof/>
            <w:webHidden/>
          </w:rPr>
          <w:tab/>
        </w:r>
        <w:r w:rsidR="00760291">
          <w:rPr>
            <w:noProof/>
            <w:webHidden/>
          </w:rPr>
          <w:fldChar w:fldCharType="begin"/>
        </w:r>
        <w:r w:rsidR="00760291">
          <w:rPr>
            <w:noProof/>
            <w:webHidden/>
          </w:rPr>
          <w:instrText xml:space="preserve"> PAGEREF _Toc179879179 \h </w:instrText>
        </w:r>
        <w:r w:rsidR="00760291">
          <w:rPr>
            <w:noProof/>
            <w:webHidden/>
          </w:rPr>
        </w:r>
        <w:r w:rsidR="00760291">
          <w:rPr>
            <w:noProof/>
            <w:webHidden/>
          </w:rPr>
          <w:fldChar w:fldCharType="separate"/>
        </w:r>
        <w:r w:rsidR="00760291">
          <w:rPr>
            <w:noProof/>
            <w:webHidden/>
          </w:rPr>
          <w:t>269</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80" w:history="1">
        <w:r w:rsidR="00760291" w:rsidRPr="00FC07D2">
          <w:rPr>
            <w:rStyle w:val="Hyperlink"/>
            <w:noProof/>
          </w:rPr>
          <w:t>Ekrānforma 75. Pieteikumu bloks</w:t>
        </w:r>
        <w:r w:rsidR="00760291">
          <w:rPr>
            <w:noProof/>
            <w:webHidden/>
          </w:rPr>
          <w:tab/>
        </w:r>
        <w:r w:rsidR="00760291">
          <w:rPr>
            <w:noProof/>
            <w:webHidden/>
          </w:rPr>
          <w:fldChar w:fldCharType="begin"/>
        </w:r>
        <w:r w:rsidR="00760291">
          <w:rPr>
            <w:noProof/>
            <w:webHidden/>
          </w:rPr>
          <w:instrText xml:space="preserve"> PAGEREF _Toc179879180 \h </w:instrText>
        </w:r>
        <w:r w:rsidR="00760291">
          <w:rPr>
            <w:noProof/>
            <w:webHidden/>
          </w:rPr>
        </w:r>
        <w:r w:rsidR="00760291">
          <w:rPr>
            <w:noProof/>
            <w:webHidden/>
          </w:rPr>
          <w:fldChar w:fldCharType="separate"/>
        </w:r>
        <w:r w:rsidR="00760291">
          <w:rPr>
            <w:noProof/>
            <w:webHidden/>
          </w:rPr>
          <w:t>270</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81" w:history="1">
        <w:r w:rsidR="00760291" w:rsidRPr="00FC07D2">
          <w:rPr>
            <w:rStyle w:val="Hyperlink"/>
            <w:noProof/>
          </w:rPr>
          <w:t>Ekrānforma 76. Ieteikuma izveidošana un nosūtīšana</w:t>
        </w:r>
        <w:r w:rsidR="00760291">
          <w:rPr>
            <w:noProof/>
            <w:webHidden/>
          </w:rPr>
          <w:tab/>
        </w:r>
        <w:r w:rsidR="00760291">
          <w:rPr>
            <w:noProof/>
            <w:webHidden/>
          </w:rPr>
          <w:fldChar w:fldCharType="begin"/>
        </w:r>
        <w:r w:rsidR="00760291">
          <w:rPr>
            <w:noProof/>
            <w:webHidden/>
          </w:rPr>
          <w:instrText xml:space="preserve"> PAGEREF _Toc179879181 \h </w:instrText>
        </w:r>
        <w:r w:rsidR="00760291">
          <w:rPr>
            <w:noProof/>
            <w:webHidden/>
          </w:rPr>
        </w:r>
        <w:r w:rsidR="00760291">
          <w:rPr>
            <w:noProof/>
            <w:webHidden/>
          </w:rPr>
          <w:fldChar w:fldCharType="separate"/>
        </w:r>
        <w:r w:rsidR="00760291">
          <w:rPr>
            <w:noProof/>
            <w:webHidden/>
          </w:rPr>
          <w:t>271</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82" w:history="1">
        <w:r w:rsidR="00760291" w:rsidRPr="00FC07D2">
          <w:rPr>
            <w:rStyle w:val="Hyperlink"/>
            <w:noProof/>
          </w:rPr>
          <w:t>Ekrānforma 77. Sūdzības izveidošana un nosūtīšana</w:t>
        </w:r>
        <w:r w:rsidR="00760291">
          <w:rPr>
            <w:noProof/>
            <w:webHidden/>
          </w:rPr>
          <w:tab/>
        </w:r>
        <w:r w:rsidR="00760291">
          <w:rPr>
            <w:noProof/>
            <w:webHidden/>
          </w:rPr>
          <w:fldChar w:fldCharType="begin"/>
        </w:r>
        <w:r w:rsidR="00760291">
          <w:rPr>
            <w:noProof/>
            <w:webHidden/>
          </w:rPr>
          <w:instrText xml:space="preserve"> PAGEREF _Toc179879182 \h </w:instrText>
        </w:r>
        <w:r w:rsidR="00760291">
          <w:rPr>
            <w:noProof/>
            <w:webHidden/>
          </w:rPr>
        </w:r>
        <w:r w:rsidR="00760291">
          <w:rPr>
            <w:noProof/>
            <w:webHidden/>
          </w:rPr>
          <w:fldChar w:fldCharType="separate"/>
        </w:r>
        <w:r w:rsidR="00760291">
          <w:rPr>
            <w:noProof/>
            <w:webHidden/>
          </w:rPr>
          <w:t>272</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83" w:history="1">
        <w:r w:rsidR="00760291" w:rsidRPr="00FC07D2">
          <w:rPr>
            <w:rStyle w:val="Hyperlink"/>
            <w:noProof/>
          </w:rPr>
          <w:t>Ekrānforma 78. Konfigurācijas parametra uzturēšana</w:t>
        </w:r>
        <w:r w:rsidR="00760291">
          <w:rPr>
            <w:noProof/>
            <w:webHidden/>
          </w:rPr>
          <w:tab/>
        </w:r>
        <w:r w:rsidR="00760291">
          <w:rPr>
            <w:noProof/>
            <w:webHidden/>
          </w:rPr>
          <w:fldChar w:fldCharType="begin"/>
        </w:r>
        <w:r w:rsidR="00760291">
          <w:rPr>
            <w:noProof/>
            <w:webHidden/>
          </w:rPr>
          <w:instrText xml:space="preserve"> PAGEREF _Toc179879183 \h </w:instrText>
        </w:r>
        <w:r w:rsidR="00760291">
          <w:rPr>
            <w:noProof/>
            <w:webHidden/>
          </w:rPr>
        </w:r>
        <w:r w:rsidR="00760291">
          <w:rPr>
            <w:noProof/>
            <w:webHidden/>
          </w:rPr>
          <w:fldChar w:fldCharType="separate"/>
        </w:r>
        <w:r w:rsidR="00760291">
          <w:rPr>
            <w:noProof/>
            <w:webHidden/>
          </w:rPr>
          <w:t>274</w:t>
        </w:r>
        <w:r w:rsidR="00760291">
          <w:rPr>
            <w:noProof/>
            <w:webHidden/>
          </w:rPr>
          <w:fldChar w:fldCharType="end"/>
        </w:r>
      </w:hyperlink>
    </w:p>
    <w:p w:rsidR="00760291" w:rsidRDefault="005C1048">
      <w:pPr>
        <w:pStyle w:val="TableofFigures"/>
        <w:tabs>
          <w:tab w:val="right" w:leader="dot" w:pos="9351"/>
        </w:tabs>
        <w:rPr>
          <w:rFonts w:asciiTheme="minorHAnsi" w:eastAsiaTheme="minorEastAsia" w:hAnsiTheme="minorHAnsi" w:cstheme="minorBidi"/>
          <w:noProof/>
          <w:sz w:val="22"/>
          <w:szCs w:val="22"/>
        </w:rPr>
      </w:pPr>
      <w:hyperlink w:anchor="_Toc179879184" w:history="1">
        <w:r w:rsidR="00760291" w:rsidRPr="00FC07D2">
          <w:rPr>
            <w:rStyle w:val="Hyperlink"/>
            <w:noProof/>
          </w:rPr>
          <w:t>Ekrānforma 79. Konfigurācijas parametra uzturēšanas ekrānforma ar konkrētajā līmenī definētu vērtību</w:t>
        </w:r>
        <w:r w:rsidR="00760291">
          <w:rPr>
            <w:noProof/>
            <w:webHidden/>
          </w:rPr>
          <w:tab/>
        </w:r>
        <w:r w:rsidR="00760291">
          <w:rPr>
            <w:noProof/>
            <w:webHidden/>
          </w:rPr>
          <w:fldChar w:fldCharType="begin"/>
        </w:r>
        <w:r w:rsidR="00760291">
          <w:rPr>
            <w:noProof/>
            <w:webHidden/>
          </w:rPr>
          <w:instrText xml:space="preserve"> PAGEREF _Toc179879184 \h </w:instrText>
        </w:r>
        <w:r w:rsidR="00760291">
          <w:rPr>
            <w:noProof/>
            <w:webHidden/>
          </w:rPr>
        </w:r>
        <w:r w:rsidR="00760291">
          <w:rPr>
            <w:noProof/>
            <w:webHidden/>
          </w:rPr>
          <w:fldChar w:fldCharType="separate"/>
        </w:r>
        <w:r w:rsidR="00760291">
          <w:rPr>
            <w:noProof/>
            <w:webHidden/>
          </w:rPr>
          <w:t>275</w:t>
        </w:r>
        <w:r w:rsidR="00760291">
          <w:rPr>
            <w:noProof/>
            <w:webHidden/>
          </w:rPr>
          <w:fldChar w:fldCharType="end"/>
        </w:r>
      </w:hyperlink>
    </w:p>
    <w:p w:rsidR="00BB4879" w:rsidRPr="003A3BF0" w:rsidRDefault="00BB4879" w:rsidP="00C1516A">
      <w:pPr>
        <w:pStyle w:val="Pamatteksts1"/>
      </w:pPr>
      <w:r>
        <w:fldChar w:fldCharType="end"/>
      </w:r>
    </w:p>
    <w:p w:rsidR="00BB4879" w:rsidRPr="0012103D" w:rsidRDefault="00BB4879" w:rsidP="00BB4879">
      <w:pPr>
        <w:pStyle w:val="Heading1"/>
        <w:numPr>
          <w:ilvl w:val="0"/>
          <w:numId w:val="3"/>
        </w:numPr>
      </w:pPr>
      <w:bookmarkStart w:id="400" w:name="_D2HTopic_610"/>
      <w:bookmarkStart w:id="401" w:name="_Toc179879093"/>
      <w:r>
        <w:lastRenderedPageBreak/>
        <w:t>Tabulu saraksts</w:t>
      </w:r>
      <w:bookmarkEnd w:id="400"/>
      <w:bookmarkEnd w:id="401"/>
    </w:p>
    <w:p w:rsidR="00760291" w:rsidRDefault="00BB4879">
      <w:pPr>
        <w:pStyle w:val="TableofFigures"/>
        <w:tabs>
          <w:tab w:val="right" w:leader="dot" w:pos="9351"/>
        </w:tabs>
        <w:rPr>
          <w:rFonts w:asciiTheme="minorHAnsi" w:eastAsiaTheme="minorEastAsia" w:hAnsiTheme="minorHAnsi" w:cstheme="minorBidi"/>
          <w:noProof/>
          <w:sz w:val="22"/>
          <w:szCs w:val="22"/>
        </w:rPr>
      </w:pPr>
      <w:r>
        <w:rPr>
          <w:rFonts w:cs="Arial"/>
          <w:b/>
          <w:i/>
          <w:iCs/>
          <w:kern w:val="32"/>
        </w:rPr>
        <w:fldChar w:fldCharType="begin"/>
      </w:r>
      <w:r>
        <w:rPr>
          <w:rFonts w:cs="Arial"/>
          <w:b/>
          <w:i/>
          <w:iCs/>
          <w:kern w:val="32"/>
        </w:rPr>
        <w:instrText xml:space="preserve"> TOC \f f \h \z \c "Tabula" </w:instrText>
      </w:r>
      <w:r>
        <w:rPr>
          <w:rFonts w:cs="Arial"/>
          <w:b/>
          <w:i/>
          <w:iCs/>
          <w:kern w:val="32"/>
        </w:rPr>
        <w:fldChar w:fldCharType="separate"/>
      </w:r>
      <w:hyperlink w:anchor="_Toc179879185" w:history="1">
        <w:r w:rsidR="00760291" w:rsidRPr="00B01AE1">
          <w:rPr>
            <w:rStyle w:val="Hyperlink"/>
            <w:noProof/>
          </w:rPr>
          <w:t>Tabula 1. Dokumentā izmantotie apzīmējumi un vienošanās</w:t>
        </w:r>
        <w:r w:rsidR="00760291">
          <w:rPr>
            <w:noProof/>
            <w:webHidden/>
          </w:rPr>
          <w:tab/>
        </w:r>
        <w:r w:rsidR="00760291">
          <w:rPr>
            <w:noProof/>
            <w:webHidden/>
          </w:rPr>
          <w:fldChar w:fldCharType="begin"/>
        </w:r>
        <w:r w:rsidR="00760291">
          <w:rPr>
            <w:noProof/>
            <w:webHidden/>
          </w:rPr>
          <w:instrText xml:space="preserve"> PAGEREF _Toc179879185 \h </w:instrText>
        </w:r>
        <w:r w:rsidR="00760291">
          <w:rPr>
            <w:noProof/>
            <w:webHidden/>
          </w:rPr>
        </w:r>
        <w:r w:rsidR="00760291">
          <w:rPr>
            <w:noProof/>
            <w:webHidden/>
          </w:rPr>
          <w:fldChar w:fldCharType="separate"/>
        </w:r>
        <w:r w:rsidR="00760291">
          <w:rPr>
            <w:noProof/>
            <w:webHidden/>
          </w:rPr>
          <w:t>11</w:t>
        </w:r>
        <w:r w:rsidR="00760291">
          <w:rPr>
            <w:noProof/>
            <w:webHidden/>
          </w:rPr>
          <w:fldChar w:fldCharType="end"/>
        </w:r>
      </w:hyperlink>
    </w:p>
    <w:p w:rsidR="00BB4879" w:rsidRPr="00B34B85" w:rsidRDefault="00BB4879" w:rsidP="00C1516A">
      <w:pPr>
        <w:pStyle w:val="Pamatteksts1"/>
      </w:pPr>
      <w:r>
        <w:fldChar w:fldCharType="end"/>
      </w:r>
    </w:p>
    <w:p w:rsidR="00BB4879" w:rsidRPr="0012103D" w:rsidRDefault="00BB4879" w:rsidP="00BB4879">
      <w:pPr>
        <w:pStyle w:val="Heading1"/>
        <w:numPr>
          <w:ilvl w:val="0"/>
          <w:numId w:val="3"/>
        </w:numPr>
      </w:pPr>
      <w:bookmarkStart w:id="402" w:name="_D2HTopic_558"/>
      <w:bookmarkStart w:id="403" w:name="_Toc179879094"/>
      <w:r w:rsidRPr="0012103D">
        <w:lastRenderedPageBreak/>
        <w:t>Indekss</w:t>
      </w:r>
      <w:bookmarkEnd w:id="402"/>
      <w:bookmarkEnd w:id="403"/>
    </w:p>
    <w:p w:rsidR="00760291" w:rsidRDefault="00BB4879" w:rsidP="00C1516A">
      <w:pPr>
        <w:pStyle w:val="Pamatteksts1"/>
        <w:rPr>
          <w:noProof/>
        </w:rPr>
        <w:sectPr w:rsidR="00760291" w:rsidSect="00760291">
          <w:headerReference w:type="even" r:id="rId374"/>
          <w:headerReference w:type="default" r:id="rId375"/>
          <w:footerReference w:type="even" r:id="rId376"/>
          <w:footerReference w:type="default" r:id="rId377"/>
          <w:headerReference w:type="first" r:id="rId378"/>
          <w:pgSz w:w="11906" w:h="16838" w:code="9"/>
          <w:pgMar w:top="1440" w:right="748" w:bottom="1440" w:left="1797" w:header="709" w:footer="680" w:gutter="0"/>
          <w:cols w:space="720"/>
          <w:titlePg/>
          <w:docGrid w:linePitch="360"/>
        </w:sectPr>
      </w:pPr>
      <w:r w:rsidRPr="00825270">
        <w:fldChar w:fldCharType="begin"/>
      </w:r>
      <w:r w:rsidRPr="00825270">
        <w:instrText xml:space="preserve"> INDEX \e "</w:instrText>
      </w:r>
      <w:r w:rsidRPr="00825270">
        <w:tab/>
        <w:instrText xml:space="preserve">" \c "2" \z "1062" </w:instrText>
      </w:r>
      <w:r w:rsidRPr="00825270">
        <w:fldChar w:fldCharType="separate"/>
      </w:r>
    </w:p>
    <w:p w:rsidR="00760291" w:rsidRDefault="00760291">
      <w:pPr>
        <w:pStyle w:val="Index1"/>
        <w:tabs>
          <w:tab w:val="right" w:leader="dot" w:pos="4310"/>
        </w:tabs>
        <w:rPr>
          <w:noProof/>
        </w:rPr>
      </w:pPr>
      <w:r>
        <w:rPr>
          <w:noProof/>
        </w:rPr>
        <w:t>1 Biznesa terminu vārdnīca</w:t>
      </w:r>
      <w:r>
        <w:rPr>
          <w:noProof/>
        </w:rPr>
        <w:tab/>
        <w:t>282</w:t>
      </w:r>
    </w:p>
    <w:p w:rsidR="00760291" w:rsidRDefault="00760291">
      <w:pPr>
        <w:pStyle w:val="Index1"/>
        <w:tabs>
          <w:tab w:val="right" w:leader="dot" w:pos="4310"/>
        </w:tabs>
        <w:rPr>
          <w:noProof/>
        </w:rPr>
      </w:pPr>
      <w:r>
        <w:rPr>
          <w:noProof/>
        </w:rPr>
        <w:t>Adrese</w:t>
      </w:r>
      <w:r>
        <w:rPr>
          <w:noProof/>
        </w:rPr>
        <w:tab/>
        <w:t>244, 251, 259</w:t>
      </w:r>
    </w:p>
    <w:p w:rsidR="00760291" w:rsidRDefault="00760291">
      <w:pPr>
        <w:pStyle w:val="Index1"/>
        <w:tabs>
          <w:tab w:val="right" w:leader="dot" w:pos="4310"/>
        </w:tabs>
        <w:rPr>
          <w:noProof/>
        </w:rPr>
      </w:pPr>
      <w:r>
        <w:rPr>
          <w:noProof/>
        </w:rPr>
        <w:t>Adreses datu apskatīšana</w:t>
      </w:r>
      <w:r>
        <w:rPr>
          <w:noProof/>
        </w:rPr>
        <w:tab/>
        <w:t>229</w:t>
      </w:r>
    </w:p>
    <w:p w:rsidR="00760291" w:rsidRDefault="00760291">
      <w:pPr>
        <w:pStyle w:val="Index1"/>
        <w:tabs>
          <w:tab w:val="right" w:leader="dot" w:pos="4310"/>
        </w:tabs>
        <w:rPr>
          <w:noProof/>
        </w:rPr>
      </w:pPr>
      <w:r>
        <w:rPr>
          <w:noProof/>
        </w:rPr>
        <w:t>Adreses datu dzēšana</w:t>
      </w:r>
      <w:r>
        <w:rPr>
          <w:noProof/>
        </w:rPr>
        <w:tab/>
        <w:t>259</w:t>
      </w:r>
    </w:p>
    <w:p w:rsidR="00760291" w:rsidRDefault="00760291">
      <w:pPr>
        <w:pStyle w:val="Index1"/>
        <w:tabs>
          <w:tab w:val="right" w:leader="dot" w:pos="4310"/>
        </w:tabs>
        <w:rPr>
          <w:noProof/>
        </w:rPr>
      </w:pPr>
      <w:r>
        <w:rPr>
          <w:noProof/>
        </w:rPr>
        <w:t>Adreses datu rediģēšana</w:t>
      </w:r>
      <w:r>
        <w:rPr>
          <w:noProof/>
        </w:rPr>
        <w:tab/>
        <w:t>251</w:t>
      </w:r>
    </w:p>
    <w:p w:rsidR="00760291" w:rsidRDefault="00760291">
      <w:pPr>
        <w:pStyle w:val="Index1"/>
        <w:tabs>
          <w:tab w:val="right" w:leader="dot" w:pos="4310"/>
        </w:tabs>
        <w:rPr>
          <w:noProof/>
        </w:rPr>
      </w:pPr>
      <w:r>
        <w:rPr>
          <w:noProof/>
        </w:rPr>
        <w:t>Adreses datu reģistrēšana</w:t>
      </w:r>
      <w:r>
        <w:rPr>
          <w:noProof/>
        </w:rPr>
        <w:tab/>
        <w:t>244</w:t>
      </w:r>
    </w:p>
    <w:p w:rsidR="00760291" w:rsidRDefault="00760291">
      <w:pPr>
        <w:pStyle w:val="Index1"/>
        <w:tabs>
          <w:tab w:val="right" w:leader="dot" w:pos="4310"/>
        </w:tabs>
        <w:rPr>
          <w:noProof/>
        </w:rPr>
      </w:pPr>
      <w:r>
        <w:rPr>
          <w:noProof/>
        </w:rPr>
        <w:t>Adreses un tās kontaktpersonu datu rediģēšana</w:t>
      </w:r>
      <w:r>
        <w:rPr>
          <w:noProof/>
        </w:rPr>
        <w:tab/>
        <w:t>251</w:t>
      </w:r>
    </w:p>
    <w:p w:rsidR="00760291" w:rsidRDefault="00760291">
      <w:pPr>
        <w:pStyle w:val="Index1"/>
        <w:tabs>
          <w:tab w:val="right" w:leader="dot" w:pos="4310"/>
        </w:tabs>
        <w:rPr>
          <w:noProof/>
        </w:rPr>
      </w:pPr>
      <w:r>
        <w:rPr>
          <w:noProof/>
        </w:rPr>
        <w:t>Aktīvais Grozs</w:t>
      </w:r>
      <w:r>
        <w:rPr>
          <w:noProof/>
        </w:rPr>
        <w:tab/>
        <w:t>282</w:t>
      </w:r>
    </w:p>
    <w:p w:rsidR="00760291" w:rsidRDefault="00760291">
      <w:pPr>
        <w:pStyle w:val="Index1"/>
        <w:tabs>
          <w:tab w:val="right" w:leader="dot" w:pos="4310"/>
        </w:tabs>
        <w:rPr>
          <w:noProof/>
        </w:rPr>
      </w:pPr>
      <w:r>
        <w:rPr>
          <w:noProof/>
        </w:rPr>
        <w:t>Apakškategorija</w:t>
      </w:r>
      <w:r>
        <w:rPr>
          <w:noProof/>
        </w:rPr>
        <w:tab/>
        <w:t>51, 60</w:t>
      </w:r>
    </w:p>
    <w:p w:rsidR="00760291" w:rsidRDefault="00760291">
      <w:pPr>
        <w:pStyle w:val="Index1"/>
        <w:tabs>
          <w:tab w:val="right" w:leader="dot" w:pos="4310"/>
        </w:tabs>
        <w:rPr>
          <w:noProof/>
        </w:rPr>
      </w:pPr>
      <w:r>
        <w:rPr>
          <w:noProof/>
        </w:rPr>
        <w:t>apskatīšana</w:t>
      </w:r>
      <w:r>
        <w:rPr>
          <w:noProof/>
        </w:rPr>
        <w:tab/>
        <w:t>68</w:t>
      </w:r>
    </w:p>
    <w:p w:rsidR="00760291" w:rsidRDefault="00760291">
      <w:pPr>
        <w:pStyle w:val="Index1"/>
        <w:tabs>
          <w:tab w:val="right" w:leader="dot" w:pos="4310"/>
        </w:tabs>
        <w:rPr>
          <w:noProof/>
        </w:rPr>
      </w:pPr>
      <w:r>
        <w:rPr>
          <w:noProof/>
        </w:rPr>
        <w:t>Arhivēta kataloga dzēšana</w:t>
      </w:r>
      <w:r>
        <w:rPr>
          <w:noProof/>
        </w:rPr>
        <w:tab/>
        <w:t>182</w:t>
      </w:r>
    </w:p>
    <w:p w:rsidR="00760291" w:rsidRDefault="00760291">
      <w:pPr>
        <w:pStyle w:val="Index1"/>
        <w:tabs>
          <w:tab w:val="right" w:leader="dot" w:pos="4310"/>
        </w:tabs>
        <w:rPr>
          <w:noProof/>
        </w:rPr>
      </w:pPr>
      <w:r>
        <w:rPr>
          <w:noProof/>
        </w:rPr>
        <w:t>Atlaide</w:t>
      </w:r>
      <w:r>
        <w:rPr>
          <w:noProof/>
        </w:rPr>
        <w:tab/>
        <w:t>282</w:t>
      </w:r>
    </w:p>
    <w:p w:rsidR="00760291" w:rsidRDefault="00760291">
      <w:pPr>
        <w:pStyle w:val="Index1"/>
        <w:tabs>
          <w:tab w:val="right" w:leader="dot" w:pos="4310"/>
        </w:tabs>
        <w:rPr>
          <w:noProof/>
        </w:rPr>
      </w:pPr>
      <w:r>
        <w:rPr>
          <w:noProof/>
        </w:rPr>
        <w:t>Atliktais grozs</w:t>
      </w:r>
      <w:r>
        <w:rPr>
          <w:noProof/>
        </w:rPr>
        <w:tab/>
        <w:t>282</w:t>
      </w:r>
    </w:p>
    <w:p w:rsidR="00760291" w:rsidRDefault="00760291">
      <w:pPr>
        <w:pStyle w:val="Index1"/>
        <w:tabs>
          <w:tab w:val="right" w:leader="dot" w:pos="4310"/>
        </w:tabs>
        <w:rPr>
          <w:noProof/>
        </w:rPr>
      </w:pPr>
      <w:r>
        <w:rPr>
          <w:noProof/>
        </w:rPr>
        <w:t>Atrasto Katalogu saraksts</w:t>
      </w:r>
      <w:r>
        <w:rPr>
          <w:noProof/>
        </w:rPr>
        <w:tab/>
        <w:t>57, 59, 60</w:t>
      </w:r>
    </w:p>
    <w:p w:rsidR="00760291" w:rsidRDefault="00760291">
      <w:pPr>
        <w:pStyle w:val="Index1"/>
        <w:tabs>
          <w:tab w:val="right" w:leader="dot" w:pos="4310"/>
        </w:tabs>
        <w:rPr>
          <w:noProof/>
        </w:rPr>
      </w:pPr>
      <w:r>
        <w:rPr>
          <w:noProof/>
        </w:rPr>
        <w:t>Atrasto Kategoriju saraksts</w:t>
      </w:r>
      <w:r>
        <w:rPr>
          <w:noProof/>
        </w:rPr>
        <w:tab/>
        <w:t>57, 59, 60</w:t>
      </w:r>
    </w:p>
    <w:p w:rsidR="00760291" w:rsidRDefault="00760291">
      <w:pPr>
        <w:pStyle w:val="Index1"/>
        <w:tabs>
          <w:tab w:val="right" w:leader="dot" w:pos="4310"/>
        </w:tabs>
        <w:rPr>
          <w:noProof/>
        </w:rPr>
      </w:pPr>
      <w:r>
        <w:rPr>
          <w:noProof/>
        </w:rPr>
        <w:t>Atskaites</w:t>
      </w:r>
      <w:r>
        <w:rPr>
          <w:noProof/>
        </w:rPr>
        <w:tab/>
        <w:t>262</w:t>
      </w:r>
    </w:p>
    <w:p w:rsidR="00760291" w:rsidRDefault="00760291">
      <w:pPr>
        <w:pStyle w:val="Index1"/>
        <w:tabs>
          <w:tab w:val="right" w:leader="dot" w:pos="4310"/>
        </w:tabs>
        <w:rPr>
          <w:noProof/>
        </w:rPr>
      </w:pPr>
      <w:r>
        <w:rPr>
          <w:noProof/>
        </w:rPr>
        <w:t>Atskaites apskatīšana</w:t>
      </w:r>
      <w:r>
        <w:rPr>
          <w:noProof/>
        </w:rPr>
        <w:tab/>
        <w:t>267</w:t>
      </w:r>
    </w:p>
    <w:p w:rsidR="00760291" w:rsidRDefault="00760291">
      <w:pPr>
        <w:pStyle w:val="Index1"/>
        <w:tabs>
          <w:tab w:val="right" w:leader="dot" w:pos="4310"/>
        </w:tabs>
        <w:rPr>
          <w:noProof/>
        </w:rPr>
      </w:pPr>
      <w:r>
        <w:rPr>
          <w:noProof/>
        </w:rPr>
        <w:t>Autentifikācija</w:t>
      </w:r>
      <w:r>
        <w:rPr>
          <w:noProof/>
        </w:rPr>
        <w:tab/>
        <w:t>29, 30, 31, 282</w:t>
      </w:r>
    </w:p>
    <w:p w:rsidR="00760291" w:rsidRDefault="00760291">
      <w:pPr>
        <w:pStyle w:val="Index1"/>
        <w:tabs>
          <w:tab w:val="right" w:leader="dot" w:pos="4310"/>
        </w:tabs>
        <w:rPr>
          <w:noProof/>
        </w:rPr>
      </w:pPr>
      <w:r>
        <w:rPr>
          <w:noProof/>
        </w:rPr>
        <w:t>Autentifikācija ar lietotāja rekvizītiem</w:t>
      </w:r>
      <w:r>
        <w:rPr>
          <w:noProof/>
        </w:rPr>
        <w:tab/>
        <w:t>30</w:t>
      </w:r>
    </w:p>
    <w:p w:rsidR="00760291" w:rsidRDefault="00760291">
      <w:pPr>
        <w:pStyle w:val="Index1"/>
        <w:tabs>
          <w:tab w:val="right" w:leader="dot" w:pos="4310"/>
        </w:tabs>
        <w:rPr>
          <w:noProof/>
        </w:rPr>
      </w:pPr>
      <w:r>
        <w:rPr>
          <w:noProof/>
        </w:rPr>
        <w:t>Autentifikācija, izmantojot ārējos autentifikācijas pakalpojumu sniedzējus</w:t>
      </w:r>
      <w:r>
        <w:rPr>
          <w:noProof/>
        </w:rPr>
        <w:tab/>
        <w:t>34</w:t>
      </w:r>
    </w:p>
    <w:p w:rsidR="00760291" w:rsidRDefault="00760291">
      <w:pPr>
        <w:pStyle w:val="Index1"/>
        <w:tabs>
          <w:tab w:val="right" w:leader="dot" w:pos="4310"/>
        </w:tabs>
        <w:rPr>
          <w:noProof/>
        </w:rPr>
      </w:pPr>
      <w:r>
        <w:rPr>
          <w:noProof/>
        </w:rPr>
        <w:t>Autorizācija</w:t>
      </w:r>
      <w:r>
        <w:rPr>
          <w:noProof/>
        </w:rPr>
        <w:tab/>
        <w:t>282</w:t>
      </w:r>
    </w:p>
    <w:p w:rsidR="00760291" w:rsidRDefault="00760291">
      <w:pPr>
        <w:pStyle w:val="Index1"/>
        <w:tabs>
          <w:tab w:val="right" w:leader="dot" w:pos="4310"/>
        </w:tabs>
        <w:rPr>
          <w:noProof/>
        </w:rPr>
      </w:pPr>
      <w:r>
        <w:rPr>
          <w:noProof/>
        </w:rPr>
        <w:t>Bankas konta datu apskatīšana</w:t>
      </w:r>
      <w:r>
        <w:rPr>
          <w:noProof/>
        </w:rPr>
        <w:tab/>
        <w:t>228</w:t>
      </w:r>
    </w:p>
    <w:p w:rsidR="00760291" w:rsidRDefault="00760291">
      <w:pPr>
        <w:pStyle w:val="Index1"/>
        <w:tabs>
          <w:tab w:val="right" w:leader="dot" w:pos="4310"/>
        </w:tabs>
        <w:rPr>
          <w:noProof/>
        </w:rPr>
      </w:pPr>
      <w:r>
        <w:rPr>
          <w:noProof/>
        </w:rPr>
        <w:t>Bankas konta datu rediģēšana</w:t>
      </w:r>
      <w:r>
        <w:rPr>
          <w:noProof/>
        </w:rPr>
        <w:tab/>
        <w:t>242</w:t>
      </w:r>
    </w:p>
    <w:p w:rsidR="00760291" w:rsidRDefault="00760291">
      <w:pPr>
        <w:pStyle w:val="Index1"/>
        <w:tabs>
          <w:tab w:val="right" w:leader="dot" w:pos="4310"/>
        </w:tabs>
        <w:rPr>
          <w:noProof/>
        </w:rPr>
      </w:pPr>
      <w:r>
        <w:rPr>
          <w:noProof/>
        </w:rPr>
        <w:t>Bankas konta datu reģistrēšana</w:t>
      </w:r>
      <w:r>
        <w:rPr>
          <w:noProof/>
        </w:rPr>
        <w:tab/>
        <w:t>241</w:t>
      </w:r>
    </w:p>
    <w:p w:rsidR="00760291" w:rsidRDefault="00760291">
      <w:pPr>
        <w:pStyle w:val="Index1"/>
        <w:tabs>
          <w:tab w:val="right" w:leader="dot" w:pos="4310"/>
        </w:tabs>
        <w:rPr>
          <w:noProof/>
        </w:rPr>
      </w:pPr>
      <w:r>
        <w:rPr>
          <w:noProof/>
        </w:rPr>
        <w:t>Bankas konta dzēšana</w:t>
      </w:r>
      <w:r>
        <w:rPr>
          <w:noProof/>
        </w:rPr>
        <w:tab/>
        <w:t>243</w:t>
      </w:r>
    </w:p>
    <w:p w:rsidR="00760291" w:rsidRDefault="00760291">
      <w:pPr>
        <w:pStyle w:val="Index1"/>
        <w:tabs>
          <w:tab w:val="right" w:leader="dot" w:pos="4310"/>
        </w:tabs>
        <w:rPr>
          <w:noProof/>
        </w:rPr>
      </w:pPr>
      <w:r>
        <w:rPr>
          <w:noProof/>
        </w:rPr>
        <w:t>Bankas konta pievienošana</w:t>
      </w:r>
      <w:r>
        <w:rPr>
          <w:noProof/>
        </w:rPr>
        <w:tab/>
        <w:t>241</w:t>
      </w:r>
    </w:p>
    <w:p w:rsidR="00760291" w:rsidRDefault="00760291">
      <w:pPr>
        <w:pStyle w:val="Index1"/>
        <w:tabs>
          <w:tab w:val="right" w:leader="dot" w:pos="4310"/>
        </w:tabs>
        <w:rPr>
          <w:noProof/>
        </w:rPr>
      </w:pPr>
      <w:r>
        <w:rPr>
          <w:noProof/>
        </w:rPr>
        <w:t>Bankas konts</w:t>
      </w:r>
      <w:r>
        <w:rPr>
          <w:noProof/>
        </w:rPr>
        <w:tab/>
        <w:t>241, 242, 243</w:t>
      </w:r>
    </w:p>
    <w:p w:rsidR="00760291" w:rsidRDefault="00760291">
      <w:pPr>
        <w:pStyle w:val="Index1"/>
        <w:tabs>
          <w:tab w:val="right" w:leader="dot" w:pos="4310"/>
        </w:tabs>
        <w:rPr>
          <w:noProof/>
        </w:rPr>
      </w:pPr>
      <w:r>
        <w:rPr>
          <w:noProof/>
        </w:rPr>
        <w:t>Bloķēts lietotājs</w:t>
      </w:r>
      <w:r>
        <w:rPr>
          <w:noProof/>
        </w:rPr>
        <w:tab/>
        <w:t>209</w:t>
      </w:r>
    </w:p>
    <w:p w:rsidR="00760291" w:rsidRDefault="00760291">
      <w:pPr>
        <w:pStyle w:val="Index1"/>
        <w:tabs>
          <w:tab w:val="right" w:leader="dot" w:pos="4310"/>
        </w:tabs>
        <w:rPr>
          <w:noProof/>
        </w:rPr>
      </w:pPr>
      <w:r>
        <w:rPr>
          <w:noProof/>
        </w:rPr>
        <w:t>CPV</w:t>
      </w:r>
      <w:r>
        <w:rPr>
          <w:noProof/>
        </w:rPr>
        <w:tab/>
        <w:t>282</w:t>
      </w:r>
    </w:p>
    <w:p w:rsidR="00760291" w:rsidRDefault="00760291">
      <w:pPr>
        <w:pStyle w:val="Index1"/>
        <w:tabs>
          <w:tab w:val="right" w:leader="dot" w:pos="4310"/>
        </w:tabs>
        <w:rPr>
          <w:noProof/>
        </w:rPr>
      </w:pPr>
      <w:r>
        <w:rPr>
          <w:noProof/>
        </w:rPr>
        <w:t>Dalības nosacījumi</w:t>
      </w:r>
      <w:r>
        <w:rPr>
          <w:noProof/>
        </w:rPr>
        <w:tab/>
        <w:t>282</w:t>
      </w:r>
    </w:p>
    <w:p w:rsidR="00760291" w:rsidRDefault="00760291">
      <w:pPr>
        <w:pStyle w:val="Index1"/>
        <w:tabs>
          <w:tab w:val="right" w:leader="dot" w:pos="4310"/>
        </w:tabs>
        <w:rPr>
          <w:noProof/>
        </w:rPr>
      </w:pPr>
      <w:r>
        <w:rPr>
          <w:noProof/>
        </w:rPr>
        <w:t>EIS</w:t>
      </w:r>
      <w:r>
        <w:rPr>
          <w:noProof/>
        </w:rPr>
        <w:tab/>
        <w:t>282</w:t>
      </w:r>
    </w:p>
    <w:p w:rsidR="00760291" w:rsidRDefault="00760291">
      <w:pPr>
        <w:pStyle w:val="Index1"/>
        <w:tabs>
          <w:tab w:val="right" w:leader="dot" w:pos="4310"/>
        </w:tabs>
        <w:rPr>
          <w:noProof/>
        </w:rPr>
      </w:pPr>
      <w:r>
        <w:rPr>
          <w:noProof/>
        </w:rPr>
        <w:t>Elektronisko Iepirkumu Sistēma</w:t>
      </w:r>
      <w:r>
        <w:rPr>
          <w:noProof/>
        </w:rPr>
        <w:tab/>
        <w:t>283</w:t>
      </w:r>
    </w:p>
    <w:p w:rsidR="00760291" w:rsidRDefault="00760291">
      <w:pPr>
        <w:pStyle w:val="Index1"/>
        <w:tabs>
          <w:tab w:val="right" w:leader="dot" w:pos="4310"/>
        </w:tabs>
        <w:rPr>
          <w:noProof/>
        </w:rPr>
      </w:pPr>
      <w:r>
        <w:rPr>
          <w:noProof/>
        </w:rPr>
        <w:t>Groza aktualizēšana</w:t>
      </w:r>
      <w:r>
        <w:rPr>
          <w:noProof/>
        </w:rPr>
        <w:tab/>
        <w:t>283</w:t>
      </w:r>
    </w:p>
    <w:p w:rsidR="00760291" w:rsidRDefault="00760291">
      <w:pPr>
        <w:pStyle w:val="Index1"/>
        <w:tabs>
          <w:tab w:val="right" w:leader="dot" w:pos="4310"/>
        </w:tabs>
        <w:rPr>
          <w:noProof/>
        </w:rPr>
      </w:pPr>
      <w:r>
        <w:rPr>
          <w:noProof/>
        </w:rPr>
        <w:t>Groza deaktivizēšana</w:t>
      </w:r>
      <w:r>
        <w:rPr>
          <w:noProof/>
        </w:rPr>
        <w:tab/>
        <w:t>283</w:t>
      </w:r>
    </w:p>
    <w:p w:rsidR="00760291" w:rsidRDefault="00760291">
      <w:pPr>
        <w:pStyle w:val="Index1"/>
        <w:tabs>
          <w:tab w:val="right" w:leader="dot" w:pos="4310"/>
        </w:tabs>
        <w:rPr>
          <w:noProof/>
        </w:rPr>
      </w:pPr>
      <w:r>
        <w:rPr>
          <w:noProof/>
        </w:rPr>
        <w:t>Groza dzēšana</w:t>
      </w:r>
      <w:r>
        <w:rPr>
          <w:noProof/>
        </w:rPr>
        <w:tab/>
        <w:t>283</w:t>
      </w:r>
    </w:p>
    <w:p w:rsidR="00760291" w:rsidRDefault="00760291">
      <w:pPr>
        <w:pStyle w:val="Index1"/>
        <w:tabs>
          <w:tab w:val="right" w:leader="dot" w:pos="4310"/>
        </w:tabs>
        <w:rPr>
          <w:noProof/>
        </w:rPr>
      </w:pPr>
      <w:r>
        <w:rPr>
          <w:noProof/>
        </w:rPr>
        <w:t>Groza izvērstās informācijas izdrukāšana</w:t>
      </w:r>
      <w:r>
        <w:rPr>
          <w:noProof/>
        </w:rPr>
        <w:tab/>
        <w:t>283</w:t>
      </w:r>
    </w:p>
    <w:p w:rsidR="00760291" w:rsidRDefault="00760291">
      <w:pPr>
        <w:pStyle w:val="Index1"/>
        <w:tabs>
          <w:tab w:val="right" w:leader="dot" w:pos="4310"/>
        </w:tabs>
        <w:rPr>
          <w:noProof/>
        </w:rPr>
      </w:pPr>
      <w:r>
        <w:rPr>
          <w:noProof/>
        </w:rPr>
        <w:t>Groza īsās informācijas izdrukāšana</w:t>
      </w:r>
      <w:r>
        <w:rPr>
          <w:noProof/>
        </w:rPr>
        <w:tab/>
        <w:t>283</w:t>
      </w:r>
    </w:p>
    <w:p w:rsidR="00760291" w:rsidRDefault="00760291">
      <w:pPr>
        <w:pStyle w:val="Index1"/>
        <w:tabs>
          <w:tab w:val="right" w:leader="dot" w:pos="4310"/>
        </w:tabs>
        <w:rPr>
          <w:noProof/>
        </w:rPr>
      </w:pPr>
      <w:r>
        <w:rPr>
          <w:noProof/>
        </w:rPr>
        <w:t>Groza kopēšana</w:t>
      </w:r>
      <w:r>
        <w:rPr>
          <w:noProof/>
        </w:rPr>
        <w:tab/>
        <w:t>283</w:t>
      </w:r>
    </w:p>
    <w:p w:rsidR="00760291" w:rsidRDefault="00760291">
      <w:pPr>
        <w:pStyle w:val="Index1"/>
        <w:tabs>
          <w:tab w:val="right" w:leader="dot" w:pos="4310"/>
        </w:tabs>
        <w:rPr>
          <w:noProof/>
        </w:rPr>
      </w:pPr>
      <w:r>
        <w:rPr>
          <w:noProof/>
        </w:rPr>
        <w:t>Groza mainīšana</w:t>
      </w:r>
      <w:r>
        <w:rPr>
          <w:noProof/>
        </w:rPr>
        <w:tab/>
        <w:t>283</w:t>
      </w:r>
    </w:p>
    <w:p w:rsidR="00760291" w:rsidRDefault="00760291">
      <w:pPr>
        <w:pStyle w:val="Index1"/>
        <w:tabs>
          <w:tab w:val="right" w:leader="dot" w:pos="4310"/>
        </w:tabs>
        <w:rPr>
          <w:noProof/>
        </w:rPr>
      </w:pPr>
      <w:r>
        <w:rPr>
          <w:noProof/>
        </w:rPr>
        <w:t>Groza rindas dzēšana</w:t>
      </w:r>
      <w:r>
        <w:rPr>
          <w:noProof/>
        </w:rPr>
        <w:tab/>
        <w:t>283</w:t>
      </w:r>
    </w:p>
    <w:p w:rsidR="00760291" w:rsidRDefault="00760291">
      <w:pPr>
        <w:pStyle w:val="Index1"/>
        <w:tabs>
          <w:tab w:val="right" w:leader="dot" w:pos="4310"/>
        </w:tabs>
        <w:rPr>
          <w:noProof/>
        </w:rPr>
      </w:pPr>
      <w:r>
        <w:rPr>
          <w:noProof/>
        </w:rPr>
        <w:t>Groza saglabāšana</w:t>
      </w:r>
      <w:r>
        <w:rPr>
          <w:noProof/>
        </w:rPr>
        <w:tab/>
        <w:t>283</w:t>
      </w:r>
    </w:p>
    <w:p w:rsidR="00760291" w:rsidRDefault="00760291">
      <w:pPr>
        <w:pStyle w:val="Index1"/>
        <w:tabs>
          <w:tab w:val="right" w:leader="dot" w:pos="4310"/>
        </w:tabs>
        <w:rPr>
          <w:noProof/>
        </w:rPr>
      </w:pPr>
      <w:r>
        <w:rPr>
          <w:noProof/>
        </w:rPr>
        <w:t>Grozs</w:t>
      </w:r>
      <w:r>
        <w:rPr>
          <w:noProof/>
        </w:rPr>
        <w:tab/>
        <w:t>283</w:t>
      </w:r>
    </w:p>
    <w:p w:rsidR="00760291" w:rsidRDefault="00760291">
      <w:pPr>
        <w:pStyle w:val="Index1"/>
        <w:tabs>
          <w:tab w:val="right" w:leader="dot" w:pos="4310"/>
        </w:tabs>
        <w:rPr>
          <w:noProof/>
        </w:rPr>
      </w:pPr>
      <w:r>
        <w:rPr>
          <w:noProof/>
        </w:rPr>
        <w:t>Grozu saraksts</w:t>
      </w:r>
      <w:r>
        <w:rPr>
          <w:noProof/>
        </w:rPr>
        <w:tab/>
        <w:t>283</w:t>
      </w:r>
    </w:p>
    <w:p w:rsidR="00760291" w:rsidRDefault="00760291">
      <w:pPr>
        <w:pStyle w:val="Index1"/>
        <w:tabs>
          <w:tab w:val="right" w:leader="dot" w:pos="4310"/>
        </w:tabs>
        <w:rPr>
          <w:noProof/>
        </w:rPr>
      </w:pPr>
      <w:r>
        <w:rPr>
          <w:noProof/>
        </w:rPr>
        <w:t>HTML</w:t>
      </w:r>
      <w:r>
        <w:rPr>
          <w:noProof/>
        </w:rPr>
        <w:tab/>
        <w:t>284</w:t>
      </w:r>
    </w:p>
    <w:p w:rsidR="00760291" w:rsidRDefault="00760291">
      <w:pPr>
        <w:pStyle w:val="Index1"/>
        <w:tabs>
          <w:tab w:val="right" w:leader="dot" w:pos="4310"/>
        </w:tabs>
        <w:rPr>
          <w:noProof/>
        </w:rPr>
      </w:pPr>
      <w:r>
        <w:rPr>
          <w:noProof/>
        </w:rPr>
        <w:t>HTML tagi</w:t>
      </w:r>
      <w:r>
        <w:rPr>
          <w:noProof/>
        </w:rPr>
        <w:tab/>
        <w:t>284</w:t>
      </w:r>
    </w:p>
    <w:p w:rsidR="00760291" w:rsidRDefault="00760291">
      <w:pPr>
        <w:pStyle w:val="Index1"/>
        <w:tabs>
          <w:tab w:val="right" w:leader="dot" w:pos="4310"/>
        </w:tabs>
        <w:rPr>
          <w:noProof/>
        </w:rPr>
      </w:pPr>
      <w:r>
        <w:rPr>
          <w:noProof/>
        </w:rPr>
        <w:t>Ieteikuma izveide</w:t>
      </w:r>
      <w:r>
        <w:rPr>
          <w:noProof/>
        </w:rPr>
        <w:tab/>
        <w:t>270</w:t>
      </w:r>
    </w:p>
    <w:p w:rsidR="00760291" w:rsidRDefault="00760291">
      <w:pPr>
        <w:pStyle w:val="Index1"/>
        <w:tabs>
          <w:tab w:val="right" w:leader="dot" w:pos="4310"/>
        </w:tabs>
        <w:rPr>
          <w:noProof/>
        </w:rPr>
      </w:pPr>
      <w:r>
        <w:rPr>
          <w:noProof/>
        </w:rPr>
        <w:t>izdrukāšana</w:t>
      </w:r>
      <w:r>
        <w:rPr>
          <w:noProof/>
        </w:rPr>
        <w:tab/>
        <w:t>173</w:t>
      </w:r>
    </w:p>
    <w:p w:rsidR="00760291" w:rsidRDefault="00760291">
      <w:pPr>
        <w:pStyle w:val="Index1"/>
        <w:tabs>
          <w:tab w:val="right" w:leader="dot" w:pos="4310"/>
        </w:tabs>
        <w:rPr>
          <w:noProof/>
        </w:rPr>
      </w:pPr>
      <w:r>
        <w:rPr>
          <w:noProof/>
        </w:rPr>
        <w:t>Izziņu pieprasītājs</w:t>
      </w:r>
      <w:r>
        <w:rPr>
          <w:noProof/>
        </w:rPr>
        <w:tab/>
        <w:t>191</w:t>
      </w:r>
    </w:p>
    <w:p w:rsidR="00760291" w:rsidRDefault="00760291">
      <w:pPr>
        <w:pStyle w:val="Index1"/>
        <w:tabs>
          <w:tab w:val="right" w:leader="dot" w:pos="4310"/>
        </w:tabs>
        <w:rPr>
          <w:noProof/>
        </w:rPr>
      </w:pPr>
      <w:r w:rsidRPr="00101272">
        <w:rPr>
          <w:noProof/>
          <w:shd w:val="clear" w:color="auto" w:fill="FFFFFF"/>
        </w:rPr>
        <w:t>Kataloga meklēšana</w:t>
      </w:r>
      <w:r>
        <w:rPr>
          <w:noProof/>
        </w:rPr>
        <w:tab/>
        <w:t>57</w:t>
      </w:r>
    </w:p>
    <w:p w:rsidR="00760291" w:rsidRDefault="00760291">
      <w:pPr>
        <w:pStyle w:val="Index1"/>
        <w:tabs>
          <w:tab w:val="right" w:leader="dot" w:pos="4310"/>
        </w:tabs>
        <w:rPr>
          <w:noProof/>
        </w:rPr>
      </w:pPr>
      <w:r>
        <w:rPr>
          <w:noProof/>
        </w:rPr>
        <w:t>Kataloga preces pievienošana grozam</w:t>
      </w:r>
      <w:r>
        <w:rPr>
          <w:noProof/>
        </w:rPr>
        <w:tab/>
        <w:t>284</w:t>
      </w:r>
    </w:p>
    <w:p w:rsidR="00760291" w:rsidRDefault="00760291">
      <w:pPr>
        <w:pStyle w:val="Index1"/>
        <w:tabs>
          <w:tab w:val="right" w:leader="dot" w:pos="4310"/>
        </w:tabs>
        <w:rPr>
          <w:noProof/>
        </w:rPr>
      </w:pPr>
      <w:r>
        <w:rPr>
          <w:noProof/>
        </w:rPr>
        <w:t>Katalogs</w:t>
      </w:r>
      <w:r>
        <w:rPr>
          <w:noProof/>
        </w:rPr>
        <w:tab/>
        <w:t>50, 284</w:t>
      </w:r>
    </w:p>
    <w:p w:rsidR="00760291" w:rsidRDefault="00760291">
      <w:pPr>
        <w:pStyle w:val="Index1"/>
        <w:tabs>
          <w:tab w:val="right" w:leader="dot" w:pos="4310"/>
        </w:tabs>
        <w:rPr>
          <w:noProof/>
        </w:rPr>
      </w:pPr>
      <w:r w:rsidRPr="00101272">
        <w:rPr>
          <w:noProof/>
          <w:shd w:val="clear" w:color="auto" w:fill="FFFFFF"/>
        </w:rPr>
        <w:t>Katalogu saraksts</w:t>
      </w:r>
      <w:r>
        <w:rPr>
          <w:noProof/>
        </w:rPr>
        <w:tab/>
        <w:t>50, 59</w:t>
      </w:r>
    </w:p>
    <w:p w:rsidR="00760291" w:rsidRDefault="00760291">
      <w:pPr>
        <w:pStyle w:val="Index1"/>
        <w:tabs>
          <w:tab w:val="right" w:leader="dot" w:pos="4310"/>
        </w:tabs>
        <w:rPr>
          <w:noProof/>
        </w:rPr>
      </w:pPr>
      <w:r>
        <w:rPr>
          <w:noProof/>
        </w:rPr>
        <w:t>Kategorija</w:t>
      </w:r>
      <w:r>
        <w:rPr>
          <w:noProof/>
        </w:rPr>
        <w:tab/>
        <w:t>51, 59, 61, 284</w:t>
      </w:r>
    </w:p>
    <w:p w:rsidR="00760291" w:rsidRDefault="00760291">
      <w:pPr>
        <w:pStyle w:val="Index1"/>
        <w:tabs>
          <w:tab w:val="right" w:leader="dot" w:pos="4310"/>
        </w:tabs>
        <w:rPr>
          <w:noProof/>
        </w:rPr>
      </w:pPr>
      <w:r w:rsidRPr="00101272">
        <w:rPr>
          <w:noProof/>
          <w:shd w:val="clear" w:color="auto" w:fill="FFFFFF"/>
        </w:rPr>
        <w:t>Kategorijas meklēšana</w:t>
      </w:r>
      <w:r>
        <w:rPr>
          <w:noProof/>
        </w:rPr>
        <w:tab/>
        <w:t>27, 57</w:t>
      </w:r>
    </w:p>
    <w:p w:rsidR="00760291" w:rsidRDefault="00760291">
      <w:pPr>
        <w:pStyle w:val="Index1"/>
        <w:tabs>
          <w:tab w:val="right" w:leader="dot" w:pos="4310"/>
        </w:tabs>
        <w:rPr>
          <w:noProof/>
        </w:rPr>
      </w:pPr>
      <w:r>
        <w:rPr>
          <w:noProof/>
        </w:rPr>
        <w:t>Kategorijas vai Kataloga meklēšana</w:t>
      </w:r>
      <w:r>
        <w:rPr>
          <w:noProof/>
        </w:rPr>
        <w:tab/>
        <w:t>57</w:t>
      </w:r>
    </w:p>
    <w:p w:rsidR="00760291" w:rsidRDefault="00760291">
      <w:pPr>
        <w:pStyle w:val="Index1"/>
        <w:tabs>
          <w:tab w:val="right" w:leader="dot" w:pos="4310"/>
        </w:tabs>
        <w:rPr>
          <w:noProof/>
        </w:rPr>
      </w:pPr>
      <w:r>
        <w:rPr>
          <w:noProof/>
        </w:rPr>
        <w:t>Kategoriju saraksts</w:t>
      </w:r>
      <w:r>
        <w:rPr>
          <w:noProof/>
        </w:rPr>
        <w:tab/>
        <w:t>50, 51, 59</w:t>
      </w:r>
    </w:p>
    <w:p w:rsidR="00760291" w:rsidRDefault="00760291">
      <w:pPr>
        <w:pStyle w:val="Index1"/>
        <w:tabs>
          <w:tab w:val="right" w:leader="dot" w:pos="4310"/>
        </w:tabs>
        <w:rPr>
          <w:noProof/>
        </w:rPr>
      </w:pPr>
      <w:r>
        <w:rPr>
          <w:noProof/>
        </w:rPr>
        <w:t>Kodu karte</w:t>
      </w:r>
      <w:r>
        <w:rPr>
          <w:noProof/>
        </w:rPr>
        <w:tab/>
        <w:t>32, 204, 218</w:t>
      </w:r>
    </w:p>
    <w:p w:rsidR="00760291" w:rsidRDefault="00760291">
      <w:pPr>
        <w:pStyle w:val="Index1"/>
        <w:tabs>
          <w:tab w:val="right" w:leader="dot" w:pos="4310"/>
        </w:tabs>
        <w:rPr>
          <w:noProof/>
        </w:rPr>
      </w:pPr>
      <w:r>
        <w:rPr>
          <w:noProof/>
        </w:rPr>
        <w:t>Kodu kartes ģenerēšana</w:t>
      </w:r>
      <w:r>
        <w:rPr>
          <w:noProof/>
        </w:rPr>
        <w:tab/>
        <w:t>218</w:t>
      </w:r>
    </w:p>
    <w:p w:rsidR="00760291" w:rsidRDefault="00760291">
      <w:pPr>
        <w:pStyle w:val="Index1"/>
        <w:tabs>
          <w:tab w:val="right" w:leader="dot" w:pos="4310"/>
        </w:tabs>
        <w:rPr>
          <w:noProof/>
        </w:rPr>
      </w:pPr>
      <w:r>
        <w:rPr>
          <w:noProof/>
        </w:rPr>
        <w:t>Konfigurācijas parametra uzturēšana</w:t>
      </w:r>
      <w:r>
        <w:rPr>
          <w:noProof/>
        </w:rPr>
        <w:tab/>
        <w:t>274</w:t>
      </w:r>
    </w:p>
    <w:p w:rsidR="00760291" w:rsidRDefault="00760291">
      <w:pPr>
        <w:pStyle w:val="Index1"/>
        <w:tabs>
          <w:tab w:val="right" w:leader="dot" w:pos="4310"/>
        </w:tabs>
        <w:rPr>
          <w:noProof/>
        </w:rPr>
      </w:pPr>
      <w:r>
        <w:rPr>
          <w:noProof/>
        </w:rPr>
        <w:t>Konfigurācijas parametri</w:t>
      </w:r>
      <w:r>
        <w:rPr>
          <w:noProof/>
        </w:rPr>
        <w:tab/>
        <w:t>274</w:t>
      </w:r>
    </w:p>
    <w:p w:rsidR="00760291" w:rsidRDefault="00760291">
      <w:pPr>
        <w:pStyle w:val="Index1"/>
        <w:tabs>
          <w:tab w:val="right" w:leader="dot" w:pos="4310"/>
        </w:tabs>
        <w:rPr>
          <w:noProof/>
        </w:rPr>
      </w:pPr>
      <w:r>
        <w:rPr>
          <w:noProof/>
        </w:rPr>
        <w:t>Kontaktpersona</w:t>
      </w:r>
      <w:r>
        <w:rPr>
          <w:noProof/>
        </w:rPr>
        <w:tab/>
        <w:t>244, 251</w:t>
      </w:r>
    </w:p>
    <w:p w:rsidR="00760291" w:rsidRDefault="00760291">
      <w:pPr>
        <w:pStyle w:val="Index1"/>
        <w:tabs>
          <w:tab w:val="right" w:leader="dot" w:pos="4310"/>
        </w:tabs>
        <w:rPr>
          <w:noProof/>
        </w:rPr>
      </w:pPr>
      <w:r>
        <w:rPr>
          <w:noProof/>
        </w:rPr>
        <w:t>Kontaktpersonu datu apskatīšana</w:t>
      </w:r>
      <w:r>
        <w:rPr>
          <w:noProof/>
        </w:rPr>
        <w:tab/>
        <w:t>229</w:t>
      </w:r>
    </w:p>
    <w:p w:rsidR="00760291" w:rsidRDefault="00760291">
      <w:pPr>
        <w:pStyle w:val="Index1"/>
        <w:tabs>
          <w:tab w:val="right" w:leader="dot" w:pos="4310"/>
        </w:tabs>
        <w:rPr>
          <w:noProof/>
        </w:rPr>
      </w:pPr>
      <w:r>
        <w:rPr>
          <w:noProof/>
        </w:rPr>
        <w:t>Kontaktpersonu datu rediģēšana</w:t>
      </w:r>
      <w:r>
        <w:rPr>
          <w:noProof/>
        </w:rPr>
        <w:tab/>
        <w:t>251</w:t>
      </w:r>
    </w:p>
    <w:p w:rsidR="00760291" w:rsidRDefault="00760291">
      <w:pPr>
        <w:pStyle w:val="Index1"/>
        <w:tabs>
          <w:tab w:val="right" w:leader="dot" w:pos="4310"/>
        </w:tabs>
        <w:rPr>
          <w:noProof/>
        </w:rPr>
      </w:pPr>
      <w:r>
        <w:rPr>
          <w:noProof/>
        </w:rPr>
        <w:t>Kontaktpersonu datu reģistrēšana</w:t>
      </w:r>
      <w:r>
        <w:rPr>
          <w:noProof/>
        </w:rPr>
        <w:tab/>
        <w:t>244</w:t>
      </w:r>
    </w:p>
    <w:p w:rsidR="00760291" w:rsidRDefault="00760291">
      <w:pPr>
        <w:pStyle w:val="Index1"/>
        <w:tabs>
          <w:tab w:val="right" w:leader="dot" w:pos="4310"/>
        </w:tabs>
        <w:rPr>
          <w:noProof/>
        </w:rPr>
      </w:pPr>
      <w:r>
        <w:rPr>
          <w:noProof/>
        </w:rPr>
        <w:t>lejupielāde</w:t>
      </w:r>
      <w:r>
        <w:rPr>
          <w:noProof/>
        </w:rPr>
        <w:tab/>
        <w:t>173</w:t>
      </w:r>
    </w:p>
    <w:p w:rsidR="00760291" w:rsidRDefault="00760291">
      <w:pPr>
        <w:pStyle w:val="Index1"/>
        <w:tabs>
          <w:tab w:val="right" w:leader="dot" w:pos="4310"/>
        </w:tabs>
        <w:rPr>
          <w:noProof/>
        </w:rPr>
      </w:pPr>
      <w:r>
        <w:rPr>
          <w:noProof/>
        </w:rPr>
        <w:t>Lētākā prece</w:t>
      </w:r>
      <w:r>
        <w:rPr>
          <w:noProof/>
        </w:rPr>
        <w:tab/>
        <w:t>52, 60</w:t>
      </w:r>
    </w:p>
    <w:p w:rsidR="00760291" w:rsidRDefault="00760291">
      <w:pPr>
        <w:pStyle w:val="Index1"/>
        <w:tabs>
          <w:tab w:val="right" w:leader="dot" w:pos="4310"/>
        </w:tabs>
        <w:rPr>
          <w:noProof/>
        </w:rPr>
      </w:pPr>
      <w:r>
        <w:rPr>
          <w:noProof/>
        </w:rPr>
        <w:t>Lētāko preču saraksta filtrēšana</w:t>
      </w:r>
      <w:r>
        <w:rPr>
          <w:noProof/>
        </w:rPr>
        <w:tab/>
        <w:t>53</w:t>
      </w:r>
    </w:p>
    <w:p w:rsidR="00760291" w:rsidRDefault="00760291">
      <w:pPr>
        <w:pStyle w:val="Index1"/>
        <w:tabs>
          <w:tab w:val="right" w:leader="dot" w:pos="4310"/>
        </w:tabs>
        <w:rPr>
          <w:noProof/>
        </w:rPr>
      </w:pPr>
      <w:r>
        <w:rPr>
          <w:noProof/>
        </w:rPr>
        <w:t>Lētāko preču saraksts</w:t>
      </w:r>
      <w:r>
        <w:rPr>
          <w:noProof/>
        </w:rPr>
        <w:tab/>
        <w:t>50, 51, 52, 53, 55, 58, 60</w:t>
      </w:r>
    </w:p>
    <w:p w:rsidR="00760291" w:rsidRDefault="00760291">
      <w:pPr>
        <w:pStyle w:val="Index1"/>
        <w:tabs>
          <w:tab w:val="right" w:leader="dot" w:pos="4310"/>
        </w:tabs>
        <w:rPr>
          <w:noProof/>
        </w:rPr>
      </w:pPr>
      <w:r>
        <w:rPr>
          <w:noProof/>
        </w:rPr>
        <w:t>Lietotāja aktivizēšana</w:t>
      </w:r>
      <w:r>
        <w:rPr>
          <w:noProof/>
        </w:rPr>
        <w:tab/>
        <w:t>212</w:t>
      </w:r>
    </w:p>
    <w:p w:rsidR="00760291" w:rsidRDefault="00760291">
      <w:pPr>
        <w:pStyle w:val="Index1"/>
        <w:tabs>
          <w:tab w:val="right" w:leader="dot" w:pos="4310"/>
        </w:tabs>
        <w:rPr>
          <w:noProof/>
        </w:rPr>
      </w:pPr>
      <w:r>
        <w:rPr>
          <w:noProof/>
        </w:rPr>
        <w:t>Lietotāja atbloķēšana</w:t>
      </w:r>
      <w:r>
        <w:rPr>
          <w:noProof/>
        </w:rPr>
        <w:tab/>
        <w:t>200, 212</w:t>
      </w:r>
    </w:p>
    <w:p w:rsidR="00760291" w:rsidRDefault="00760291">
      <w:pPr>
        <w:pStyle w:val="Index1"/>
        <w:tabs>
          <w:tab w:val="right" w:leader="dot" w:pos="4310"/>
        </w:tabs>
        <w:rPr>
          <w:noProof/>
        </w:rPr>
      </w:pPr>
      <w:r>
        <w:rPr>
          <w:noProof/>
        </w:rPr>
        <w:t>Lietotāja bloķēšana</w:t>
      </w:r>
      <w:r>
        <w:rPr>
          <w:noProof/>
        </w:rPr>
        <w:tab/>
        <w:t>200, 210</w:t>
      </w:r>
    </w:p>
    <w:p w:rsidR="00760291" w:rsidRDefault="00760291">
      <w:pPr>
        <w:pStyle w:val="Index1"/>
        <w:tabs>
          <w:tab w:val="right" w:leader="dot" w:pos="4310"/>
        </w:tabs>
        <w:rPr>
          <w:noProof/>
        </w:rPr>
      </w:pPr>
      <w:r>
        <w:rPr>
          <w:noProof/>
        </w:rPr>
        <w:t>Lietotāja dati</w:t>
      </w:r>
      <w:r>
        <w:rPr>
          <w:noProof/>
        </w:rPr>
        <w:tab/>
        <w:t>183, 196, 197</w:t>
      </w:r>
    </w:p>
    <w:p w:rsidR="00760291" w:rsidRDefault="00760291">
      <w:pPr>
        <w:pStyle w:val="Index1"/>
        <w:tabs>
          <w:tab w:val="right" w:leader="dot" w:pos="4310"/>
        </w:tabs>
        <w:rPr>
          <w:noProof/>
        </w:rPr>
      </w:pPr>
      <w:r>
        <w:rPr>
          <w:noProof/>
        </w:rPr>
        <w:t>Lietotāja datu apskatīšana</w:t>
      </w:r>
      <w:r>
        <w:rPr>
          <w:noProof/>
        </w:rPr>
        <w:tab/>
        <w:t>183</w:t>
      </w:r>
    </w:p>
    <w:p w:rsidR="00760291" w:rsidRDefault="00760291">
      <w:pPr>
        <w:pStyle w:val="Index1"/>
        <w:tabs>
          <w:tab w:val="right" w:leader="dot" w:pos="4310"/>
        </w:tabs>
        <w:rPr>
          <w:noProof/>
        </w:rPr>
      </w:pPr>
      <w:r>
        <w:rPr>
          <w:noProof/>
        </w:rPr>
        <w:t>Lietotāja datu rediģēšana</w:t>
      </w:r>
      <w:r>
        <w:rPr>
          <w:noProof/>
        </w:rPr>
        <w:tab/>
        <w:t>196</w:t>
      </w:r>
    </w:p>
    <w:p w:rsidR="00760291" w:rsidRDefault="00760291">
      <w:pPr>
        <w:pStyle w:val="Index1"/>
        <w:tabs>
          <w:tab w:val="right" w:leader="dot" w:pos="4310"/>
        </w:tabs>
        <w:rPr>
          <w:noProof/>
        </w:rPr>
      </w:pPr>
      <w:r>
        <w:rPr>
          <w:noProof/>
        </w:rPr>
        <w:t>Lietotāja dzēšana</w:t>
      </w:r>
      <w:r>
        <w:rPr>
          <w:noProof/>
        </w:rPr>
        <w:tab/>
        <w:t>200, 213</w:t>
      </w:r>
    </w:p>
    <w:p w:rsidR="00760291" w:rsidRDefault="00760291">
      <w:pPr>
        <w:pStyle w:val="Index1"/>
        <w:tabs>
          <w:tab w:val="right" w:leader="dot" w:pos="4310"/>
        </w:tabs>
        <w:rPr>
          <w:noProof/>
        </w:rPr>
      </w:pPr>
      <w:r>
        <w:rPr>
          <w:noProof/>
        </w:rPr>
        <w:t>Lietotāja izveide</w:t>
      </w:r>
      <w:r>
        <w:rPr>
          <w:noProof/>
        </w:rPr>
        <w:tab/>
        <w:t>189</w:t>
      </w:r>
    </w:p>
    <w:p w:rsidR="00760291" w:rsidRDefault="00760291">
      <w:pPr>
        <w:pStyle w:val="Index1"/>
        <w:tabs>
          <w:tab w:val="right" w:leader="dot" w:pos="4310"/>
        </w:tabs>
        <w:rPr>
          <w:noProof/>
        </w:rPr>
      </w:pPr>
      <w:r>
        <w:rPr>
          <w:noProof/>
        </w:rPr>
        <w:t>Lietotāja loma</w:t>
      </w:r>
      <w:r>
        <w:rPr>
          <w:noProof/>
        </w:rPr>
        <w:tab/>
        <w:t>183, 185, 192, 201, 284</w:t>
      </w:r>
    </w:p>
    <w:p w:rsidR="00760291" w:rsidRDefault="00760291">
      <w:pPr>
        <w:pStyle w:val="Index1"/>
        <w:tabs>
          <w:tab w:val="right" w:leader="dot" w:pos="4310"/>
        </w:tabs>
        <w:rPr>
          <w:noProof/>
        </w:rPr>
      </w:pPr>
      <w:r>
        <w:rPr>
          <w:noProof/>
        </w:rPr>
        <w:t>Lietotāja pasūtījumu nodošana</w:t>
      </w:r>
      <w:r>
        <w:rPr>
          <w:noProof/>
        </w:rPr>
        <w:tab/>
        <w:t>207</w:t>
      </w:r>
    </w:p>
    <w:p w:rsidR="00760291" w:rsidRDefault="00760291">
      <w:pPr>
        <w:pStyle w:val="Index1"/>
        <w:tabs>
          <w:tab w:val="right" w:leader="dot" w:pos="4310"/>
        </w:tabs>
        <w:rPr>
          <w:noProof/>
        </w:rPr>
      </w:pPr>
      <w:r>
        <w:rPr>
          <w:noProof/>
        </w:rPr>
        <w:t>Lietotāja pasūtījumu un piegāžu nodošana citam lietotājam</w:t>
      </w:r>
      <w:r>
        <w:rPr>
          <w:noProof/>
        </w:rPr>
        <w:tab/>
        <w:t>207</w:t>
      </w:r>
    </w:p>
    <w:p w:rsidR="00760291" w:rsidRDefault="00760291">
      <w:pPr>
        <w:pStyle w:val="Index1"/>
        <w:tabs>
          <w:tab w:val="right" w:leader="dot" w:pos="4310"/>
        </w:tabs>
        <w:rPr>
          <w:noProof/>
        </w:rPr>
      </w:pPr>
      <w:r>
        <w:rPr>
          <w:noProof/>
        </w:rPr>
        <w:t>Lietotāja piegāžu nodošana</w:t>
      </w:r>
      <w:r>
        <w:rPr>
          <w:noProof/>
        </w:rPr>
        <w:tab/>
        <w:t>207</w:t>
      </w:r>
    </w:p>
    <w:p w:rsidR="00760291" w:rsidRDefault="00760291">
      <w:pPr>
        <w:pStyle w:val="Index1"/>
        <w:tabs>
          <w:tab w:val="right" w:leader="dot" w:pos="4310"/>
        </w:tabs>
        <w:rPr>
          <w:noProof/>
        </w:rPr>
      </w:pPr>
      <w:r>
        <w:rPr>
          <w:noProof/>
        </w:rPr>
        <w:t>Lietotāja vārds</w:t>
      </w:r>
      <w:r>
        <w:rPr>
          <w:noProof/>
        </w:rPr>
        <w:tab/>
        <w:t>31</w:t>
      </w:r>
    </w:p>
    <w:p w:rsidR="00760291" w:rsidRDefault="00760291">
      <w:pPr>
        <w:pStyle w:val="Index1"/>
        <w:tabs>
          <w:tab w:val="right" w:leader="dot" w:pos="4310"/>
        </w:tabs>
        <w:rPr>
          <w:noProof/>
        </w:rPr>
      </w:pPr>
      <w:r>
        <w:rPr>
          <w:noProof/>
        </w:rPr>
        <w:t>Lietotājs</w:t>
      </w:r>
      <w:r>
        <w:rPr>
          <w:noProof/>
        </w:rPr>
        <w:tab/>
        <w:t>183, 186, 189, 196, 209, 212, 213, 284</w:t>
      </w:r>
    </w:p>
    <w:p w:rsidR="00760291" w:rsidRDefault="00760291">
      <w:pPr>
        <w:pStyle w:val="Index1"/>
        <w:tabs>
          <w:tab w:val="right" w:leader="dot" w:pos="4310"/>
        </w:tabs>
        <w:rPr>
          <w:noProof/>
        </w:rPr>
      </w:pPr>
      <w:r>
        <w:rPr>
          <w:noProof/>
        </w:rPr>
        <w:t>Lietotāju saraksta filtrēšana</w:t>
      </w:r>
      <w:r>
        <w:rPr>
          <w:noProof/>
        </w:rPr>
        <w:tab/>
        <w:t>187</w:t>
      </w:r>
    </w:p>
    <w:p w:rsidR="00760291" w:rsidRDefault="00760291">
      <w:pPr>
        <w:pStyle w:val="Index1"/>
        <w:tabs>
          <w:tab w:val="right" w:leader="dot" w:pos="4310"/>
        </w:tabs>
        <w:rPr>
          <w:noProof/>
        </w:rPr>
      </w:pPr>
      <w:r>
        <w:rPr>
          <w:noProof/>
        </w:rPr>
        <w:t>Lietotāju saraksts</w:t>
      </w:r>
      <w:r>
        <w:rPr>
          <w:noProof/>
        </w:rPr>
        <w:tab/>
        <w:t>186</w:t>
      </w:r>
    </w:p>
    <w:p w:rsidR="00760291" w:rsidRDefault="00760291">
      <w:pPr>
        <w:pStyle w:val="Index1"/>
        <w:tabs>
          <w:tab w:val="right" w:leader="dot" w:pos="4310"/>
        </w:tabs>
        <w:rPr>
          <w:noProof/>
        </w:rPr>
      </w:pPr>
      <w:r w:rsidRPr="00101272">
        <w:rPr>
          <w:noProof/>
          <w:shd w:val="clear" w:color="auto" w:fill="FFFFFF"/>
        </w:rPr>
        <w:t>Meklēšana</w:t>
      </w:r>
      <w:r>
        <w:rPr>
          <w:noProof/>
        </w:rPr>
        <w:tab/>
        <w:t>27, 57, 58, 60, 61</w:t>
      </w:r>
    </w:p>
    <w:p w:rsidR="00760291" w:rsidRDefault="00760291">
      <w:pPr>
        <w:pStyle w:val="Index1"/>
        <w:tabs>
          <w:tab w:val="right" w:leader="dot" w:pos="4310"/>
        </w:tabs>
        <w:rPr>
          <w:noProof/>
        </w:rPr>
      </w:pPr>
      <w:r>
        <w:rPr>
          <w:noProof/>
        </w:rPr>
        <w:t>Meklēšana e-pasūtījumu apakšsistēmā</w:t>
      </w:r>
      <w:r>
        <w:rPr>
          <w:noProof/>
        </w:rPr>
        <w:tab/>
        <w:t>57</w:t>
      </w:r>
    </w:p>
    <w:p w:rsidR="00760291" w:rsidRDefault="00760291">
      <w:pPr>
        <w:pStyle w:val="Index1"/>
        <w:tabs>
          <w:tab w:val="right" w:leader="dot" w:pos="4310"/>
        </w:tabs>
        <w:rPr>
          <w:noProof/>
        </w:rPr>
      </w:pPr>
      <w:r>
        <w:rPr>
          <w:noProof/>
        </w:rPr>
        <w:t>Minimālais iepirkuma limits</w:t>
      </w:r>
      <w:r>
        <w:rPr>
          <w:noProof/>
        </w:rPr>
        <w:tab/>
        <w:t>284</w:t>
      </w:r>
    </w:p>
    <w:p w:rsidR="00760291" w:rsidRDefault="00760291">
      <w:pPr>
        <w:pStyle w:val="Index1"/>
        <w:tabs>
          <w:tab w:val="right" w:leader="dot" w:pos="4310"/>
        </w:tabs>
        <w:rPr>
          <w:noProof/>
        </w:rPr>
      </w:pPr>
      <w:r>
        <w:rPr>
          <w:noProof/>
        </w:rPr>
        <w:t>Neaktīvs Grozs</w:t>
      </w:r>
      <w:r>
        <w:rPr>
          <w:noProof/>
        </w:rPr>
        <w:tab/>
        <w:t>284</w:t>
      </w:r>
    </w:p>
    <w:p w:rsidR="00760291" w:rsidRDefault="00760291">
      <w:pPr>
        <w:pStyle w:val="Index1"/>
        <w:tabs>
          <w:tab w:val="right" w:leader="dot" w:pos="4310"/>
        </w:tabs>
        <w:rPr>
          <w:noProof/>
        </w:rPr>
      </w:pPr>
      <w:r>
        <w:rPr>
          <w:noProof/>
        </w:rPr>
        <w:t>Nodošanas - pieņemšanas akta izdrukāšana</w:t>
      </w:r>
      <w:r>
        <w:rPr>
          <w:noProof/>
        </w:rPr>
        <w:tab/>
        <w:t>173</w:t>
      </w:r>
    </w:p>
    <w:p w:rsidR="00760291" w:rsidRDefault="00760291">
      <w:pPr>
        <w:pStyle w:val="Index1"/>
        <w:tabs>
          <w:tab w:val="right" w:leader="dot" w:pos="4310"/>
        </w:tabs>
        <w:rPr>
          <w:noProof/>
        </w:rPr>
      </w:pPr>
      <w:r>
        <w:rPr>
          <w:noProof/>
        </w:rPr>
        <w:t>Nodošanas – pieņemšanas akta izdrukāšana</w:t>
      </w:r>
      <w:r>
        <w:rPr>
          <w:noProof/>
        </w:rPr>
        <w:tab/>
        <w:t>173</w:t>
      </w:r>
    </w:p>
    <w:p w:rsidR="00760291" w:rsidRDefault="00760291">
      <w:pPr>
        <w:pStyle w:val="Index1"/>
        <w:tabs>
          <w:tab w:val="right" w:leader="dot" w:pos="4310"/>
        </w:tabs>
        <w:rPr>
          <w:noProof/>
        </w:rPr>
      </w:pPr>
      <w:r>
        <w:rPr>
          <w:noProof/>
        </w:rPr>
        <w:t>Nodošanas - pieņemšanas akta lejupielāde</w:t>
      </w:r>
      <w:r>
        <w:rPr>
          <w:noProof/>
        </w:rPr>
        <w:tab/>
        <w:t>173</w:t>
      </w:r>
    </w:p>
    <w:p w:rsidR="00760291" w:rsidRDefault="00760291">
      <w:pPr>
        <w:pStyle w:val="Index1"/>
        <w:tabs>
          <w:tab w:val="right" w:leader="dot" w:pos="4310"/>
        </w:tabs>
        <w:rPr>
          <w:noProof/>
        </w:rPr>
      </w:pPr>
      <w:r>
        <w:rPr>
          <w:noProof/>
        </w:rPr>
        <w:t>Nodošanas – pieņemšanas akta lejupielāde</w:t>
      </w:r>
      <w:r>
        <w:rPr>
          <w:noProof/>
        </w:rPr>
        <w:tab/>
        <w:t>173</w:t>
      </w:r>
    </w:p>
    <w:p w:rsidR="00760291" w:rsidRDefault="00760291">
      <w:pPr>
        <w:pStyle w:val="Index1"/>
        <w:tabs>
          <w:tab w:val="right" w:leader="dot" w:pos="4310"/>
        </w:tabs>
        <w:rPr>
          <w:noProof/>
        </w:rPr>
      </w:pPr>
      <w:r>
        <w:rPr>
          <w:noProof/>
        </w:rPr>
        <w:t>Nodošanas - pieņemšanas akts</w:t>
      </w:r>
      <w:r>
        <w:rPr>
          <w:noProof/>
        </w:rPr>
        <w:tab/>
        <w:t>173</w:t>
      </w:r>
    </w:p>
    <w:p w:rsidR="00760291" w:rsidRDefault="00760291">
      <w:pPr>
        <w:pStyle w:val="Index1"/>
        <w:tabs>
          <w:tab w:val="right" w:leader="dot" w:pos="4310"/>
        </w:tabs>
        <w:rPr>
          <w:noProof/>
        </w:rPr>
      </w:pPr>
      <w:r>
        <w:rPr>
          <w:noProof/>
        </w:rPr>
        <w:t>Nozares eksperts</w:t>
      </w:r>
      <w:r>
        <w:rPr>
          <w:noProof/>
        </w:rPr>
        <w:tab/>
        <w:t>284</w:t>
      </w:r>
    </w:p>
    <w:p w:rsidR="00760291" w:rsidRDefault="00760291">
      <w:pPr>
        <w:pStyle w:val="Index1"/>
        <w:tabs>
          <w:tab w:val="right" w:leader="dot" w:pos="4310"/>
        </w:tabs>
        <w:rPr>
          <w:noProof/>
        </w:rPr>
      </w:pPr>
      <w:r>
        <w:rPr>
          <w:noProof/>
        </w:rPr>
        <w:t>Organizācija</w:t>
      </w:r>
      <w:r>
        <w:rPr>
          <w:noProof/>
        </w:rPr>
        <w:tab/>
        <w:t>222, 260, 284</w:t>
      </w:r>
    </w:p>
    <w:p w:rsidR="00760291" w:rsidRDefault="00760291">
      <w:pPr>
        <w:pStyle w:val="Index1"/>
        <w:tabs>
          <w:tab w:val="right" w:leader="dot" w:pos="4310"/>
        </w:tabs>
        <w:rPr>
          <w:noProof/>
        </w:rPr>
      </w:pPr>
      <w:r>
        <w:rPr>
          <w:noProof/>
        </w:rPr>
        <w:lastRenderedPageBreak/>
        <w:t>Organizācijas administrators</w:t>
      </w:r>
      <w:r>
        <w:rPr>
          <w:noProof/>
        </w:rPr>
        <w:tab/>
        <w:t>285</w:t>
      </w:r>
    </w:p>
    <w:p w:rsidR="00760291" w:rsidRDefault="00760291">
      <w:pPr>
        <w:pStyle w:val="Index1"/>
        <w:tabs>
          <w:tab w:val="right" w:leader="dot" w:pos="4310"/>
        </w:tabs>
        <w:rPr>
          <w:noProof/>
        </w:rPr>
      </w:pPr>
      <w:r>
        <w:rPr>
          <w:noProof/>
        </w:rPr>
        <w:t>Organizācijas bloķēšana</w:t>
      </w:r>
      <w:r>
        <w:rPr>
          <w:noProof/>
        </w:rPr>
        <w:tab/>
        <w:t>260</w:t>
      </w:r>
    </w:p>
    <w:p w:rsidR="00760291" w:rsidRDefault="00760291">
      <w:pPr>
        <w:pStyle w:val="Index1"/>
        <w:tabs>
          <w:tab w:val="right" w:leader="dot" w:pos="4310"/>
        </w:tabs>
        <w:rPr>
          <w:noProof/>
        </w:rPr>
      </w:pPr>
      <w:r>
        <w:rPr>
          <w:noProof/>
        </w:rPr>
        <w:t>Organizācijas dati</w:t>
      </w:r>
      <w:r>
        <w:rPr>
          <w:noProof/>
        </w:rPr>
        <w:tab/>
        <w:t>222, 234</w:t>
      </w:r>
    </w:p>
    <w:p w:rsidR="00760291" w:rsidRDefault="00760291">
      <w:pPr>
        <w:pStyle w:val="Index1"/>
        <w:tabs>
          <w:tab w:val="right" w:leader="dot" w:pos="4310"/>
        </w:tabs>
        <w:rPr>
          <w:noProof/>
        </w:rPr>
      </w:pPr>
      <w:r>
        <w:rPr>
          <w:noProof/>
        </w:rPr>
        <w:t>Organizācijas datu apskatīšana</w:t>
      </w:r>
      <w:r>
        <w:rPr>
          <w:noProof/>
        </w:rPr>
        <w:tab/>
        <w:t>222</w:t>
      </w:r>
    </w:p>
    <w:p w:rsidR="00760291" w:rsidRDefault="00760291">
      <w:pPr>
        <w:pStyle w:val="Index1"/>
        <w:tabs>
          <w:tab w:val="right" w:leader="dot" w:pos="4310"/>
        </w:tabs>
        <w:rPr>
          <w:noProof/>
        </w:rPr>
      </w:pPr>
      <w:r>
        <w:rPr>
          <w:noProof/>
        </w:rPr>
        <w:t>Organizācijas datu rediģēšana</w:t>
      </w:r>
      <w:r>
        <w:rPr>
          <w:noProof/>
        </w:rPr>
        <w:tab/>
        <w:t>234</w:t>
      </w:r>
    </w:p>
    <w:p w:rsidR="00760291" w:rsidRDefault="00760291">
      <w:pPr>
        <w:pStyle w:val="Index1"/>
        <w:tabs>
          <w:tab w:val="right" w:leader="dot" w:pos="4310"/>
        </w:tabs>
        <w:rPr>
          <w:noProof/>
        </w:rPr>
      </w:pPr>
      <w:r>
        <w:rPr>
          <w:noProof/>
        </w:rPr>
        <w:t>Parole</w:t>
      </w:r>
      <w:r>
        <w:rPr>
          <w:noProof/>
        </w:rPr>
        <w:tab/>
        <w:t>31, 215, 220</w:t>
      </w:r>
    </w:p>
    <w:p w:rsidR="00760291" w:rsidRDefault="00760291">
      <w:pPr>
        <w:pStyle w:val="Index1"/>
        <w:tabs>
          <w:tab w:val="right" w:leader="dot" w:pos="4310"/>
        </w:tabs>
        <w:rPr>
          <w:noProof/>
        </w:rPr>
      </w:pPr>
      <w:r>
        <w:rPr>
          <w:noProof/>
        </w:rPr>
        <w:t>Paroles maiņa</w:t>
      </w:r>
      <w:r>
        <w:rPr>
          <w:noProof/>
        </w:rPr>
        <w:tab/>
        <w:t>215</w:t>
      </w:r>
    </w:p>
    <w:p w:rsidR="00760291" w:rsidRDefault="00760291">
      <w:pPr>
        <w:pStyle w:val="Index1"/>
        <w:tabs>
          <w:tab w:val="right" w:leader="dot" w:pos="4310"/>
        </w:tabs>
        <w:rPr>
          <w:noProof/>
        </w:rPr>
      </w:pPr>
      <w:r>
        <w:rPr>
          <w:noProof/>
        </w:rPr>
        <w:t>Pasūtījuma apskatīšana</w:t>
      </w:r>
      <w:r>
        <w:rPr>
          <w:noProof/>
        </w:rPr>
        <w:tab/>
        <w:t>74</w:t>
      </w:r>
    </w:p>
    <w:p w:rsidR="00760291" w:rsidRDefault="00760291">
      <w:pPr>
        <w:pStyle w:val="Index1"/>
        <w:tabs>
          <w:tab w:val="right" w:leader="dot" w:pos="4310"/>
        </w:tabs>
        <w:rPr>
          <w:noProof/>
        </w:rPr>
      </w:pPr>
      <w:r>
        <w:rPr>
          <w:noProof/>
        </w:rPr>
        <w:t>Pasūtījuma izvērstās informācijas izdrukāšana</w:t>
      </w:r>
      <w:r>
        <w:rPr>
          <w:noProof/>
        </w:rPr>
        <w:tab/>
        <w:t>148</w:t>
      </w:r>
    </w:p>
    <w:p w:rsidR="00760291" w:rsidRDefault="00760291">
      <w:pPr>
        <w:pStyle w:val="Index1"/>
        <w:tabs>
          <w:tab w:val="right" w:leader="dot" w:pos="4310"/>
        </w:tabs>
        <w:rPr>
          <w:noProof/>
        </w:rPr>
      </w:pPr>
      <w:r>
        <w:rPr>
          <w:noProof/>
        </w:rPr>
        <w:t>Pasūtījuma īsās informācijas izdrukāšana</w:t>
      </w:r>
      <w:r>
        <w:rPr>
          <w:noProof/>
        </w:rPr>
        <w:tab/>
        <w:t>147</w:t>
      </w:r>
    </w:p>
    <w:p w:rsidR="00760291" w:rsidRDefault="00760291">
      <w:pPr>
        <w:pStyle w:val="Index1"/>
        <w:tabs>
          <w:tab w:val="right" w:leader="dot" w:pos="4310"/>
        </w:tabs>
        <w:rPr>
          <w:noProof/>
        </w:rPr>
      </w:pPr>
      <w:r>
        <w:rPr>
          <w:noProof/>
        </w:rPr>
        <w:t>Pasūtījuma piegādes statuss</w:t>
      </w:r>
      <w:r>
        <w:rPr>
          <w:noProof/>
        </w:rPr>
        <w:tab/>
        <w:t>73</w:t>
      </w:r>
    </w:p>
    <w:p w:rsidR="00760291" w:rsidRDefault="00760291">
      <w:pPr>
        <w:pStyle w:val="Index1"/>
        <w:tabs>
          <w:tab w:val="right" w:leader="dot" w:pos="4310"/>
        </w:tabs>
        <w:rPr>
          <w:noProof/>
        </w:rPr>
      </w:pPr>
      <w:r>
        <w:rPr>
          <w:noProof/>
        </w:rPr>
        <w:t>Pasūtījuma vēsturiskās informācijas apskatīšana</w:t>
      </w:r>
      <w:r>
        <w:rPr>
          <w:noProof/>
        </w:rPr>
        <w:tab/>
        <w:t>151</w:t>
      </w:r>
    </w:p>
    <w:p w:rsidR="00760291" w:rsidRDefault="00760291">
      <w:pPr>
        <w:pStyle w:val="Index1"/>
        <w:tabs>
          <w:tab w:val="right" w:leader="dot" w:pos="4310"/>
        </w:tabs>
        <w:rPr>
          <w:noProof/>
        </w:rPr>
      </w:pPr>
      <w:r>
        <w:rPr>
          <w:noProof/>
        </w:rPr>
        <w:t>Pasūtījumi</w:t>
      </w:r>
      <w:r>
        <w:rPr>
          <w:noProof/>
        </w:rPr>
        <w:tab/>
        <w:t>70</w:t>
      </w:r>
    </w:p>
    <w:p w:rsidR="00760291" w:rsidRDefault="00760291">
      <w:pPr>
        <w:pStyle w:val="Index1"/>
        <w:tabs>
          <w:tab w:val="right" w:leader="dot" w:pos="4310"/>
        </w:tabs>
        <w:rPr>
          <w:noProof/>
        </w:rPr>
      </w:pPr>
      <w:r>
        <w:rPr>
          <w:noProof/>
        </w:rPr>
        <w:t>Pasūtījums</w:t>
      </w:r>
      <w:r>
        <w:rPr>
          <w:noProof/>
        </w:rPr>
        <w:tab/>
        <w:t>70, 147, 148, 151</w:t>
      </w:r>
    </w:p>
    <w:p w:rsidR="00760291" w:rsidRDefault="00760291">
      <w:pPr>
        <w:pStyle w:val="Index1"/>
        <w:tabs>
          <w:tab w:val="right" w:leader="dot" w:pos="4310"/>
        </w:tabs>
        <w:rPr>
          <w:noProof/>
        </w:rPr>
      </w:pPr>
      <w:r>
        <w:rPr>
          <w:noProof/>
        </w:rPr>
        <w:t>Pasūtījumu dzēšana</w:t>
      </w:r>
      <w:r>
        <w:rPr>
          <w:noProof/>
        </w:rPr>
        <w:tab/>
        <w:t>182</w:t>
      </w:r>
    </w:p>
    <w:p w:rsidR="00760291" w:rsidRDefault="00760291">
      <w:pPr>
        <w:pStyle w:val="Index1"/>
        <w:tabs>
          <w:tab w:val="right" w:leader="dot" w:pos="4310"/>
        </w:tabs>
        <w:rPr>
          <w:noProof/>
        </w:rPr>
      </w:pPr>
      <w:r>
        <w:rPr>
          <w:noProof/>
        </w:rPr>
        <w:t>Pasūtījumu saraksts</w:t>
      </w:r>
      <w:r>
        <w:rPr>
          <w:noProof/>
        </w:rPr>
        <w:tab/>
        <w:t>70</w:t>
      </w:r>
    </w:p>
    <w:p w:rsidR="00760291" w:rsidRDefault="00760291">
      <w:pPr>
        <w:pStyle w:val="Index1"/>
        <w:tabs>
          <w:tab w:val="right" w:leader="dot" w:pos="4310"/>
        </w:tabs>
        <w:rPr>
          <w:noProof/>
        </w:rPr>
      </w:pPr>
      <w:r>
        <w:rPr>
          <w:noProof/>
        </w:rPr>
        <w:t>Pasūtījumu un piegāžu statusa koku apskatīšana</w:t>
      </w:r>
      <w:r>
        <w:rPr>
          <w:noProof/>
        </w:rPr>
        <w:tab/>
        <w:t>68</w:t>
      </w:r>
    </w:p>
    <w:p w:rsidR="00760291" w:rsidRDefault="00760291">
      <w:pPr>
        <w:pStyle w:val="Index1"/>
        <w:tabs>
          <w:tab w:val="right" w:leader="dot" w:pos="4310"/>
        </w:tabs>
        <w:rPr>
          <w:noProof/>
        </w:rPr>
      </w:pPr>
      <w:r>
        <w:rPr>
          <w:noProof/>
        </w:rPr>
        <w:t>Pasūtījumu un piegāžu statusu koks</w:t>
      </w:r>
      <w:r>
        <w:rPr>
          <w:noProof/>
        </w:rPr>
        <w:tab/>
        <w:t>68</w:t>
      </w:r>
    </w:p>
    <w:p w:rsidR="00760291" w:rsidRDefault="00760291">
      <w:pPr>
        <w:pStyle w:val="Index1"/>
        <w:tabs>
          <w:tab w:val="right" w:leader="dot" w:pos="4310"/>
        </w:tabs>
        <w:rPr>
          <w:noProof/>
        </w:rPr>
      </w:pPr>
      <w:r>
        <w:rPr>
          <w:noProof/>
        </w:rPr>
        <w:t>Pasūtījumu un piegāžu statusu koks</w:t>
      </w:r>
      <w:r>
        <w:rPr>
          <w:noProof/>
        </w:rPr>
        <w:tab/>
        <w:t>68</w:t>
      </w:r>
    </w:p>
    <w:p w:rsidR="00760291" w:rsidRDefault="00760291">
      <w:pPr>
        <w:pStyle w:val="Index1"/>
        <w:tabs>
          <w:tab w:val="right" w:leader="dot" w:pos="4310"/>
        </w:tabs>
        <w:rPr>
          <w:noProof/>
        </w:rPr>
      </w:pPr>
      <w:r>
        <w:rPr>
          <w:noProof/>
        </w:rPr>
        <w:t>Piegādātāju organizācija</w:t>
      </w:r>
      <w:r>
        <w:rPr>
          <w:noProof/>
        </w:rPr>
        <w:tab/>
        <w:t>285</w:t>
      </w:r>
    </w:p>
    <w:p w:rsidR="00760291" w:rsidRDefault="00760291">
      <w:pPr>
        <w:pStyle w:val="Index1"/>
        <w:tabs>
          <w:tab w:val="right" w:leader="dot" w:pos="4310"/>
        </w:tabs>
        <w:rPr>
          <w:noProof/>
        </w:rPr>
      </w:pPr>
      <w:r>
        <w:rPr>
          <w:noProof/>
        </w:rPr>
        <w:t>Piegāde</w:t>
      </w:r>
      <w:r>
        <w:rPr>
          <w:noProof/>
        </w:rPr>
        <w:tab/>
        <w:t>153, 157, 168, 171, 178, 285</w:t>
      </w:r>
    </w:p>
    <w:p w:rsidR="00760291" w:rsidRDefault="00760291">
      <w:pPr>
        <w:pStyle w:val="Index1"/>
        <w:tabs>
          <w:tab w:val="right" w:leader="dot" w:pos="4310"/>
        </w:tabs>
        <w:rPr>
          <w:noProof/>
        </w:rPr>
      </w:pPr>
      <w:r>
        <w:rPr>
          <w:noProof/>
        </w:rPr>
        <w:t>Piegādes</w:t>
      </w:r>
      <w:r>
        <w:rPr>
          <w:noProof/>
        </w:rPr>
        <w:tab/>
        <w:t>153, 155</w:t>
      </w:r>
    </w:p>
    <w:p w:rsidR="00760291" w:rsidRDefault="00760291">
      <w:pPr>
        <w:pStyle w:val="Index1"/>
        <w:tabs>
          <w:tab w:val="right" w:leader="dot" w:pos="4310"/>
        </w:tabs>
        <w:rPr>
          <w:noProof/>
        </w:rPr>
      </w:pPr>
      <w:r>
        <w:rPr>
          <w:noProof/>
        </w:rPr>
        <w:t>Piegādes adrese</w:t>
      </w:r>
      <w:r>
        <w:rPr>
          <w:noProof/>
        </w:rPr>
        <w:tab/>
        <w:t>285</w:t>
      </w:r>
    </w:p>
    <w:p w:rsidR="00760291" w:rsidRDefault="00760291">
      <w:pPr>
        <w:pStyle w:val="Index1"/>
        <w:tabs>
          <w:tab w:val="right" w:leader="dot" w:pos="4310"/>
        </w:tabs>
        <w:rPr>
          <w:noProof/>
        </w:rPr>
      </w:pPr>
      <w:r>
        <w:rPr>
          <w:noProof/>
        </w:rPr>
        <w:t>Piegādes apskatīšana</w:t>
      </w:r>
      <w:r>
        <w:rPr>
          <w:noProof/>
        </w:rPr>
        <w:tab/>
        <w:t>157</w:t>
      </w:r>
    </w:p>
    <w:p w:rsidR="00760291" w:rsidRDefault="00760291">
      <w:pPr>
        <w:pStyle w:val="Index1"/>
        <w:tabs>
          <w:tab w:val="right" w:leader="dot" w:pos="4310"/>
        </w:tabs>
        <w:rPr>
          <w:noProof/>
        </w:rPr>
      </w:pPr>
      <w:r>
        <w:rPr>
          <w:noProof/>
        </w:rPr>
        <w:t>Piegādes cena</w:t>
      </w:r>
      <w:r>
        <w:rPr>
          <w:noProof/>
        </w:rPr>
        <w:tab/>
        <w:t>285</w:t>
      </w:r>
    </w:p>
    <w:p w:rsidR="00760291" w:rsidRDefault="00760291">
      <w:pPr>
        <w:pStyle w:val="Index1"/>
        <w:tabs>
          <w:tab w:val="right" w:leader="dot" w:pos="4310"/>
        </w:tabs>
        <w:rPr>
          <w:noProof/>
        </w:rPr>
      </w:pPr>
      <w:r>
        <w:rPr>
          <w:noProof/>
        </w:rPr>
        <w:t>Piegādes izvērstās informācijas izdrukāšana</w:t>
      </w:r>
      <w:r>
        <w:rPr>
          <w:noProof/>
        </w:rPr>
        <w:tab/>
        <w:t>171</w:t>
      </w:r>
    </w:p>
    <w:p w:rsidR="00760291" w:rsidRDefault="00760291">
      <w:pPr>
        <w:pStyle w:val="Index1"/>
        <w:tabs>
          <w:tab w:val="right" w:leader="dot" w:pos="4310"/>
        </w:tabs>
        <w:rPr>
          <w:noProof/>
        </w:rPr>
      </w:pPr>
      <w:r>
        <w:rPr>
          <w:noProof/>
        </w:rPr>
        <w:t>Piegādes īsās informācijas izdrukāšana</w:t>
      </w:r>
      <w:r>
        <w:rPr>
          <w:noProof/>
        </w:rPr>
        <w:tab/>
        <w:t>168</w:t>
      </w:r>
    </w:p>
    <w:p w:rsidR="00760291" w:rsidRDefault="00760291">
      <w:pPr>
        <w:pStyle w:val="Index1"/>
        <w:tabs>
          <w:tab w:val="right" w:leader="dot" w:pos="4310"/>
        </w:tabs>
        <w:rPr>
          <w:noProof/>
        </w:rPr>
      </w:pPr>
      <w:r>
        <w:rPr>
          <w:noProof/>
        </w:rPr>
        <w:t>Piegādes nosacījumi</w:t>
      </w:r>
      <w:r>
        <w:rPr>
          <w:noProof/>
        </w:rPr>
        <w:tab/>
        <w:t>285</w:t>
      </w:r>
    </w:p>
    <w:p w:rsidR="00760291" w:rsidRDefault="00760291">
      <w:pPr>
        <w:pStyle w:val="Index1"/>
        <w:tabs>
          <w:tab w:val="right" w:leader="dot" w:pos="4310"/>
        </w:tabs>
        <w:rPr>
          <w:noProof/>
        </w:rPr>
      </w:pPr>
      <w:r>
        <w:rPr>
          <w:noProof/>
        </w:rPr>
        <w:t>Piegādes reģions</w:t>
      </w:r>
      <w:r>
        <w:rPr>
          <w:noProof/>
        </w:rPr>
        <w:tab/>
        <w:t>285</w:t>
      </w:r>
    </w:p>
    <w:p w:rsidR="00760291" w:rsidRDefault="00760291">
      <w:pPr>
        <w:pStyle w:val="Index1"/>
        <w:tabs>
          <w:tab w:val="right" w:leader="dot" w:pos="4310"/>
        </w:tabs>
        <w:rPr>
          <w:noProof/>
        </w:rPr>
      </w:pPr>
      <w:r>
        <w:rPr>
          <w:noProof/>
        </w:rPr>
        <w:t>Piegādes vēsturiskās informācijas apskatīšana</w:t>
      </w:r>
      <w:r>
        <w:rPr>
          <w:noProof/>
        </w:rPr>
        <w:tab/>
        <w:t>178</w:t>
      </w:r>
    </w:p>
    <w:p w:rsidR="00760291" w:rsidRDefault="00760291">
      <w:pPr>
        <w:pStyle w:val="Index1"/>
        <w:tabs>
          <w:tab w:val="right" w:leader="dot" w:pos="4310"/>
        </w:tabs>
        <w:rPr>
          <w:noProof/>
        </w:rPr>
      </w:pPr>
      <w:r>
        <w:rPr>
          <w:noProof/>
        </w:rPr>
        <w:t>Piegāžu saraksta apskatīšana</w:t>
      </w:r>
      <w:r>
        <w:rPr>
          <w:noProof/>
        </w:rPr>
        <w:tab/>
        <w:t>153</w:t>
      </w:r>
    </w:p>
    <w:p w:rsidR="00760291" w:rsidRDefault="00760291">
      <w:pPr>
        <w:pStyle w:val="Index1"/>
        <w:tabs>
          <w:tab w:val="right" w:leader="dot" w:pos="4310"/>
        </w:tabs>
        <w:rPr>
          <w:noProof/>
        </w:rPr>
      </w:pPr>
      <w:r>
        <w:rPr>
          <w:noProof/>
        </w:rPr>
        <w:t>Piegāžu saraksts</w:t>
      </w:r>
      <w:r>
        <w:rPr>
          <w:noProof/>
        </w:rPr>
        <w:tab/>
        <w:t>153, 155</w:t>
      </w:r>
    </w:p>
    <w:p w:rsidR="00760291" w:rsidRDefault="00760291">
      <w:pPr>
        <w:pStyle w:val="Index1"/>
        <w:tabs>
          <w:tab w:val="right" w:leader="dot" w:pos="4310"/>
        </w:tabs>
        <w:rPr>
          <w:noProof/>
        </w:rPr>
      </w:pPr>
      <w:r>
        <w:rPr>
          <w:noProof/>
        </w:rPr>
        <w:t>Pieteikuma iesniegšana</w:t>
      </w:r>
      <w:r>
        <w:rPr>
          <w:noProof/>
        </w:rPr>
        <w:tab/>
        <w:t>270</w:t>
      </w:r>
    </w:p>
    <w:p w:rsidR="00760291" w:rsidRDefault="00760291">
      <w:pPr>
        <w:pStyle w:val="Index1"/>
        <w:tabs>
          <w:tab w:val="right" w:leader="dot" w:pos="4310"/>
        </w:tabs>
        <w:rPr>
          <w:noProof/>
        </w:rPr>
      </w:pPr>
      <w:r>
        <w:rPr>
          <w:noProof/>
        </w:rPr>
        <w:t>Pieteikumi</w:t>
      </w:r>
      <w:r>
        <w:rPr>
          <w:noProof/>
        </w:rPr>
        <w:tab/>
        <w:t>270</w:t>
      </w:r>
    </w:p>
    <w:p w:rsidR="00760291" w:rsidRDefault="00760291">
      <w:pPr>
        <w:pStyle w:val="Index1"/>
        <w:tabs>
          <w:tab w:val="right" w:leader="dot" w:pos="4310"/>
        </w:tabs>
        <w:rPr>
          <w:noProof/>
        </w:rPr>
      </w:pPr>
      <w:r>
        <w:rPr>
          <w:noProof/>
        </w:rPr>
        <w:t>Pircēja atskaites par pasūtījumiem iegūšana</w:t>
      </w:r>
      <w:r>
        <w:rPr>
          <w:noProof/>
        </w:rPr>
        <w:tab/>
        <w:t>263</w:t>
      </w:r>
    </w:p>
    <w:p w:rsidR="00760291" w:rsidRDefault="00760291">
      <w:pPr>
        <w:pStyle w:val="Index1"/>
        <w:tabs>
          <w:tab w:val="right" w:leader="dot" w:pos="4310"/>
        </w:tabs>
        <w:rPr>
          <w:noProof/>
        </w:rPr>
      </w:pPr>
      <w:r>
        <w:rPr>
          <w:noProof/>
        </w:rPr>
        <w:t>Pircēju organizācija</w:t>
      </w:r>
      <w:r>
        <w:rPr>
          <w:noProof/>
        </w:rPr>
        <w:tab/>
        <w:t>285</w:t>
      </w:r>
    </w:p>
    <w:p w:rsidR="00760291" w:rsidRDefault="00760291">
      <w:pPr>
        <w:pStyle w:val="Index1"/>
        <w:tabs>
          <w:tab w:val="right" w:leader="dot" w:pos="4310"/>
        </w:tabs>
        <w:rPr>
          <w:noProof/>
        </w:rPr>
      </w:pPr>
      <w:r>
        <w:rPr>
          <w:noProof/>
        </w:rPr>
        <w:t>Prece</w:t>
      </w:r>
      <w:r>
        <w:rPr>
          <w:noProof/>
        </w:rPr>
        <w:tab/>
        <w:t>53, 62, 285</w:t>
      </w:r>
    </w:p>
    <w:p w:rsidR="00760291" w:rsidRDefault="00760291">
      <w:pPr>
        <w:pStyle w:val="Index1"/>
        <w:tabs>
          <w:tab w:val="right" w:leader="dot" w:pos="4310"/>
        </w:tabs>
        <w:rPr>
          <w:noProof/>
        </w:rPr>
      </w:pPr>
      <w:r>
        <w:rPr>
          <w:noProof/>
        </w:rPr>
        <w:t>Preces apskatīšana</w:t>
      </w:r>
      <w:r>
        <w:rPr>
          <w:noProof/>
        </w:rPr>
        <w:tab/>
        <w:t>62</w:t>
      </w:r>
    </w:p>
    <w:p w:rsidR="00760291" w:rsidRDefault="00760291">
      <w:pPr>
        <w:pStyle w:val="Index1"/>
        <w:tabs>
          <w:tab w:val="right" w:leader="dot" w:pos="4310"/>
        </w:tabs>
        <w:rPr>
          <w:noProof/>
        </w:rPr>
      </w:pPr>
      <w:r>
        <w:rPr>
          <w:noProof/>
        </w:rPr>
        <w:t>Preces piegādes laiks</w:t>
      </w:r>
      <w:r>
        <w:rPr>
          <w:noProof/>
        </w:rPr>
        <w:tab/>
        <w:t>285</w:t>
      </w:r>
    </w:p>
    <w:p w:rsidR="00760291" w:rsidRDefault="00760291">
      <w:pPr>
        <w:pStyle w:val="Index1"/>
        <w:tabs>
          <w:tab w:val="right" w:leader="dot" w:pos="4310"/>
        </w:tabs>
        <w:rPr>
          <w:noProof/>
        </w:rPr>
      </w:pPr>
      <w:r>
        <w:rPr>
          <w:noProof/>
        </w:rPr>
        <w:t>Preces specifikācija</w:t>
      </w:r>
      <w:r>
        <w:rPr>
          <w:noProof/>
        </w:rPr>
        <w:tab/>
        <w:t>285</w:t>
      </w:r>
    </w:p>
    <w:p w:rsidR="00760291" w:rsidRDefault="00760291">
      <w:pPr>
        <w:pStyle w:val="Index1"/>
        <w:tabs>
          <w:tab w:val="right" w:leader="dot" w:pos="4310"/>
        </w:tabs>
        <w:rPr>
          <w:noProof/>
        </w:rPr>
      </w:pPr>
      <w:r>
        <w:rPr>
          <w:noProof/>
        </w:rPr>
        <w:t>Preces varianti</w:t>
      </w:r>
      <w:r>
        <w:rPr>
          <w:noProof/>
        </w:rPr>
        <w:tab/>
        <w:t>285</w:t>
      </w:r>
    </w:p>
    <w:p w:rsidR="00760291" w:rsidRDefault="00760291">
      <w:pPr>
        <w:pStyle w:val="Index1"/>
        <w:tabs>
          <w:tab w:val="right" w:leader="dot" w:pos="4310"/>
        </w:tabs>
        <w:rPr>
          <w:noProof/>
        </w:rPr>
      </w:pPr>
      <w:r>
        <w:rPr>
          <w:noProof/>
        </w:rPr>
        <w:t>Preces vienības cena</w:t>
      </w:r>
      <w:r>
        <w:rPr>
          <w:noProof/>
        </w:rPr>
        <w:tab/>
        <w:t>286</w:t>
      </w:r>
    </w:p>
    <w:p w:rsidR="00760291" w:rsidRDefault="00760291">
      <w:pPr>
        <w:pStyle w:val="Index1"/>
        <w:tabs>
          <w:tab w:val="right" w:leader="dot" w:pos="4310"/>
        </w:tabs>
        <w:rPr>
          <w:noProof/>
        </w:rPr>
      </w:pPr>
      <w:r>
        <w:rPr>
          <w:noProof/>
        </w:rPr>
        <w:t>Preču fiksētā īpašība</w:t>
      </w:r>
      <w:r>
        <w:rPr>
          <w:noProof/>
        </w:rPr>
        <w:tab/>
        <w:t>286</w:t>
      </w:r>
    </w:p>
    <w:p w:rsidR="00760291" w:rsidRDefault="00760291">
      <w:pPr>
        <w:pStyle w:val="Index1"/>
        <w:tabs>
          <w:tab w:val="right" w:leader="dot" w:pos="4310"/>
        </w:tabs>
        <w:rPr>
          <w:noProof/>
        </w:rPr>
      </w:pPr>
      <w:r>
        <w:rPr>
          <w:noProof/>
        </w:rPr>
        <w:t>Preču īpašība</w:t>
      </w:r>
      <w:r>
        <w:rPr>
          <w:noProof/>
        </w:rPr>
        <w:tab/>
        <w:t>286</w:t>
      </w:r>
    </w:p>
    <w:p w:rsidR="00760291" w:rsidRDefault="00760291">
      <w:pPr>
        <w:pStyle w:val="Index1"/>
        <w:tabs>
          <w:tab w:val="right" w:leader="dot" w:pos="4310"/>
        </w:tabs>
        <w:rPr>
          <w:noProof/>
        </w:rPr>
      </w:pPr>
      <w:r>
        <w:rPr>
          <w:noProof/>
        </w:rPr>
        <w:t>Preču specifiskā īpašība</w:t>
      </w:r>
      <w:r>
        <w:rPr>
          <w:noProof/>
        </w:rPr>
        <w:tab/>
        <w:t>286</w:t>
      </w:r>
    </w:p>
    <w:p w:rsidR="00760291" w:rsidRDefault="00760291">
      <w:pPr>
        <w:pStyle w:val="Index1"/>
        <w:tabs>
          <w:tab w:val="right" w:leader="dot" w:pos="4310"/>
        </w:tabs>
        <w:rPr>
          <w:noProof/>
        </w:rPr>
      </w:pPr>
      <w:r>
        <w:rPr>
          <w:noProof/>
        </w:rPr>
        <w:t>Preču veids</w:t>
      </w:r>
      <w:r>
        <w:rPr>
          <w:noProof/>
        </w:rPr>
        <w:tab/>
        <w:t>286</w:t>
      </w:r>
    </w:p>
    <w:p w:rsidR="00760291" w:rsidRDefault="00760291">
      <w:pPr>
        <w:pStyle w:val="Index1"/>
        <w:tabs>
          <w:tab w:val="right" w:leader="dot" w:pos="4310"/>
        </w:tabs>
        <w:rPr>
          <w:noProof/>
        </w:rPr>
      </w:pPr>
      <w:r>
        <w:rPr>
          <w:noProof/>
        </w:rPr>
        <w:t>Pretenzija</w:t>
      </w:r>
      <w:r>
        <w:rPr>
          <w:noProof/>
        </w:rPr>
        <w:tab/>
        <w:t>173</w:t>
      </w:r>
    </w:p>
    <w:p w:rsidR="00760291" w:rsidRDefault="00760291">
      <w:pPr>
        <w:pStyle w:val="Index1"/>
        <w:tabs>
          <w:tab w:val="right" w:leader="dot" w:pos="4310"/>
        </w:tabs>
        <w:rPr>
          <w:noProof/>
        </w:rPr>
      </w:pPr>
      <w:r>
        <w:rPr>
          <w:noProof/>
        </w:rPr>
        <w:t>Publikācija</w:t>
      </w:r>
      <w:r>
        <w:rPr>
          <w:noProof/>
        </w:rPr>
        <w:tab/>
        <w:t>268</w:t>
      </w:r>
    </w:p>
    <w:p w:rsidR="00760291" w:rsidRDefault="00760291">
      <w:pPr>
        <w:pStyle w:val="Index1"/>
        <w:tabs>
          <w:tab w:val="right" w:leader="dot" w:pos="4310"/>
        </w:tabs>
        <w:rPr>
          <w:noProof/>
        </w:rPr>
      </w:pPr>
      <w:r>
        <w:rPr>
          <w:noProof/>
        </w:rPr>
        <w:t>Publikācijas apskate</w:t>
      </w:r>
      <w:r>
        <w:rPr>
          <w:noProof/>
        </w:rPr>
        <w:tab/>
        <w:t>268</w:t>
      </w:r>
    </w:p>
    <w:p w:rsidR="00760291" w:rsidRDefault="00760291">
      <w:pPr>
        <w:pStyle w:val="Index1"/>
        <w:tabs>
          <w:tab w:val="right" w:leader="dot" w:pos="4310"/>
        </w:tabs>
        <w:rPr>
          <w:noProof/>
        </w:rPr>
      </w:pPr>
      <w:r>
        <w:rPr>
          <w:noProof/>
        </w:rPr>
        <w:t>Publikāciju saraksta apskatīšana</w:t>
      </w:r>
      <w:r>
        <w:rPr>
          <w:noProof/>
        </w:rPr>
        <w:tab/>
        <w:t>268</w:t>
      </w:r>
    </w:p>
    <w:p w:rsidR="00760291" w:rsidRDefault="00760291">
      <w:pPr>
        <w:pStyle w:val="Index1"/>
        <w:tabs>
          <w:tab w:val="right" w:leader="dot" w:pos="4310"/>
        </w:tabs>
        <w:rPr>
          <w:noProof/>
        </w:rPr>
      </w:pPr>
      <w:r>
        <w:rPr>
          <w:noProof/>
        </w:rPr>
        <w:t>Publikāciju saraksts</w:t>
      </w:r>
      <w:r>
        <w:rPr>
          <w:noProof/>
        </w:rPr>
        <w:tab/>
        <w:t>268</w:t>
      </w:r>
    </w:p>
    <w:p w:rsidR="00760291" w:rsidRDefault="00760291">
      <w:pPr>
        <w:pStyle w:val="Index1"/>
        <w:tabs>
          <w:tab w:val="right" w:leader="dot" w:pos="4310"/>
        </w:tabs>
        <w:rPr>
          <w:noProof/>
        </w:rPr>
      </w:pPr>
      <w:r>
        <w:rPr>
          <w:noProof/>
        </w:rPr>
        <w:t>PVN</w:t>
      </w:r>
      <w:r>
        <w:rPr>
          <w:noProof/>
        </w:rPr>
        <w:tab/>
        <w:t>286</w:t>
      </w:r>
    </w:p>
    <w:p w:rsidR="00760291" w:rsidRDefault="00760291">
      <w:pPr>
        <w:pStyle w:val="Index1"/>
        <w:tabs>
          <w:tab w:val="right" w:leader="dot" w:pos="4310"/>
        </w:tabs>
        <w:rPr>
          <w:noProof/>
        </w:rPr>
      </w:pPr>
      <w:r>
        <w:rPr>
          <w:noProof/>
        </w:rPr>
        <w:t>Reģions</w:t>
      </w:r>
      <w:r>
        <w:rPr>
          <w:noProof/>
        </w:rPr>
        <w:tab/>
        <w:t>286</w:t>
      </w:r>
    </w:p>
    <w:p w:rsidR="00760291" w:rsidRDefault="00760291">
      <w:pPr>
        <w:pStyle w:val="Index1"/>
        <w:tabs>
          <w:tab w:val="right" w:leader="dot" w:pos="4310"/>
        </w:tabs>
        <w:rPr>
          <w:noProof/>
        </w:rPr>
      </w:pPr>
      <w:r>
        <w:rPr>
          <w:noProof/>
        </w:rPr>
        <w:t>Savstarpēji aizvietojamas preces</w:t>
      </w:r>
      <w:r>
        <w:rPr>
          <w:noProof/>
        </w:rPr>
        <w:tab/>
        <w:t>286</w:t>
      </w:r>
    </w:p>
    <w:p w:rsidR="00760291" w:rsidRDefault="00760291">
      <w:pPr>
        <w:pStyle w:val="Index1"/>
        <w:tabs>
          <w:tab w:val="right" w:leader="dot" w:pos="4310"/>
        </w:tabs>
        <w:rPr>
          <w:noProof/>
        </w:rPr>
      </w:pPr>
      <w:r>
        <w:rPr>
          <w:noProof/>
        </w:rPr>
        <w:t>Sistēmas uzturētājs</w:t>
      </w:r>
      <w:r>
        <w:rPr>
          <w:noProof/>
        </w:rPr>
        <w:tab/>
        <w:t>286</w:t>
      </w:r>
    </w:p>
    <w:p w:rsidR="00760291" w:rsidRDefault="00760291">
      <w:pPr>
        <w:pStyle w:val="Index1"/>
        <w:tabs>
          <w:tab w:val="right" w:leader="dot" w:pos="4310"/>
        </w:tabs>
        <w:rPr>
          <w:noProof/>
        </w:rPr>
      </w:pPr>
      <w:r>
        <w:rPr>
          <w:noProof/>
        </w:rPr>
        <w:t>Specifiskā īpašība</w:t>
      </w:r>
      <w:r>
        <w:rPr>
          <w:noProof/>
        </w:rPr>
        <w:tab/>
        <w:t>54</w:t>
      </w:r>
    </w:p>
    <w:p w:rsidR="00760291" w:rsidRDefault="00760291">
      <w:pPr>
        <w:pStyle w:val="Index1"/>
        <w:tabs>
          <w:tab w:val="right" w:leader="dot" w:pos="4310"/>
        </w:tabs>
        <w:rPr>
          <w:noProof/>
        </w:rPr>
      </w:pPr>
      <w:r>
        <w:rPr>
          <w:noProof/>
        </w:rPr>
        <w:t>Sūdzības izveide</w:t>
      </w:r>
      <w:r>
        <w:rPr>
          <w:noProof/>
        </w:rPr>
        <w:tab/>
        <w:t>272</w:t>
      </w:r>
    </w:p>
    <w:p w:rsidR="00760291" w:rsidRDefault="00760291">
      <w:pPr>
        <w:pStyle w:val="Index1"/>
        <w:tabs>
          <w:tab w:val="right" w:leader="dot" w:pos="4310"/>
        </w:tabs>
        <w:rPr>
          <w:noProof/>
        </w:rPr>
      </w:pPr>
      <w:r>
        <w:rPr>
          <w:noProof/>
        </w:rPr>
        <w:t>Validācija</w:t>
      </w:r>
      <w:r>
        <w:rPr>
          <w:noProof/>
        </w:rPr>
        <w:tab/>
        <w:t>286</w:t>
      </w:r>
    </w:p>
    <w:p w:rsidR="00760291" w:rsidRDefault="00760291">
      <w:pPr>
        <w:pStyle w:val="Index1"/>
        <w:tabs>
          <w:tab w:val="right" w:leader="dot" w:pos="4310"/>
        </w:tabs>
        <w:rPr>
          <w:noProof/>
        </w:rPr>
      </w:pPr>
      <w:r>
        <w:rPr>
          <w:noProof/>
        </w:rPr>
        <w:t>Viena pasūtījuma visu piegāžu saraksta apskatīšana</w:t>
      </w:r>
      <w:r>
        <w:rPr>
          <w:noProof/>
        </w:rPr>
        <w:tab/>
        <w:t>155</w:t>
      </w:r>
    </w:p>
    <w:p w:rsidR="00760291" w:rsidRDefault="00760291">
      <w:pPr>
        <w:pStyle w:val="Index1"/>
        <w:tabs>
          <w:tab w:val="right" w:leader="dot" w:pos="4310"/>
        </w:tabs>
        <w:rPr>
          <w:noProof/>
        </w:rPr>
      </w:pPr>
      <w:r>
        <w:rPr>
          <w:noProof/>
        </w:rPr>
        <w:t>Viena pasūtījuma visu piegāžu saraksts</w:t>
      </w:r>
      <w:r>
        <w:rPr>
          <w:noProof/>
        </w:rPr>
        <w:tab/>
        <w:t>155</w:t>
      </w:r>
    </w:p>
    <w:p w:rsidR="00760291" w:rsidRDefault="00760291">
      <w:pPr>
        <w:pStyle w:val="Index1"/>
        <w:tabs>
          <w:tab w:val="right" w:leader="dot" w:pos="4310"/>
        </w:tabs>
        <w:rPr>
          <w:noProof/>
        </w:rPr>
      </w:pPr>
      <w:r>
        <w:rPr>
          <w:noProof/>
        </w:rPr>
        <w:t>Vispārīgā vienošanās</w:t>
      </w:r>
      <w:r>
        <w:rPr>
          <w:noProof/>
        </w:rPr>
        <w:tab/>
        <w:t>286</w:t>
      </w:r>
    </w:p>
    <w:p w:rsidR="00760291" w:rsidRDefault="00760291">
      <w:pPr>
        <w:pStyle w:val="Index1"/>
        <w:tabs>
          <w:tab w:val="right" w:leader="dot" w:pos="4310"/>
        </w:tabs>
        <w:rPr>
          <w:noProof/>
        </w:rPr>
      </w:pPr>
      <w:r>
        <w:rPr>
          <w:noProof/>
        </w:rPr>
        <w:t>VISS</w:t>
      </w:r>
      <w:r>
        <w:rPr>
          <w:noProof/>
        </w:rPr>
        <w:tab/>
        <w:t>287</w:t>
      </w:r>
    </w:p>
    <w:p w:rsidR="00760291" w:rsidRDefault="00760291">
      <w:pPr>
        <w:pStyle w:val="Index1"/>
        <w:tabs>
          <w:tab w:val="right" w:leader="dot" w:pos="4310"/>
        </w:tabs>
        <w:rPr>
          <w:noProof/>
        </w:rPr>
      </w:pPr>
      <w:r>
        <w:rPr>
          <w:noProof/>
        </w:rPr>
        <w:t>VV</w:t>
      </w:r>
      <w:r>
        <w:rPr>
          <w:noProof/>
        </w:rPr>
        <w:tab/>
        <w:t>287</w:t>
      </w:r>
    </w:p>
    <w:p w:rsidR="00760291" w:rsidRDefault="00760291">
      <w:pPr>
        <w:pStyle w:val="Index1"/>
        <w:tabs>
          <w:tab w:val="right" w:leader="dot" w:pos="4310"/>
        </w:tabs>
        <w:rPr>
          <w:noProof/>
        </w:rPr>
      </w:pPr>
      <w:r>
        <w:rPr>
          <w:noProof/>
        </w:rPr>
        <w:t>VV pozīcija</w:t>
      </w:r>
      <w:r>
        <w:rPr>
          <w:noProof/>
        </w:rPr>
        <w:tab/>
        <w:t>59, 60, 61, 287</w:t>
      </w:r>
    </w:p>
    <w:p w:rsidR="00760291" w:rsidRDefault="00760291">
      <w:pPr>
        <w:pStyle w:val="Index1"/>
        <w:tabs>
          <w:tab w:val="right" w:leader="dot" w:pos="4310"/>
        </w:tabs>
        <w:rPr>
          <w:noProof/>
        </w:rPr>
      </w:pPr>
      <w:r w:rsidRPr="00101272">
        <w:rPr>
          <w:noProof/>
          <w:shd w:val="clear" w:color="auto" w:fill="FFFFFF"/>
        </w:rPr>
        <w:t>VV pozīciju meklēšana</w:t>
      </w:r>
      <w:r>
        <w:rPr>
          <w:noProof/>
        </w:rPr>
        <w:tab/>
        <w:t>27, 57</w:t>
      </w:r>
    </w:p>
    <w:p w:rsidR="00760291" w:rsidRDefault="00760291">
      <w:pPr>
        <w:pStyle w:val="Index1"/>
        <w:tabs>
          <w:tab w:val="right" w:leader="dot" w:pos="4310"/>
        </w:tabs>
        <w:rPr>
          <w:noProof/>
        </w:rPr>
      </w:pPr>
      <w:r>
        <w:rPr>
          <w:noProof/>
        </w:rPr>
        <w:t>WYSIWYG</w:t>
      </w:r>
      <w:r>
        <w:rPr>
          <w:noProof/>
        </w:rPr>
        <w:tab/>
        <w:t>287</w:t>
      </w:r>
    </w:p>
    <w:p w:rsidR="00760291" w:rsidRDefault="00760291" w:rsidP="00C1516A">
      <w:pPr>
        <w:pStyle w:val="Pamatteksts1"/>
        <w:rPr>
          <w:noProof/>
        </w:rPr>
        <w:sectPr w:rsidR="00760291" w:rsidSect="00760291">
          <w:type w:val="continuous"/>
          <w:pgSz w:w="11906" w:h="16838" w:code="9"/>
          <w:pgMar w:top="1440" w:right="748" w:bottom="1440" w:left="1797" w:header="709" w:footer="680" w:gutter="0"/>
          <w:cols w:num="2" w:space="720"/>
          <w:titlePg/>
          <w:docGrid w:linePitch="360"/>
        </w:sectPr>
      </w:pPr>
    </w:p>
    <w:p w:rsidR="00BB4879" w:rsidRPr="00825270" w:rsidRDefault="00BB4879" w:rsidP="00C1516A">
      <w:pPr>
        <w:pStyle w:val="Pamatteksts1"/>
      </w:pPr>
      <w:r w:rsidRPr="00825270">
        <w:fldChar w:fldCharType="end"/>
      </w:r>
    </w:p>
    <w:p w:rsidR="00BB4879" w:rsidRDefault="00BB4879" w:rsidP="00BB4879">
      <w:pPr>
        <w:pStyle w:val="Heading1"/>
        <w:numPr>
          <w:ilvl w:val="0"/>
          <w:numId w:val="3"/>
        </w:numPr>
      </w:pPr>
      <w:bookmarkStart w:id="404" w:name="_D2HTopic_559"/>
      <w:bookmarkStart w:id="405" w:name="_Toc179879095"/>
      <w:r>
        <w:lastRenderedPageBreak/>
        <w:t>Biznesa terminu vārdnīca</w:t>
      </w:r>
      <w:bookmarkEnd w:id="404"/>
      <w:bookmarkEnd w:id="405"/>
    </w:p>
    <w:p w:rsidR="00BB4879" w:rsidRPr="000D5917" w:rsidRDefault="00BB4879" w:rsidP="0068526F">
      <w:pPr>
        <w:rPr>
          <w:vanish/>
        </w:rPr>
      </w:pPr>
      <w:r>
        <w:fldChar w:fldCharType="begin"/>
      </w:r>
      <w:r>
        <w:instrText xml:space="preserve"> XE "1 Biznesa terminu vārdnīca" </w:instrText>
      </w:r>
      <w:r>
        <w:fldChar w:fldCharType="end"/>
      </w:r>
    </w:p>
    <w:p w:rsidR="00BB4879" w:rsidRDefault="00BB4879" w:rsidP="00C1516A">
      <w:pPr>
        <w:pStyle w:val="Pamatteksts1"/>
      </w:pPr>
      <w:r>
        <w:t>Zemāk ir doti visi Elektroniskās iepirkumu sistēmas biznesa terminu skaidrojumi, kur atsevišķi</w:t>
      </w:r>
      <w:r w:rsidRPr="00CD78AF">
        <w:t xml:space="preserve"> vārdnīcā iekļautie termini varētu arī nebūt</w:t>
      </w:r>
      <w:r>
        <w:t xml:space="preserve"> attiecināmi un</w:t>
      </w:r>
      <w:r w:rsidRPr="00CD78AF">
        <w:t xml:space="preserve"> izmantoti šajā rokasgrāmatā.</w:t>
      </w:r>
    </w:p>
    <w:p w:rsidR="00BB4879" w:rsidRDefault="00BB4879" w:rsidP="0068526F">
      <w:pPr>
        <w:pStyle w:val="GlossaryHeading"/>
      </w:pPr>
      <w:bookmarkStart w:id="406" w:name="_D2HTopic_749"/>
      <w:r>
        <w:t>Aktīvais Grozs</w:t>
      </w:r>
      <w:bookmarkEnd w:id="406"/>
    </w:p>
    <w:p w:rsidR="00BB4879" w:rsidRPr="000D5917" w:rsidRDefault="00BB4879" w:rsidP="0068526F">
      <w:pPr>
        <w:rPr>
          <w:vanish/>
        </w:rPr>
      </w:pPr>
      <w:r>
        <w:fldChar w:fldCharType="begin"/>
      </w:r>
      <w:r>
        <w:instrText xml:space="preserve"> XE "Aktīvais Grozs" </w:instrText>
      </w:r>
      <w:r>
        <w:fldChar w:fldCharType="end"/>
      </w:r>
    </w:p>
    <w:p w:rsidR="00BB4879" w:rsidRPr="00157848" w:rsidRDefault="00BB4879" w:rsidP="00C1516A">
      <w:pPr>
        <w:pStyle w:val="Pamatteksts1"/>
      </w:pPr>
      <w:r>
        <w:t>Aktīvs Grozs ir tāds Grozs, kas ir atvērts un ar kuru pašlaik strādā preces Iepircējs, tātad pieejams rediģēšanai un papildināšanai.</w:t>
      </w:r>
    </w:p>
    <w:p w:rsidR="00BB4879" w:rsidRDefault="00BB4879" w:rsidP="0068526F">
      <w:pPr>
        <w:pStyle w:val="GlossaryHeading"/>
      </w:pPr>
      <w:bookmarkStart w:id="407" w:name="_D2HTopic_584"/>
      <w:r>
        <w:t>Atlaide</w:t>
      </w:r>
      <w:bookmarkEnd w:id="407"/>
    </w:p>
    <w:p w:rsidR="00BB4879" w:rsidRPr="000D5917" w:rsidRDefault="00BB4879" w:rsidP="0068526F">
      <w:pPr>
        <w:rPr>
          <w:vanish/>
        </w:rPr>
      </w:pPr>
      <w:r>
        <w:fldChar w:fldCharType="begin"/>
      </w:r>
      <w:r>
        <w:instrText xml:space="preserve"> XE "Atlaide" </w:instrText>
      </w:r>
      <w:r>
        <w:fldChar w:fldCharType="end"/>
      </w:r>
    </w:p>
    <w:p w:rsidR="00BB4879" w:rsidRDefault="00BB4879" w:rsidP="00C1516A">
      <w:pPr>
        <w:pStyle w:val="Pamatteksts1"/>
      </w:pPr>
      <w:r>
        <w:t xml:space="preserve">Piegādātāja piešķirta atlaide precēm. Sistēmā atlaides ir tikai uz preču skaitu, t.i., </w:t>
      </w:r>
      <w:r w:rsidRPr="002E44EA">
        <w:t>atlaides norāda noteiktu preču skaitu</w:t>
      </w:r>
      <w:r>
        <w:t>,</w:t>
      </w:r>
      <w:r w:rsidRPr="002E44EA">
        <w:t xml:space="preserve"> no kura sākot tiks piemērota piedāvātā atlaide</w:t>
      </w:r>
      <w:r>
        <w:t>. Atlaides tiek izteiktas kā cenas samazinājums procentos no sākotnējās cenas.</w:t>
      </w:r>
    </w:p>
    <w:p w:rsidR="00BB4879" w:rsidRDefault="00BB4879" w:rsidP="0068526F">
      <w:pPr>
        <w:pStyle w:val="GlossaryHeading"/>
      </w:pPr>
      <w:bookmarkStart w:id="408" w:name="_D2HTopic_2663"/>
      <w:r>
        <w:t>Atliktais grozs</w:t>
      </w:r>
      <w:bookmarkEnd w:id="408"/>
    </w:p>
    <w:p w:rsidR="00BB4879" w:rsidRPr="000D5917" w:rsidRDefault="00BB4879" w:rsidP="0068526F">
      <w:pPr>
        <w:rPr>
          <w:vanish/>
        </w:rPr>
      </w:pPr>
      <w:r>
        <w:fldChar w:fldCharType="begin"/>
      </w:r>
      <w:r>
        <w:instrText xml:space="preserve"> XE "Atliktais grozs" </w:instrText>
      </w:r>
      <w:r>
        <w:fldChar w:fldCharType="end"/>
      </w:r>
    </w:p>
    <w:p w:rsidR="00BB4879" w:rsidRDefault="00BB4879" w:rsidP="00C1516A">
      <w:pPr>
        <w:pStyle w:val="Pamatteksts1"/>
      </w:pPr>
      <w:r>
        <w:t>Atliktais Grozs ir tāds Grozs, kuru pie pirkuma pieprasījuma veidošanas, ja Groza kopsumma bez PVN tiek pārsniegta par katalogam norādīto kopējo lieluma vērtību, tad Grozam tiek uzstādīts statuss – ‘Atlikts’ uz sistēmas parametros norādīto laiku.</w:t>
      </w:r>
    </w:p>
    <w:p w:rsidR="00BB4879" w:rsidRDefault="00BB4879" w:rsidP="0068526F">
      <w:pPr>
        <w:pStyle w:val="GlossaryHeading"/>
      </w:pPr>
      <w:bookmarkStart w:id="409" w:name="_D2HTopic_560"/>
      <w:r>
        <w:t>Autentifikācija</w:t>
      </w:r>
      <w:bookmarkEnd w:id="409"/>
    </w:p>
    <w:p w:rsidR="00BB4879" w:rsidRPr="000D5917" w:rsidRDefault="00BB4879" w:rsidP="0068526F">
      <w:pPr>
        <w:rPr>
          <w:vanish/>
        </w:rPr>
      </w:pPr>
      <w:r>
        <w:fldChar w:fldCharType="begin"/>
      </w:r>
      <w:r>
        <w:instrText xml:space="preserve"> XE "Autentifikācija" </w:instrText>
      </w:r>
      <w:r>
        <w:fldChar w:fldCharType="end"/>
      </w:r>
    </w:p>
    <w:p w:rsidR="00BB4879" w:rsidRDefault="00BB4879" w:rsidP="00C1516A">
      <w:pPr>
        <w:pStyle w:val="Pamatteksts1"/>
      </w:pPr>
      <w:r>
        <w:t>Procedūra, kas nodrošina lietotāja identitātes pārbaudi sistēmā. Autentifikācijas procedūra nosaka, vai lietotājs atbilst uzrādītajam identifikatoram. Pēc autentifikācijas parasti notiek autorizācija, t.i., lietotāja piekļuve sistēmai.</w:t>
      </w:r>
    </w:p>
    <w:p w:rsidR="00BB4879" w:rsidRDefault="00BB4879" w:rsidP="0068526F">
      <w:pPr>
        <w:pStyle w:val="GlossaryHeading"/>
      </w:pPr>
      <w:bookmarkStart w:id="410" w:name="_D2HTopic_561"/>
      <w:r>
        <w:t>Autorizācija</w:t>
      </w:r>
      <w:bookmarkEnd w:id="410"/>
    </w:p>
    <w:p w:rsidR="00BB4879" w:rsidRPr="000D5917" w:rsidRDefault="00BB4879" w:rsidP="0068526F">
      <w:pPr>
        <w:rPr>
          <w:vanish/>
        </w:rPr>
      </w:pPr>
      <w:r>
        <w:fldChar w:fldCharType="begin"/>
      </w:r>
      <w:r>
        <w:instrText xml:space="preserve"> XE "Autorizācija" </w:instrText>
      </w:r>
      <w:r>
        <w:fldChar w:fldCharType="end"/>
      </w:r>
    </w:p>
    <w:p w:rsidR="00BB4879" w:rsidRDefault="00BB4879" w:rsidP="00C1516A">
      <w:pPr>
        <w:pStyle w:val="Pamatteksts1"/>
      </w:pPr>
      <w:r>
        <w:t>Procedūra, kura sistēmas lietotājam piešķir pilnvaras un resursus šajā sistēmā. Atšķirībā no autentifikācijas kuras nosaka legālos vai nelegālos lietotājus, autorizācija nodarbojas tikai ar legālajiem lietotājiem, kuri izgājuši autentifikācijas procedūru.</w:t>
      </w:r>
    </w:p>
    <w:p w:rsidR="00BB4879" w:rsidRDefault="00BB4879" w:rsidP="00C1516A">
      <w:pPr>
        <w:pStyle w:val="Pamatteksts1"/>
      </w:pPr>
      <w:r>
        <w:t>Autorizācija piešķir pilnvaras konkrētai personai piekļūt sistēmai.</w:t>
      </w:r>
    </w:p>
    <w:p w:rsidR="00BB4879" w:rsidRDefault="00BB4879" w:rsidP="0068526F">
      <w:pPr>
        <w:pStyle w:val="GlossaryHeading"/>
      </w:pPr>
      <w:bookmarkStart w:id="411" w:name="_D2HTopic_562"/>
      <w:r>
        <w:t>CPV</w:t>
      </w:r>
      <w:bookmarkEnd w:id="411"/>
    </w:p>
    <w:p w:rsidR="00BB4879" w:rsidRPr="000D5917" w:rsidRDefault="00BB4879" w:rsidP="0068526F">
      <w:pPr>
        <w:rPr>
          <w:vanish/>
        </w:rPr>
      </w:pPr>
      <w:r>
        <w:fldChar w:fldCharType="begin"/>
      </w:r>
      <w:r>
        <w:instrText xml:space="preserve"> XE "CPV" </w:instrText>
      </w:r>
      <w:r>
        <w:fldChar w:fldCharType="end"/>
      </w:r>
    </w:p>
    <w:p w:rsidR="00BB4879" w:rsidRDefault="00BB4879" w:rsidP="00C1516A">
      <w:pPr>
        <w:pStyle w:val="Pamatteksts1"/>
      </w:pPr>
      <w:r>
        <w:t xml:space="preserve">Saīsinājums no: </w:t>
      </w:r>
      <w:proofErr w:type="spellStart"/>
      <w:r>
        <w:t>Common</w:t>
      </w:r>
      <w:proofErr w:type="spellEnd"/>
      <w:r>
        <w:t xml:space="preserve"> </w:t>
      </w:r>
      <w:proofErr w:type="spellStart"/>
      <w:r>
        <w:t>Procurement</w:t>
      </w:r>
      <w:proofErr w:type="spellEnd"/>
      <w:r>
        <w:t xml:space="preserve"> </w:t>
      </w:r>
      <w:proofErr w:type="spellStart"/>
      <w:r>
        <w:t>Vocabulary</w:t>
      </w:r>
      <w:proofErr w:type="spellEnd"/>
      <w:r>
        <w:t xml:space="preserve"> (angļu val.).</w:t>
      </w:r>
    </w:p>
    <w:p w:rsidR="00BB4879" w:rsidRDefault="00BB4879" w:rsidP="00C1516A">
      <w:pPr>
        <w:pStyle w:val="Pamatteksts1"/>
      </w:pPr>
      <w:r>
        <w:t>CPV veido vienotu valsts iepirkumu klasifikācijas sistēmu, kuras mērķis ir standartizēt atsauces, ko līgumslēdzējas iestādes un uzņēmumi izmanto, lai aprakstītu iepirkumu līgumu priekšmetu.</w:t>
      </w:r>
    </w:p>
    <w:p w:rsidR="00BB4879" w:rsidRDefault="00BB4879" w:rsidP="00C1516A">
      <w:pPr>
        <w:pStyle w:val="Pamatteksts1"/>
      </w:pPr>
      <w:r>
        <w:t>Kodi ir ar ne vairāk kā 9 cipariem (8 ciparu kods un pārbaudes cipars), kas saistīti ar formulējumu, kurš raksturo līguma priekšmetu veidojošās piegādes, darbus vai pakalpojumus.</w:t>
      </w:r>
    </w:p>
    <w:p w:rsidR="00BB4879" w:rsidRDefault="00BB4879" w:rsidP="0068526F">
      <w:pPr>
        <w:pStyle w:val="GlossaryHeading"/>
      </w:pPr>
      <w:bookmarkStart w:id="412" w:name="_D2HTopic_2051"/>
      <w:r>
        <w:t>Dalības nosacījumi</w:t>
      </w:r>
      <w:bookmarkEnd w:id="412"/>
    </w:p>
    <w:p w:rsidR="00BB4879" w:rsidRPr="000D5917" w:rsidRDefault="00BB4879" w:rsidP="0068526F">
      <w:pPr>
        <w:rPr>
          <w:vanish/>
        </w:rPr>
      </w:pPr>
      <w:r>
        <w:fldChar w:fldCharType="begin"/>
      </w:r>
      <w:r>
        <w:instrText xml:space="preserve"> XE "Dalības nosacījumi" </w:instrText>
      </w:r>
      <w:r>
        <w:fldChar w:fldCharType="end"/>
      </w:r>
    </w:p>
    <w:p w:rsidR="00BB4879" w:rsidRDefault="00BB4879" w:rsidP="00C1516A">
      <w:pPr>
        <w:pStyle w:val="Pamatteksts1"/>
      </w:pPr>
      <w:r>
        <w:t>Dalības nosacījumi nozīmē,</w:t>
      </w:r>
      <w:r w:rsidRPr="00D92EBD">
        <w:t xml:space="preserve"> ka tiek pievienots jauns dalības nosacījums piegādātāju, pircēju vai nozares ekspertu organizācijai</w:t>
      </w:r>
      <w:r>
        <w:t xml:space="preserve"> uz konkrētu preču katalogu</w:t>
      </w:r>
      <w:r w:rsidRPr="00D92EBD">
        <w:t>.</w:t>
      </w:r>
    </w:p>
    <w:p w:rsidR="00BB4879" w:rsidRDefault="00BB4879" w:rsidP="0068526F">
      <w:pPr>
        <w:pStyle w:val="GlossaryHeading"/>
      </w:pPr>
      <w:bookmarkStart w:id="413" w:name="_D2HTopic_585"/>
      <w:r>
        <w:t>EIS</w:t>
      </w:r>
      <w:bookmarkEnd w:id="413"/>
    </w:p>
    <w:p w:rsidR="00BB4879" w:rsidRPr="000D5917" w:rsidRDefault="00BB4879" w:rsidP="0068526F">
      <w:pPr>
        <w:rPr>
          <w:vanish/>
        </w:rPr>
      </w:pPr>
      <w:r>
        <w:fldChar w:fldCharType="begin"/>
      </w:r>
      <w:r>
        <w:instrText xml:space="preserve"> XE "EIS" </w:instrText>
      </w:r>
      <w:r>
        <w:fldChar w:fldCharType="end"/>
      </w:r>
    </w:p>
    <w:p w:rsidR="00BB4879" w:rsidRDefault="00BB4879" w:rsidP="00C1516A">
      <w:pPr>
        <w:pStyle w:val="Pamatteksts1"/>
      </w:pPr>
      <w:r>
        <w:t>Saīsinājums no: Elektronisko Iepirkumu Sistēma.</w:t>
      </w:r>
    </w:p>
    <w:p w:rsidR="00BB4879" w:rsidRDefault="00BB4879" w:rsidP="0068526F">
      <w:pPr>
        <w:pStyle w:val="GlossaryHeading"/>
      </w:pPr>
      <w:bookmarkStart w:id="414" w:name="_D2HTopic_586"/>
      <w:r>
        <w:t>Elektronisko Iepirkumu Sistēma</w:t>
      </w:r>
      <w:bookmarkEnd w:id="414"/>
    </w:p>
    <w:p w:rsidR="00BB4879" w:rsidRPr="000D5917" w:rsidRDefault="00BB4879" w:rsidP="0068526F">
      <w:pPr>
        <w:rPr>
          <w:vanish/>
        </w:rPr>
      </w:pPr>
      <w:r>
        <w:lastRenderedPageBreak/>
        <w:fldChar w:fldCharType="begin"/>
      </w:r>
      <w:r>
        <w:instrText xml:space="preserve"> XE "Elektronisko Iepirkumu Sistēma" </w:instrText>
      </w:r>
      <w:r>
        <w:fldChar w:fldCharType="end"/>
      </w:r>
    </w:p>
    <w:p w:rsidR="00BB4879" w:rsidRDefault="00BB4879" w:rsidP="00C1516A">
      <w:pPr>
        <w:pStyle w:val="Pamatteksts1"/>
      </w:pPr>
      <w:r>
        <w:t>Produkts, kas tiek izstrādāts A/S „RIX Technologies” līguma Nr. ĪUMEPLS/2008/71/SP/23 „Elektronisko iepirkumu sistēmas katalogu funkcionalitātes izstrāde” ietvaros.</w:t>
      </w:r>
    </w:p>
    <w:p w:rsidR="00BB4879" w:rsidRDefault="00BB4879" w:rsidP="0068526F">
      <w:pPr>
        <w:pStyle w:val="GlossaryHeading"/>
      </w:pPr>
      <w:bookmarkStart w:id="415" w:name="_D2HTopic_750"/>
      <w:r>
        <w:t>Groza aktualizēšana</w:t>
      </w:r>
      <w:bookmarkEnd w:id="415"/>
    </w:p>
    <w:p w:rsidR="00BB4879" w:rsidRPr="000D5917" w:rsidRDefault="00BB4879" w:rsidP="0068526F">
      <w:pPr>
        <w:rPr>
          <w:vanish/>
        </w:rPr>
      </w:pPr>
      <w:r>
        <w:fldChar w:fldCharType="begin"/>
      </w:r>
      <w:r>
        <w:instrText xml:space="preserve"> XE "Groza aktualizēšana" </w:instrText>
      </w:r>
      <w:r>
        <w:fldChar w:fldCharType="end"/>
      </w:r>
    </w:p>
    <w:p w:rsidR="00BB4879" w:rsidRDefault="00BB4879" w:rsidP="00C1516A">
      <w:pPr>
        <w:pStyle w:val="Pamatteksts1"/>
      </w:pPr>
      <w:r>
        <w:t>Groza aktualizēšana nozīmē, aktīvā Groza datu atjaunošanu pirms veikto izmaiņu saglabāšanas, tajā attēlojot informāciju par piesaistītās preces ieraksta izmaiņām.</w:t>
      </w:r>
    </w:p>
    <w:p w:rsidR="00BB4879" w:rsidRDefault="00BB4879" w:rsidP="0068526F">
      <w:pPr>
        <w:pStyle w:val="GlossaryHeading"/>
      </w:pPr>
      <w:bookmarkStart w:id="416" w:name="_D2HTopic_751"/>
      <w:r>
        <w:t>Groza deaktivizēšana</w:t>
      </w:r>
      <w:bookmarkEnd w:id="416"/>
    </w:p>
    <w:p w:rsidR="00BB4879" w:rsidRPr="000D5917" w:rsidRDefault="00BB4879" w:rsidP="0068526F">
      <w:pPr>
        <w:rPr>
          <w:vanish/>
        </w:rPr>
      </w:pPr>
      <w:r>
        <w:fldChar w:fldCharType="begin"/>
      </w:r>
      <w:r>
        <w:instrText xml:space="preserve"> XE "Groza deaktivizēšana" </w:instrText>
      </w:r>
      <w:r>
        <w:fldChar w:fldCharType="end"/>
      </w:r>
    </w:p>
    <w:p w:rsidR="00BB4879" w:rsidRDefault="00BB4879" w:rsidP="00C1516A">
      <w:pPr>
        <w:pStyle w:val="Pamatteksts1"/>
      </w:pPr>
      <w:r>
        <w:t>Aktīvā Groza deaktivizēšana nozīmē tā aizvēršanu saglabājot tajā ievadītos datus, kuru sistēmas lietotājs izmantos vēlākai lietošanai.</w:t>
      </w:r>
    </w:p>
    <w:p w:rsidR="00BB4879" w:rsidRDefault="00BB4879" w:rsidP="0068526F">
      <w:pPr>
        <w:pStyle w:val="GlossaryHeading"/>
      </w:pPr>
      <w:bookmarkStart w:id="417" w:name="_D2HTopic_752"/>
      <w:r>
        <w:t>Groza dzēšana</w:t>
      </w:r>
      <w:bookmarkEnd w:id="417"/>
    </w:p>
    <w:p w:rsidR="00BB4879" w:rsidRPr="000D5917" w:rsidRDefault="00BB4879" w:rsidP="0068526F">
      <w:pPr>
        <w:rPr>
          <w:vanish/>
        </w:rPr>
      </w:pPr>
      <w:r>
        <w:fldChar w:fldCharType="begin"/>
      </w:r>
      <w:r>
        <w:instrText xml:space="preserve"> XE "Groza dzēšana" </w:instrText>
      </w:r>
      <w:r>
        <w:fldChar w:fldCharType="end"/>
      </w:r>
    </w:p>
    <w:p w:rsidR="00BB4879" w:rsidRDefault="00BB4879" w:rsidP="00C1516A">
      <w:pPr>
        <w:pStyle w:val="Pamatteksts1"/>
      </w:pPr>
      <w:r>
        <w:t>Groza dzēšana nozīmē aktīvā, vai neaktīvā Groza dzēšanu no sistēmas ar visām tam pievienotām preču kopijām un tas nav pieejams apskatīšanai, vai rediģēšanai.</w:t>
      </w:r>
    </w:p>
    <w:p w:rsidR="00BB4879" w:rsidRDefault="00BB4879" w:rsidP="0068526F">
      <w:pPr>
        <w:pStyle w:val="GlossaryHeading"/>
      </w:pPr>
      <w:bookmarkStart w:id="418" w:name="_D2HTopic_753"/>
      <w:r>
        <w:t>Groza īsās informācijas izdrukāšana</w:t>
      </w:r>
      <w:bookmarkEnd w:id="418"/>
    </w:p>
    <w:p w:rsidR="00BB4879" w:rsidRPr="000D5917" w:rsidRDefault="00BB4879" w:rsidP="0068526F">
      <w:pPr>
        <w:rPr>
          <w:vanish/>
        </w:rPr>
      </w:pPr>
      <w:r>
        <w:fldChar w:fldCharType="begin"/>
      </w:r>
      <w:r>
        <w:instrText xml:space="preserve"> XE "Groza īsās informācijas izdrukāšana" </w:instrText>
      </w:r>
      <w:r>
        <w:fldChar w:fldCharType="end"/>
      </w:r>
    </w:p>
    <w:p w:rsidR="00BB4879" w:rsidRDefault="00BB4879" w:rsidP="00C1516A">
      <w:pPr>
        <w:pStyle w:val="Pamatteksts1"/>
      </w:pPr>
      <w:r>
        <w:t>Groza īsās informācijas izdrukāšana nozīmē aktīvā Groza apskates ekrānformas datu attēlošanu izdrukas ekrānformā un tās izdrukāšanu.</w:t>
      </w:r>
    </w:p>
    <w:p w:rsidR="00BB4879" w:rsidRDefault="00BB4879" w:rsidP="0068526F">
      <w:pPr>
        <w:pStyle w:val="GlossaryHeading"/>
      </w:pPr>
      <w:bookmarkStart w:id="419" w:name="_D2HTopic_754"/>
      <w:r>
        <w:t>Groza izvērstās informācijas izdrukāšana</w:t>
      </w:r>
      <w:bookmarkEnd w:id="419"/>
    </w:p>
    <w:p w:rsidR="00BB4879" w:rsidRPr="000D5917" w:rsidRDefault="00BB4879" w:rsidP="0068526F">
      <w:pPr>
        <w:rPr>
          <w:vanish/>
        </w:rPr>
      </w:pPr>
      <w:r>
        <w:fldChar w:fldCharType="begin"/>
      </w:r>
      <w:r>
        <w:instrText xml:space="preserve"> XE "Groza izvērstās informācijas izdrukāšana" </w:instrText>
      </w:r>
      <w:r>
        <w:fldChar w:fldCharType="end"/>
      </w:r>
    </w:p>
    <w:p w:rsidR="00BB4879" w:rsidRDefault="00BB4879" w:rsidP="00C1516A">
      <w:pPr>
        <w:pStyle w:val="Pamatteksts1"/>
      </w:pPr>
      <w:r>
        <w:t>Groza izvērstās informācijas izdrukāšana nozīmē visa aktīvā Groza datu attēlošanu izdrukas ekrānformā un tās izdrukāšanu. Izvērstās izdrukas ekrānformā atšķirībā no īsās informācijas izdrukas tiek attēlota papildus informācija par katru preces ierakstu. Šajā izdrukā ir iespējams apskatīt detalizētu katras preces sev raksturojošu pazīmi.</w:t>
      </w:r>
    </w:p>
    <w:p w:rsidR="00BB4879" w:rsidRDefault="00BB4879" w:rsidP="0068526F">
      <w:pPr>
        <w:pStyle w:val="GlossaryHeading"/>
      </w:pPr>
      <w:bookmarkStart w:id="420" w:name="_D2HTopic_755"/>
      <w:r>
        <w:t>Groza kopēšana</w:t>
      </w:r>
      <w:bookmarkEnd w:id="420"/>
    </w:p>
    <w:p w:rsidR="00BB4879" w:rsidRPr="000D5917" w:rsidRDefault="00BB4879" w:rsidP="0068526F">
      <w:pPr>
        <w:rPr>
          <w:vanish/>
        </w:rPr>
      </w:pPr>
      <w:r>
        <w:fldChar w:fldCharType="begin"/>
      </w:r>
      <w:r>
        <w:instrText xml:space="preserve"> XE "Groza kopēšana" </w:instrText>
      </w:r>
      <w:r>
        <w:fldChar w:fldCharType="end"/>
      </w:r>
    </w:p>
    <w:p w:rsidR="00BB4879" w:rsidRDefault="00BB4879" w:rsidP="00C1516A">
      <w:pPr>
        <w:pStyle w:val="Pamatteksts1"/>
      </w:pPr>
      <w:r>
        <w:t>Groza kopēšana nozīmē saglabātā Groza kopēšanu, jeb saglabāšanu ar citu vārdu.</w:t>
      </w:r>
    </w:p>
    <w:p w:rsidR="00BB4879" w:rsidRDefault="00BB4879" w:rsidP="0068526F">
      <w:pPr>
        <w:pStyle w:val="GlossaryHeading"/>
      </w:pPr>
      <w:bookmarkStart w:id="421" w:name="_D2HTopic_756"/>
      <w:r>
        <w:t>Groza mainīšana</w:t>
      </w:r>
      <w:bookmarkEnd w:id="421"/>
    </w:p>
    <w:p w:rsidR="00BB4879" w:rsidRPr="000D5917" w:rsidRDefault="00BB4879" w:rsidP="0068526F">
      <w:pPr>
        <w:rPr>
          <w:vanish/>
        </w:rPr>
      </w:pPr>
      <w:r>
        <w:fldChar w:fldCharType="begin"/>
      </w:r>
      <w:r>
        <w:instrText xml:space="preserve"> XE "Groza mainīšana" </w:instrText>
      </w:r>
      <w:r>
        <w:fldChar w:fldCharType="end"/>
      </w:r>
    </w:p>
    <w:p w:rsidR="00BB4879" w:rsidRDefault="00BB4879" w:rsidP="00C1516A">
      <w:pPr>
        <w:pStyle w:val="Pamatteksts1"/>
      </w:pPr>
      <w:r>
        <w:t>Groza mainīšana nozīmē aktīvā Groza atvēršanu un tajā izmaiņu veikšanu, piemēram, pievienojot jaunu preci, dzēst preci no Groza preču saraksta, reģiona maiņa, utt., un aktīvā Groza veikto izmaiņu saglabāšanu.</w:t>
      </w:r>
    </w:p>
    <w:p w:rsidR="00BB4879" w:rsidRDefault="00BB4879" w:rsidP="0068526F">
      <w:pPr>
        <w:pStyle w:val="GlossaryHeading"/>
      </w:pPr>
      <w:bookmarkStart w:id="422" w:name="_D2HTopic_757"/>
      <w:r>
        <w:t>Groza rindas dzēšana</w:t>
      </w:r>
      <w:bookmarkEnd w:id="422"/>
    </w:p>
    <w:p w:rsidR="00BB4879" w:rsidRPr="000D5917" w:rsidRDefault="00BB4879" w:rsidP="0068526F">
      <w:pPr>
        <w:rPr>
          <w:vanish/>
        </w:rPr>
      </w:pPr>
      <w:r>
        <w:fldChar w:fldCharType="begin"/>
      </w:r>
      <w:r>
        <w:instrText xml:space="preserve"> XE "Groza rindas dzēšana" </w:instrText>
      </w:r>
      <w:r>
        <w:fldChar w:fldCharType="end"/>
      </w:r>
    </w:p>
    <w:p w:rsidR="00BB4879" w:rsidRDefault="00BB4879" w:rsidP="00C1516A">
      <w:pPr>
        <w:pStyle w:val="Pamatteksts1"/>
      </w:pPr>
      <w:r>
        <w:t>Groza rindas dzēšana nozīmē aktīvā Groza atvēršanu un tajā pievienotās preces ieraksta dzēšanu no kopējā saraksta.</w:t>
      </w:r>
    </w:p>
    <w:p w:rsidR="00BB4879" w:rsidRDefault="00BB4879" w:rsidP="0068526F">
      <w:pPr>
        <w:pStyle w:val="GlossaryHeading"/>
      </w:pPr>
      <w:bookmarkStart w:id="423" w:name="_D2HTopic_758"/>
      <w:r>
        <w:t>Groza saglabāšana</w:t>
      </w:r>
      <w:bookmarkEnd w:id="423"/>
    </w:p>
    <w:p w:rsidR="00BB4879" w:rsidRPr="000D5917" w:rsidRDefault="00BB4879" w:rsidP="0068526F">
      <w:pPr>
        <w:rPr>
          <w:vanish/>
        </w:rPr>
      </w:pPr>
      <w:r>
        <w:fldChar w:fldCharType="begin"/>
      </w:r>
      <w:r>
        <w:instrText xml:space="preserve"> XE "Groza saglabāšana" </w:instrText>
      </w:r>
      <w:r>
        <w:fldChar w:fldCharType="end"/>
      </w:r>
    </w:p>
    <w:p w:rsidR="00BB4879" w:rsidRDefault="00BB4879" w:rsidP="00C1516A">
      <w:pPr>
        <w:pStyle w:val="Pamatteksts1"/>
      </w:pPr>
      <w:r>
        <w:t>Groza saglabāšana notiek gan, aktīvajā Grozā veicot tajā, noteiktas darbības, gan arī neaktīvajā Grozā veicot pirms tam kāda Groza kopēšanu.</w:t>
      </w:r>
    </w:p>
    <w:p w:rsidR="00BB4879" w:rsidRDefault="00BB4879" w:rsidP="0068526F">
      <w:pPr>
        <w:pStyle w:val="GlossaryHeading"/>
      </w:pPr>
      <w:bookmarkStart w:id="424" w:name="_D2HTopic_587"/>
      <w:r>
        <w:t>Grozs</w:t>
      </w:r>
      <w:bookmarkEnd w:id="424"/>
    </w:p>
    <w:p w:rsidR="00BB4879" w:rsidRPr="000D5917" w:rsidRDefault="00BB4879" w:rsidP="0068526F">
      <w:pPr>
        <w:rPr>
          <w:vanish/>
        </w:rPr>
      </w:pPr>
      <w:r>
        <w:fldChar w:fldCharType="begin"/>
      </w:r>
      <w:r>
        <w:instrText xml:space="preserve"> XE "Grozs" </w:instrText>
      </w:r>
      <w:r>
        <w:fldChar w:fldCharType="end"/>
      </w:r>
    </w:p>
    <w:p w:rsidR="00BB4879" w:rsidRDefault="00BB4879" w:rsidP="00C1516A">
      <w:pPr>
        <w:pStyle w:val="Pamatteksts1"/>
      </w:pPr>
      <w:r>
        <w:t>Kopa ar Pircēja organizācijas atbildīgā darbinieka izvēlētām precēm no kataloga, kuras ir nepieciešams iegādāties Pircēja organizācijai.</w:t>
      </w:r>
    </w:p>
    <w:p w:rsidR="00BB4879" w:rsidRDefault="00BB4879" w:rsidP="0068526F">
      <w:pPr>
        <w:pStyle w:val="GlossaryHeading"/>
      </w:pPr>
      <w:bookmarkStart w:id="425" w:name="_D2HTopic_759"/>
      <w:r>
        <w:t>Grozu saraksts</w:t>
      </w:r>
      <w:bookmarkEnd w:id="425"/>
    </w:p>
    <w:p w:rsidR="00BB4879" w:rsidRPr="000D5917" w:rsidRDefault="00BB4879" w:rsidP="0068526F">
      <w:pPr>
        <w:rPr>
          <w:vanish/>
        </w:rPr>
      </w:pPr>
      <w:r>
        <w:fldChar w:fldCharType="begin"/>
      </w:r>
      <w:r>
        <w:instrText xml:space="preserve"> XE "Grozu saraksts" </w:instrText>
      </w:r>
      <w:r>
        <w:fldChar w:fldCharType="end"/>
      </w:r>
    </w:p>
    <w:p w:rsidR="00BB4879" w:rsidRDefault="00BB4879" w:rsidP="00C1516A">
      <w:pPr>
        <w:pStyle w:val="Pamatteksts1"/>
      </w:pPr>
      <w:r>
        <w:t>Grozu sarakstā sistēmas lietotājam ir iespējams apskatīt savus neaktīvos Grozus un savas organizācijas cita lietotāja Grozus.</w:t>
      </w:r>
    </w:p>
    <w:p w:rsidR="00BB4879" w:rsidRDefault="00BB4879" w:rsidP="0068526F">
      <w:pPr>
        <w:pStyle w:val="GlossaryHeading"/>
      </w:pPr>
      <w:bookmarkStart w:id="426" w:name="_D2HTopic_2502"/>
      <w:r w:rsidRPr="00144160">
        <w:lastRenderedPageBreak/>
        <w:t>HTML</w:t>
      </w:r>
      <w:bookmarkEnd w:id="426"/>
    </w:p>
    <w:p w:rsidR="00BB4879" w:rsidRPr="000D5917" w:rsidRDefault="00BB4879" w:rsidP="0068526F">
      <w:pPr>
        <w:rPr>
          <w:vanish/>
        </w:rPr>
      </w:pPr>
      <w:r>
        <w:fldChar w:fldCharType="begin"/>
      </w:r>
      <w:r>
        <w:instrText xml:space="preserve"> XE "HTML" </w:instrText>
      </w:r>
      <w:r>
        <w:fldChar w:fldCharType="end"/>
      </w:r>
    </w:p>
    <w:p w:rsidR="00BB4879" w:rsidRDefault="00BB4879" w:rsidP="00C1516A">
      <w:pPr>
        <w:pStyle w:val="Pamatteksts1"/>
        <w:rPr>
          <w:bCs/>
        </w:rPr>
      </w:pPr>
      <w:r>
        <w:t xml:space="preserve">Saīsinājums no: </w:t>
      </w:r>
      <w:proofErr w:type="spellStart"/>
      <w:r w:rsidRPr="00144160">
        <w:t>HyperText</w:t>
      </w:r>
      <w:proofErr w:type="spellEnd"/>
      <w:r w:rsidRPr="00144160">
        <w:t xml:space="preserve"> </w:t>
      </w:r>
      <w:proofErr w:type="spellStart"/>
      <w:r w:rsidRPr="00144160">
        <w:t>Markup</w:t>
      </w:r>
      <w:proofErr w:type="spellEnd"/>
      <w:r w:rsidRPr="00144160">
        <w:t xml:space="preserve"> </w:t>
      </w:r>
      <w:proofErr w:type="spellStart"/>
      <w:r w:rsidRPr="00144160">
        <w:t>Language</w:t>
      </w:r>
      <w:proofErr w:type="spellEnd"/>
      <w:r>
        <w:t xml:space="preserve"> (angļu val.).</w:t>
      </w:r>
    </w:p>
    <w:p w:rsidR="00BB4879" w:rsidRPr="00144160" w:rsidRDefault="00BB4879" w:rsidP="00C1516A">
      <w:pPr>
        <w:pStyle w:val="Pamatteksts1"/>
      </w:pPr>
      <w:r w:rsidRPr="00144160">
        <w:rPr>
          <w:bCs/>
        </w:rPr>
        <w:t>HTML</w:t>
      </w:r>
      <w:r w:rsidRPr="00144160">
        <w:t xml:space="preserve"> </w:t>
      </w:r>
      <w:r>
        <w:t xml:space="preserve">jeb </w:t>
      </w:r>
      <w:r w:rsidRPr="00144160">
        <w:t>Hiperteksta iezīmēšanas valoda</w:t>
      </w:r>
      <w:r>
        <w:t xml:space="preserve">, </w:t>
      </w:r>
      <w:r w:rsidRPr="00542F18">
        <w:t>Valoda, kas, izmantojot speciālus kodus, nosaka hiperteksta dokumenta atveidojumu displeja ekrānā gadījumā, ja tiek lietotas tīkla In</w:t>
      </w:r>
      <w:r>
        <w:t>ternet globālā tīmekļa lappuses.</w:t>
      </w:r>
    </w:p>
    <w:p w:rsidR="00BB4879" w:rsidRDefault="00BB4879" w:rsidP="0068526F">
      <w:pPr>
        <w:pStyle w:val="GlossaryHeading"/>
      </w:pPr>
      <w:bookmarkStart w:id="427" w:name="_D2HTopic_2503"/>
      <w:r w:rsidRPr="00144160">
        <w:t>HTML</w:t>
      </w:r>
      <w:r>
        <w:t xml:space="preserve"> tagi</w:t>
      </w:r>
      <w:bookmarkEnd w:id="427"/>
    </w:p>
    <w:p w:rsidR="00BB4879" w:rsidRPr="000D5917" w:rsidRDefault="00BB4879" w:rsidP="0068526F">
      <w:pPr>
        <w:rPr>
          <w:vanish/>
        </w:rPr>
      </w:pPr>
      <w:r>
        <w:fldChar w:fldCharType="begin"/>
      </w:r>
      <w:r>
        <w:instrText xml:space="preserve"> XE "HTML tagi" </w:instrText>
      </w:r>
      <w:r>
        <w:fldChar w:fldCharType="end"/>
      </w:r>
    </w:p>
    <w:p w:rsidR="00BB4879" w:rsidRDefault="00BB4879" w:rsidP="00C1516A">
      <w:pPr>
        <w:pStyle w:val="Pamatteksts1"/>
      </w:pPr>
      <w:r w:rsidRPr="00542F18">
        <w:t>HTML tagi ir HTML elementi, ko izmanto, lai iezīmētu īpaši formatētu tekstu (pustreknu, kursīvu u. tml.), kas ar globālā tīmekļa pārlūkprogrammas starpniecību tiek izspīdināts displeja ekrānā. Pārlūkprogramma interpretē šos tagus un tos pārveido atbilstoši formatētā tekstā.</w:t>
      </w:r>
    </w:p>
    <w:p w:rsidR="00BB4879" w:rsidRDefault="00BB4879" w:rsidP="0068526F">
      <w:pPr>
        <w:pStyle w:val="GlossaryHeading"/>
      </w:pPr>
      <w:bookmarkStart w:id="428" w:name="_D2HTopic_760"/>
      <w:r>
        <w:t>Kataloga preces pievienošana grozam</w:t>
      </w:r>
      <w:bookmarkEnd w:id="428"/>
    </w:p>
    <w:p w:rsidR="00BB4879" w:rsidRPr="000D5917" w:rsidRDefault="00BB4879" w:rsidP="0068526F">
      <w:pPr>
        <w:rPr>
          <w:vanish/>
        </w:rPr>
      </w:pPr>
      <w:r>
        <w:fldChar w:fldCharType="begin"/>
      </w:r>
      <w:r>
        <w:instrText xml:space="preserve"> XE "Kataloga preces pievienošana grozam" </w:instrText>
      </w:r>
      <w:r>
        <w:fldChar w:fldCharType="end"/>
      </w:r>
    </w:p>
    <w:p w:rsidR="00BB4879" w:rsidRPr="007B29E7" w:rsidRDefault="00BB4879" w:rsidP="00C1516A">
      <w:pPr>
        <w:pStyle w:val="Pamatteksts1"/>
      </w:pPr>
      <w:r>
        <w:t>Kataloga preces pievienošana Grozam nozīmē aktīvā Groza izveidošanu.</w:t>
      </w:r>
    </w:p>
    <w:p w:rsidR="00BB4879" w:rsidRDefault="00BB4879" w:rsidP="0068526F">
      <w:pPr>
        <w:pStyle w:val="GlossaryHeading"/>
      </w:pPr>
      <w:bookmarkStart w:id="429" w:name="_D2HTopic_588"/>
      <w:r>
        <w:t>Katalogs</w:t>
      </w:r>
      <w:bookmarkEnd w:id="429"/>
    </w:p>
    <w:p w:rsidR="00BB4879" w:rsidRPr="000D5917" w:rsidRDefault="00BB4879" w:rsidP="0068526F">
      <w:pPr>
        <w:rPr>
          <w:vanish/>
        </w:rPr>
      </w:pPr>
      <w:r>
        <w:fldChar w:fldCharType="begin"/>
      </w:r>
      <w:r>
        <w:instrText xml:space="preserve"> XE "Katalogs" </w:instrText>
      </w:r>
      <w:r>
        <w:fldChar w:fldCharType="end"/>
      </w:r>
    </w:p>
    <w:p w:rsidR="00BB4879" w:rsidRDefault="00BB4879" w:rsidP="00C1516A">
      <w:pPr>
        <w:pStyle w:val="Pamatteksts1"/>
      </w:pPr>
      <w:r>
        <w:t>Vienas nozares preču kopums. Piemēram, saimniecības preces vai datortehnika.</w:t>
      </w:r>
    </w:p>
    <w:p w:rsidR="00BB4879" w:rsidRDefault="00BB4879" w:rsidP="0068526F">
      <w:pPr>
        <w:pStyle w:val="GlossaryHeading"/>
      </w:pPr>
      <w:bookmarkStart w:id="430" w:name="_D2HTopic_589"/>
      <w:r>
        <w:t>Kategorija</w:t>
      </w:r>
      <w:bookmarkEnd w:id="430"/>
    </w:p>
    <w:p w:rsidR="00BB4879" w:rsidRPr="000D5917" w:rsidRDefault="00BB4879" w:rsidP="0068526F">
      <w:pPr>
        <w:rPr>
          <w:vanish/>
        </w:rPr>
      </w:pPr>
      <w:r>
        <w:fldChar w:fldCharType="begin"/>
      </w:r>
      <w:r>
        <w:instrText xml:space="preserve"> XE "Kategorija" </w:instrText>
      </w:r>
      <w:r>
        <w:fldChar w:fldCharType="end"/>
      </w:r>
    </w:p>
    <w:p w:rsidR="00BB4879" w:rsidRDefault="00BB4879" w:rsidP="00C1516A">
      <w:pPr>
        <w:pStyle w:val="Pamatteksts1"/>
      </w:pPr>
      <w:r>
        <w:t>Kataloga ietvaros preces tiek detalizētāk iedalītas pa kategorijām. Kategorijas veido hierarhisku koku - katrai kategorijai var būt savukārt pakārtotas citas kategorijas. Katalogs ir augstākā līmeņa kategorija. Preces tiek sadalītas pa kategorijām galvenokārt tāpēc, lai atvieglotu to meklēšanu, t.i., preces tiek kategorizētas.</w:t>
      </w:r>
    </w:p>
    <w:p w:rsidR="00BB4879" w:rsidRDefault="00BB4879" w:rsidP="0068526F">
      <w:pPr>
        <w:pStyle w:val="GlossaryHeading"/>
      </w:pPr>
      <w:bookmarkStart w:id="431" w:name="_D2HTopic_590"/>
      <w:r>
        <w:t>Lietotāja loma</w:t>
      </w:r>
      <w:bookmarkEnd w:id="431"/>
    </w:p>
    <w:p w:rsidR="00BB4879" w:rsidRPr="000D5917" w:rsidRDefault="00BB4879" w:rsidP="0068526F">
      <w:pPr>
        <w:rPr>
          <w:vanish/>
        </w:rPr>
      </w:pPr>
      <w:r>
        <w:fldChar w:fldCharType="begin"/>
      </w:r>
      <w:r>
        <w:instrText xml:space="preserve"> XE "Lietotāja loma" </w:instrText>
      </w:r>
      <w:r>
        <w:fldChar w:fldCharType="end"/>
      </w:r>
    </w:p>
    <w:p w:rsidR="00BB4879" w:rsidRDefault="00BB4879" w:rsidP="00C1516A">
      <w:pPr>
        <w:pStyle w:val="Pamatteksts1"/>
      </w:pPr>
      <w:r>
        <w:t>Funkcijas, ko lietotājs pilda sistēmā. Lietotājs var vienlaicīgi pildīt vairākas lomas. Lietotāja iespējamās lomas ir atkarīgas no tā piederības noteikta tipa organizācijai.</w:t>
      </w:r>
    </w:p>
    <w:p w:rsidR="00BB4879" w:rsidRDefault="00BB4879" w:rsidP="0068526F">
      <w:pPr>
        <w:pStyle w:val="GlossaryHeading"/>
      </w:pPr>
      <w:bookmarkStart w:id="432" w:name="_D2HTopic_591"/>
      <w:r>
        <w:t>Lietotājs</w:t>
      </w:r>
      <w:bookmarkEnd w:id="432"/>
    </w:p>
    <w:p w:rsidR="00BB4879" w:rsidRPr="000D5917" w:rsidRDefault="00BB4879" w:rsidP="0068526F">
      <w:pPr>
        <w:rPr>
          <w:vanish/>
        </w:rPr>
      </w:pPr>
      <w:r>
        <w:fldChar w:fldCharType="begin"/>
      </w:r>
      <w:r>
        <w:instrText xml:space="preserve"> XE "Lietotājs" </w:instrText>
      </w:r>
      <w:r>
        <w:fldChar w:fldCharType="end"/>
      </w:r>
    </w:p>
    <w:p w:rsidR="00BB4879" w:rsidRDefault="00BB4879" w:rsidP="00C1516A">
      <w:pPr>
        <w:pStyle w:val="Pamatteksts1"/>
      </w:pPr>
      <w:r>
        <w:t>Persona, kas darbojas ar sistēmu saskaņā ar tai piešķirtajām tiesībām.</w:t>
      </w:r>
    </w:p>
    <w:p w:rsidR="00BB4879" w:rsidRDefault="00BB4879" w:rsidP="0068526F">
      <w:pPr>
        <w:pStyle w:val="GlossaryHeading"/>
      </w:pPr>
      <w:bookmarkStart w:id="433" w:name="_D2HTopic_592"/>
      <w:r>
        <w:t>Minimālais iepirkuma limits</w:t>
      </w:r>
      <w:bookmarkEnd w:id="433"/>
    </w:p>
    <w:p w:rsidR="00BB4879" w:rsidRPr="000D5917" w:rsidRDefault="00BB4879" w:rsidP="0068526F">
      <w:pPr>
        <w:rPr>
          <w:vanish/>
        </w:rPr>
      </w:pPr>
      <w:r>
        <w:fldChar w:fldCharType="begin"/>
      </w:r>
      <w:r>
        <w:instrText xml:space="preserve"> XE "Minimālais iepirkuma limits" </w:instrText>
      </w:r>
      <w:r>
        <w:fldChar w:fldCharType="end"/>
      </w:r>
    </w:p>
    <w:p w:rsidR="00BB4879" w:rsidRDefault="00BB4879" w:rsidP="00C1516A">
      <w:pPr>
        <w:pStyle w:val="Pamatteksts1"/>
      </w:pPr>
      <w:r>
        <w:t>Minimālais limits, kas ir jāsasniedz, lai Piegādātājs pieņemtu pirkuma pasūtījumu. Šīs sistēmas izpratnē minimālais iepirkuma limits ir preču kopsumma latos vienā iepirkumā.</w:t>
      </w:r>
    </w:p>
    <w:p w:rsidR="00BB4879" w:rsidRDefault="00BB4879" w:rsidP="0068526F">
      <w:pPr>
        <w:pStyle w:val="GlossaryHeading"/>
      </w:pPr>
      <w:bookmarkStart w:id="434" w:name="_D2HTopic_761"/>
      <w:r>
        <w:t>Neaktīvs Grozs</w:t>
      </w:r>
      <w:bookmarkEnd w:id="434"/>
    </w:p>
    <w:p w:rsidR="00BB4879" w:rsidRPr="000D5917" w:rsidRDefault="00BB4879" w:rsidP="0068526F">
      <w:pPr>
        <w:rPr>
          <w:vanish/>
        </w:rPr>
      </w:pPr>
      <w:r>
        <w:fldChar w:fldCharType="begin"/>
      </w:r>
      <w:r>
        <w:instrText xml:space="preserve"> XE "Neaktīvs Grozs" </w:instrText>
      </w:r>
      <w:r>
        <w:fldChar w:fldCharType="end"/>
      </w:r>
    </w:p>
    <w:p w:rsidR="00BB4879" w:rsidRDefault="00BB4879" w:rsidP="00C1516A">
      <w:pPr>
        <w:pStyle w:val="Pamatteksts1"/>
      </w:pPr>
      <w:r>
        <w:t>Neaktīvs Grozs ir tāds Grozs, kuru pašreiz nelieto, taču ir saglabāts turpmākai izmantošanai, lai to aktivizētu un veiktu preču pasūtījumu.</w:t>
      </w:r>
    </w:p>
    <w:p w:rsidR="00BB4879" w:rsidRDefault="00BB4879" w:rsidP="0068526F">
      <w:pPr>
        <w:pStyle w:val="GlossaryHeading"/>
      </w:pPr>
      <w:bookmarkStart w:id="435" w:name="_D2HTopic_593"/>
      <w:r>
        <w:t>Nozares eksperts</w:t>
      </w:r>
      <w:bookmarkEnd w:id="435"/>
    </w:p>
    <w:p w:rsidR="00BB4879" w:rsidRPr="000D5917" w:rsidRDefault="00BB4879" w:rsidP="0068526F">
      <w:pPr>
        <w:rPr>
          <w:vanish/>
        </w:rPr>
      </w:pPr>
      <w:r>
        <w:fldChar w:fldCharType="begin"/>
      </w:r>
      <w:r>
        <w:instrText xml:space="preserve"> XE "Nozares eksperts" </w:instrText>
      </w:r>
      <w:r>
        <w:fldChar w:fldCharType="end"/>
      </w:r>
    </w:p>
    <w:p w:rsidR="00BB4879" w:rsidRDefault="00BB4879" w:rsidP="00C1516A">
      <w:pPr>
        <w:pStyle w:val="Pamatteksts1"/>
      </w:pPr>
      <w:r>
        <w:t>Organizācija, kas kontrolē kāda kataloga preču iepirkumu procesu.</w:t>
      </w:r>
    </w:p>
    <w:p w:rsidR="00BB4879" w:rsidRDefault="00BB4879" w:rsidP="0068526F">
      <w:pPr>
        <w:pStyle w:val="GlossaryHeading"/>
      </w:pPr>
      <w:bookmarkStart w:id="436" w:name="_D2HTopic_594"/>
      <w:r>
        <w:t>Organizācija</w:t>
      </w:r>
      <w:bookmarkEnd w:id="436"/>
    </w:p>
    <w:p w:rsidR="00BB4879" w:rsidRPr="000D5917" w:rsidRDefault="00BB4879" w:rsidP="0068526F">
      <w:pPr>
        <w:rPr>
          <w:vanish/>
        </w:rPr>
      </w:pPr>
      <w:r>
        <w:fldChar w:fldCharType="begin"/>
      </w:r>
      <w:r>
        <w:instrText xml:space="preserve"> XE "Organizācija" </w:instrText>
      </w:r>
      <w:r>
        <w:fldChar w:fldCharType="end"/>
      </w:r>
    </w:p>
    <w:p w:rsidR="00BB4879" w:rsidRDefault="00BB4879" w:rsidP="00C1516A">
      <w:pPr>
        <w:pStyle w:val="Pamatteksts1"/>
      </w:pPr>
      <w:r>
        <w:t>Šīs sistēmas izpratnē organizācija ir juridiska persona - Vispārīgās vienošanās dalībnieks (Piegādātāja organizācija, Pircēja organizācija, Sistēmas uzturētājs, Nozares ekspertu).</w:t>
      </w:r>
    </w:p>
    <w:p w:rsidR="00BB4879" w:rsidRDefault="00BB4879" w:rsidP="0068526F">
      <w:pPr>
        <w:pStyle w:val="GlossaryHeading"/>
      </w:pPr>
      <w:bookmarkStart w:id="437" w:name="_D2HTopic_595"/>
      <w:r>
        <w:t>Organizācijas administrators</w:t>
      </w:r>
      <w:bookmarkEnd w:id="437"/>
    </w:p>
    <w:p w:rsidR="00BB4879" w:rsidRPr="000D5917" w:rsidRDefault="00BB4879" w:rsidP="0068526F">
      <w:pPr>
        <w:rPr>
          <w:vanish/>
        </w:rPr>
      </w:pPr>
      <w:r>
        <w:lastRenderedPageBreak/>
        <w:fldChar w:fldCharType="begin"/>
      </w:r>
      <w:r>
        <w:instrText xml:space="preserve"> XE "Organizācijas administrators" </w:instrText>
      </w:r>
      <w:r>
        <w:fldChar w:fldCharType="end"/>
      </w:r>
    </w:p>
    <w:p w:rsidR="00BB4879" w:rsidRDefault="00BB4879" w:rsidP="00C1516A">
      <w:pPr>
        <w:pStyle w:val="Pamatteksts1"/>
      </w:pPr>
      <w:r>
        <w:t>Sistēmas lietotājs, kas uztur savas pārstāvētās organizācijas (Pircēja vai Piegādātāja organizācijas) datus savas lomas robežās - uztur savas organizācijas lietotāju sarakstu un nosaka to lomas.</w:t>
      </w:r>
    </w:p>
    <w:p w:rsidR="00BB4879" w:rsidRDefault="00BB4879" w:rsidP="0068526F">
      <w:pPr>
        <w:pStyle w:val="GlossaryHeading"/>
      </w:pPr>
      <w:bookmarkStart w:id="438" w:name="_D2HTopic_596"/>
      <w:r>
        <w:t>Piegādātāju organizācija</w:t>
      </w:r>
      <w:bookmarkEnd w:id="438"/>
    </w:p>
    <w:p w:rsidR="00BB4879" w:rsidRPr="000D5917" w:rsidRDefault="00BB4879" w:rsidP="0068526F">
      <w:pPr>
        <w:rPr>
          <w:vanish/>
        </w:rPr>
      </w:pPr>
      <w:r>
        <w:fldChar w:fldCharType="begin"/>
      </w:r>
      <w:r>
        <w:instrText xml:space="preserve"> XE "Piegādātāju organizācija" </w:instrText>
      </w:r>
      <w:r>
        <w:fldChar w:fldCharType="end"/>
      </w:r>
    </w:p>
    <w:p w:rsidR="00BB4879" w:rsidRDefault="00BB4879" w:rsidP="00C1516A">
      <w:pPr>
        <w:pStyle w:val="Pamatteksts1"/>
      </w:pPr>
      <w:r>
        <w:t>Publiskā iepirkumā iesaistītā organizācija, kas izmanto Sistēmu, lai gūtu peļņu, pārdodot savas preces.</w:t>
      </w:r>
    </w:p>
    <w:p w:rsidR="00BB4879" w:rsidRDefault="00BB4879" w:rsidP="0068526F">
      <w:pPr>
        <w:pStyle w:val="GlossaryHeading"/>
      </w:pPr>
      <w:bookmarkStart w:id="439" w:name="_D2HTopic_597"/>
      <w:r>
        <w:t>Piegāde</w:t>
      </w:r>
      <w:bookmarkEnd w:id="439"/>
    </w:p>
    <w:p w:rsidR="00BB4879" w:rsidRPr="000D5917" w:rsidRDefault="00BB4879" w:rsidP="0068526F">
      <w:pPr>
        <w:rPr>
          <w:vanish/>
        </w:rPr>
      </w:pPr>
      <w:r>
        <w:fldChar w:fldCharType="begin"/>
      </w:r>
      <w:r>
        <w:instrText xml:space="preserve"> XE "Piegāde" </w:instrText>
      </w:r>
      <w:r>
        <w:fldChar w:fldCharType="end"/>
      </w:r>
    </w:p>
    <w:p w:rsidR="00BB4879" w:rsidRDefault="00BB4879" w:rsidP="00C1516A">
      <w:pPr>
        <w:pStyle w:val="Pamatteksts1"/>
      </w:pPr>
      <w:r>
        <w:t>Viena preču partija, kas tiek vienlaicīgi piegādāta Pircējam. Viens iepirkums var tikt piegādāts vairākās piegādēs.</w:t>
      </w:r>
    </w:p>
    <w:p w:rsidR="00BB4879" w:rsidRDefault="00BB4879" w:rsidP="0068526F">
      <w:pPr>
        <w:pStyle w:val="GlossaryHeading"/>
      </w:pPr>
      <w:bookmarkStart w:id="440" w:name="_D2HTopic_598"/>
      <w:r>
        <w:t>Piegādes adrese</w:t>
      </w:r>
      <w:bookmarkEnd w:id="440"/>
    </w:p>
    <w:p w:rsidR="00BB4879" w:rsidRPr="000D5917" w:rsidRDefault="00BB4879" w:rsidP="0068526F">
      <w:pPr>
        <w:rPr>
          <w:vanish/>
        </w:rPr>
      </w:pPr>
      <w:r>
        <w:fldChar w:fldCharType="begin"/>
      </w:r>
      <w:r>
        <w:instrText xml:space="preserve"> XE "Piegādes adrese" </w:instrText>
      </w:r>
      <w:r>
        <w:fldChar w:fldCharType="end"/>
      </w:r>
    </w:p>
    <w:p w:rsidR="00BB4879" w:rsidRDefault="00BB4879" w:rsidP="00C1516A">
      <w:pPr>
        <w:pStyle w:val="Pamatteksts1"/>
      </w:pPr>
      <w:r>
        <w:t>Fiziska adrese, uz kuru ir jāpiegādā iepirkumā norādītās preces. Pircēja organizācijai var būt vairākas piegādes adreses.</w:t>
      </w:r>
    </w:p>
    <w:p w:rsidR="00BB4879" w:rsidRDefault="00BB4879" w:rsidP="0068526F">
      <w:pPr>
        <w:pStyle w:val="GlossaryHeading"/>
      </w:pPr>
      <w:bookmarkStart w:id="441" w:name="_D2HTopic_599"/>
      <w:r>
        <w:t>Piegādes cena</w:t>
      </w:r>
      <w:bookmarkEnd w:id="441"/>
    </w:p>
    <w:p w:rsidR="00BB4879" w:rsidRPr="000D5917" w:rsidRDefault="00BB4879" w:rsidP="0068526F">
      <w:pPr>
        <w:rPr>
          <w:vanish/>
        </w:rPr>
      </w:pPr>
      <w:r>
        <w:fldChar w:fldCharType="begin"/>
      </w:r>
      <w:r>
        <w:instrText xml:space="preserve"> XE "Piegādes cena" </w:instrText>
      </w:r>
      <w:r>
        <w:fldChar w:fldCharType="end"/>
      </w:r>
    </w:p>
    <w:p w:rsidR="00BB4879" w:rsidRDefault="00BB4879" w:rsidP="00C1516A">
      <w:pPr>
        <w:pStyle w:val="Pamatteksts1"/>
      </w:pPr>
      <w:r>
        <w:t>Papildus izmaksas, kas ir jāsedz iepircējam, lai Piegādātājs atvestu preces (transporta izmaksas). Sistēmā šādas funkcionalitātes nav. Tā vietā tiek lietots minimālais iepirkumu limits.</w:t>
      </w:r>
    </w:p>
    <w:p w:rsidR="00BB4879" w:rsidRDefault="00BB4879" w:rsidP="0068526F">
      <w:pPr>
        <w:pStyle w:val="GlossaryHeading"/>
      </w:pPr>
      <w:bookmarkStart w:id="442" w:name="_D2HTopic_600"/>
      <w:r>
        <w:t>Piegādes nosacījumi</w:t>
      </w:r>
      <w:bookmarkEnd w:id="442"/>
    </w:p>
    <w:p w:rsidR="00BB4879" w:rsidRPr="000D5917" w:rsidRDefault="00BB4879" w:rsidP="0068526F">
      <w:pPr>
        <w:rPr>
          <w:vanish/>
        </w:rPr>
      </w:pPr>
      <w:r>
        <w:fldChar w:fldCharType="begin"/>
      </w:r>
      <w:r>
        <w:instrText xml:space="preserve"> XE "Piegādes nosacījumi" </w:instrText>
      </w:r>
      <w:r>
        <w:fldChar w:fldCharType="end"/>
      </w:r>
    </w:p>
    <w:p w:rsidR="00BB4879" w:rsidRDefault="00BB4879" w:rsidP="00C1516A">
      <w:pPr>
        <w:pStyle w:val="Pamatteksts1"/>
      </w:pPr>
      <w:r>
        <w:t>Informācija par to kādos reģionos prece tiek piegādāta, par kādu cenu un kādu piegādes laiku, ar kādām atlaidēm.</w:t>
      </w:r>
    </w:p>
    <w:p w:rsidR="00BB4879" w:rsidRDefault="00BB4879" w:rsidP="0068526F">
      <w:pPr>
        <w:pStyle w:val="GlossaryHeading"/>
      </w:pPr>
      <w:bookmarkStart w:id="443" w:name="_D2HTopic_601"/>
      <w:r>
        <w:t>Piegādes reģions</w:t>
      </w:r>
      <w:bookmarkEnd w:id="443"/>
    </w:p>
    <w:p w:rsidR="00BB4879" w:rsidRPr="000D5917" w:rsidRDefault="00BB4879" w:rsidP="0068526F">
      <w:pPr>
        <w:rPr>
          <w:vanish/>
        </w:rPr>
      </w:pPr>
      <w:r>
        <w:fldChar w:fldCharType="begin"/>
      </w:r>
      <w:r>
        <w:instrText xml:space="preserve"> XE "Piegādes reģions" </w:instrText>
      </w:r>
      <w:r>
        <w:fldChar w:fldCharType="end"/>
      </w:r>
    </w:p>
    <w:p w:rsidR="00BB4879" w:rsidRDefault="00BB4879" w:rsidP="00C1516A">
      <w:pPr>
        <w:pStyle w:val="Pamatteksts1"/>
      </w:pPr>
      <w:r>
        <w:t>Pirkuma pasūtījumu piegādes reģions. Elektronisko iepirkumu procesa nodrošināšanai visa Latvija ir sadalīta 5 piegādes reģionos - Rīga, Vidzeme, Kurzeme, Zemgale, Latgale. Preču cenas vai piegādes nosacījumi var atšķirties atkarībā no tā, kurā reģionā atrodas piegādes adrese.</w:t>
      </w:r>
    </w:p>
    <w:p w:rsidR="00BB4879" w:rsidRDefault="00BB4879" w:rsidP="0068526F">
      <w:pPr>
        <w:pStyle w:val="GlossaryHeading"/>
      </w:pPr>
      <w:bookmarkStart w:id="444" w:name="_D2HTopic_602"/>
      <w:r>
        <w:t>Pircēju organizācija</w:t>
      </w:r>
      <w:bookmarkEnd w:id="444"/>
    </w:p>
    <w:p w:rsidR="00BB4879" w:rsidRPr="000D5917" w:rsidRDefault="00BB4879" w:rsidP="0068526F">
      <w:pPr>
        <w:rPr>
          <w:vanish/>
        </w:rPr>
      </w:pPr>
      <w:r>
        <w:fldChar w:fldCharType="begin"/>
      </w:r>
      <w:r>
        <w:instrText xml:space="preserve"> XE "Pircēju organizācija" </w:instrText>
      </w:r>
      <w:r>
        <w:fldChar w:fldCharType="end"/>
      </w:r>
    </w:p>
    <w:p w:rsidR="00BB4879" w:rsidRPr="00FF0D30" w:rsidRDefault="00BB4879" w:rsidP="00C1516A">
      <w:pPr>
        <w:pStyle w:val="Pamatteksts1"/>
      </w:pPr>
      <w:r>
        <w:t>Publiskā iepirkumā iesaistītā organizācija, kas izmanto Sistēmu, lai iegādātos par iespējami zemāku cenu preces, kuras ir nepieciešamas tā darbības nodrošināšanai.</w:t>
      </w:r>
    </w:p>
    <w:p w:rsidR="00BB4879" w:rsidRDefault="00BB4879" w:rsidP="0068526F">
      <w:pPr>
        <w:pStyle w:val="GlossaryHeading"/>
      </w:pPr>
      <w:bookmarkStart w:id="445" w:name="_D2HTopic_563"/>
      <w:r>
        <w:t>Prece</w:t>
      </w:r>
      <w:bookmarkEnd w:id="445"/>
    </w:p>
    <w:p w:rsidR="00BB4879" w:rsidRPr="000D5917" w:rsidRDefault="00BB4879" w:rsidP="0068526F">
      <w:pPr>
        <w:rPr>
          <w:vanish/>
        </w:rPr>
      </w:pPr>
      <w:r>
        <w:fldChar w:fldCharType="begin"/>
      </w:r>
      <w:r>
        <w:instrText xml:space="preserve"> XE "Prece" </w:instrText>
      </w:r>
      <w:r>
        <w:fldChar w:fldCharType="end"/>
      </w:r>
    </w:p>
    <w:p w:rsidR="00BB4879" w:rsidRPr="008852FB" w:rsidRDefault="00BB4879" w:rsidP="00C1516A">
      <w:pPr>
        <w:pStyle w:val="Pamatteksts1"/>
      </w:pPr>
      <w:r>
        <w:t>Konkrēta Piegādātāja ar EIS starpniecību piedāvāts produkts vai pakalpojums, kas tiek raksturots ar noteiktu aprakstu jeb specifikāciju un cenu.</w:t>
      </w:r>
    </w:p>
    <w:p w:rsidR="00BB4879" w:rsidRDefault="00BB4879" w:rsidP="0068526F">
      <w:pPr>
        <w:pStyle w:val="GlossaryHeading"/>
      </w:pPr>
      <w:bookmarkStart w:id="446" w:name="_D2HTopic_564"/>
      <w:r>
        <w:t>Preces piegādes laiks</w:t>
      </w:r>
      <w:bookmarkEnd w:id="446"/>
    </w:p>
    <w:p w:rsidR="00BB4879" w:rsidRPr="000D5917" w:rsidRDefault="00BB4879" w:rsidP="0068526F">
      <w:pPr>
        <w:rPr>
          <w:vanish/>
        </w:rPr>
      </w:pPr>
      <w:r>
        <w:fldChar w:fldCharType="begin"/>
      </w:r>
      <w:r>
        <w:instrText xml:space="preserve"> XE "Preces piegādes laiks" </w:instrText>
      </w:r>
      <w:r>
        <w:fldChar w:fldCharType="end"/>
      </w:r>
    </w:p>
    <w:p w:rsidR="00BB4879" w:rsidRPr="008852FB" w:rsidRDefault="00BB4879" w:rsidP="00C1516A">
      <w:pPr>
        <w:pStyle w:val="Pamatteksts1"/>
      </w:pPr>
      <w:r>
        <w:t>Darba dienu skaits, kuru laikā Piegādātājs ir apņēmies piegādāt preces.</w:t>
      </w:r>
    </w:p>
    <w:p w:rsidR="00BB4879" w:rsidRDefault="00BB4879" w:rsidP="0068526F">
      <w:pPr>
        <w:pStyle w:val="GlossaryHeading"/>
      </w:pPr>
      <w:bookmarkStart w:id="447" w:name="_D2HTopic_565"/>
      <w:r>
        <w:t>Preces specifikācija</w:t>
      </w:r>
      <w:bookmarkEnd w:id="447"/>
    </w:p>
    <w:p w:rsidR="00BB4879" w:rsidRPr="000D5917" w:rsidRDefault="00BB4879" w:rsidP="0068526F">
      <w:pPr>
        <w:rPr>
          <w:vanish/>
        </w:rPr>
      </w:pPr>
      <w:r>
        <w:fldChar w:fldCharType="begin"/>
      </w:r>
      <w:r>
        <w:instrText xml:space="preserve"> XE "Preces specifikācija" </w:instrText>
      </w:r>
      <w:r>
        <w:fldChar w:fldCharType="end"/>
      </w:r>
    </w:p>
    <w:p w:rsidR="00BB4879" w:rsidRPr="00D867BC" w:rsidRDefault="00BB4879" w:rsidP="00C1516A">
      <w:pPr>
        <w:pStyle w:val="Pamatteksts1"/>
      </w:pPr>
      <w:r>
        <w:t>Preces specifisko īpašību vērtību kopums.</w:t>
      </w:r>
    </w:p>
    <w:p w:rsidR="00BB4879" w:rsidRDefault="00BB4879" w:rsidP="0068526F">
      <w:pPr>
        <w:pStyle w:val="GlossaryHeading"/>
      </w:pPr>
      <w:bookmarkStart w:id="448" w:name="_D2HTopic_566"/>
      <w:r>
        <w:t>Preces varianti</w:t>
      </w:r>
      <w:bookmarkEnd w:id="448"/>
    </w:p>
    <w:p w:rsidR="00BB4879" w:rsidRPr="000D5917" w:rsidRDefault="00BB4879" w:rsidP="0068526F">
      <w:pPr>
        <w:rPr>
          <w:vanish/>
        </w:rPr>
      </w:pPr>
      <w:r>
        <w:fldChar w:fldCharType="begin"/>
      </w:r>
      <w:r>
        <w:instrText xml:space="preserve"> XE "Preces varianti" </w:instrText>
      </w:r>
      <w:r>
        <w:fldChar w:fldCharType="end"/>
      </w:r>
    </w:p>
    <w:p w:rsidR="00BB4879" w:rsidRDefault="00BB4879" w:rsidP="00C1516A">
      <w:pPr>
        <w:pStyle w:val="Pamatteksts1"/>
      </w:pPr>
      <w:r>
        <w:t>Vienas preces dažādas modifikācijas jeb varianti, kas savā starpā atšķiras ar funkcionāli nesvarīgu īpašību, piemēram, burtnīcas vāka krāsu.</w:t>
      </w:r>
    </w:p>
    <w:p w:rsidR="00BB4879" w:rsidRDefault="00BB4879" w:rsidP="0068526F">
      <w:pPr>
        <w:pStyle w:val="GlossaryHeading"/>
      </w:pPr>
      <w:bookmarkStart w:id="449" w:name="_D2HTopic_567"/>
      <w:r>
        <w:lastRenderedPageBreak/>
        <w:t>Preces vienības cena</w:t>
      </w:r>
      <w:bookmarkEnd w:id="449"/>
    </w:p>
    <w:p w:rsidR="00BB4879" w:rsidRPr="000D5917" w:rsidRDefault="00BB4879" w:rsidP="0068526F">
      <w:pPr>
        <w:rPr>
          <w:vanish/>
        </w:rPr>
      </w:pPr>
      <w:r>
        <w:fldChar w:fldCharType="begin"/>
      </w:r>
      <w:r>
        <w:instrText xml:space="preserve"> XE "Preces vienības cena" </w:instrText>
      </w:r>
      <w:r>
        <w:fldChar w:fldCharType="end"/>
      </w:r>
    </w:p>
    <w:p w:rsidR="00BB4879" w:rsidRDefault="00BB4879" w:rsidP="00C1516A">
      <w:pPr>
        <w:pStyle w:val="Pamatteksts1"/>
      </w:pPr>
      <w:r>
        <w:t>Cena par vienu preces vienību. Izšķir 2 cenas: bez PVN un ar PVN. Parasti tiek saprasta cena bez PVN. Sistēmā preču vienību cenas var būt uzdotas ar dažādu precizitāti - lielākajā daļā gadījumu ar 2 cipariem aiz komata (t.i. ar precizitāti līdz santīmam), bet ir preces, kurām uzdod cenas ar citu precizitāti - piemēram, daudzām zālēm cena tiek uzdota ar 4 cipariem aiz komata, t.i. ar precizitāti līdz santīma simtdaļai.</w:t>
      </w:r>
    </w:p>
    <w:p w:rsidR="00BB4879" w:rsidRDefault="00BB4879" w:rsidP="0068526F">
      <w:pPr>
        <w:pStyle w:val="GlossaryHeading"/>
      </w:pPr>
      <w:bookmarkStart w:id="450" w:name="_D2HTopic_568"/>
      <w:r>
        <w:t>Preču fiksētā īpašība</w:t>
      </w:r>
      <w:bookmarkEnd w:id="450"/>
    </w:p>
    <w:p w:rsidR="00BB4879" w:rsidRPr="000D5917" w:rsidRDefault="00BB4879" w:rsidP="0068526F">
      <w:pPr>
        <w:rPr>
          <w:vanish/>
        </w:rPr>
      </w:pPr>
      <w:r>
        <w:fldChar w:fldCharType="begin"/>
      </w:r>
      <w:r>
        <w:instrText xml:space="preserve"> XE "Preču fiksētā īpašība" </w:instrText>
      </w:r>
      <w:r>
        <w:fldChar w:fldCharType="end"/>
      </w:r>
    </w:p>
    <w:p w:rsidR="00BB4879" w:rsidRDefault="00BB4879" w:rsidP="00C1516A">
      <w:pPr>
        <w:pStyle w:val="Pamatteksts1"/>
      </w:pPr>
      <w:r>
        <w:t>Precei raksturīga informācija, kas tiek fiksēta sistēmā, un kura piemīt katrai precei neatkarīgi no preces veida. Piemēram, cena, piegādes laiks, ražotājs utt.</w:t>
      </w:r>
    </w:p>
    <w:p w:rsidR="00BB4879" w:rsidRDefault="00BB4879" w:rsidP="0068526F">
      <w:pPr>
        <w:pStyle w:val="GlossaryHeading"/>
      </w:pPr>
      <w:bookmarkStart w:id="451" w:name="_D2HTopic_569"/>
      <w:r>
        <w:t>Preču īpašība</w:t>
      </w:r>
      <w:bookmarkEnd w:id="451"/>
    </w:p>
    <w:p w:rsidR="00BB4879" w:rsidRPr="000D5917" w:rsidRDefault="00BB4879" w:rsidP="0068526F">
      <w:pPr>
        <w:rPr>
          <w:vanish/>
        </w:rPr>
      </w:pPr>
      <w:r>
        <w:fldChar w:fldCharType="begin"/>
      </w:r>
      <w:r>
        <w:instrText xml:space="preserve"> XE "Preču īpašība" </w:instrText>
      </w:r>
      <w:r>
        <w:fldChar w:fldCharType="end"/>
      </w:r>
    </w:p>
    <w:p w:rsidR="00BB4879" w:rsidRDefault="00BB4879" w:rsidP="00C1516A">
      <w:pPr>
        <w:pStyle w:val="Pamatteksts1"/>
      </w:pPr>
      <w:r>
        <w:t xml:space="preserve">Precei raksturīga informācija, kas tiek fiksēta sistēmā. Piemēram, cena, krāsa, standarts, ražotājs, </w:t>
      </w:r>
      <w:proofErr w:type="spellStart"/>
      <w:r>
        <w:t>pieslēguma</w:t>
      </w:r>
      <w:proofErr w:type="spellEnd"/>
      <w:r>
        <w:t xml:space="preserve"> veids, piegādes laiks. Preces īpašības iedalās fiksētajās un specifiskajās.</w:t>
      </w:r>
    </w:p>
    <w:p w:rsidR="00BB4879" w:rsidRDefault="00BB4879" w:rsidP="0068526F">
      <w:pPr>
        <w:pStyle w:val="GlossaryHeading"/>
      </w:pPr>
      <w:bookmarkStart w:id="452" w:name="_D2HTopic_570"/>
      <w:r>
        <w:t>Preču specifiskā īpašība</w:t>
      </w:r>
      <w:bookmarkEnd w:id="452"/>
    </w:p>
    <w:p w:rsidR="00BB4879" w:rsidRPr="000D5917" w:rsidRDefault="00BB4879" w:rsidP="0068526F">
      <w:pPr>
        <w:rPr>
          <w:vanish/>
        </w:rPr>
      </w:pPr>
      <w:r>
        <w:fldChar w:fldCharType="begin"/>
      </w:r>
      <w:r>
        <w:instrText xml:space="preserve"> XE "Preču specifiskā īpašība" </w:instrText>
      </w:r>
      <w:r>
        <w:fldChar w:fldCharType="end"/>
      </w:r>
    </w:p>
    <w:p w:rsidR="00BB4879" w:rsidRPr="00861672" w:rsidRDefault="00BB4879" w:rsidP="00C1516A">
      <w:pPr>
        <w:pStyle w:val="Pamatteksts1"/>
      </w:pPr>
      <w:r>
        <w:t xml:space="preserve">Precei raksturīga informācija, kas tiek fiksēta sistēmā, un kura piemīt tikai noteikta veida precēm. Piemēram, </w:t>
      </w:r>
      <w:proofErr w:type="spellStart"/>
      <w:r>
        <w:t>kartridža</w:t>
      </w:r>
      <w:proofErr w:type="spellEnd"/>
      <w:r>
        <w:t xml:space="preserve"> tilpums, lapas formāts, peles </w:t>
      </w:r>
      <w:proofErr w:type="spellStart"/>
      <w:r>
        <w:t>pieslēguma</w:t>
      </w:r>
      <w:proofErr w:type="spellEnd"/>
      <w:r>
        <w:t xml:space="preserve"> veids utt.</w:t>
      </w:r>
    </w:p>
    <w:p w:rsidR="00BB4879" w:rsidRDefault="00BB4879" w:rsidP="0068526F">
      <w:pPr>
        <w:pStyle w:val="GlossaryHeading"/>
      </w:pPr>
      <w:bookmarkStart w:id="453" w:name="_D2HTopic_571"/>
      <w:r>
        <w:t>Preču veids</w:t>
      </w:r>
      <w:bookmarkEnd w:id="453"/>
    </w:p>
    <w:p w:rsidR="00BB4879" w:rsidRPr="000D5917" w:rsidRDefault="00BB4879" w:rsidP="0068526F">
      <w:pPr>
        <w:rPr>
          <w:vanish/>
        </w:rPr>
      </w:pPr>
      <w:r>
        <w:fldChar w:fldCharType="begin"/>
      </w:r>
      <w:r>
        <w:instrText xml:space="preserve"> XE "Preču veids" </w:instrText>
      </w:r>
      <w:r>
        <w:fldChar w:fldCharType="end"/>
      </w:r>
    </w:p>
    <w:p w:rsidR="00BB4879" w:rsidRDefault="00BB4879" w:rsidP="00C1516A">
      <w:pPr>
        <w:pStyle w:val="Pamatteksts1"/>
      </w:pPr>
      <w:r>
        <w:t>Izdalāms preču kopums, kurām ir vienāda kopa ar preces specifiskajām īpašībām.</w:t>
      </w:r>
    </w:p>
    <w:p w:rsidR="00BB4879" w:rsidRDefault="00BB4879" w:rsidP="0068526F">
      <w:pPr>
        <w:pStyle w:val="GlossaryHeading"/>
      </w:pPr>
      <w:bookmarkStart w:id="454" w:name="_D2HTopic_572"/>
      <w:r>
        <w:t>PVN</w:t>
      </w:r>
      <w:bookmarkEnd w:id="454"/>
    </w:p>
    <w:p w:rsidR="00BB4879" w:rsidRPr="000D5917" w:rsidRDefault="00BB4879" w:rsidP="0068526F">
      <w:pPr>
        <w:rPr>
          <w:vanish/>
        </w:rPr>
      </w:pPr>
      <w:r>
        <w:fldChar w:fldCharType="begin"/>
      </w:r>
      <w:r>
        <w:instrText xml:space="preserve"> XE "PVN" </w:instrText>
      </w:r>
      <w:r>
        <w:fldChar w:fldCharType="end"/>
      </w:r>
    </w:p>
    <w:p w:rsidR="00BB4879" w:rsidRPr="00343BA7" w:rsidRDefault="00BB4879" w:rsidP="00C1516A">
      <w:pPr>
        <w:pStyle w:val="Pamatteksts1"/>
      </w:pPr>
      <w:r>
        <w:t>Saīsinājums no: Pievienotās vērtības nodoklis.</w:t>
      </w:r>
    </w:p>
    <w:p w:rsidR="00BB4879" w:rsidRDefault="00BB4879" w:rsidP="0068526F">
      <w:pPr>
        <w:pStyle w:val="GlossaryHeading"/>
      </w:pPr>
      <w:bookmarkStart w:id="455" w:name="_D2HTopic_573"/>
      <w:r>
        <w:t>Reģions</w:t>
      </w:r>
      <w:bookmarkEnd w:id="455"/>
    </w:p>
    <w:p w:rsidR="00BB4879" w:rsidRPr="000D5917" w:rsidRDefault="00BB4879" w:rsidP="0068526F">
      <w:pPr>
        <w:rPr>
          <w:vanish/>
        </w:rPr>
      </w:pPr>
      <w:r>
        <w:fldChar w:fldCharType="begin"/>
      </w:r>
      <w:r>
        <w:instrText xml:space="preserve"> XE "Reģions" </w:instrText>
      </w:r>
      <w:r>
        <w:fldChar w:fldCharType="end"/>
      </w:r>
    </w:p>
    <w:p w:rsidR="00BB4879" w:rsidRPr="00861672" w:rsidRDefault="00BB4879" w:rsidP="00C1516A">
      <w:pPr>
        <w:pStyle w:val="Pamatteksts1"/>
      </w:pPr>
      <w:r>
        <w:t>Piegādes reģions.</w:t>
      </w:r>
    </w:p>
    <w:p w:rsidR="00BB4879" w:rsidRDefault="00BB4879" w:rsidP="0068526F">
      <w:pPr>
        <w:pStyle w:val="GlossaryHeading"/>
      </w:pPr>
      <w:bookmarkStart w:id="456" w:name="_D2HTopic_574"/>
      <w:r>
        <w:t>Savstarpēji aizvietojamas preces</w:t>
      </w:r>
      <w:bookmarkEnd w:id="456"/>
    </w:p>
    <w:p w:rsidR="00BB4879" w:rsidRPr="000D5917" w:rsidRDefault="00BB4879" w:rsidP="0068526F">
      <w:pPr>
        <w:rPr>
          <w:vanish/>
        </w:rPr>
      </w:pPr>
      <w:r>
        <w:fldChar w:fldCharType="begin"/>
      </w:r>
      <w:r>
        <w:instrText xml:space="preserve"> XE "Savstarpēji aizvietojamas preces" </w:instrText>
      </w:r>
      <w:r>
        <w:fldChar w:fldCharType="end"/>
      </w:r>
    </w:p>
    <w:p w:rsidR="00BB4879" w:rsidRDefault="00BB4879" w:rsidP="00C1516A">
      <w:pPr>
        <w:pStyle w:val="Pamatteksts1"/>
      </w:pPr>
      <w:r>
        <w:t>Preces, kuras var savstarpēji aizvietot.</w:t>
      </w:r>
    </w:p>
    <w:p w:rsidR="00BB4879" w:rsidRDefault="00BB4879" w:rsidP="0068526F">
      <w:pPr>
        <w:pStyle w:val="GlossaryHeading"/>
      </w:pPr>
      <w:bookmarkStart w:id="457" w:name="_D2HTopic_575"/>
      <w:r>
        <w:t>Sistēmas uzturētājs</w:t>
      </w:r>
      <w:bookmarkEnd w:id="457"/>
    </w:p>
    <w:p w:rsidR="00BB4879" w:rsidRPr="000D5917" w:rsidRDefault="00BB4879" w:rsidP="0068526F">
      <w:pPr>
        <w:rPr>
          <w:vanish/>
        </w:rPr>
      </w:pPr>
      <w:r>
        <w:fldChar w:fldCharType="begin"/>
      </w:r>
      <w:r>
        <w:instrText xml:space="preserve"> XE "Sistēmas uzturētājs" </w:instrText>
      </w:r>
      <w:r>
        <w:fldChar w:fldCharType="end"/>
      </w:r>
    </w:p>
    <w:p w:rsidR="00BB4879" w:rsidRPr="00343BA7" w:rsidRDefault="00BB4879" w:rsidP="00C1516A">
      <w:pPr>
        <w:pStyle w:val="Pamatteksts1"/>
      </w:pPr>
      <w:r>
        <w:t>Organizācija, kas veic EIS uzturēšanu, uzturot infrastruktūru, sistēmas darbspēju, veicot administratīvas darbības, uzturot sistēmā organizāciju, lietotāju un VV datus.</w:t>
      </w:r>
    </w:p>
    <w:p w:rsidR="00BB4879" w:rsidRDefault="00BB4879" w:rsidP="0068526F">
      <w:pPr>
        <w:pStyle w:val="GlossaryHeading"/>
      </w:pPr>
      <w:bookmarkStart w:id="458" w:name="_D2HTopic_576"/>
      <w:r>
        <w:t>Validācija</w:t>
      </w:r>
      <w:bookmarkEnd w:id="458"/>
    </w:p>
    <w:p w:rsidR="00BB4879" w:rsidRPr="000D5917" w:rsidRDefault="00BB4879" w:rsidP="0068526F">
      <w:pPr>
        <w:rPr>
          <w:vanish/>
        </w:rPr>
      </w:pPr>
      <w:r>
        <w:fldChar w:fldCharType="begin"/>
      </w:r>
      <w:r>
        <w:instrText xml:space="preserve"> XE "Validācija" </w:instrText>
      </w:r>
      <w:r>
        <w:fldChar w:fldCharType="end"/>
      </w:r>
    </w:p>
    <w:p w:rsidR="00BB4879" w:rsidRDefault="00BB4879" w:rsidP="00C1516A">
      <w:pPr>
        <w:pStyle w:val="Pamatteksts1"/>
      </w:pPr>
      <w:r>
        <w:t>Datu pārbaude, vai tie atbilst iepriekš definētām kvalitātes prasībām, apstrādes tiesībām, nav pretrunā ar esošiem datiem.</w:t>
      </w:r>
    </w:p>
    <w:p w:rsidR="00BB4879" w:rsidRDefault="00BB4879" w:rsidP="0068526F">
      <w:pPr>
        <w:pStyle w:val="GlossaryHeading"/>
      </w:pPr>
      <w:bookmarkStart w:id="459" w:name="_D2HTopic_577"/>
      <w:r>
        <w:t>Vispārīgā vienošanās</w:t>
      </w:r>
      <w:bookmarkEnd w:id="459"/>
    </w:p>
    <w:p w:rsidR="00BB4879" w:rsidRPr="000D5917" w:rsidRDefault="00BB4879" w:rsidP="0068526F">
      <w:pPr>
        <w:rPr>
          <w:vanish/>
        </w:rPr>
      </w:pPr>
      <w:r>
        <w:fldChar w:fldCharType="begin"/>
      </w:r>
      <w:r>
        <w:instrText xml:space="preserve"> XE "Vispārīgā vienošanās" </w:instrText>
      </w:r>
      <w:r>
        <w:fldChar w:fldCharType="end"/>
      </w:r>
    </w:p>
    <w:p w:rsidR="00BB4879" w:rsidRDefault="00BB4879" w:rsidP="00C1516A">
      <w:pPr>
        <w:pStyle w:val="Pamatteksts1"/>
      </w:pPr>
      <w:r>
        <w:t>Valsts iepirkumu procesu reglamentējošs dokuments, ko ir saistošs visām iepirkumu procesā iesaistītajām pusēm - Piegādātāja organizācijām, Pircēja organizācijām un Sistēmas uzturētāja organizācijai. Šajā dokumentā tiek noteikts kādas nozares (jeb kategorijas) preces Piegādātājs drīkst piegādāt, kādas tieši preces tam ir jāpiegādā (ir dota specifikācija) un par kādām maksimālajām cenām. Kā arī tiek noteikts iepirkšanās process, pušu atbildības, tiesības un pienākumi.</w:t>
      </w:r>
    </w:p>
    <w:p w:rsidR="00BB4879" w:rsidRDefault="00BB4879" w:rsidP="0068526F">
      <w:pPr>
        <w:pStyle w:val="GlossaryHeading"/>
      </w:pPr>
      <w:bookmarkStart w:id="460" w:name="_D2HTopic_2199"/>
      <w:r>
        <w:t>VISS</w:t>
      </w:r>
      <w:bookmarkEnd w:id="460"/>
    </w:p>
    <w:p w:rsidR="00BB4879" w:rsidRPr="000D5917" w:rsidRDefault="00BB4879" w:rsidP="0068526F">
      <w:pPr>
        <w:rPr>
          <w:vanish/>
        </w:rPr>
      </w:pPr>
      <w:r>
        <w:lastRenderedPageBreak/>
        <w:fldChar w:fldCharType="begin"/>
      </w:r>
      <w:r>
        <w:instrText xml:space="preserve"> XE "VISS" </w:instrText>
      </w:r>
      <w:r>
        <w:fldChar w:fldCharType="end"/>
      </w:r>
    </w:p>
    <w:p w:rsidR="00BB4879" w:rsidRDefault="00BB4879" w:rsidP="00C1516A">
      <w:pPr>
        <w:pStyle w:val="Pamatteksts1"/>
      </w:pPr>
      <w:r>
        <w:t xml:space="preserve">Valsts Informācijas Sistēmu </w:t>
      </w:r>
      <w:proofErr w:type="spellStart"/>
      <w:r>
        <w:t>Savietotājs</w:t>
      </w:r>
      <w:proofErr w:type="spellEnd"/>
    </w:p>
    <w:p w:rsidR="00BB4879" w:rsidRDefault="00BB4879" w:rsidP="0068526F">
      <w:pPr>
        <w:pStyle w:val="GlossaryHeading"/>
      </w:pPr>
      <w:bookmarkStart w:id="461" w:name="_D2HTopic_578"/>
      <w:r>
        <w:t>VV</w:t>
      </w:r>
      <w:bookmarkEnd w:id="461"/>
    </w:p>
    <w:p w:rsidR="00BB4879" w:rsidRPr="000D5917" w:rsidRDefault="00BB4879" w:rsidP="0068526F">
      <w:pPr>
        <w:rPr>
          <w:vanish/>
        </w:rPr>
      </w:pPr>
      <w:r>
        <w:fldChar w:fldCharType="begin"/>
      </w:r>
      <w:r>
        <w:instrText xml:space="preserve"> XE "VV" </w:instrText>
      </w:r>
      <w:r>
        <w:fldChar w:fldCharType="end"/>
      </w:r>
    </w:p>
    <w:p w:rsidR="00BB4879" w:rsidRDefault="00BB4879" w:rsidP="00C1516A">
      <w:pPr>
        <w:pStyle w:val="Pamatteksts1"/>
      </w:pPr>
      <w:r>
        <w:t>Saīsinājums no: Vispārīgā vienošanās.</w:t>
      </w:r>
    </w:p>
    <w:p w:rsidR="00BB4879" w:rsidRDefault="00BB4879" w:rsidP="0068526F">
      <w:pPr>
        <w:pStyle w:val="GlossaryHeading"/>
      </w:pPr>
      <w:bookmarkStart w:id="462" w:name="_D2HTopic_579"/>
      <w:r>
        <w:t>VV pozīcija</w:t>
      </w:r>
      <w:bookmarkEnd w:id="462"/>
    </w:p>
    <w:p w:rsidR="00BB4879" w:rsidRPr="000D5917" w:rsidRDefault="00BB4879" w:rsidP="0068526F">
      <w:pPr>
        <w:rPr>
          <w:vanish/>
        </w:rPr>
      </w:pPr>
      <w:r>
        <w:fldChar w:fldCharType="begin"/>
      </w:r>
      <w:r>
        <w:instrText xml:space="preserve"> XE "VV pozīcija" </w:instrText>
      </w:r>
      <w:r>
        <w:fldChar w:fldCharType="end"/>
      </w:r>
    </w:p>
    <w:p w:rsidR="00BB4879" w:rsidRDefault="00BB4879" w:rsidP="00C1516A">
      <w:pPr>
        <w:pStyle w:val="Pamatteksts1"/>
      </w:pPr>
      <w:r>
        <w:t>VV dokumenta sastāvdaļa, kas nosaka vienas preces specifikāciju. Piegādātājs var ievietot katalogā tikai tādas preces, kuras atbilst kādai VV pozīcijai.</w:t>
      </w:r>
    </w:p>
    <w:p w:rsidR="00BB4879" w:rsidRDefault="00BB4879" w:rsidP="0068526F">
      <w:pPr>
        <w:pStyle w:val="GlossaryHeading"/>
      </w:pPr>
      <w:bookmarkStart w:id="463" w:name="_D2HTopic_2504"/>
      <w:r w:rsidRPr="00375A84">
        <w:t>WYSIWYG</w:t>
      </w:r>
      <w:bookmarkEnd w:id="463"/>
    </w:p>
    <w:p w:rsidR="00BB4879" w:rsidRPr="000D5917" w:rsidRDefault="00BB4879" w:rsidP="0068526F">
      <w:pPr>
        <w:rPr>
          <w:vanish/>
        </w:rPr>
      </w:pPr>
      <w:r>
        <w:fldChar w:fldCharType="begin"/>
      </w:r>
      <w:r>
        <w:instrText xml:space="preserve"> XE "WYSIWYG" </w:instrText>
      </w:r>
      <w:r>
        <w:fldChar w:fldCharType="end"/>
      </w:r>
    </w:p>
    <w:p w:rsidR="00BB4879" w:rsidRDefault="00BB4879" w:rsidP="00C1516A">
      <w:pPr>
        <w:pStyle w:val="Pamatteksts1"/>
      </w:pPr>
      <w:r>
        <w:t xml:space="preserve">Saīsinājums no: </w:t>
      </w:r>
      <w:proofErr w:type="spellStart"/>
      <w:r w:rsidRPr="00375A84">
        <w:t>What</w:t>
      </w:r>
      <w:proofErr w:type="spellEnd"/>
      <w:r w:rsidRPr="00375A84">
        <w:t xml:space="preserve"> </w:t>
      </w:r>
      <w:proofErr w:type="spellStart"/>
      <w:r w:rsidRPr="00375A84">
        <w:t>You</w:t>
      </w:r>
      <w:proofErr w:type="spellEnd"/>
      <w:r w:rsidRPr="00375A84">
        <w:t xml:space="preserve"> </w:t>
      </w:r>
      <w:proofErr w:type="spellStart"/>
      <w:r w:rsidRPr="00375A84">
        <w:t>See</w:t>
      </w:r>
      <w:proofErr w:type="spellEnd"/>
      <w:r w:rsidRPr="00375A84">
        <w:t xml:space="preserve"> </w:t>
      </w:r>
      <w:proofErr w:type="spellStart"/>
      <w:r w:rsidRPr="00375A84">
        <w:t>Is</w:t>
      </w:r>
      <w:proofErr w:type="spellEnd"/>
      <w:r w:rsidRPr="00375A84">
        <w:t xml:space="preserve"> </w:t>
      </w:r>
      <w:proofErr w:type="spellStart"/>
      <w:r w:rsidRPr="00375A84">
        <w:t>What</w:t>
      </w:r>
      <w:proofErr w:type="spellEnd"/>
      <w:r w:rsidRPr="00375A84">
        <w:t xml:space="preserve"> </w:t>
      </w:r>
      <w:proofErr w:type="spellStart"/>
      <w:r w:rsidRPr="00375A84">
        <w:t>You</w:t>
      </w:r>
      <w:proofErr w:type="spellEnd"/>
      <w:r w:rsidRPr="00375A84">
        <w:t xml:space="preserve"> </w:t>
      </w:r>
      <w:proofErr w:type="spellStart"/>
      <w:r w:rsidRPr="00375A84">
        <w:t>Get</w:t>
      </w:r>
      <w:proofErr w:type="spellEnd"/>
      <w:r>
        <w:t xml:space="preserve"> (angļu val.).</w:t>
      </w:r>
    </w:p>
    <w:p w:rsidR="00BB4879" w:rsidRDefault="00BB4879" w:rsidP="00C1516A">
      <w:pPr>
        <w:pStyle w:val="Pamatteksts1"/>
      </w:pPr>
      <w:r w:rsidRPr="004279A3">
        <w:t>Attēlu veidošanas metode displeja ekrānā, ko izmanto galvenokārt tekstapstrādē un datorizdevniecībā un kas dod iespēju lietotājam ekrānā iegūt tādu sagatavojamās lappuses attēlu, kas pēc sava izskata (fontiem, formāta, grafiku izkārtojuma utt.) atbilst tās drukātajam veidolam.</w:t>
      </w:r>
    </w:p>
    <w:p w:rsidR="00BB4879" w:rsidRDefault="00BB4879" w:rsidP="00BB4879">
      <w:pPr>
        <w:pStyle w:val="Heading1"/>
        <w:numPr>
          <w:ilvl w:val="0"/>
          <w:numId w:val="3"/>
        </w:numPr>
        <w:ind w:left="431" w:hanging="431"/>
      </w:pPr>
      <w:bookmarkStart w:id="464" w:name="_D2HTopic_2439"/>
      <w:bookmarkStart w:id="465" w:name="_Toc179879096"/>
      <w:r>
        <w:lastRenderedPageBreak/>
        <w:t>Pielikums</w:t>
      </w:r>
      <w:bookmarkEnd w:id="464"/>
      <w:bookmarkEnd w:id="465"/>
    </w:p>
    <w:p w:rsidR="00BB4879" w:rsidRPr="00F658B8" w:rsidRDefault="00BB4879" w:rsidP="00BB4879">
      <w:pPr>
        <w:pStyle w:val="Heading2"/>
        <w:numPr>
          <w:ilvl w:val="1"/>
          <w:numId w:val="3"/>
        </w:numPr>
      </w:pPr>
      <w:bookmarkStart w:id="466" w:name="_D2HTopic_2440"/>
      <w:bookmarkStart w:id="467" w:name="_Toc179879097"/>
      <w:r w:rsidRPr="00F658B8">
        <w:t>Prasības lietotāja darba stacijai</w:t>
      </w:r>
      <w:bookmarkEnd w:id="466"/>
      <w:bookmarkEnd w:id="467"/>
    </w:p>
    <w:p w:rsidR="00BB4879" w:rsidRPr="00F658B8" w:rsidRDefault="00BB4879" w:rsidP="00C1516A">
      <w:pPr>
        <w:pStyle w:val="Apaknodaas"/>
      </w:pPr>
      <w:r w:rsidRPr="00F658B8">
        <w:t>Apraksts</w:t>
      </w:r>
    </w:p>
    <w:p w:rsidR="00BB4879" w:rsidRDefault="00BB4879" w:rsidP="00C1516A">
      <w:pPr>
        <w:pStyle w:val="Pamatteksts1"/>
      </w:pPr>
      <w:r>
        <w:t>Lai lietotu sistēmu, lietotāja darba stacijai jāatbilst šādām minimālajām prasībām:</w:t>
      </w:r>
    </w:p>
    <w:p w:rsidR="00BB4879" w:rsidRDefault="00BB4879" w:rsidP="00E70652">
      <w:pPr>
        <w:pStyle w:val="Pamatteksts"/>
      </w:pPr>
      <w:r>
        <w:t>monitors ar izšķirtspēju 1024x768, 16 bit krāsām.</w:t>
      </w:r>
    </w:p>
    <w:p w:rsidR="00BB4879" w:rsidRDefault="00BB4879" w:rsidP="00E70652">
      <w:pPr>
        <w:pStyle w:val="Pamatteksts"/>
      </w:pPr>
      <w:r>
        <w:t>operētājsistēma: Windows 98, Windows 2000, Windows XP vai jaunāka.</w:t>
      </w:r>
    </w:p>
    <w:p w:rsidR="00BB4879" w:rsidRDefault="00BB4879" w:rsidP="00E70652">
      <w:pPr>
        <w:pStyle w:val="Pamatteksts"/>
      </w:pPr>
      <w:r>
        <w:t xml:space="preserve">datorā jābūt uzinstalētai interneta pārlūkprogrammai Internet Explorer ar versiju v.7.0 vai v.8.0. Sistēma darbojas arī, ja lietotājam ir instalēta un tas lieto </w:t>
      </w:r>
      <w:proofErr w:type="spellStart"/>
      <w:r>
        <w:t>FireFox</w:t>
      </w:r>
      <w:proofErr w:type="spellEnd"/>
      <w:r>
        <w:t xml:space="preserve"> 3.</w:t>
      </w:r>
    </w:p>
    <w:p w:rsidR="00BB4879" w:rsidRDefault="00BB4879" w:rsidP="00BB4879">
      <w:pPr>
        <w:pStyle w:val="Heading2"/>
        <w:numPr>
          <w:ilvl w:val="1"/>
          <w:numId w:val="3"/>
        </w:numPr>
      </w:pPr>
      <w:bookmarkStart w:id="468" w:name="_D2HTopic_1093"/>
      <w:bookmarkStart w:id="469" w:name="_d2h_bmk__D2HTopic_1093_1451"/>
      <w:bookmarkStart w:id="470" w:name="_D2HTopic_2441"/>
      <w:bookmarkStart w:id="471" w:name="_Toc179879098"/>
      <w:r>
        <w:t>Sistēmas konfigurācijas parametr</w:t>
      </w:r>
      <w:bookmarkEnd w:id="468"/>
      <w:bookmarkEnd w:id="469"/>
      <w:r>
        <w:t>u definētās vērtības</w:t>
      </w:r>
      <w:bookmarkEnd w:id="470"/>
      <w:bookmarkEnd w:id="471"/>
    </w:p>
    <w:p w:rsidR="00BB4879" w:rsidRPr="005A1E16" w:rsidRDefault="00BB4879" w:rsidP="00BB4879">
      <w:pPr>
        <w:pStyle w:val="Heading3"/>
        <w:numPr>
          <w:ilvl w:val="2"/>
          <w:numId w:val="3"/>
        </w:numPr>
      </w:pPr>
      <w:bookmarkStart w:id="472" w:name="_D2HTopic_2650"/>
      <w:bookmarkStart w:id="473" w:name="_Toc179879099"/>
      <w:r>
        <w:t>Atskaišu parametru vērtības</w:t>
      </w:r>
      <w:bookmarkEnd w:id="472"/>
      <w:bookmarkEnd w:id="473"/>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81"/>
        <w:gridCol w:w="1602"/>
      </w:tblGrid>
      <w:tr w:rsidR="00BB4879" w:rsidRPr="00F658B8" w:rsidTr="0068526F">
        <w:trPr>
          <w:trHeight w:val="345"/>
          <w:tblHeader/>
        </w:trPr>
        <w:tc>
          <w:tcPr>
            <w:tcW w:w="2552" w:type="dxa"/>
            <w:shd w:val="clear" w:color="auto" w:fill="D9D9D9"/>
            <w:vAlign w:val="center"/>
          </w:tcPr>
          <w:p w:rsidR="00BB4879" w:rsidRPr="00F658B8" w:rsidRDefault="00BB4879" w:rsidP="0068526F">
            <w:pPr>
              <w:pStyle w:val="Pamattekststabulvirsraksts"/>
            </w:pPr>
            <w:r>
              <w:t>Konfigurācijas parametra nosaukums</w:t>
            </w:r>
          </w:p>
        </w:tc>
        <w:tc>
          <w:tcPr>
            <w:tcW w:w="4181" w:type="dxa"/>
            <w:shd w:val="clear" w:color="auto" w:fill="D9D9D9"/>
          </w:tcPr>
          <w:p w:rsidR="00BB4879" w:rsidRDefault="00BB4879" w:rsidP="0068526F">
            <w:pPr>
              <w:pStyle w:val="Pamattekststabulvirsraksts"/>
            </w:pPr>
            <w:r>
              <w:t>Apraksts</w:t>
            </w:r>
          </w:p>
        </w:tc>
        <w:tc>
          <w:tcPr>
            <w:tcW w:w="1602" w:type="dxa"/>
            <w:shd w:val="clear" w:color="auto" w:fill="D9D9D9"/>
            <w:vAlign w:val="center"/>
          </w:tcPr>
          <w:p w:rsidR="00BB4879" w:rsidRDefault="00BB4879" w:rsidP="0068526F">
            <w:pPr>
              <w:pStyle w:val="Pamattekststabulvirsraksts"/>
            </w:pPr>
            <w:r>
              <w:t>Definētā vērtība</w:t>
            </w:r>
          </w:p>
        </w:tc>
      </w:tr>
      <w:tr w:rsidR="00BB4879" w:rsidRPr="00F658B8" w:rsidTr="0068526F">
        <w:tc>
          <w:tcPr>
            <w:tcW w:w="2552" w:type="dxa"/>
            <w:vAlign w:val="center"/>
          </w:tcPr>
          <w:p w:rsidR="00BB4879" w:rsidRPr="00975AD8" w:rsidRDefault="00BB4879" w:rsidP="0068526F">
            <w:pPr>
              <w:pStyle w:val="Pamattekststabul"/>
              <w:rPr>
                <w:rFonts w:cs="Arial"/>
              </w:rPr>
            </w:pPr>
            <w:r w:rsidRPr="004761C6">
              <w:rPr>
                <w:rFonts w:cs="Arial"/>
              </w:rPr>
              <w:t>Parametrs, kas norāda vai atskaišu vide ir pieejama</w:t>
            </w:r>
          </w:p>
        </w:tc>
        <w:tc>
          <w:tcPr>
            <w:tcW w:w="4181" w:type="dxa"/>
          </w:tcPr>
          <w:p w:rsidR="00BB4879" w:rsidRPr="00975AD8" w:rsidRDefault="00BB4879" w:rsidP="0068526F">
            <w:pPr>
              <w:pStyle w:val="Pamattekststabul"/>
            </w:pPr>
            <w:r w:rsidRPr="004761C6">
              <w:t>Atskaišu vide nav pieejama tās pārbūves laikā</w:t>
            </w:r>
            <w:r>
              <w:t>.</w:t>
            </w:r>
          </w:p>
        </w:tc>
        <w:tc>
          <w:tcPr>
            <w:tcW w:w="1602" w:type="dxa"/>
          </w:tcPr>
          <w:p w:rsidR="00BB4879" w:rsidRDefault="00BB4879" w:rsidP="0068526F">
            <w:pPr>
              <w:pStyle w:val="Pamattekststabul"/>
              <w:rPr>
                <w:rFonts w:cs="Arial"/>
              </w:rPr>
            </w:pPr>
            <w:r>
              <w:rPr>
                <w:rFonts w:cs="Arial"/>
              </w:rPr>
              <w:t>1</w:t>
            </w:r>
          </w:p>
        </w:tc>
      </w:tr>
    </w:tbl>
    <w:p w:rsidR="00BB4879" w:rsidRDefault="00BB4879" w:rsidP="00BB4879">
      <w:pPr>
        <w:pStyle w:val="Heading3"/>
        <w:numPr>
          <w:ilvl w:val="2"/>
          <w:numId w:val="3"/>
        </w:numPr>
      </w:pPr>
      <w:bookmarkStart w:id="474" w:name="_D2HTopic_2442"/>
      <w:bookmarkStart w:id="475" w:name="_Toc179879100"/>
      <w:r>
        <w:t>Darba beigšanas ar sistēmu konfigurācijas parametru vērtības</w:t>
      </w:r>
      <w:bookmarkEnd w:id="474"/>
      <w:bookmarkEnd w:id="475"/>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81"/>
        <w:gridCol w:w="1602"/>
      </w:tblGrid>
      <w:tr w:rsidR="00BB4879" w:rsidRPr="00F658B8" w:rsidTr="0068526F">
        <w:trPr>
          <w:trHeight w:val="345"/>
          <w:tblHeader/>
        </w:trPr>
        <w:tc>
          <w:tcPr>
            <w:tcW w:w="2552" w:type="dxa"/>
            <w:shd w:val="clear" w:color="auto" w:fill="D9D9D9"/>
            <w:vAlign w:val="center"/>
          </w:tcPr>
          <w:p w:rsidR="00BB4879" w:rsidRPr="00F658B8" w:rsidRDefault="00BB4879" w:rsidP="0068526F">
            <w:pPr>
              <w:pStyle w:val="Pamattekststabulvirsraksts"/>
            </w:pPr>
            <w:r>
              <w:t>Konfigurācijas parametra nosaukums</w:t>
            </w:r>
          </w:p>
        </w:tc>
        <w:tc>
          <w:tcPr>
            <w:tcW w:w="4181" w:type="dxa"/>
            <w:shd w:val="clear" w:color="auto" w:fill="D9D9D9"/>
          </w:tcPr>
          <w:p w:rsidR="00BB4879" w:rsidRDefault="00BB4879" w:rsidP="0068526F">
            <w:pPr>
              <w:pStyle w:val="Pamattekststabulvirsraksts"/>
            </w:pPr>
            <w:r>
              <w:t>Apraksts</w:t>
            </w:r>
          </w:p>
        </w:tc>
        <w:tc>
          <w:tcPr>
            <w:tcW w:w="1602" w:type="dxa"/>
            <w:shd w:val="clear" w:color="auto" w:fill="D9D9D9"/>
            <w:vAlign w:val="center"/>
          </w:tcPr>
          <w:p w:rsidR="00BB4879" w:rsidRDefault="00BB4879" w:rsidP="0068526F">
            <w:pPr>
              <w:pStyle w:val="Pamattekststabulvirsraksts"/>
            </w:pPr>
            <w:r>
              <w:t>Definētā vērtība</w:t>
            </w:r>
          </w:p>
        </w:tc>
      </w:tr>
      <w:tr w:rsidR="00BB4879" w:rsidRPr="00F658B8" w:rsidTr="0068526F">
        <w:tc>
          <w:tcPr>
            <w:tcW w:w="2552" w:type="dxa"/>
            <w:vAlign w:val="center"/>
          </w:tcPr>
          <w:p w:rsidR="00BB4879" w:rsidRPr="00F658B8" w:rsidRDefault="00BB4879" w:rsidP="0068526F">
            <w:pPr>
              <w:pStyle w:val="Pamattekststabul"/>
            </w:pPr>
            <w:r w:rsidRPr="007E3B08">
              <w:rPr>
                <w:rFonts w:cs="Arial"/>
              </w:rPr>
              <w:t>Pieļaujamais lietotāja dīkstāves ilgums</w:t>
            </w:r>
          </w:p>
        </w:tc>
        <w:tc>
          <w:tcPr>
            <w:tcW w:w="4181" w:type="dxa"/>
          </w:tcPr>
          <w:p w:rsidR="00BB4879" w:rsidRPr="00EC03CB" w:rsidRDefault="00BB4879" w:rsidP="0068526F">
            <w:pPr>
              <w:pStyle w:val="Pamattekststabul"/>
            </w:pPr>
            <w:r w:rsidRPr="007E3B08">
              <w:t>Maksimāli pieļaujamais lietotāja dīkstāves ilgums (minūtēs), pirms tas tiek automātiski atslēgts no sistēmas.</w:t>
            </w:r>
          </w:p>
        </w:tc>
        <w:tc>
          <w:tcPr>
            <w:tcW w:w="1602" w:type="dxa"/>
          </w:tcPr>
          <w:p w:rsidR="00BB4879" w:rsidRPr="003200C7" w:rsidRDefault="00BB4879" w:rsidP="0068526F">
            <w:pPr>
              <w:pStyle w:val="Pamattekststabul"/>
              <w:rPr>
                <w:rFonts w:cs="Arial"/>
              </w:rPr>
            </w:pPr>
            <w:r>
              <w:rPr>
                <w:rFonts w:cs="Arial"/>
              </w:rPr>
              <w:t>15 minūtes</w:t>
            </w:r>
          </w:p>
        </w:tc>
      </w:tr>
    </w:tbl>
    <w:p w:rsidR="00BB4879" w:rsidRPr="005A1E16" w:rsidRDefault="00BB4879" w:rsidP="00BB4879">
      <w:pPr>
        <w:pStyle w:val="Heading3"/>
        <w:numPr>
          <w:ilvl w:val="2"/>
          <w:numId w:val="3"/>
        </w:numPr>
      </w:pPr>
      <w:bookmarkStart w:id="476" w:name="_D2HTopic_2443"/>
      <w:bookmarkStart w:id="477" w:name="_Toc179879101"/>
      <w:r>
        <w:t>Kataloga konfigurācijas parametru vērtības</w:t>
      </w:r>
      <w:bookmarkEnd w:id="476"/>
      <w:bookmarkEnd w:id="477"/>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81"/>
        <w:gridCol w:w="1602"/>
      </w:tblGrid>
      <w:tr w:rsidR="00BB4879" w:rsidRPr="00F658B8" w:rsidTr="0068526F">
        <w:trPr>
          <w:trHeight w:val="345"/>
          <w:tblHeader/>
        </w:trPr>
        <w:tc>
          <w:tcPr>
            <w:tcW w:w="2552" w:type="dxa"/>
            <w:shd w:val="clear" w:color="auto" w:fill="D9D9D9"/>
            <w:vAlign w:val="center"/>
          </w:tcPr>
          <w:p w:rsidR="00BB4879" w:rsidRPr="00F658B8" w:rsidRDefault="00BB4879" w:rsidP="0068526F">
            <w:pPr>
              <w:pStyle w:val="Pamattekststabulvirsraksts"/>
            </w:pPr>
            <w:r>
              <w:t>Konfigurācijas parametra nosaukums</w:t>
            </w:r>
          </w:p>
        </w:tc>
        <w:tc>
          <w:tcPr>
            <w:tcW w:w="4181" w:type="dxa"/>
            <w:shd w:val="clear" w:color="auto" w:fill="D9D9D9"/>
          </w:tcPr>
          <w:p w:rsidR="00BB4879" w:rsidRDefault="00BB4879" w:rsidP="0068526F">
            <w:pPr>
              <w:pStyle w:val="Pamattekststabulvirsraksts"/>
            </w:pPr>
            <w:r>
              <w:t>Apraksts</w:t>
            </w:r>
          </w:p>
        </w:tc>
        <w:tc>
          <w:tcPr>
            <w:tcW w:w="1602" w:type="dxa"/>
            <w:shd w:val="clear" w:color="auto" w:fill="D9D9D9"/>
            <w:vAlign w:val="center"/>
          </w:tcPr>
          <w:p w:rsidR="00BB4879" w:rsidRDefault="00BB4879" w:rsidP="0068526F">
            <w:pPr>
              <w:pStyle w:val="Pamattekststabulvirsraksts"/>
            </w:pPr>
            <w:r>
              <w:t>Definētā vērtība</w:t>
            </w:r>
          </w:p>
        </w:tc>
      </w:tr>
      <w:tr w:rsidR="00BB4879" w:rsidRPr="00F658B8" w:rsidTr="0068526F">
        <w:tc>
          <w:tcPr>
            <w:tcW w:w="2552" w:type="dxa"/>
            <w:vAlign w:val="center"/>
          </w:tcPr>
          <w:p w:rsidR="00BB4879" w:rsidRDefault="00BB4879" w:rsidP="0068526F">
            <w:pPr>
              <w:pStyle w:val="Pamattekststabul"/>
            </w:pPr>
            <w:r>
              <w:t>Noklusētā valūta</w:t>
            </w:r>
          </w:p>
        </w:tc>
        <w:tc>
          <w:tcPr>
            <w:tcW w:w="4181" w:type="dxa"/>
          </w:tcPr>
          <w:p w:rsidR="00BB4879" w:rsidRPr="005402BA" w:rsidRDefault="00BB4879" w:rsidP="0068526F">
            <w:pPr>
              <w:pStyle w:val="Pamattekststabul"/>
            </w:pPr>
            <w:r w:rsidRPr="005402BA">
              <w:t>Noklusēta sistēmā lietojamā valūta (tās kods).</w:t>
            </w:r>
          </w:p>
        </w:tc>
        <w:tc>
          <w:tcPr>
            <w:tcW w:w="1602" w:type="dxa"/>
          </w:tcPr>
          <w:p w:rsidR="00BB4879" w:rsidRPr="005402BA" w:rsidRDefault="00BB4879" w:rsidP="0068526F">
            <w:pPr>
              <w:pStyle w:val="Pamattekststabul"/>
            </w:pPr>
            <w:r w:rsidRPr="005402BA">
              <w:t>LVL</w:t>
            </w:r>
          </w:p>
        </w:tc>
      </w:tr>
    </w:tbl>
    <w:p w:rsidR="00BB4879" w:rsidRDefault="00BB4879" w:rsidP="00BB4879">
      <w:pPr>
        <w:pStyle w:val="Heading3"/>
        <w:numPr>
          <w:ilvl w:val="2"/>
          <w:numId w:val="3"/>
        </w:numPr>
      </w:pPr>
      <w:bookmarkStart w:id="478" w:name="_D2HTopic_2444"/>
      <w:bookmarkStart w:id="479" w:name="_Toc179879102"/>
      <w:r>
        <w:lastRenderedPageBreak/>
        <w:t>Klasifikatoru konfigurācijas parametru vērtības</w:t>
      </w:r>
      <w:bookmarkEnd w:id="478"/>
      <w:bookmarkEnd w:id="479"/>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11"/>
        <w:gridCol w:w="1672"/>
      </w:tblGrid>
      <w:tr w:rsidR="00BB4879" w:rsidRPr="00F658B8" w:rsidTr="0068526F">
        <w:trPr>
          <w:trHeight w:val="345"/>
          <w:tblHeader/>
        </w:trPr>
        <w:tc>
          <w:tcPr>
            <w:tcW w:w="2552" w:type="dxa"/>
            <w:shd w:val="clear" w:color="auto" w:fill="D9D9D9"/>
            <w:vAlign w:val="center"/>
          </w:tcPr>
          <w:p w:rsidR="00BB4879" w:rsidRPr="00F658B8" w:rsidRDefault="00BB4879" w:rsidP="0068526F">
            <w:pPr>
              <w:pStyle w:val="Pamattekststabulvirsraksts"/>
            </w:pPr>
            <w:r>
              <w:t>Konfigurācijas parametra nosaukums</w:t>
            </w:r>
          </w:p>
        </w:tc>
        <w:tc>
          <w:tcPr>
            <w:tcW w:w="4111" w:type="dxa"/>
            <w:shd w:val="clear" w:color="auto" w:fill="D9D9D9"/>
            <w:vAlign w:val="center"/>
          </w:tcPr>
          <w:p w:rsidR="00BB4879" w:rsidRPr="00F658B8" w:rsidRDefault="00BB4879" w:rsidP="0068526F">
            <w:pPr>
              <w:pStyle w:val="Pamattekststabulvirsraksts"/>
            </w:pPr>
            <w:r>
              <w:t>Apraksts</w:t>
            </w:r>
          </w:p>
        </w:tc>
        <w:tc>
          <w:tcPr>
            <w:tcW w:w="1672" w:type="dxa"/>
            <w:shd w:val="clear" w:color="auto" w:fill="D9D9D9"/>
            <w:vAlign w:val="center"/>
          </w:tcPr>
          <w:p w:rsidR="00BB4879" w:rsidRDefault="00BB4879" w:rsidP="0068526F">
            <w:pPr>
              <w:pStyle w:val="Pamattekststabulvirsraksts"/>
            </w:pPr>
            <w:r>
              <w:t>Definētā vērtība</w:t>
            </w:r>
          </w:p>
        </w:tc>
      </w:tr>
      <w:tr w:rsidR="00BB4879" w:rsidRPr="00F658B8" w:rsidTr="0068526F">
        <w:tc>
          <w:tcPr>
            <w:tcW w:w="2552" w:type="dxa"/>
            <w:vAlign w:val="center"/>
          </w:tcPr>
          <w:p w:rsidR="00BB4879" w:rsidRDefault="00BB4879" w:rsidP="0068526F">
            <w:pPr>
              <w:pStyle w:val="Pamattekststabul"/>
            </w:pPr>
            <w:r>
              <w:t>Noklusētā valūta</w:t>
            </w:r>
          </w:p>
        </w:tc>
        <w:tc>
          <w:tcPr>
            <w:tcW w:w="4111" w:type="dxa"/>
          </w:tcPr>
          <w:p w:rsidR="00BB4879" w:rsidRPr="005402BA" w:rsidRDefault="00BB4879" w:rsidP="0068526F">
            <w:pPr>
              <w:pStyle w:val="Pamattekststabul"/>
            </w:pPr>
            <w:r w:rsidRPr="005402BA">
              <w:t>Noklusēta sistēmā lietojamā valūta (tās kods).</w:t>
            </w:r>
          </w:p>
        </w:tc>
        <w:tc>
          <w:tcPr>
            <w:tcW w:w="1672" w:type="dxa"/>
          </w:tcPr>
          <w:p w:rsidR="00BB4879" w:rsidRPr="005402BA" w:rsidRDefault="00BB4879" w:rsidP="0068526F">
            <w:pPr>
              <w:pStyle w:val="Pamattekststabul"/>
            </w:pPr>
            <w:r w:rsidRPr="005402BA">
              <w:t>LVL</w:t>
            </w:r>
          </w:p>
        </w:tc>
      </w:tr>
    </w:tbl>
    <w:p w:rsidR="00BB4879" w:rsidRDefault="00BB4879" w:rsidP="00BB4879">
      <w:pPr>
        <w:pStyle w:val="Heading3"/>
        <w:numPr>
          <w:ilvl w:val="2"/>
          <w:numId w:val="3"/>
        </w:numPr>
      </w:pPr>
      <w:bookmarkStart w:id="480" w:name="_D2HTopic_2445"/>
      <w:bookmarkStart w:id="481" w:name="_Toc179879103"/>
      <w:r>
        <w:t>Lietotāju konfigurācijas parametru vērtības</w:t>
      </w:r>
      <w:bookmarkEnd w:id="480"/>
      <w:bookmarkEnd w:id="481"/>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11"/>
        <w:gridCol w:w="1672"/>
      </w:tblGrid>
      <w:tr w:rsidR="00BB4879" w:rsidRPr="00F658B8" w:rsidTr="0068526F">
        <w:trPr>
          <w:trHeight w:val="345"/>
          <w:tblHeader/>
        </w:trPr>
        <w:tc>
          <w:tcPr>
            <w:tcW w:w="2552" w:type="dxa"/>
            <w:shd w:val="clear" w:color="auto" w:fill="D9D9D9"/>
            <w:vAlign w:val="center"/>
          </w:tcPr>
          <w:p w:rsidR="00BB4879" w:rsidRPr="00F658B8" w:rsidRDefault="00BB4879" w:rsidP="0068526F">
            <w:pPr>
              <w:pStyle w:val="Pamattekststabulvirsraksts"/>
            </w:pPr>
            <w:r>
              <w:t>Konfigurācijas parametra nosaukums</w:t>
            </w:r>
          </w:p>
        </w:tc>
        <w:tc>
          <w:tcPr>
            <w:tcW w:w="4111" w:type="dxa"/>
            <w:shd w:val="clear" w:color="auto" w:fill="D9D9D9"/>
            <w:vAlign w:val="center"/>
          </w:tcPr>
          <w:p w:rsidR="00BB4879" w:rsidRPr="00F658B8" w:rsidRDefault="00BB4879" w:rsidP="0068526F">
            <w:pPr>
              <w:pStyle w:val="Pamattekststabulvirsraksts"/>
            </w:pPr>
            <w:r>
              <w:t>Apraksts</w:t>
            </w:r>
          </w:p>
        </w:tc>
        <w:tc>
          <w:tcPr>
            <w:tcW w:w="1672" w:type="dxa"/>
            <w:shd w:val="clear" w:color="auto" w:fill="D9D9D9"/>
            <w:vAlign w:val="center"/>
          </w:tcPr>
          <w:p w:rsidR="00BB4879" w:rsidRDefault="00BB4879" w:rsidP="0068526F">
            <w:pPr>
              <w:pStyle w:val="Pamattekststabulvirsraksts"/>
            </w:pPr>
            <w:r>
              <w:t>Definētā vērtība</w:t>
            </w:r>
          </w:p>
        </w:tc>
      </w:tr>
      <w:tr w:rsidR="00BB4879" w:rsidRPr="00F658B8" w:rsidTr="0068526F">
        <w:tc>
          <w:tcPr>
            <w:tcW w:w="2552" w:type="dxa"/>
            <w:tcBorders>
              <w:top w:val="single" w:sz="4" w:space="0" w:color="auto"/>
              <w:left w:val="single" w:sz="4" w:space="0" w:color="auto"/>
              <w:bottom w:val="single" w:sz="4" w:space="0" w:color="auto"/>
              <w:right w:val="single" w:sz="4" w:space="0" w:color="auto"/>
            </w:tcBorders>
            <w:vAlign w:val="center"/>
          </w:tcPr>
          <w:p w:rsidR="00BB4879" w:rsidRDefault="00BB4879" w:rsidP="0068526F">
            <w:pPr>
              <w:pStyle w:val="Pamattekststabul"/>
            </w:pPr>
            <w:r w:rsidRPr="009F686A">
              <w:t>Automātiskās lietotāju statusu maiņas procesa uzsākšanas laiks</w:t>
            </w:r>
          </w:p>
        </w:tc>
        <w:tc>
          <w:tcPr>
            <w:tcW w:w="4111" w:type="dxa"/>
            <w:tcBorders>
              <w:top w:val="single" w:sz="4" w:space="0" w:color="auto"/>
              <w:left w:val="single" w:sz="4" w:space="0" w:color="auto"/>
              <w:bottom w:val="single" w:sz="4" w:space="0" w:color="auto"/>
              <w:right w:val="single" w:sz="4" w:space="0" w:color="auto"/>
            </w:tcBorders>
          </w:tcPr>
          <w:p w:rsidR="00BB4879" w:rsidRPr="00B50F70" w:rsidRDefault="00BB4879" w:rsidP="0068526F">
            <w:pPr>
              <w:pStyle w:val="Pamattekststabul"/>
              <w:rPr>
                <w:rFonts w:ascii="Arial" w:hAnsi="Arial" w:cs="Arial"/>
                <w:sz w:val="18"/>
                <w:szCs w:val="18"/>
              </w:rPr>
            </w:pPr>
            <w:r w:rsidRPr="009F686A">
              <w:t>Laiks, sākot no kura palaižams process automātiskai lietotāju statusu maiņai (HH:MI).</w:t>
            </w:r>
          </w:p>
        </w:tc>
        <w:tc>
          <w:tcPr>
            <w:tcW w:w="1672" w:type="dxa"/>
            <w:tcBorders>
              <w:top w:val="single" w:sz="4" w:space="0" w:color="auto"/>
              <w:left w:val="single" w:sz="4" w:space="0" w:color="auto"/>
              <w:bottom w:val="single" w:sz="4" w:space="0" w:color="auto"/>
              <w:right w:val="single" w:sz="4" w:space="0" w:color="auto"/>
            </w:tcBorders>
          </w:tcPr>
          <w:p w:rsidR="00BB4879" w:rsidRDefault="00BB4879" w:rsidP="0068526F">
            <w:pPr>
              <w:pStyle w:val="Pamattekststabul"/>
            </w:pPr>
            <w:r>
              <w:t>00:00</w:t>
            </w:r>
          </w:p>
        </w:tc>
      </w:tr>
      <w:tr w:rsidR="00BB4879" w:rsidRPr="00F658B8" w:rsidTr="0068526F">
        <w:tc>
          <w:tcPr>
            <w:tcW w:w="2552" w:type="dxa"/>
            <w:vAlign w:val="center"/>
          </w:tcPr>
          <w:p w:rsidR="00BB4879" w:rsidRDefault="00BB4879" w:rsidP="0068526F">
            <w:pPr>
              <w:pStyle w:val="Pamattekststabul"/>
            </w:pPr>
            <w:r w:rsidRPr="00951246">
              <w:t>Iepriekšējo paroļu skaits, ko nedrīkst izmantot paroles izveidei</w:t>
            </w:r>
          </w:p>
        </w:tc>
        <w:tc>
          <w:tcPr>
            <w:tcW w:w="4111" w:type="dxa"/>
          </w:tcPr>
          <w:p w:rsidR="00BB4879" w:rsidRPr="005402BA" w:rsidRDefault="00BB4879" w:rsidP="0068526F">
            <w:pPr>
              <w:pStyle w:val="Pamattekststabul"/>
            </w:pPr>
            <w:r w:rsidRPr="005402BA">
              <w:t>Iepriekšējo paroļu skaits, ko nedrīkst izmantot paroles izveidei.</w:t>
            </w:r>
          </w:p>
        </w:tc>
        <w:tc>
          <w:tcPr>
            <w:tcW w:w="1672" w:type="dxa"/>
          </w:tcPr>
          <w:p w:rsidR="00BB4879" w:rsidRDefault="00BB4879" w:rsidP="0068526F">
            <w:pPr>
              <w:pStyle w:val="Pamattekststabul"/>
            </w:pPr>
            <w:r>
              <w:t>5</w:t>
            </w:r>
          </w:p>
        </w:tc>
      </w:tr>
      <w:tr w:rsidR="00BB4879" w:rsidRPr="00F658B8" w:rsidTr="0068526F">
        <w:tc>
          <w:tcPr>
            <w:tcW w:w="2552" w:type="dxa"/>
            <w:vAlign w:val="center"/>
          </w:tcPr>
          <w:p w:rsidR="00BB4879" w:rsidRPr="00951246" w:rsidRDefault="00BB4879" w:rsidP="0068526F">
            <w:pPr>
              <w:pStyle w:val="Pamattekststabul"/>
            </w:pPr>
            <w:r w:rsidRPr="00B50F70">
              <w:t>Lietotāja paroles derīguma termiņš</w:t>
            </w:r>
          </w:p>
        </w:tc>
        <w:tc>
          <w:tcPr>
            <w:tcW w:w="4111" w:type="dxa"/>
          </w:tcPr>
          <w:p w:rsidR="00BB4879" w:rsidRPr="005174A7" w:rsidRDefault="00BB4879" w:rsidP="0068526F">
            <w:pPr>
              <w:pStyle w:val="Pamattekststabul"/>
              <w:rPr>
                <w:sz w:val="18"/>
              </w:rPr>
            </w:pPr>
            <w:r w:rsidRPr="00EA3668">
              <w:t>Lietotāja paroles derīguma termiņš (kalendārās dienas)</w:t>
            </w:r>
            <w:r>
              <w:t>.</w:t>
            </w:r>
          </w:p>
        </w:tc>
        <w:tc>
          <w:tcPr>
            <w:tcW w:w="1672" w:type="dxa"/>
          </w:tcPr>
          <w:p w:rsidR="00BB4879" w:rsidRDefault="00BB4879" w:rsidP="0068526F">
            <w:pPr>
              <w:pStyle w:val="Pamattekststabul"/>
            </w:pPr>
            <w:r>
              <w:t>90 (kalendārās dienas)</w:t>
            </w:r>
          </w:p>
        </w:tc>
      </w:tr>
      <w:tr w:rsidR="00BB4879" w:rsidRPr="00F658B8" w:rsidTr="0068526F">
        <w:tc>
          <w:tcPr>
            <w:tcW w:w="2552" w:type="dxa"/>
            <w:tcBorders>
              <w:top w:val="single" w:sz="4" w:space="0" w:color="auto"/>
              <w:left w:val="single" w:sz="4" w:space="0" w:color="auto"/>
              <w:bottom w:val="single" w:sz="4" w:space="0" w:color="auto"/>
              <w:right w:val="single" w:sz="4" w:space="0" w:color="auto"/>
            </w:tcBorders>
            <w:vAlign w:val="center"/>
          </w:tcPr>
          <w:p w:rsidR="00BB4879" w:rsidRPr="00F658B8" w:rsidRDefault="00BB4879" w:rsidP="0068526F">
            <w:pPr>
              <w:pStyle w:val="Pamattekststabul"/>
            </w:pPr>
            <w:r w:rsidRPr="004D5A7B">
              <w:t>Minimālais paroles garums</w:t>
            </w:r>
          </w:p>
        </w:tc>
        <w:tc>
          <w:tcPr>
            <w:tcW w:w="4111" w:type="dxa"/>
            <w:tcBorders>
              <w:top w:val="single" w:sz="4" w:space="0" w:color="auto"/>
              <w:left w:val="single" w:sz="4" w:space="0" w:color="auto"/>
              <w:bottom w:val="single" w:sz="4" w:space="0" w:color="auto"/>
              <w:right w:val="single" w:sz="4" w:space="0" w:color="auto"/>
            </w:tcBorders>
          </w:tcPr>
          <w:p w:rsidR="00BB4879" w:rsidRPr="00B50F70" w:rsidRDefault="00BB4879" w:rsidP="0068526F">
            <w:pPr>
              <w:pStyle w:val="Pamattekststabul"/>
              <w:rPr>
                <w:rFonts w:ascii="Arial" w:hAnsi="Arial" w:cs="Arial"/>
                <w:sz w:val="18"/>
                <w:szCs w:val="18"/>
              </w:rPr>
            </w:pPr>
            <w:r w:rsidRPr="004D5A7B">
              <w:t>Minimālais paroles garums</w:t>
            </w:r>
          </w:p>
        </w:tc>
        <w:tc>
          <w:tcPr>
            <w:tcW w:w="1672" w:type="dxa"/>
            <w:tcBorders>
              <w:top w:val="single" w:sz="4" w:space="0" w:color="auto"/>
              <w:left w:val="single" w:sz="4" w:space="0" w:color="auto"/>
              <w:bottom w:val="single" w:sz="4" w:space="0" w:color="auto"/>
              <w:right w:val="single" w:sz="4" w:space="0" w:color="auto"/>
            </w:tcBorders>
          </w:tcPr>
          <w:p w:rsidR="00BB4879" w:rsidRPr="00CC22D9" w:rsidRDefault="00BB4879" w:rsidP="0068526F">
            <w:pPr>
              <w:pStyle w:val="Pamattekststabul"/>
            </w:pPr>
            <w:r>
              <w:t>6</w:t>
            </w:r>
          </w:p>
        </w:tc>
      </w:tr>
    </w:tbl>
    <w:p w:rsidR="00BB4879" w:rsidRDefault="00BB4879" w:rsidP="00BB4879">
      <w:pPr>
        <w:pStyle w:val="Heading3"/>
        <w:numPr>
          <w:ilvl w:val="2"/>
          <w:numId w:val="3"/>
        </w:numPr>
      </w:pPr>
      <w:bookmarkStart w:id="482" w:name="_D2HTopic_2446"/>
      <w:bookmarkStart w:id="483" w:name="_Toc179879104"/>
      <w:r>
        <w:t>Publikāciju konfigurācijas parametru vērtības</w:t>
      </w:r>
      <w:bookmarkEnd w:id="482"/>
      <w:bookmarkEnd w:id="483"/>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11"/>
        <w:gridCol w:w="1672"/>
      </w:tblGrid>
      <w:tr w:rsidR="00BB4879" w:rsidRPr="00F658B8" w:rsidTr="0068526F">
        <w:trPr>
          <w:trHeight w:val="345"/>
          <w:tblHeader/>
        </w:trPr>
        <w:tc>
          <w:tcPr>
            <w:tcW w:w="2552" w:type="dxa"/>
            <w:shd w:val="clear" w:color="auto" w:fill="D9D9D9"/>
            <w:vAlign w:val="center"/>
          </w:tcPr>
          <w:p w:rsidR="00BB4879" w:rsidRPr="00F658B8" w:rsidRDefault="00BB4879" w:rsidP="0068526F">
            <w:pPr>
              <w:pStyle w:val="Pamattekststabulvirsraksts"/>
            </w:pPr>
            <w:r>
              <w:t>Konfigurācijas parametra nosaukums</w:t>
            </w:r>
          </w:p>
        </w:tc>
        <w:tc>
          <w:tcPr>
            <w:tcW w:w="4111" w:type="dxa"/>
            <w:shd w:val="clear" w:color="auto" w:fill="D9D9D9"/>
            <w:vAlign w:val="center"/>
          </w:tcPr>
          <w:p w:rsidR="00BB4879" w:rsidRPr="00F658B8" w:rsidRDefault="00BB4879" w:rsidP="0068526F">
            <w:pPr>
              <w:pStyle w:val="Pamattekststabulvirsraksts"/>
            </w:pPr>
            <w:r>
              <w:t>Apraksts</w:t>
            </w:r>
          </w:p>
        </w:tc>
        <w:tc>
          <w:tcPr>
            <w:tcW w:w="1672" w:type="dxa"/>
            <w:shd w:val="clear" w:color="auto" w:fill="D9D9D9"/>
            <w:vAlign w:val="center"/>
          </w:tcPr>
          <w:p w:rsidR="00BB4879" w:rsidRDefault="00BB4879" w:rsidP="0068526F">
            <w:pPr>
              <w:pStyle w:val="Pamattekststabulvirsraksts"/>
            </w:pPr>
            <w:r>
              <w:t>Definētā vērtība</w:t>
            </w:r>
          </w:p>
        </w:tc>
      </w:tr>
      <w:tr w:rsidR="00BB4879" w:rsidRPr="00F658B8" w:rsidTr="0068526F">
        <w:tc>
          <w:tcPr>
            <w:tcW w:w="2552" w:type="dxa"/>
            <w:tcBorders>
              <w:top w:val="single" w:sz="4" w:space="0" w:color="auto"/>
              <w:left w:val="single" w:sz="4" w:space="0" w:color="auto"/>
              <w:bottom w:val="single" w:sz="4" w:space="0" w:color="auto"/>
              <w:right w:val="single" w:sz="4" w:space="0" w:color="auto"/>
            </w:tcBorders>
            <w:vAlign w:val="center"/>
          </w:tcPr>
          <w:p w:rsidR="00BB4879" w:rsidRPr="00636AEA" w:rsidRDefault="00BB4879" w:rsidP="0068526F">
            <w:pPr>
              <w:pStyle w:val="Pamattekststabul"/>
            </w:pPr>
            <w:r w:rsidRPr="00120A9B">
              <w:t>Publikāciju-paziņojumu attēlošanas skaits sākumlapā</w:t>
            </w:r>
          </w:p>
        </w:tc>
        <w:tc>
          <w:tcPr>
            <w:tcW w:w="4111" w:type="dxa"/>
            <w:tcBorders>
              <w:top w:val="single" w:sz="4" w:space="0" w:color="auto"/>
              <w:left w:val="single" w:sz="4" w:space="0" w:color="auto"/>
              <w:bottom w:val="single" w:sz="4" w:space="0" w:color="auto"/>
              <w:right w:val="single" w:sz="4" w:space="0" w:color="auto"/>
            </w:tcBorders>
          </w:tcPr>
          <w:p w:rsidR="00BB4879" w:rsidRPr="00636AEA" w:rsidRDefault="00BB4879" w:rsidP="0068526F">
            <w:pPr>
              <w:pStyle w:val="Pamattekststabul"/>
            </w:pPr>
            <w:r w:rsidRPr="00120A9B">
              <w:t>Publikāciju-paziņojumu attēlošanas skaits sākumlapā (attiecas uz visa veida lietotājiem)</w:t>
            </w:r>
            <w:r>
              <w:t>.</w:t>
            </w:r>
          </w:p>
        </w:tc>
        <w:tc>
          <w:tcPr>
            <w:tcW w:w="1672" w:type="dxa"/>
            <w:tcBorders>
              <w:top w:val="single" w:sz="4" w:space="0" w:color="auto"/>
              <w:left w:val="single" w:sz="4" w:space="0" w:color="auto"/>
              <w:bottom w:val="single" w:sz="4" w:space="0" w:color="auto"/>
              <w:right w:val="single" w:sz="4" w:space="0" w:color="auto"/>
            </w:tcBorders>
          </w:tcPr>
          <w:p w:rsidR="00BB4879" w:rsidRDefault="00BB4879" w:rsidP="0068526F">
            <w:pPr>
              <w:pStyle w:val="Pamattekststabul"/>
            </w:pPr>
            <w:r>
              <w:t>15</w:t>
            </w:r>
          </w:p>
        </w:tc>
      </w:tr>
    </w:tbl>
    <w:p w:rsidR="00BB4879" w:rsidRDefault="00BB4879" w:rsidP="00BB4879">
      <w:pPr>
        <w:pStyle w:val="Heading3"/>
        <w:numPr>
          <w:ilvl w:val="2"/>
          <w:numId w:val="3"/>
        </w:numPr>
      </w:pPr>
      <w:bookmarkStart w:id="484" w:name="_D2HTopic_2447"/>
      <w:bookmarkStart w:id="485" w:name="_Toc179879105"/>
      <w:r>
        <w:t>Ziņojumu konfigurācijas parametru vērtības</w:t>
      </w:r>
      <w:bookmarkEnd w:id="484"/>
      <w:bookmarkEnd w:id="485"/>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11"/>
        <w:gridCol w:w="1672"/>
      </w:tblGrid>
      <w:tr w:rsidR="00BB4879" w:rsidRPr="00F658B8" w:rsidTr="0068526F">
        <w:trPr>
          <w:trHeight w:val="345"/>
          <w:tblHeader/>
        </w:trPr>
        <w:tc>
          <w:tcPr>
            <w:tcW w:w="2552" w:type="dxa"/>
            <w:shd w:val="clear" w:color="auto" w:fill="D9D9D9"/>
            <w:vAlign w:val="center"/>
          </w:tcPr>
          <w:p w:rsidR="00BB4879" w:rsidRPr="00F658B8" w:rsidRDefault="00BB4879" w:rsidP="0068526F">
            <w:pPr>
              <w:pStyle w:val="Pamattekststabulvirsraksts"/>
            </w:pPr>
            <w:r>
              <w:t>Konfigurācijas parametra nosaukums</w:t>
            </w:r>
          </w:p>
        </w:tc>
        <w:tc>
          <w:tcPr>
            <w:tcW w:w="4111" w:type="dxa"/>
            <w:shd w:val="clear" w:color="auto" w:fill="D9D9D9"/>
            <w:vAlign w:val="center"/>
          </w:tcPr>
          <w:p w:rsidR="00BB4879" w:rsidRPr="00F658B8" w:rsidRDefault="00BB4879" w:rsidP="0068526F">
            <w:pPr>
              <w:pStyle w:val="Pamattekststabulvirsraksts"/>
            </w:pPr>
            <w:r>
              <w:t>Apraksts</w:t>
            </w:r>
          </w:p>
        </w:tc>
        <w:tc>
          <w:tcPr>
            <w:tcW w:w="1672" w:type="dxa"/>
            <w:shd w:val="clear" w:color="auto" w:fill="D9D9D9"/>
            <w:vAlign w:val="center"/>
          </w:tcPr>
          <w:p w:rsidR="00BB4879" w:rsidRDefault="00BB4879" w:rsidP="0068526F">
            <w:pPr>
              <w:pStyle w:val="Pamattekststabulvirsraksts"/>
            </w:pPr>
            <w:r>
              <w:t>Definētā vērtība</w:t>
            </w:r>
          </w:p>
        </w:tc>
      </w:tr>
      <w:tr w:rsidR="00BB4879" w:rsidRPr="00F658B8" w:rsidTr="0068526F">
        <w:tc>
          <w:tcPr>
            <w:tcW w:w="2552" w:type="dxa"/>
            <w:tcBorders>
              <w:top w:val="single" w:sz="4" w:space="0" w:color="auto"/>
              <w:left w:val="single" w:sz="4" w:space="0" w:color="auto"/>
              <w:bottom w:val="single" w:sz="4" w:space="0" w:color="auto"/>
              <w:right w:val="single" w:sz="4" w:space="0" w:color="auto"/>
            </w:tcBorders>
          </w:tcPr>
          <w:p w:rsidR="00BB4879" w:rsidRPr="005B605E" w:rsidRDefault="00BB4879" w:rsidP="0068526F">
            <w:pPr>
              <w:pStyle w:val="Pamattekststabul"/>
            </w:pPr>
            <w:r w:rsidRPr="003A0E01">
              <w:t>Maksimālais simbolu skaits ziņojuma saturam</w:t>
            </w:r>
          </w:p>
        </w:tc>
        <w:tc>
          <w:tcPr>
            <w:tcW w:w="4111" w:type="dxa"/>
            <w:tcBorders>
              <w:top w:val="single" w:sz="4" w:space="0" w:color="auto"/>
              <w:left w:val="single" w:sz="4" w:space="0" w:color="auto"/>
              <w:bottom w:val="single" w:sz="4" w:space="0" w:color="auto"/>
              <w:right w:val="single" w:sz="4" w:space="0" w:color="auto"/>
            </w:tcBorders>
          </w:tcPr>
          <w:p w:rsidR="00BB4879" w:rsidRPr="005B605E" w:rsidRDefault="00BB4879" w:rsidP="0068526F">
            <w:pPr>
              <w:pStyle w:val="Pamattekststabul"/>
            </w:pPr>
            <w:r w:rsidRPr="003A0E01">
              <w:t>Maksimālais simbolu skaits ziņojuma saturam</w:t>
            </w:r>
          </w:p>
        </w:tc>
        <w:tc>
          <w:tcPr>
            <w:tcW w:w="1672" w:type="dxa"/>
            <w:tcBorders>
              <w:top w:val="single" w:sz="4" w:space="0" w:color="auto"/>
              <w:left w:val="single" w:sz="4" w:space="0" w:color="auto"/>
              <w:bottom w:val="single" w:sz="4" w:space="0" w:color="auto"/>
              <w:right w:val="single" w:sz="4" w:space="0" w:color="auto"/>
            </w:tcBorders>
          </w:tcPr>
          <w:p w:rsidR="00BB4879" w:rsidRDefault="00BB4879" w:rsidP="0068526F">
            <w:pPr>
              <w:pStyle w:val="Pamattekststabul"/>
            </w:pPr>
            <w:r>
              <w:t>350</w:t>
            </w:r>
          </w:p>
        </w:tc>
      </w:tr>
      <w:tr w:rsidR="00BB4879" w:rsidRPr="00F658B8" w:rsidTr="0068526F">
        <w:tc>
          <w:tcPr>
            <w:tcW w:w="2552" w:type="dxa"/>
            <w:tcBorders>
              <w:top w:val="single" w:sz="4" w:space="0" w:color="auto"/>
              <w:left w:val="single" w:sz="4" w:space="0" w:color="auto"/>
              <w:bottom w:val="single" w:sz="4" w:space="0" w:color="auto"/>
              <w:right w:val="single" w:sz="4" w:space="0" w:color="auto"/>
            </w:tcBorders>
          </w:tcPr>
          <w:p w:rsidR="00BB4879" w:rsidRDefault="00BB4879" w:rsidP="0068526F">
            <w:pPr>
              <w:pStyle w:val="Pamattekststabul"/>
            </w:pPr>
            <w:r w:rsidRPr="005B605E">
              <w:t>Ziņojumu (notifikāciju) attēlošanas skaits sākumlapā (attiecas uz visa veida lietotājiem)</w:t>
            </w:r>
          </w:p>
        </w:tc>
        <w:tc>
          <w:tcPr>
            <w:tcW w:w="4111" w:type="dxa"/>
            <w:tcBorders>
              <w:top w:val="single" w:sz="4" w:space="0" w:color="auto"/>
              <w:left w:val="single" w:sz="4" w:space="0" w:color="auto"/>
              <w:bottom w:val="single" w:sz="4" w:space="0" w:color="auto"/>
              <w:right w:val="single" w:sz="4" w:space="0" w:color="auto"/>
            </w:tcBorders>
          </w:tcPr>
          <w:p w:rsidR="00BB4879" w:rsidRDefault="00BB4879" w:rsidP="0068526F">
            <w:pPr>
              <w:pStyle w:val="Pamattekststabul"/>
            </w:pPr>
            <w:r w:rsidRPr="005B605E">
              <w:t>Ziņojumu (notifikāciju) attēlošanas skaits sākumlapā (attiecas uz visa veida lietotājiem)</w:t>
            </w:r>
          </w:p>
        </w:tc>
        <w:tc>
          <w:tcPr>
            <w:tcW w:w="1672" w:type="dxa"/>
            <w:tcBorders>
              <w:top w:val="single" w:sz="4" w:space="0" w:color="auto"/>
              <w:left w:val="single" w:sz="4" w:space="0" w:color="auto"/>
              <w:bottom w:val="single" w:sz="4" w:space="0" w:color="auto"/>
              <w:right w:val="single" w:sz="4" w:space="0" w:color="auto"/>
            </w:tcBorders>
          </w:tcPr>
          <w:p w:rsidR="00BB4879" w:rsidRDefault="00BB4879" w:rsidP="0068526F">
            <w:pPr>
              <w:pStyle w:val="Pamattekststabul"/>
            </w:pPr>
            <w:r>
              <w:t>5</w:t>
            </w:r>
          </w:p>
        </w:tc>
      </w:tr>
    </w:tbl>
    <w:p w:rsidR="00BB4879" w:rsidRPr="00820DCF" w:rsidRDefault="00BB4879" w:rsidP="00C1516A">
      <w:pPr>
        <w:pStyle w:val="Pamatteksts1"/>
      </w:pPr>
    </w:p>
    <w:p w:rsidR="00BB4879" w:rsidRDefault="00BB4879" w:rsidP="00D159BD">
      <w:pPr>
        <w:pStyle w:val="Title1"/>
        <w:sectPr w:rsidR="00BB4879" w:rsidSect="00760291">
          <w:type w:val="continuous"/>
          <w:pgSz w:w="11906" w:h="16838" w:code="9"/>
          <w:pgMar w:top="1440" w:right="748" w:bottom="1440" w:left="1797" w:header="709" w:footer="680" w:gutter="0"/>
          <w:cols w:space="720"/>
          <w:titlePg/>
          <w:docGrid w:linePitch="360"/>
        </w:sectPr>
      </w:pPr>
    </w:p>
    <w:p w:rsidR="005D5A77" w:rsidRPr="00F658B8" w:rsidRDefault="00286A7B" w:rsidP="00D159BD">
      <w:pPr>
        <w:pStyle w:val="Title1"/>
      </w:pPr>
      <w:fldSimple w:instr=" SUBJECT   \* MERGEFORMAT ">
        <w:r w:rsidR="00760291">
          <w:t>Elektronisko iepirkumu sistēma</w:t>
        </w:r>
      </w:fldSimple>
    </w:p>
    <w:p w:rsidR="005D5A77" w:rsidRPr="00F658B8" w:rsidRDefault="00286A7B" w:rsidP="005D5A77">
      <w:pPr>
        <w:pStyle w:val="Title3"/>
      </w:pPr>
      <w:fldSimple w:instr=" DOCPROPERTY  Title  \* MERGEFORMAT ">
        <w:r w:rsidR="00760291">
          <w:t>Lietotāja dokumentācija</w:t>
        </w:r>
      </w:fldSimple>
    </w:p>
    <w:p w:rsidR="005D5A77" w:rsidRPr="00DE04A3" w:rsidRDefault="00286A7B" w:rsidP="00DE04A3">
      <w:pPr>
        <w:pStyle w:val="Title4"/>
      </w:pPr>
      <w:fldSimple w:instr=" DOCPROPERTY  _DocSubType  \* MERGEFORMAT ">
        <w:r w:rsidR="00760291">
          <w:t>Pircēja administratora rokasgrāmata</w:t>
        </w:r>
      </w:fldSimple>
    </w:p>
    <w:p w:rsidR="005D5A77" w:rsidRPr="00F658B8" w:rsidRDefault="005D5A77" w:rsidP="00B4290B">
      <w:pPr>
        <w:pStyle w:val="Title5"/>
      </w:pPr>
      <w:r w:rsidRPr="007553D2">
        <w:t>V</w:t>
      </w:r>
      <w:r w:rsidR="00E26D3A" w:rsidRPr="007553D2">
        <w:t>ersija</w:t>
      </w:r>
      <w:r w:rsidRPr="00F658B8">
        <w:t xml:space="preserve"> </w:t>
      </w:r>
      <w:fldSimple w:instr=" DOCPROPERTY  _DocVersion  \* MERGEFORMAT ">
        <w:r w:rsidR="00760291">
          <w:t>8.11.0</w:t>
        </w:r>
      </w:fldSimple>
    </w:p>
    <w:p w:rsidR="005D5A77" w:rsidRPr="00F658B8" w:rsidRDefault="00286A7B" w:rsidP="005D5A77">
      <w:pPr>
        <w:pStyle w:val="Title6"/>
      </w:pPr>
      <w:fldSimple w:instr=" DOCPROPERTY  _DocCode ">
        <w:r w:rsidR="00760291">
          <w:t>ELM.EIS2.LRG.Pirceja_administratora_rokasgramata.8.11.0.2024.10.18</w:t>
        </w:r>
      </w:fldSimple>
    </w:p>
    <w:p w:rsidR="005D5A77" w:rsidRDefault="005D5A77" w:rsidP="00C1516A">
      <w:pPr>
        <w:pStyle w:val="Pamatteksts1"/>
      </w:pPr>
    </w:p>
    <w:p w:rsidR="00C66081" w:rsidRDefault="00C66081" w:rsidP="00C1516A">
      <w:pPr>
        <w:pStyle w:val="Pamatteksts1"/>
      </w:pPr>
    </w:p>
    <w:p w:rsidR="00C66081" w:rsidRDefault="00C66081" w:rsidP="00C1516A">
      <w:pPr>
        <w:pStyle w:val="Pamatteksts1"/>
      </w:pPr>
    </w:p>
    <w:p w:rsidR="00C66081" w:rsidRDefault="00C66081" w:rsidP="00C1516A">
      <w:pPr>
        <w:pStyle w:val="Pamatteksts1"/>
      </w:pPr>
    </w:p>
    <w:p w:rsidR="00C66081" w:rsidRDefault="00C66081" w:rsidP="00C1516A">
      <w:pPr>
        <w:pStyle w:val="Pamatteksts1"/>
      </w:pPr>
    </w:p>
    <w:p w:rsidR="00C66081" w:rsidRDefault="00C66081" w:rsidP="00C1516A">
      <w:pPr>
        <w:pStyle w:val="Pamatteksts1"/>
      </w:pPr>
    </w:p>
    <w:p w:rsidR="00C66081" w:rsidRDefault="00C66081" w:rsidP="00C1516A">
      <w:pPr>
        <w:pStyle w:val="Pamatteksts1"/>
      </w:pPr>
    </w:p>
    <w:p w:rsidR="00C66081" w:rsidRDefault="00C66081" w:rsidP="00C1516A">
      <w:pPr>
        <w:pStyle w:val="Pamatteksts1"/>
      </w:pPr>
    </w:p>
    <w:p w:rsidR="00C66081" w:rsidRDefault="00C66081" w:rsidP="00C1516A">
      <w:pPr>
        <w:pStyle w:val="Pamatteksts1"/>
      </w:pPr>
    </w:p>
    <w:p w:rsidR="00C66081" w:rsidRDefault="00C66081" w:rsidP="00C1516A">
      <w:pPr>
        <w:pStyle w:val="Pamatteksts1"/>
      </w:pPr>
    </w:p>
    <w:p w:rsidR="00C66081" w:rsidRDefault="00C66081" w:rsidP="00C1516A">
      <w:pPr>
        <w:pStyle w:val="Pamatteksts1"/>
      </w:pPr>
    </w:p>
    <w:p w:rsidR="00C66081" w:rsidRDefault="00C66081" w:rsidP="00C1516A">
      <w:pPr>
        <w:pStyle w:val="Pamatteksts1"/>
      </w:pPr>
    </w:p>
    <w:p w:rsidR="00C66081" w:rsidRPr="00F658B8" w:rsidRDefault="00C66081" w:rsidP="00C1516A">
      <w:pPr>
        <w:pStyle w:val="Pamatteksts1"/>
      </w:pPr>
    </w:p>
    <w:sectPr w:rsidR="00C66081" w:rsidRPr="00F658B8" w:rsidSect="00C66081">
      <w:type w:val="continuous"/>
      <w:pgSz w:w="11906" w:h="16838" w:code="9"/>
      <w:pgMar w:top="1440" w:right="748" w:bottom="1440" w:left="1797"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1048" w:rsidRDefault="005C1048">
      <w:r>
        <w:separator/>
      </w:r>
    </w:p>
  </w:endnote>
  <w:endnote w:type="continuationSeparator" w:id="0">
    <w:p w:rsidR="005C1048" w:rsidRDefault="005C1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048" w:rsidRDefault="005C1048" w:rsidP="00DF50B6">
    <w:pPr>
      <w:framePr w:wrap="around" w:vAnchor="text" w:hAnchor="margin" w:xAlign="right" w:y="1"/>
    </w:pPr>
  </w:p>
  <w:tbl>
    <w:tblPr>
      <w:tblW w:w="9356" w:type="dxa"/>
      <w:tblInd w:w="60" w:type="dxa"/>
      <w:tblLayout w:type="fixed"/>
      <w:tblCellMar>
        <w:left w:w="60" w:type="dxa"/>
        <w:right w:w="60" w:type="dxa"/>
      </w:tblCellMar>
      <w:tblLook w:val="0000" w:firstRow="0" w:lastRow="0" w:firstColumn="0" w:lastColumn="0" w:noHBand="0" w:noVBand="0"/>
    </w:tblPr>
    <w:tblGrid>
      <w:gridCol w:w="5107"/>
      <w:gridCol w:w="4249"/>
    </w:tblGrid>
    <w:tr w:rsidR="005C1048" w:rsidRPr="001016AA" w:rsidTr="00120B7A">
      <w:tc>
        <w:tcPr>
          <w:tcW w:w="5107" w:type="dxa"/>
          <w:tcBorders>
            <w:top w:val="single" w:sz="2" w:space="0" w:color="auto"/>
            <w:left w:val="nil"/>
            <w:bottom w:val="nil"/>
            <w:right w:val="nil"/>
          </w:tcBorders>
        </w:tcPr>
        <w:p w:rsidR="005C1048" w:rsidRPr="001016AA" w:rsidRDefault="005C1048" w:rsidP="00120B7A">
          <w:pPr>
            <w:rPr>
              <w:color w:val="000000"/>
              <w:sz w:val="16"/>
              <w:szCs w:val="16"/>
            </w:rPr>
          </w:pPr>
          <w:r w:rsidRPr="001016AA">
            <w:rPr>
              <w:sz w:val="16"/>
              <w:szCs w:val="16"/>
            </w:rPr>
            <w:t xml:space="preserve">© </w:t>
          </w:r>
          <w:fldSimple w:instr=" DOCPROPERTY  Company  \* MERGEFORMAT ">
            <w:r w:rsidRPr="00BB4879">
              <w:rPr>
                <w:sz w:val="16"/>
                <w:szCs w:val="16"/>
              </w:rPr>
              <w:t>A/S "RIX Technologies"</w:t>
            </w:r>
          </w:fldSimple>
        </w:p>
      </w:tc>
      <w:tc>
        <w:tcPr>
          <w:tcW w:w="4249" w:type="dxa"/>
          <w:tcBorders>
            <w:top w:val="single" w:sz="2" w:space="0" w:color="auto"/>
            <w:left w:val="nil"/>
            <w:bottom w:val="nil"/>
            <w:right w:val="nil"/>
          </w:tcBorders>
        </w:tcPr>
        <w:p w:rsidR="005C1048" w:rsidRPr="001016AA" w:rsidRDefault="005C1048" w:rsidP="00120B7A">
          <w:pPr>
            <w:pStyle w:val="Header"/>
            <w:jc w:val="right"/>
            <w:rPr>
              <w:color w:val="000000"/>
              <w:szCs w:val="16"/>
            </w:rPr>
          </w:pPr>
          <w:r w:rsidRPr="001016AA">
            <w:rPr>
              <w:color w:val="000000"/>
              <w:szCs w:val="16"/>
            </w:rPr>
            <w:fldChar w:fldCharType="begin"/>
          </w:r>
          <w:r w:rsidRPr="001016AA">
            <w:rPr>
              <w:color w:val="000000"/>
              <w:szCs w:val="16"/>
            </w:rPr>
            <w:instrText>PAGE</w:instrText>
          </w:r>
          <w:r w:rsidRPr="001016AA">
            <w:rPr>
              <w:color w:val="000000"/>
              <w:szCs w:val="16"/>
            </w:rPr>
            <w:fldChar w:fldCharType="separate"/>
          </w:r>
          <w:r>
            <w:rPr>
              <w:noProof/>
              <w:color w:val="000000"/>
              <w:szCs w:val="16"/>
            </w:rPr>
            <w:t>288</w:t>
          </w:r>
          <w:r w:rsidRPr="001016AA">
            <w:rPr>
              <w:color w:val="000000"/>
              <w:szCs w:val="16"/>
            </w:rPr>
            <w:fldChar w:fldCharType="end"/>
          </w:r>
          <w:r w:rsidRPr="001016AA">
            <w:rPr>
              <w:color w:val="000000"/>
              <w:szCs w:val="16"/>
            </w:rPr>
            <w:t>./</w:t>
          </w:r>
          <w:r w:rsidRPr="001016AA">
            <w:rPr>
              <w:color w:val="000000"/>
              <w:szCs w:val="16"/>
            </w:rPr>
            <w:fldChar w:fldCharType="begin"/>
          </w:r>
          <w:r w:rsidRPr="001016AA">
            <w:rPr>
              <w:color w:val="000000"/>
              <w:szCs w:val="16"/>
            </w:rPr>
            <w:instrText xml:space="preserve"> NUMPAGES  </w:instrText>
          </w:r>
          <w:r w:rsidRPr="001016AA">
            <w:rPr>
              <w:color w:val="000000"/>
              <w:szCs w:val="16"/>
            </w:rPr>
            <w:fldChar w:fldCharType="separate"/>
          </w:r>
          <w:r>
            <w:rPr>
              <w:noProof/>
              <w:color w:val="000000"/>
              <w:szCs w:val="16"/>
            </w:rPr>
            <w:t>288</w:t>
          </w:r>
          <w:r w:rsidRPr="001016AA">
            <w:rPr>
              <w:color w:val="000000"/>
              <w:szCs w:val="16"/>
            </w:rPr>
            <w:fldChar w:fldCharType="end"/>
          </w:r>
        </w:p>
      </w:tc>
    </w:tr>
  </w:tbl>
  <w:p w:rsidR="005C1048" w:rsidRDefault="005C1048" w:rsidP="004B220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60" w:type="dxa"/>
      <w:tblLayout w:type="fixed"/>
      <w:tblCellMar>
        <w:left w:w="60" w:type="dxa"/>
        <w:right w:w="60" w:type="dxa"/>
      </w:tblCellMar>
      <w:tblLook w:val="0000" w:firstRow="0" w:lastRow="0" w:firstColumn="0" w:lastColumn="0" w:noHBand="0" w:noVBand="0"/>
    </w:tblPr>
    <w:tblGrid>
      <w:gridCol w:w="5107"/>
      <w:gridCol w:w="4249"/>
    </w:tblGrid>
    <w:tr w:rsidR="005C1048" w:rsidRPr="001016AA" w:rsidTr="00796A1D">
      <w:tc>
        <w:tcPr>
          <w:tcW w:w="5107" w:type="dxa"/>
          <w:tcBorders>
            <w:top w:val="single" w:sz="2" w:space="0" w:color="auto"/>
            <w:left w:val="nil"/>
            <w:bottom w:val="nil"/>
            <w:right w:val="nil"/>
          </w:tcBorders>
        </w:tcPr>
        <w:p w:rsidR="005C1048" w:rsidRPr="001016AA" w:rsidRDefault="005C1048" w:rsidP="00796A1D">
          <w:pPr>
            <w:rPr>
              <w:color w:val="000000"/>
              <w:sz w:val="16"/>
              <w:szCs w:val="16"/>
            </w:rPr>
          </w:pPr>
          <w:r w:rsidRPr="001016AA">
            <w:rPr>
              <w:sz w:val="16"/>
              <w:szCs w:val="16"/>
            </w:rPr>
            <w:t xml:space="preserve">© </w:t>
          </w:r>
          <w:fldSimple w:instr=" DOCPROPERTY  Company  \* MERGEFORMAT ">
            <w:r w:rsidRPr="00BB4879">
              <w:rPr>
                <w:sz w:val="16"/>
                <w:szCs w:val="16"/>
              </w:rPr>
              <w:t>A/S "RIX Technologies"</w:t>
            </w:r>
          </w:fldSimple>
        </w:p>
      </w:tc>
      <w:tc>
        <w:tcPr>
          <w:tcW w:w="4249" w:type="dxa"/>
          <w:tcBorders>
            <w:top w:val="single" w:sz="2" w:space="0" w:color="auto"/>
            <w:left w:val="nil"/>
            <w:bottom w:val="nil"/>
            <w:right w:val="nil"/>
          </w:tcBorders>
        </w:tcPr>
        <w:p w:rsidR="005C1048" w:rsidRPr="001016AA" w:rsidRDefault="005C1048" w:rsidP="00796A1D">
          <w:pPr>
            <w:pStyle w:val="Header"/>
            <w:jc w:val="right"/>
            <w:rPr>
              <w:color w:val="000000"/>
              <w:szCs w:val="16"/>
            </w:rPr>
          </w:pPr>
          <w:r w:rsidRPr="001016AA">
            <w:rPr>
              <w:color w:val="000000"/>
              <w:szCs w:val="16"/>
            </w:rPr>
            <w:fldChar w:fldCharType="begin"/>
          </w:r>
          <w:r w:rsidRPr="001016AA">
            <w:rPr>
              <w:color w:val="000000"/>
              <w:szCs w:val="16"/>
            </w:rPr>
            <w:instrText>PAGE</w:instrText>
          </w:r>
          <w:r w:rsidRPr="001016AA">
            <w:rPr>
              <w:color w:val="000000"/>
              <w:szCs w:val="16"/>
            </w:rPr>
            <w:fldChar w:fldCharType="separate"/>
          </w:r>
          <w:r>
            <w:rPr>
              <w:noProof/>
              <w:color w:val="000000"/>
              <w:szCs w:val="16"/>
            </w:rPr>
            <w:t>5</w:t>
          </w:r>
          <w:r w:rsidRPr="001016AA">
            <w:rPr>
              <w:color w:val="000000"/>
              <w:szCs w:val="16"/>
            </w:rPr>
            <w:fldChar w:fldCharType="end"/>
          </w:r>
          <w:r w:rsidRPr="001016AA">
            <w:rPr>
              <w:color w:val="000000"/>
              <w:szCs w:val="16"/>
            </w:rPr>
            <w:t>./</w:t>
          </w:r>
          <w:r w:rsidRPr="001016AA">
            <w:rPr>
              <w:color w:val="000000"/>
              <w:szCs w:val="16"/>
            </w:rPr>
            <w:fldChar w:fldCharType="begin"/>
          </w:r>
          <w:r w:rsidRPr="001016AA">
            <w:rPr>
              <w:color w:val="000000"/>
              <w:szCs w:val="16"/>
            </w:rPr>
            <w:instrText xml:space="preserve"> NUMPAGES  </w:instrText>
          </w:r>
          <w:r w:rsidRPr="001016AA">
            <w:rPr>
              <w:color w:val="000000"/>
              <w:szCs w:val="16"/>
            </w:rPr>
            <w:fldChar w:fldCharType="separate"/>
          </w:r>
          <w:r>
            <w:rPr>
              <w:noProof/>
              <w:color w:val="000000"/>
              <w:szCs w:val="16"/>
            </w:rPr>
            <w:t>288</w:t>
          </w:r>
          <w:r w:rsidRPr="001016AA">
            <w:rPr>
              <w:color w:val="000000"/>
              <w:szCs w:val="16"/>
            </w:rPr>
            <w:fldChar w:fldCharType="end"/>
          </w:r>
        </w:p>
      </w:tc>
    </w:tr>
  </w:tbl>
  <w:p w:rsidR="005C1048" w:rsidRPr="00A5203E" w:rsidRDefault="005C1048" w:rsidP="00A520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1048" w:rsidRDefault="005C1048">
      <w:r>
        <w:separator/>
      </w:r>
    </w:p>
  </w:footnote>
  <w:footnote w:type="continuationSeparator" w:id="0">
    <w:p w:rsidR="005C1048" w:rsidRDefault="005C1048">
      <w:r>
        <w:continuationSeparator/>
      </w:r>
    </w:p>
  </w:footnote>
  <w:footnote w:id="1">
    <w:p w:rsidR="005C1048" w:rsidRPr="00B86DB7" w:rsidRDefault="005C1048" w:rsidP="0068526F">
      <w:pPr>
        <w:rPr>
          <w:sz w:val="18"/>
          <w:szCs w:val="18"/>
        </w:rPr>
      </w:pPr>
      <w:r w:rsidRPr="00B86DB7">
        <w:rPr>
          <w:rStyle w:val="FootnoteReference"/>
          <w:sz w:val="18"/>
          <w:szCs w:val="18"/>
        </w:rPr>
        <w:footnoteRef/>
      </w:r>
      <w:r w:rsidRPr="00B86DB7">
        <w:rPr>
          <w:sz w:val="18"/>
          <w:szCs w:val="18"/>
        </w:rPr>
        <w:t xml:space="preserve"> </w:t>
      </w:r>
      <w:r w:rsidRPr="005255C7">
        <w:t>Vispārīgā vienošanās – līgums starp pircēju, piegādātāju un E-katalogu uzturētāju par darījumu veikšanu E-iepirkumu procesā un attiecīgo preču (pakalpojumu) piegādi, ieskaitot visus tās pielikumus.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60" w:type="dxa"/>
      <w:tblLayout w:type="fixed"/>
      <w:tblCellMar>
        <w:left w:w="60" w:type="dxa"/>
        <w:right w:w="60" w:type="dxa"/>
      </w:tblCellMar>
      <w:tblLook w:val="0000" w:firstRow="0" w:lastRow="0" w:firstColumn="0" w:lastColumn="0" w:noHBand="0" w:noVBand="0"/>
    </w:tblPr>
    <w:tblGrid>
      <w:gridCol w:w="6555"/>
      <w:gridCol w:w="2801"/>
    </w:tblGrid>
    <w:tr w:rsidR="005C1048" w:rsidRPr="0024449B" w:rsidTr="00796A1D">
      <w:trPr>
        <w:trHeight w:val="105"/>
      </w:trPr>
      <w:tc>
        <w:tcPr>
          <w:tcW w:w="6555" w:type="dxa"/>
          <w:tcBorders>
            <w:top w:val="nil"/>
            <w:left w:val="nil"/>
            <w:bottom w:val="nil"/>
            <w:right w:val="nil"/>
          </w:tcBorders>
        </w:tcPr>
        <w:p w:rsidR="005C1048" w:rsidRPr="0024449B" w:rsidRDefault="005C1048" w:rsidP="00796A1D">
          <w:pPr>
            <w:pStyle w:val="Header"/>
            <w:rPr>
              <w:color w:val="000000"/>
              <w:szCs w:val="16"/>
            </w:rPr>
          </w:pPr>
          <w:r>
            <w:fldChar w:fldCharType="begin"/>
          </w:r>
          <w:r>
            <w:instrText xml:space="preserve"> DOCPROPERTY  Subject  \* MERGEFORMAT </w:instrText>
          </w:r>
          <w:r>
            <w:fldChar w:fldCharType="separate"/>
          </w:r>
          <w:r w:rsidRPr="00BB4879">
            <w:rPr>
              <w:color w:val="000000"/>
              <w:szCs w:val="16"/>
            </w:rPr>
            <w:t>Elektronisko iepirkumu sistēma</w:t>
          </w:r>
          <w:r>
            <w:rPr>
              <w:color w:val="000000"/>
              <w:szCs w:val="16"/>
            </w:rPr>
            <w:fldChar w:fldCharType="end"/>
          </w:r>
        </w:p>
      </w:tc>
      <w:tc>
        <w:tcPr>
          <w:tcW w:w="2801" w:type="dxa"/>
          <w:tcBorders>
            <w:top w:val="nil"/>
            <w:left w:val="nil"/>
            <w:bottom w:val="nil"/>
            <w:right w:val="nil"/>
          </w:tcBorders>
        </w:tcPr>
        <w:p w:rsidR="005C1048" w:rsidRPr="0024449B" w:rsidRDefault="005C1048" w:rsidP="00796A1D">
          <w:pPr>
            <w:pStyle w:val="Header"/>
            <w:jc w:val="right"/>
            <w:rPr>
              <w:color w:val="000000"/>
              <w:szCs w:val="16"/>
            </w:rPr>
          </w:pPr>
          <w:r w:rsidRPr="0024449B">
            <w:rPr>
              <w:color w:val="000000"/>
              <w:szCs w:val="16"/>
            </w:rPr>
            <w:t xml:space="preserve">Versija </w:t>
          </w:r>
          <w:fldSimple w:instr=" DOCPROPERTY  _DocVersion  \* MERGEFORMAT ">
            <w:r w:rsidRPr="00BB4879">
              <w:rPr>
                <w:color w:val="000000"/>
                <w:szCs w:val="16"/>
              </w:rPr>
              <w:t>6.2.0</w:t>
            </w:r>
          </w:fldSimple>
        </w:p>
      </w:tc>
    </w:tr>
    <w:tr w:rsidR="005C1048" w:rsidRPr="0024449B" w:rsidTr="00796A1D">
      <w:tc>
        <w:tcPr>
          <w:tcW w:w="6555" w:type="dxa"/>
          <w:tcBorders>
            <w:top w:val="nil"/>
            <w:left w:val="nil"/>
            <w:bottom w:val="single" w:sz="2" w:space="0" w:color="auto"/>
            <w:right w:val="nil"/>
          </w:tcBorders>
        </w:tcPr>
        <w:p w:rsidR="005C1048" w:rsidRPr="0024449B" w:rsidRDefault="005C1048" w:rsidP="00796A1D">
          <w:pPr>
            <w:pStyle w:val="Header"/>
            <w:rPr>
              <w:szCs w:val="16"/>
            </w:rPr>
          </w:pPr>
          <w:fldSimple w:instr=" DOCPROPERTY  _DocType  \* MERGEFORMAT ">
            <w:r w:rsidRPr="00BB4879">
              <w:rPr>
                <w:szCs w:val="16"/>
              </w:rPr>
              <w:t>Lietotāja dokumentācija</w:t>
            </w:r>
          </w:fldSimple>
          <w:r w:rsidRPr="0024449B">
            <w:rPr>
              <w:szCs w:val="16"/>
            </w:rPr>
            <w:t xml:space="preserve"> - </w:t>
          </w:r>
          <w:fldSimple w:instr=" DOCPROPERTY  _DocSubType  \* MERGEFORMAT ">
            <w:r w:rsidRPr="00BB4879">
              <w:rPr>
                <w:bCs/>
                <w:szCs w:val="16"/>
              </w:rPr>
              <w:t>Pircēja administratora</w:t>
            </w:r>
            <w:r w:rsidRPr="00BB4879">
              <w:rPr>
                <w:szCs w:val="16"/>
              </w:rPr>
              <w:t xml:space="preserve"> rokasgrāmata</w:t>
            </w:r>
          </w:fldSimple>
          <w:r w:rsidRPr="0024449B">
            <w:rPr>
              <w:szCs w:val="16"/>
            </w:rPr>
            <w:t xml:space="preserve"> - </w:t>
          </w:r>
          <w:fldSimple w:instr=" DOCPROPERTY  _DocSubTypeCode  \* MERGEFORMAT ">
            <w:r w:rsidRPr="00BB4879">
              <w:rPr>
                <w:szCs w:val="16"/>
              </w:rPr>
              <w:t>PRC.ADM</w:t>
            </w:r>
          </w:fldSimple>
        </w:p>
      </w:tc>
      <w:tc>
        <w:tcPr>
          <w:tcW w:w="2801" w:type="dxa"/>
          <w:tcBorders>
            <w:top w:val="nil"/>
            <w:left w:val="nil"/>
            <w:bottom w:val="single" w:sz="2" w:space="0" w:color="auto"/>
            <w:right w:val="nil"/>
          </w:tcBorders>
        </w:tcPr>
        <w:p w:rsidR="005C1048" w:rsidRPr="0024449B" w:rsidRDefault="005C1048" w:rsidP="00796A1D">
          <w:pPr>
            <w:pStyle w:val="Header"/>
            <w:jc w:val="right"/>
            <w:rPr>
              <w:color w:val="000000"/>
              <w:szCs w:val="16"/>
            </w:rPr>
          </w:pPr>
          <w:r w:rsidRPr="0024449B">
            <w:rPr>
              <w:color w:val="000000"/>
              <w:szCs w:val="16"/>
            </w:rPr>
            <w:t xml:space="preserve">Datums: </w:t>
          </w:r>
          <w:fldSimple w:instr=" DOCPROPERTY  _DocVersionDate  \* MERGEFORMAT ">
            <w:r w:rsidRPr="00BB4879">
              <w:rPr>
                <w:color w:val="000000"/>
                <w:szCs w:val="16"/>
              </w:rPr>
              <w:t>24.10.2012</w:t>
            </w:r>
          </w:fldSimple>
        </w:p>
      </w:tc>
    </w:tr>
  </w:tbl>
  <w:p w:rsidR="005C1048" w:rsidRDefault="005C10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60" w:type="dxa"/>
      <w:tblLayout w:type="fixed"/>
      <w:tblCellMar>
        <w:left w:w="60" w:type="dxa"/>
        <w:right w:w="60" w:type="dxa"/>
      </w:tblCellMar>
      <w:tblLook w:val="0000" w:firstRow="0" w:lastRow="0" w:firstColumn="0" w:lastColumn="0" w:noHBand="0" w:noVBand="0"/>
    </w:tblPr>
    <w:tblGrid>
      <w:gridCol w:w="6555"/>
      <w:gridCol w:w="2801"/>
    </w:tblGrid>
    <w:tr w:rsidR="005C1048" w:rsidRPr="0024449B" w:rsidTr="00796A1D">
      <w:trPr>
        <w:trHeight w:val="105"/>
      </w:trPr>
      <w:tc>
        <w:tcPr>
          <w:tcW w:w="6555" w:type="dxa"/>
          <w:tcBorders>
            <w:top w:val="nil"/>
            <w:left w:val="nil"/>
            <w:bottom w:val="nil"/>
            <w:right w:val="nil"/>
          </w:tcBorders>
        </w:tcPr>
        <w:p w:rsidR="005C1048" w:rsidRPr="0024449B" w:rsidRDefault="005C1048" w:rsidP="00796A1D">
          <w:pPr>
            <w:pStyle w:val="Header"/>
            <w:rPr>
              <w:color w:val="000000"/>
              <w:szCs w:val="16"/>
            </w:rPr>
          </w:pPr>
          <w:r>
            <w:fldChar w:fldCharType="begin"/>
          </w:r>
          <w:r>
            <w:instrText xml:space="preserve"> DOCPROPERTY  Subject  \* MERGEFORMAT </w:instrText>
          </w:r>
          <w:r>
            <w:fldChar w:fldCharType="separate"/>
          </w:r>
          <w:r w:rsidRPr="00BB4879">
            <w:rPr>
              <w:color w:val="000000"/>
              <w:szCs w:val="16"/>
            </w:rPr>
            <w:t>Elektronisko iepirkumu sistēma</w:t>
          </w:r>
          <w:r>
            <w:rPr>
              <w:color w:val="000000"/>
              <w:szCs w:val="16"/>
            </w:rPr>
            <w:fldChar w:fldCharType="end"/>
          </w:r>
        </w:p>
      </w:tc>
      <w:tc>
        <w:tcPr>
          <w:tcW w:w="2801" w:type="dxa"/>
          <w:tcBorders>
            <w:top w:val="nil"/>
            <w:left w:val="nil"/>
            <w:bottom w:val="nil"/>
            <w:right w:val="nil"/>
          </w:tcBorders>
        </w:tcPr>
        <w:p w:rsidR="005C1048" w:rsidRPr="0024449B" w:rsidRDefault="005C1048" w:rsidP="00796A1D">
          <w:pPr>
            <w:pStyle w:val="Header"/>
            <w:jc w:val="right"/>
            <w:rPr>
              <w:color w:val="000000"/>
              <w:szCs w:val="16"/>
            </w:rPr>
          </w:pPr>
          <w:r w:rsidRPr="0024449B">
            <w:rPr>
              <w:color w:val="000000"/>
              <w:szCs w:val="16"/>
            </w:rPr>
            <w:t xml:space="preserve">Versija </w:t>
          </w:r>
          <w:fldSimple w:instr=" DOCPROPERTY  _DocVersion  \* MERGEFORMAT ">
            <w:r w:rsidRPr="00CF13B0">
              <w:rPr>
                <w:color w:val="000000"/>
                <w:szCs w:val="16"/>
              </w:rPr>
              <w:t>8.11.0</w:t>
            </w:r>
          </w:fldSimple>
        </w:p>
      </w:tc>
    </w:tr>
    <w:tr w:rsidR="005C1048" w:rsidRPr="0024449B" w:rsidTr="00796A1D">
      <w:tc>
        <w:tcPr>
          <w:tcW w:w="6555" w:type="dxa"/>
          <w:tcBorders>
            <w:top w:val="nil"/>
            <w:left w:val="nil"/>
            <w:bottom w:val="single" w:sz="2" w:space="0" w:color="auto"/>
            <w:right w:val="nil"/>
          </w:tcBorders>
        </w:tcPr>
        <w:p w:rsidR="005C1048" w:rsidRPr="0024449B" w:rsidRDefault="005C1048" w:rsidP="00796A1D">
          <w:pPr>
            <w:pStyle w:val="Header"/>
            <w:rPr>
              <w:szCs w:val="16"/>
            </w:rPr>
          </w:pPr>
          <w:fldSimple w:instr=" DOCPROPERTY  _DocType  \* MERGEFORMAT ">
            <w:r w:rsidRPr="00BB4879">
              <w:rPr>
                <w:szCs w:val="16"/>
              </w:rPr>
              <w:t>Lietotāja dokumentācija</w:t>
            </w:r>
          </w:fldSimple>
          <w:r w:rsidRPr="0024449B">
            <w:rPr>
              <w:szCs w:val="16"/>
            </w:rPr>
            <w:t xml:space="preserve"> - </w:t>
          </w:r>
          <w:fldSimple w:instr=" DOCPROPERTY  _DocSubType  \* MERGEFORMAT ">
            <w:r w:rsidRPr="00BB4879">
              <w:rPr>
                <w:bCs/>
                <w:szCs w:val="16"/>
              </w:rPr>
              <w:t>Pircēja administratora</w:t>
            </w:r>
            <w:r w:rsidRPr="00BB4879">
              <w:rPr>
                <w:szCs w:val="16"/>
              </w:rPr>
              <w:t xml:space="preserve"> rokasgrāmata</w:t>
            </w:r>
          </w:fldSimple>
          <w:r w:rsidRPr="0024449B">
            <w:rPr>
              <w:szCs w:val="16"/>
            </w:rPr>
            <w:t xml:space="preserve"> - </w:t>
          </w:r>
          <w:fldSimple w:instr=" DOCPROPERTY  _DocSubTypeCode  \* MERGEFORMAT ">
            <w:r w:rsidRPr="00BB4879">
              <w:rPr>
                <w:szCs w:val="16"/>
              </w:rPr>
              <w:t>PRC.ADM</w:t>
            </w:r>
          </w:fldSimple>
        </w:p>
      </w:tc>
      <w:tc>
        <w:tcPr>
          <w:tcW w:w="2801" w:type="dxa"/>
          <w:tcBorders>
            <w:top w:val="nil"/>
            <w:left w:val="nil"/>
            <w:bottom w:val="single" w:sz="2" w:space="0" w:color="auto"/>
            <w:right w:val="nil"/>
          </w:tcBorders>
        </w:tcPr>
        <w:p w:rsidR="005C1048" w:rsidRPr="0024449B" w:rsidRDefault="005C1048" w:rsidP="00796A1D">
          <w:pPr>
            <w:pStyle w:val="Header"/>
            <w:jc w:val="right"/>
            <w:rPr>
              <w:color w:val="000000"/>
              <w:szCs w:val="16"/>
            </w:rPr>
          </w:pPr>
          <w:r w:rsidRPr="0024449B">
            <w:rPr>
              <w:color w:val="000000"/>
              <w:szCs w:val="16"/>
            </w:rPr>
            <w:t xml:space="preserve">Datums: </w:t>
          </w:r>
          <w:fldSimple w:instr=" DOCPROPERTY  _DocVersionDate  \* MERGEFORMAT ">
            <w:r w:rsidRPr="008D243E">
              <w:rPr>
                <w:color w:val="000000"/>
                <w:szCs w:val="16"/>
              </w:rPr>
              <w:t>18.10.2024</w:t>
            </w:r>
          </w:fldSimple>
        </w:p>
      </w:tc>
    </w:tr>
  </w:tbl>
  <w:p w:rsidR="005C1048" w:rsidRDefault="005C1048" w:rsidP="00C660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048" w:rsidRDefault="005C1048" w:rsidP="008A694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3.5pt;height:13pt" o:bullet="t">
        <v:imagedata r:id="rId1" o:title=""/>
      </v:shape>
    </w:pict>
  </w:numPicBullet>
  <w:abstractNum w:abstractNumId="0" w15:restartNumberingAfterBreak="0">
    <w:nsid w:val="FFFFFF7C"/>
    <w:multiLevelType w:val="singleLevel"/>
    <w:tmpl w:val="62D293F0"/>
    <w:lvl w:ilvl="0">
      <w:start w:val="1"/>
      <w:numFmt w:val="decimal"/>
      <w:lvlText w:val="%1."/>
      <w:lvlJc w:val="left"/>
      <w:pPr>
        <w:tabs>
          <w:tab w:val="num" w:pos="1492"/>
        </w:tabs>
        <w:ind w:left="1492" w:hanging="360"/>
      </w:pPr>
    </w:lvl>
  </w:abstractNum>
  <w:abstractNum w:abstractNumId="1" w15:restartNumberingAfterBreak="0">
    <w:nsid w:val="03EA4609"/>
    <w:multiLevelType w:val="hybridMultilevel"/>
    <w:tmpl w:val="27568C02"/>
    <w:lvl w:ilvl="0" w:tplc="9AD67DD0">
      <w:start w:val="1"/>
      <w:numFmt w:val="decimal"/>
      <w:pStyle w:val="Pamatteksts1-Soli"/>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 w15:restartNumberingAfterBreak="0">
    <w:nsid w:val="0AD96438"/>
    <w:multiLevelType w:val="hybridMultilevel"/>
    <w:tmpl w:val="51D2672E"/>
    <w:lvl w:ilvl="0" w:tplc="04260001">
      <w:start w:val="1"/>
      <w:numFmt w:val="bullet"/>
      <w:lvlText w:val=""/>
      <w:lvlJc w:val="left"/>
      <w:pPr>
        <w:tabs>
          <w:tab w:val="num" w:pos="1440"/>
        </w:tabs>
        <w:ind w:left="1440" w:hanging="360"/>
      </w:pPr>
      <w:rPr>
        <w:rFonts w:ascii="Symbol" w:hAnsi="Symbol" w:hint="default"/>
      </w:rPr>
    </w:lvl>
    <w:lvl w:ilvl="1" w:tplc="04260003">
      <w:start w:val="1"/>
      <w:numFmt w:val="bullet"/>
      <w:lvlText w:val="o"/>
      <w:lvlJc w:val="left"/>
      <w:pPr>
        <w:tabs>
          <w:tab w:val="num" w:pos="2160"/>
        </w:tabs>
        <w:ind w:left="2160" w:hanging="360"/>
      </w:pPr>
      <w:rPr>
        <w:rFonts w:ascii="Courier New" w:hAnsi="Courier New" w:cs="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FAD217D"/>
    <w:multiLevelType w:val="multilevel"/>
    <w:tmpl w:val="9C18BD86"/>
    <w:lvl w:ilvl="0">
      <w:start w:val="1"/>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4651C3D"/>
    <w:multiLevelType w:val="multilevel"/>
    <w:tmpl w:val="8174DA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AB727D5"/>
    <w:multiLevelType w:val="hybridMultilevel"/>
    <w:tmpl w:val="133C4F3C"/>
    <w:lvl w:ilvl="0" w:tplc="1C3A4A72">
      <w:start w:val="1"/>
      <w:numFmt w:val="bullet"/>
      <w:pStyle w:val="Pamatteksts"/>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C7A3095"/>
    <w:multiLevelType w:val="hybridMultilevel"/>
    <w:tmpl w:val="AD8EBA5C"/>
    <w:lvl w:ilvl="0" w:tplc="F9FE25F8">
      <w:start w:val="1"/>
      <w:numFmt w:val="bullet"/>
      <w:lvlText w:val=""/>
      <w:lvlJc w:val="left"/>
      <w:pPr>
        <w:ind w:left="2421" w:hanging="360"/>
      </w:pPr>
      <w:rPr>
        <w:rFonts w:ascii="Symbol" w:hAnsi="Symbol" w:hint="default"/>
      </w:rPr>
    </w:lvl>
    <w:lvl w:ilvl="1" w:tplc="04260003" w:tentative="1">
      <w:start w:val="1"/>
      <w:numFmt w:val="bullet"/>
      <w:lvlText w:val="o"/>
      <w:lvlJc w:val="left"/>
      <w:pPr>
        <w:ind w:left="3141" w:hanging="360"/>
      </w:pPr>
      <w:rPr>
        <w:rFonts w:ascii="Courier New" w:hAnsi="Courier New" w:cs="Courier New" w:hint="default"/>
      </w:rPr>
    </w:lvl>
    <w:lvl w:ilvl="2" w:tplc="04260005" w:tentative="1">
      <w:start w:val="1"/>
      <w:numFmt w:val="bullet"/>
      <w:lvlText w:val=""/>
      <w:lvlJc w:val="left"/>
      <w:pPr>
        <w:ind w:left="3861" w:hanging="360"/>
      </w:pPr>
      <w:rPr>
        <w:rFonts w:ascii="Wingdings" w:hAnsi="Wingdings" w:hint="default"/>
      </w:rPr>
    </w:lvl>
    <w:lvl w:ilvl="3" w:tplc="04260001" w:tentative="1">
      <w:start w:val="1"/>
      <w:numFmt w:val="bullet"/>
      <w:lvlText w:val=""/>
      <w:lvlJc w:val="left"/>
      <w:pPr>
        <w:ind w:left="4581" w:hanging="360"/>
      </w:pPr>
      <w:rPr>
        <w:rFonts w:ascii="Symbol" w:hAnsi="Symbol" w:hint="default"/>
      </w:rPr>
    </w:lvl>
    <w:lvl w:ilvl="4" w:tplc="04260003" w:tentative="1">
      <w:start w:val="1"/>
      <w:numFmt w:val="bullet"/>
      <w:lvlText w:val="o"/>
      <w:lvlJc w:val="left"/>
      <w:pPr>
        <w:ind w:left="5301" w:hanging="360"/>
      </w:pPr>
      <w:rPr>
        <w:rFonts w:ascii="Courier New" w:hAnsi="Courier New" w:cs="Courier New" w:hint="default"/>
      </w:rPr>
    </w:lvl>
    <w:lvl w:ilvl="5" w:tplc="04260005" w:tentative="1">
      <w:start w:val="1"/>
      <w:numFmt w:val="bullet"/>
      <w:lvlText w:val=""/>
      <w:lvlJc w:val="left"/>
      <w:pPr>
        <w:ind w:left="6021" w:hanging="360"/>
      </w:pPr>
      <w:rPr>
        <w:rFonts w:ascii="Wingdings" w:hAnsi="Wingdings" w:hint="default"/>
      </w:rPr>
    </w:lvl>
    <w:lvl w:ilvl="6" w:tplc="04260001" w:tentative="1">
      <w:start w:val="1"/>
      <w:numFmt w:val="bullet"/>
      <w:lvlText w:val=""/>
      <w:lvlJc w:val="left"/>
      <w:pPr>
        <w:ind w:left="6741" w:hanging="360"/>
      </w:pPr>
      <w:rPr>
        <w:rFonts w:ascii="Symbol" w:hAnsi="Symbol" w:hint="default"/>
      </w:rPr>
    </w:lvl>
    <w:lvl w:ilvl="7" w:tplc="04260003" w:tentative="1">
      <w:start w:val="1"/>
      <w:numFmt w:val="bullet"/>
      <w:lvlText w:val="o"/>
      <w:lvlJc w:val="left"/>
      <w:pPr>
        <w:ind w:left="7461" w:hanging="360"/>
      </w:pPr>
      <w:rPr>
        <w:rFonts w:ascii="Courier New" w:hAnsi="Courier New" w:cs="Courier New" w:hint="default"/>
      </w:rPr>
    </w:lvl>
    <w:lvl w:ilvl="8" w:tplc="04260005" w:tentative="1">
      <w:start w:val="1"/>
      <w:numFmt w:val="bullet"/>
      <w:lvlText w:val=""/>
      <w:lvlJc w:val="left"/>
      <w:pPr>
        <w:ind w:left="8181" w:hanging="360"/>
      </w:pPr>
      <w:rPr>
        <w:rFonts w:ascii="Wingdings" w:hAnsi="Wingdings" w:hint="default"/>
      </w:rPr>
    </w:lvl>
  </w:abstractNum>
  <w:abstractNum w:abstractNumId="7" w15:restartNumberingAfterBreak="0">
    <w:nsid w:val="1FBD4DF3"/>
    <w:multiLevelType w:val="multilevel"/>
    <w:tmpl w:val="D5CC91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2CA6386"/>
    <w:multiLevelType w:val="multilevel"/>
    <w:tmpl w:val="5FC22E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64F6C16"/>
    <w:multiLevelType w:val="multilevel"/>
    <w:tmpl w:val="D17617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381106E"/>
    <w:multiLevelType w:val="multilevel"/>
    <w:tmpl w:val="FBF8E5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8485EBE"/>
    <w:multiLevelType w:val="hybridMultilevel"/>
    <w:tmpl w:val="B4BAC414"/>
    <w:lvl w:ilvl="0" w:tplc="3DA406F2">
      <w:start w:val="1"/>
      <w:numFmt w:val="bullet"/>
      <w:pStyle w:val="Tabulasbullets"/>
      <w:lvlText w:val=""/>
      <w:lvlJc w:val="left"/>
      <w:pPr>
        <w:ind w:left="644"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45D07011"/>
    <w:multiLevelType w:val="hybridMultilevel"/>
    <w:tmpl w:val="A70E70C6"/>
    <w:lvl w:ilvl="0" w:tplc="C2829070">
      <w:numFmt w:val="bullet"/>
      <w:lvlText w:val=""/>
      <w:lvlJc w:val="left"/>
      <w:pPr>
        <w:ind w:left="3594" w:hanging="360"/>
      </w:pPr>
      <w:rPr>
        <w:rFonts w:ascii="Wingdings" w:eastAsia="Times New Roman" w:hAnsi="Wingdings" w:cs="Times New Roman" w:hint="default"/>
      </w:rPr>
    </w:lvl>
    <w:lvl w:ilvl="1" w:tplc="04260003" w:tentative="1">
      <w:start w:val="1"/>
      <w:numFmt w:val="bullet"/>
      <w:lvlText w:val="o"/>
      <w:lvlJc w:val="left"/>
      <w:pPr>
        <w:ind w:left="4314" w:hanging="360"/>
      </w:pPr>
      <w:rPr>
        <w:rFonts w:ascii="Courier New" w:hAnsi="Courier New" w:cs="Courier New" w:hint="default"/>
      </w:rPr>
    </w:lvl>
    <w:lvl w:ilvl="2" w:tplc="04260005" w:tentative="1">
      <w:start w:val="1"/>
      <w:numFmt w:val="bullet"/>
      <w:lvlText w:val=""/>
      <w:lvlJc w:val="left"/>
      <w:pPr>
        <w:ind w:left="5034" w:hanging="360"/>
      </w:pPr>
      <w:rPr>
        <w:rFonts w:ascii="Wingdings" w:hAnsi="Wingdings" w:hint="default"/>
      </w:rPr>
    </w:lvl>
    <w:lvl w:ilvl="3" w:tplc="04260001" w:tentative="1">
      <w:start w:val="1"/>
      <w:numFmt w:val="bullet"/>
      <w:lvlText w:val=""/>
      <w:lvlJc w:val="left"/>
      <w:pPr>
        <w:ind w:left="5754" w:hanging="360"/>
      </w:pPr>
      <w:rPr>
        <w:rFonts w:ascii="Symbol" w:hAnsi="Symbol" w:hint="default"/>
      </w:rPr>
    </w:lvl>
    <w:lvl w:ilvl="4" w:tplc="04260003" w:tentative="1">
      <w:start w:val="1"/>
      <w:numFmt w:val="bullet"/>
      <w:lvlText w:val="o"/>
      <w:lvlJc w:val="left"/>
      <w:pPr>
        <w:ind w:left="6474" w:hanging="360"/>
      </w:pPr>
      <w:rPr>
        <w:rFonts w:ascii="Courier New" w:hAnsi="Courier New" w:cs="Courier New" w:hint="default"/>
      </w:rPr>
    </w:lvl>
    <w:lvl w:ilvl="5" w:tplc="04260005" w:tentative="1">
      <w:start w:val="1"/>
      <w:numFmt w:val="bullet"/>
      <w:lvlText w:val=""/>
      <w:lvlJc w:val="left"/>
      <w:pPr>
        <w:ind w:left="7194" w:hanging="360"/>
      </w:pPr>
      <w:rPr>
        <w:rFonts w:ascii="Wingdings" w:hAnsi="Wingdings" w:hint="default"/>
      </w:rPr>
    </w:lvl>
    <w:lvl w:ilvl="6" w:tplc="04260001" w:tentative="1">
      <w:start w:val="1"/>
      <w:numFmt w:val="bullet"/>
      <w:lvlText w:val=""/>
      <w:lvlJc w:val="left"/>
      <w:pPr>
        <w:ind w:left="7914" w:hanging="360"/>
      </w:pPr>
      <w:rPr>
        <w:rFonts w:ascii="Symbol" w:hAnsi="Symbol" w:hint="default"/>
      </w:rPr>
    </w:lvl>
    <w:lvl w:ilvl="7" w:tplc="04260003" w:tentative="1">
      <w:start w:val="1"/>
      <w:numFmt w:val="bullet"/>
      <w:lvlText w:val="o"/>
      <w:lvlJc w:val="left"/>
      <w:pPr>
        <w:ind w:left="8634" w:hanging="360"/>
      </w:pPr>
      <w:rPr>
        <w:rFonts w:ascii="Courier New" w:hAnsi="Courier New" w:cs="Courier New" w:hint="default"/>
      </w:rPr>
    </w:lvl>
    <w:lvl w:ilvl="8" w:tplc="04260005" w:tentative="1">
      <w:start w:val="1"/>
      <w:numFmt w:val="bullet"/>
      <w:lvlText w:val=""/>
      <w:lvlJc w:val="left"/>
      <w:pPr>
        <w:ind w:left="9354" w:hanging="360"/>
      </w:pPr>
      <w:rPr>
        <w:rFonts w:ascii="Wingdings" w:hAnsi="Wingdings" w:hint="default"/>
      </w:rPr>
    </w:lvl>
  </w:abstractNum>
  <w:abstractNum w:abstractNumId="13" w15:restartNumberingAfterBreak="0">
    <w:nsid w:val="467C4E8B"/>
    <w:multiLevelType w:val="multilevel"/>
    <w:tmpl w:val="CF4E7F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7426928"/>
    <w:multiLevelType w:val="hybridMultilevel"/>
    <w:tmpl w:val="FCC483EE"/>
    <w:lvl w:ilvl="0" w:tplc="1D4A1232">
      <w:start w:val="1"/>
      <w:numFmt w:val="bullet"/>
      <w:pStyle w:val="Tabulasbullets1"/>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83563DF"/>
    <w:multiLevelType w:val="multilevel"/>
    <w:tmpl w:val="53EAB4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97128E7"/>
    <w:multiLevelType w:val="multilevel"/>
    <w:tmpl w:val="89BED5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DDD60B7"/>
    <w:multiLevelType w:val="multilevel"/>
    <w:tmpl w:val="02CC9C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4297EC8"/>
    <w:multiLevelType w:val="multilevel"/>
    <w:tmpl w:val="3FF611AA"/>
    <w:styleLink w:val="Bulletedtabulaa"/>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4895CBE"/>
    <w:multiLevelType w:val="multilevel"/>
    <w:tmpl w:val="CE807E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63D27B0"/>
    <w:multiLevelType w:val="multilevel"/>
    <w:tmpl w:val="5C5E0184"/>
    <w:lvl w:ilvl="0">
      <w:start w:val="1"/>
      <w:numFmt w:val="bullet"/>
      <w:lvlText w:val=""/>
      <w:lvlJc w:val="left"/>
      <w:pPr>
        <w:ind w:left="1854" w:hanging="360"/>
      </w:pPr>
      <w:rPr>
        <w:rFonts w:ascii="Wingdings" w:hAnsi="Wingdings"/>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1" w15:restartNumberingAfterBreak="0">
    <w:nsid w:val="56B40D0F"/>
    <w:multiLevelType w:val="hybridMultilevel"/>
    <w:tmpl w:val="7882958C"/>
    <w:lvl w:ilvl="0" w:tplc="61A6B6C8">
      <w:start w:val="1"/>
      <w:numFmt w:val="decimal"/>
      <w:pStyle w:val="NumeringPamatteksts"/>
      <w:lvlText w:val="%1."/>
      <w:lvlJc w:val="left"/>
      <w:pPr>
        <w:ind w:left="1854" w:hanging="360"/>
      </w:pPr>
    </w:lvl>
    <w:lvl w:ilvl="1" w:tplc="04260019" w:tentative="1">
      <w:start w:val="1"/>
      <w:numFmt w:val="lowerLetter"/>
      <w:lvlText w:val="%2."/>
      <w:lvlJc w:val="left"/>
      <w:pPr>
        <w:ind w:left="2574" w:hanging="360"/>
      </w:pPr>
    </w:lvl>
    <w:lvl w:ilvl="2" w:tplc="0426001B" w:tentative="1">
      <w:start w:val="1"/>
      <w:numFmt w:val="lowerRoman"/>
      <w:lvlText w:val="%3."/>
      <w:lvlJc w:val="right"/>
      <w:pPr>
        <w:ind w:left="3294" w:hanging="180"/>
      </w:pPr>
    </w:lvl>
    <w:lvl w:ilvl="3" w:tplc="0426000F" w:tentative="1">
      <w:start w:val="1"/>
      <w:numFmt w:val="decimal"/>
      <w:lvlText w:val="%4."/>
      <w:lvlJc w:val="left"/>
      <w:pPr>
        <w:ind w:left="4014" w:hanging="360"/>
      </w:pPr>
    </w:lvl>
    <w:lvl w:ilvl="4" w:tplc="04260019" w:tentative="1">
      <w:start w:val="1"/>
      <w:numFmt w:val="lowerLetter"/>
      <w:lvlText w:val="%5."/>
      <w:lvlJc w:val="left"/>
      <w:pPr>
        <w:ind w:left="4734" w:hanging="360"/>
      </w:pPr>
    </w:lvl>
    <w:lvl w:ilvl="5" w:tplc="0426001B" w:tentative="1">
      <w:start w:val="1"/>
      <w:numFmt w:val="lowerRoman"/>
      <w:lvlText w:val="%6."/>
      <w:lvlJc w:val="right"/>
      <w:pPr>
        <w:ind w:left="5454" w:hanging="180"/>
      </w:pPr>
    </w:lvl>
    <w:lvl w:ilvl="6" w:tplc="0426000F" w:tentative="1">
      <w:start w:val="1"/>
      <w:numFmt w:val="decimal"/>
      <w:lvlText w:val="%7."/>
      <w:lvlJc w:val="left"/>
      <w:pPr>
        <w:ind w:left="6174" w:hanging="360"/>
      </w:pPr>
    </w:lvl>
    <w:lvl w:ilvl="7" w:tplc="04260019" w:tentative="1">
      <w:start w:val="1"/>
      <w:numFmt w:val="lowerLetter"/>
      <w:lvlText w:val="%8."/>
      <w:lvlJc w:val="left"/>
      <w:pPr>
        <w:ind w:left="6894" w:hanging="360"/>
      </w:pPr>
    </w:lvl>
    <w:lvl w:ilvl="8" w:tplc="0426001B" w:tentative="1">
      <w:start w:val="1"/>
      <w:numFmt w:val="lowerRoman"/>
      <w:lvlText w:val="%9."/>
      <w:lvlJc w:val="right"/>
      <w:pPr>
        <w:ind w:left="7614" w:hanging="180"/>
      </w:pPr>
    </w:lvl>
  </w:abstractNum>
  <w:abstractNum w:abstractNumId="22" w15:restartNumberingAfterBreak="0">
    <w:nsid w:val="5E8D1765"/>
    <w:multiLevelType w:val="multilevel"/>
    <w:tmpl w:val="C34A69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F284431"/>
    <w:multiLevelType w:val="multilevel"/>
    <w:tmpl w:val="36E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6F80676"/>
    <w:multiLevelType w:val="multilevel"/>
    <w:tmpl w:val="5DAE44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6AEE08C2"/>
    <w:multiLevelType w:val="multilevel"/>
    <w:tmpl w:val="E0D615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AFB6BEA"/>
    <w:multiLevelType w:val="hybridMultilevel"/>
    <w:tmpl w:val="7FBCD450"/>
    <w:lvl w:ilvl="0" w:tplc="0F08EA08">
      <w:start w:val="1"/>
      <w:numFmt w:val="bullet"/>
      <w:pStyle w:val="Pakrtots"/>
      <w:lvlText w:val=""/>
      <w:lvlJc w:val="left"/>
      <w:pPr>
        <w:ind w:left="2988" w:hanging="360"/>
      </w:pPr>
      <w:rPr>
        <w:rFonts w:ascii="Wingdings" w:hAnsi="Wingdings" w:hint="default"/>
      </w:rPr>
    </w:lvl>
    <w:lvl w:ilvl="1" w:tplc="04260003" w:tentative="1">
      <w:start w:val="1"/>
      <w:numFmt w:val="bullet"/>
      <w:lvlText w:val="o"/>
      <w:lvlJc w:val="left"/>
      <w:pPr>
        <w:ind w:left="3708" w:hanging="360"/>
      </w:pPr>
      <w:rPr>
        <w:rFonts w:ascii="Courier New" w:hAnsi="Courier New" w:cs="Courier New" w:hint="default"/>
      </w:rPr>
    </w:lvl>
    <w:lvl w:ilvl="2" w:tplc="04260005" w:tentative="1">
      <w:start w:val="1"/>
      <w:numFmt w:val="bullet"/>
      <w:lvlText w:val=""/>
      <w:lvlJc w:val="left"/>
      <w:pPr>
        <w:ind w:left="4428" w:hanging="360"/>
      </w:pPr>
      <w:rPr>
        <w:rFonts w:ascii="Wingdings" w:hAnsi="Wingdings" w:hint="default"/>
      </w:rPr>
    </w:lvl>
    <w:lvl w:ilvl="3" w:tplc="04260001" w:tentative="1">
      <w:start w:val="1"/>
      <w:numFmt w:val="bullet"/>
      <w:lvlText w:val=""/>
      <w:lvlJc w:val="left"/>
      <w:pPr>
        <w:ind w:left="5148" w:hanging="360"/>
      </w:pPr>
      <w:rPr>
        <w:rFonts w:ascii="Symbol" w:hAnsi="Symbol" w:hint="default"/>
      </w:rPr>
    </w:lvl>
    <w:lvl w:ilvl="4" w:tplc="04260003" w:tentative="1">
      <w:start w:val="1"/>
      <w:numFmt w:val="bullet"/>
      <w:lvlText w:val="o"/>
      <w:lvlJc w:val="left"/>
      <w:pPr>
        <w:ind w:left="5868" w:hanging="360"/>
      </w:pPr>
      <w:rPr>
        <w:rFonts w:ascii="Courier New" w:hAnsi="Courier New" w:cs="Courier New" w:hint="default"/>
      </w:rPr>
    </w:lvl>
    <w:lvl w:ilvl="5" w:tplc="04260005" w:tentative="1">
      <w:start w:val="1"/>
      <w:numFmt w:val="bullet"/>
      <w:lvlText w:val=""/>
      <w:lvlJc w:val="left"/>
      <w:pPr>
        <w:ind w:left="6588" w:hanging="360"/>
      </w:pPr>
      <w:rPr>
        <w:rFonts w:ascii="Wingdings" w:hAnsi="Wingdings" w:hint="default"/>
      </w:rPr>
    </w:lvl>
    <w:lvl w:ilvl="6" w:tplc="04260001" w:tentative="1">
      <w:start w:val="1"/>
      <w:numFmt w:val="bullet"/>
      <w:lvlText w:val=""/>
      <w:lvlJc w:val="left"/>
      <w:pPr>
        <w:ind w:left="7308" w:hanging="360"/>
      </w:pPr>
      <w:rPr>
        <w:rFonts w:ascii="Symbol" w:hAnsi="Symbol" w:hint="default"/>
      </w:rPr>
    </w:lvl>
    <w:lvl w:ilvl="7" w:tplc="04260003" w:tentative="1">
      <w:start w:val="1"/>
      <w:numFmt w:val="bullet"/>
      <w:lvlText w:val="o"/>
      <w:lvlJc w:val="left"/>
      <w:pPr>
        <w:ind w:left="8028" w:hanging="360"/>
      </w:pPr>
      <w:rPr>
        <w:rFonts w:ascii="Courier New" w:hAnsi="Courier New" w:cs="Courier New" w:hint="default"/>
      </w:rPr>
    </w:lvl>
    <w:lvl w:ilvl="8" w:tplc="04260005" w:tentative="1">
      <w:start w:val="1"/>
      <w:numFmt w:val="bullet"/>
      <w:lvlText w:val=""/>
      <w:lvlJc w:val="left"/>
      <w:pPr>
        <w:ind w:left="8748" w:hanging="360"/>
      </w:pPr>
      <w:rPr>
        <w:rFonts w:ascii="Wingdings" w:hAnsi="Wingdings" w:hint="default"/>
      </w:rPr>
    </w:lvl>
  </w:abstractNum>
  <w:abstractNum w:abstractNumId="27" w15:restartNumberingAfterBreak="0">
    <w:nsid w:val="712E2FB2"/>
    <w:multiLevelType w:val="hybridMultilevel"/>
    <w:tmpl w:val="B7002858"/>
    <w:lvl w:ilvl="0" w:tplc="FFFFFFFF">
      <w:start w:val="1"/>
      <w:numFmt w:val="decimal"/>
      <w:lvlText w:val="%1."/>
      <w:lvlJc w:val="left"/>
      <w:pPr>
        <w:tabs>
          <w:tab w:val="num" w:pos="720"/>
        </w:tabs>
        <w:ind w:left="720" w:hanging="360"/>
      </w:pPr>
      <w:rPr>
        <w:rFonts w:hint="default"/>
      </w:rPr>
    </w:lvl>
    <w:lvl w:ilvl="1" w:tplc="730E8302">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145207DA">
      <w:start w:val="12"/>
      <w:numFmt w:val="bullet"/>
      <w:lvlText w:val="-"/>
      <w:lvlJc w:val="left"/>
      <w:pPr>
        <w:tabs>
          <w:tab w:val="num" w:pos="2925"/>
        </w:tabs>
        <w:ind w:left="2925" w:hanging="405"/>
      </w:pPr>
      <w:rPr>
        <w:rFonts w:ascii="Times New Roman" w:eastAsia="Times New Roman" w:hAnsi="Times New Roman" w:cs="Times New Roman"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71674848"/>
    <w:multiLevelType w:val="hybridMultilevel"/>
    <w:tmpl w:val="6950B25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9" w15:restartNumberingAfterBreak="0">
    <w:nsid w:val="72865D33"/>
    <w:multiLevelType w:val="hybridMultilevel"/>
    <w:tmpl w:val="363639FC"/>
    <w:lvl w:ilvl="0" w:tplc="FECED064">
      <w:numFmt w:val="bullet"/>
      <w:lvlText w:val=""/>
      <w:lvlJc w:val="left"/>
      <w:pPr>
        <w:ind w:left="3234" w:hanging="360"/>
      </w:pPr>
      <w:rPr>
        <w:rFonts w:ascii="Wingdings" w:eastAsia="Times New Roman" w:hAnsi="Wingdings" w:cs="Times New Roman" w:hint="default"/>
      </w:rPr>
    </w:lvl>
    <w:lvl w:ilvl="1" w:tplc="04260003" w:tentative="1">
      <w:start w:val="1"/>
      <w:numFmt w:val="bullet"/>
      <w:lvlText w:val="o"/>
      <w:lvlJc w:val="left"/>
      <w:pPr>
        <w:ind w:left="3954" w:hanging="360"/>
      </w:pPr>
      <w:rPr>
        <w:rFonts w:ascii="Courier New" w:hAnsi="Courier New" w:cs="Courier New" w:hint="default"/>
      </w:rPr>
    </w:lvl>
    <w:lvl w:ilvl="2" w:tplc="04260005" w:tentative="1">
      <w:start w:val="1"/>
      <w:numFmt w:val="bullet"/>
      <w:lvlText w:val=""/>
      <w:lvlJc w:val="left"/>
      <w:pPr>
        <w:ind w:left="4674" w:hanging="360"/>
      </w:pPr>
      <w:rPr>
        <w:rFonts w:ascii="Wingdings" w:hAnsi="Wingdings" w:hint="default"/>
      </w:rPr>
    </w:lvl>
    <w:lvl w:ilvl="3" w:tplc="04260001" w:tentative="1">
      <w:start w:val="1"/>
      <w:numFmt w:val="bullet"/>
      <w:lvlText w:val=""/>
      <w:lvlJc w:val="left"/>
      <w:pPr>
        <w:ind w:left="5394" w:hanging="360"/>
      </w:pPr>
      <w:rPr>
        <w:rFonts w:ascii="Symbol" w:hAnsi="Symbol" w:hint="default"/>
      </w:rPr>
    </w:lvl>
    <w:lvl w:ilvl="4" w:tplc="04260003" w:tentative="1">
      <w:start w:val="1"/>
      <w:numFmt w:val="bullet"/>
      <w:lvlText w:val="o"/>
      <w:lvlJc w:val="left"/>
      <w:pPr>
        <w:ind w:left="6114" w:hanging="360"/>
      </w:pPr>
      <w:rPr>
        <w:rFonts w:ascii="Courier New" w:hAnsi="Courier New" w:cs="Courier New" w:hint="default"/>
      </w:rPr>
    </w:lvl>
    <w:lvl w:ilvl="5" w:tplc="04260005" w:tentative="1">
      <w:start w:val="1"/>
      <w:numFmt w:val="bullet"/>
      <w:lvlText w:val=""/>
      <w:lvlJc w:val="left"/>
      <w:pPr>
        <w:ind w:left="6834" w:hanging="360"/>
      </w:pPr>
      <w:rPr>
        <w:rFonts w:ascii="Wingdings" w:hAnsi="Wingdings" w:hint="default"/>
      </w:rPr>
    </w:lvl>
    <w:lvl w:ilvl="6" w:tplc="04260001" w:tentative="1">
      <w:start w:val="1"/>
      <w:numFmt w:val="bullet"/>
      <w:lvlText w:val=""/>
      <w:lvlJc w:val="left"/>
      <w:pPr>
        <w:ind w:left="7554" w:hanging="360"/>
      </w:pPr>
      <w:rPr>
        <w:rFonts w:ascii="Symbol" w:hAnsi="Symbol" w:hint="default"/>
      </w:rPr>
    </w:lvl>
    <w:lvl w:ilvl="7" w:tplc="04260003" w:tentative="1">
      <w:start w:val="1"/>
      <w:numFmt w:val="bullet"/>
      <w:lvlText w:val="o"/>
      <w:lvlJc w:val="left"/>
      <w:pPr>
        <w:ind w:left="8274" w:hanging="360"/>
      </w:pPr>
      <w:rPr>
        <w:rFonts w:ascii="Courier New" w:hAnsi="Courier New" w:cs="Courier New" w:hint="default"/>
      </w:rPr>
    </w:lvl>
    <w:lvl w:ilvl="8" w:tplc="04260005" w:tentative="1">
      <w:start w:val="1"/>
      <w:numFmt w:val="bullet"/>
      <w:lvlText w:val=""/>
      <w:lvlJc w:val="left"/>
      <w:pPr>
        <w:ind w:left="8994" w:hanging="360"/>
      </w:pPr>
      <w:rPr>
        <w:rFonts w:ascii="Wingdings" w:hAnsi="Wingdings" w:hint="default"/>
      </w:rPr>
    </w:lvl>
  </w:abstractNum>
  <w:abstractNum w:abstractNumId="30" w15:restartNumberingAfterBreak="0">
    <w:nsid w:val="73780C1E"/>
    <w:multiLevelType w:val="multilevel"/>
    <w:tmpl w:val="3E50D3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5CD7A02"/>
    <w:multiLevelType w:val="hybridMultilevel"/>
    <w:tmpl w:val="66C622D0"/>
    <w:lvl w:ilvl="0" w:tplc="E65AB850">
      <w:start w:val="1"/>
      <w:numFmt w:val="bullet"/>
      <w:lvlText w:val=""/>
      <w:lvlJc w:val="left"/>
      <w:pPr>
        <w:ind w:left="1854" w:hanging="360"/>
      </w:pPr>
      <w:rPr>
        <w:rFonts w:ascii="Wingdings" w:hAnsi="Wingdings"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32" w15:restartNumberingAfterBreak="0">
    <w:nsid w:val="79BB3B02"/>
    <w:multiLevelType w:val="hybridMultilevel"/>
    <w:tmpl w:val="4BFC6AB2"/>
    <w:lvl w:ilvl="0" w:tplc="8A0EC194">
      <w:start w:val="1"/>
      <w:numFmt w:val="bullet"/>
      <w:lvlText w:val=""/>
      <w:lvlJc w:val="left"/>
      <w:pPr>
        <w:tabs>
          <w:tab w:val="num" w:pos="1080"/>
        </w:tabs>
        <w:ind w:left="1080" w:hanging="360"/>
      </w:pPr>
      <w:rPr>
        <w:rFonts w:ascii="Wingdings" w:hAnsi="Wingdings" w:hint="default"/>
        <w:sz w:val="22"/>
        <w:szCs w:val="22"/>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B86905"/>
    <w:multiLevelType w:val="multilevel"/>
    <w:tmpl w:val="306AB18E"/>
    <w:lvl w:ilvl="0">
      <w:start w:val="1"/>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CFC1FFB"/>
    <w:multiLevelType w:val="multilevel"/>
    <w:tmpl w:val="10C25E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D0462FD"/>
    <w:multiLevelType w:val="multilevel"/>
    <w:tmpl w:val="C0F64D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2"/>
  </w:num>
  <w:num w:numId="2">
    <w:abstractNumId w:val="27"/>
  </w:num>
  <w:num w:numId="3">
    <w:abstractNumId w:val="4"/>
  </w:num>
  <w:num w:numId="4">
    <w:abstractNumId w:val="5"/>
  </w:num>
  <w:num w:numId="5">
    <w:abstractNumId w:val="2"/>
  </w:num>
  <w:num w:numId="6">
    <w:abstractNumId w:val="29"/>
  </w:num>
  <w:num w:numId="7">
    <w:abstractNumId w:val="12"/>
  </w:num>
  <w:num w:numId="8">
    <w:abstractNumId w:val="21"/>
  </w:num>
  <w:num w:numId="9">
    <w:abstractNumId w:val="31"/>
  </w:num>
  <w:num w:numId="10">
    <w:abstractNumId w:val="20"/>
  </w:num>
  <w:num w:numId="11">
    <w:abstractNumId w:val="26"/>
  </w:num>
  <w:num w:numId="12">
    <w:abstractNumId w:val="4"/>
  </w:num>
  <w:num w:numId="13">
    <w:abstractNumId w:val="4"/>
  </w:num>
  <w:num w:numId="14">
    <w:abstractNumId w:val="4"/>
  </w:num>
  <w:num w:numId="15">
    <w:abstractNumId w:val="4"/>
  </w:num>
  <w:num w:numId="16">
    <w:abstractNumId w:val="11"/>
  </w:num>
  <w:num w:numId="17">
    <w:abstractNumId w:val="14"/>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5"/>
  </w:num>
  <w:num w:numId="23">
    <w:abstractNumId w:val="9"/>
  </w:num>
  <w:num w:numId="24">
    <w:abstractNumId w:val="15"/>
  </w:num>
  <w:num w:numId="25">
    <w:abstractNumId w:val="3"/>
  </w:num>
  <w:num w:numId="26">
    <w:abstractNumId w:val="17"/>
  </w:num>
  <w:num w:numId="27">
    <w:abstractNumId w:val="33"/>
  </w:num>
  <w:num w:numId="28">
    <w:abstractNumId w:val="23"/>
  </w:num>
  <w:num w:numId="29">
    <w:abstractNumId w:val="25"/>
  </w:num>
  <w:num w:numId="30">
    <w:abstractNumId w:val="34"/>
  </w:num>
  <w:num w:numId="31">
    <w:abstractNumId w:val="30"/>
  </w:num>
  <w:num w:numId="32">
    <w:abstractNumId w:val="22"/>
  </w:num>
  <w:num w:numId="33">
    <w:abstractNumId w:val="24"/>
  </w:num>
  <w:num w:numId="34">
    <w:abstractNumId w:val="8"/>
  </w:num>
  <w:num w:numId="35">
    <w:abstractNumId w:val="13"/>
  </w:num>
  <w:num w:numId="36">
    <w:abstractNumId w:val="7"/>
  </w:num>
  <w:num w:numId="37">
    <w:abstractNumId w:val="16"/>
  </w:num>
  <w:num w:numId="38">
    <w:abstractNumId w:val="10"/>
  </w:num>
  <w:num w:numId="39">
    <w:abstractNumId w:val="0"/>
  </w:num>
  <w:num w:numId="40">
    <w:abstractNumId w:val="18"/>
  </w:num>
  <w:num w:numId="41">
    <w:abstractNumId w:val="6"/>
  </w:num>
  <w:num w:numId="42">
    <w:abstractNumId w:val="11"/>
  </w:num>
  <w:num w:numId="43">
    <w:abstractNumId w:val="28"/>
  </w:num>
  <w:num w:numId="44">
    <w:abstractNumId w:val="1"/>
  </w:num>
  <w:num w:numId="45">
    <w:abstractNumId w:val="1"/>
    <w:lvlOverride w:ilvl="0">
      <w:startOverride w:val="1"/>
    </w:lvlOverride>
  </w:num>
  <w:num w:numId="46">
    <w:abstractNumId w:val="1"/>
    <w:lvlOverride w:ilvl="0">
      <w:startOverride w:val="1"/>
    </w:lvlOverride>
  </w:num>
  <w:num w:numId="47">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1HByLine" w:val=" "/>
    <w:docVar w:name="C1HGenerated" w:val="1500553634"/>
    <w:docVar w:name="C1HProject" w:val="..\Lietotāja dokumentācija.d2h"/>
    <w:docVar w:name="C1HSuperTitle" w:val="Lietotāja"/>
    <w:docVar w:name="C1HTitle" w:val="dokumentācija"/>
  </w:docVars>
  <w:rsids>
    <w:rsidRoot w:val="00BB4879"/>
    <w:rsid w:val="000008DC"/>
    <w:rsid w:val="00001451"/>
    <w:rsid w:val="000022F4"/>
    <w:rsid w:val="000025CC"/>
    <w:rsid w:val="00003E90"/>
    <w:rsid w:val="0000430D"/>
    <w:rsid w:val="00004C52"/>
    <w:rsid w:val="00005E36"/>
    <w:rsid w:val="00005F24"/>
    <w:rsid w:val="00006277"/>
    <w:rsid w:val="0000671D"/>
    <w:rsid w:val="00006EA3"/>
    <w:rsid w:val="00007661"/>
    <w:rsid w:val="000102B6"/>
    <w:rsid w:val="000102CC"/>
    <w:rsid w:val="0001050C"/>
    <w:rsid w:val="000110C1"/>
    <w:rsid w:val="00011121"/>
    <w:rsid w:val="00011467"/>
    <w:rsid w:val="00011758"/>
    <w:rsid w:val="0001242B"/>
    <w:rsid w:val="00012CB9"/>
    <w:rsid w:val="00013814"/>
    <w:rsid w:val="0001485A"/>
    <w:rsid w:val="000154BA"/>
    <w:rsid w:val="000159BF"/>
    <w:rsid w:val="00015BB3"/>
    <w:rsid w:val="00015D6E"/>
    <w:rsid w:val="000166C6"/>
    <w:rsid w:val="000167D9"/>
    <w:rsid w:val="00016C22"/>
    <w:rsid w:val="00016C54"/>
    <w:rsid w:val="00017326"/>
    <w:rsid w:val="000179D7"/>
    <w:rsid w:val="00017DF0"/>
    <w:rsid w:val="00020310"/>
    <w:rsid w:val="00020422"/>
    <w:rsid w:val="00020D8D"/>
    <w:rsid w:val="00020E85"/>
    <w:rsid w:val="00021649"/>
    <w:rsid w:val="00021DD0"/>
    <w:rsid w:val="000225F8"/>
    <w:rsid w:val="00022906"/>
    <w:rsid w:val="0002292B"/>
    <w:rsid w:val="00022CB1"/>
    <w:rsid w:val="000230BD"/>
    <w:rsid w:val="00023313"/>
    <w:rsid w:val="00023B7E"/>
    <w:rsid w:val="000245BD"/>
    <w:rsid w:val="000252F0"/>
    <w:rsid w:val="000254B5"/>
    <w:rsid w:val="00025D06"/>
    <w:rsid w:val="00025EDF"/>
    <w:rsid w:val="00026432"/>
    <w:rsid w:val="00027697"/>
    <w:rsid w:val="00027A9E"/>
    <w:rsid w:val="00030622"/>
    <w:rsid w:val="0003067B"/>
    <w:rsid w:val="00030867"/>
    <w:rsid w:val="00030D6C"/>
    <w:rsid w:val="0003121E"/>
    <w:rsid w:val="000315EB"/>
    <w:rsid w:val="00031AC6"/>
    <w:rsid w:val="00031B28"/>
    <w:rsid w:val="00031F9E"/>
    <w:rsid w:val="000322F7"/>
    <w:rsid w:val="00032862"/>
    <w:rsid w:val="00033937"/>
    <w:rsid w:val="000339E8"/>
    <w:rsid w:val="00033AC6"/>
    <w:rsid w:val="00033C23"/>
    <w:rsid w:val="00033D1E"/>
    <w:rsid w:val="000348C8"/>
    <w:rsid w:val="000355B5"/>
    <w:rsid w:val="000356C4"/>
    <w:rsid w:val="000359B6"/>
    <w:rsid w:val="00035BCD"/>
    <w:rsid w:val="00037485"/>
    <w:rsid w:val="00037FB9"/>
    <w:rsid w:val="000402A5"/>
    <w:rsid w:val="000403E0"/>
    <w:rsid w:val="0004050B"/>
    <w:rsid w:val="00040A2D"/>
    <w:rsid w:val="00040D03"/>
    <w:rsid w:val="000428C9"/>
    <w:rsid w:val="00043A85"/>
    <w:rsid w:val="00043DE0"/>
    <w:rsid w:val="00045131"/>
    <w:rsid w:val="0004529A"/>
    <w:rsid w:val="0004567A"/>
    <w:rsid w:val="0004590D"/>
    <w:rsid w:val="00046559"/>
    <w:rsid w:val="0004710C"/>
    <w:rsid w:val="0004712A"/>
    <w:rsid w:val="00047670"/>
    <w:rsid w:val="00050103"/>
    <w:rsid w:val="0005063A"/>
    <w:rsid w:val="00051313"/>
    <w:rsid w:val="00051B4B"/>
    <w:rsid w:val="00051CAB"/>
    <w:rsid w:val="000524AD"/>
    <w:rsid w:val="00052629"/>
    <w:rsid w:val="00052EF3"/>
    <w:rsid w:val="00052F3E"/>
    <w:rsid w:val="00053CD2"/>
    <w:rsid w:val="0005424E"/>
    <w:rsid w:val="000555E2"/>
    <w:rsid w:val="0005592D"/>
    <w:rsid w:val="00055BE9"/>
    <w:rsid w:val="000568C3"/>
    <w:rsid w:val="000574F8"/>
    <w:rsid w:val="00057849"/>
    <w:rsid w:val="00057CF2"/>
    <w:rsid w:val="00057E3D"/>
    <w:rsid w:val="00057F56"/>
    <w:rsid w:val="000600CC"/>
    <w:rsid w:val="0006026D"/>
    <w:rsid w:val="00060DA0"/>
    <w:rsid w:val="000610E9"/>
    <w:rsid w:val="000612F5"/>
    <w:rsid w:val="000613B9"/>
    <w:rsid w:val="000622A5"/>
    <w:rsid w:val="000624CE"/>
    <w:rsid w:val="00062C39"/>
    <w:rsid w:val="000631C9"/>
    <w:rsid w:val="000631E3"/>
    <w:rsid w:val="00063216"/>
    <w:rsid w:val="00063C5B"/>
    <w:rsid w:val="000642B7"/>
    <w:rsid w:val="0006479A"/>
    <w:rsid w:val="00064AE3"/>
    <w:rsid w:val="00064F4C"/>
    <w:rsid w:val="0006544B"/>
    <w:rsid w:val="00065C87"/>
    <w:rsid w:val="00065DAA"/>
    <w:rsid w:val="00066201"/>
    <w:rsid w:val="00066DC9"/>
    <w:rsid w:val="00067356"/>
    <w:rsid w:val="000679AE"/>
    <w:rsid w:val="000679F4"/>
    <w:rsid w:val="00067C48"/>
    <w:rsid w:val="00070A5B"/>
    <w:rsid w:val="00071051"/>
    <w:rsid w:val="000711B7"/>
    <w:rsid w:val="0007138A"/>
    <w:rsid w:val="00071B7C"/>
    <w:rsid w:val="00071DEB"/>
    <w:rsid w:val="00072851"/>
    <w:rsid w:val="000738C5"/>
    <w:rsid w:val="00073D19"/>
    <w:rsid w:val="00073DB3"/>
    <w:rsid w:val="00073F39"/>
    <w:rsid w:val="00073FA8"/>
    <w:rsid w:val="0007424A"/>
    <w:rsid w:val="00074976"/>
    <w:rsid w:val="00074D2F"/>
    <w:rsid w:val="00075081"/>
    <w:rsid w:val="00075D1D"/>
    <w:rsid w:val="00076B36"/>
    <w:rsid w:val="00076CD3"/>
    <w:rsid w:val="00076D64"/>
    <w:rsid w:val="00077387"/>
    <w:rsid w:val="00080108"/>
    <w:rsid w:val="000801F1"/>
    <w:rsid w:val="0008159F"/>
    <w:rsid w:val="00081799"/>
    <w:rsid w:val="00081811"/>
    <w:rsid w:val="00081D04"/>
    <w:rsid w:val="00081DFD"/>
    <w:rsid w:val="00082B44"/>
    <w:rsid w:val="00082C59"/>
    <w:rsid w:val="00082D7F"/>
    <w:rsid w:val="00082DA1"/>
    <w:rsid w:val="00083094"/>
    <w:rsid w:val="00083286"/>
    <w:rsid w:val="0008394E"/>
    <w:rsid w:val="00083B98"/>
    <w:rsid w:val="000843D1"/>
    <w:rsid w:val="0008466E"/>
    <w:rsid w:val="00084F32"/>
    <w:rsid w:val="0008524F"/>
    <w:rsid w:val="000852BA"/>
    <w:rsid w:val="000854DD"/>
    <w:rsid w:val="00085587"/>
    <w:rsid w:val="000869E7"/>
    <w:rsid w:val="00087017"/>
    <w:rsid w:val="000873FA"/>
    <w:rsid w:val="00087F86"/>
    <w:rsid w:val="0009019D"/>
    <w:rsid w:val="00090343"/>
    <w:rsid w:val="000903CC"/>
    <w:rsid w:val="000905A1"/>
    <w:rsid w:val="000916B2"/>
    <w:rsid w:val="000918CE"/>
    <w:rsid w:val="00092190"/>
    <w:rsid w:val="000926D6"/>
    <w:rsid w:val="00092794"/>
    <w:rsid w:val="00092F29"/>
    <w:rsid w:val="000935B7"/>
    <w:rsid w:val="00094ACA"/>
    <w:rsid w:val="00094C7B"/>
    <w:rsid w:val="0009591F"/>
    <w:rsid w:val="00096C3C"/>
    <w:rsid w:val="00096D8B"/>
    <w:rsid w:val="00097146"/>
    <w:rsid w:val="00097D5E"/>
    <w:rsid w:val="000A0759"/>
    <w:rsid w:val="000A07EE"/>
    <w:rsid w:val="000A0E26"/>
    <w:rsid w:val="000A1D52"/>
    <w:rsid w:val="000A256B"/>
    <w:rsid w:val="000A2756"/>
    <w:rsid w:val="000A3AF3"/>
    <w:rsid w:val="000A3F32"/>
    <w:rsid w:val="000A4041"/>
    <w:rsid w:val="000A4E4D"/>
    <w:rsid w:val="000A509A"/>
    <w:rsid w:val="000A568B"/>
    <w:rsid w:val="000A5C3C"/>
    <w:rsid w:val="000A5DC0"/>
    <w:rsid w:val="000A627C"/>
    <w:rsid w:val="000A69D9"/>
    <w:rsid w:val="000A6A17"/>
    <w:rsid w:val="000A6AC7"/>
    <w:rsid w:val="000A77D4"/>
    <w:rsid w:val="000A795C"/>
    <w:rsid w:val="000B1DD9"/>
    <w:rsid w:val="000B2AEF"/>
    <w:rsid w:val="000B2E7D"/>
    <w:rsid w:val="000B32C2"/>
    <w:rsid w:val="000B42E8"/>
    <w:rsid w:val="000B4833"/>
    <w:rsid w:val="000B4BCC"/>
    <w:rsid w:val="000B5C25"/>
    <w:rsid w:val="000B703B"/>
    <w:rsid w:val="000B7578"/>
    <w:rsid w:val="000B7F4D"/>
    <w:rsid w:val="000C04C4"/>
    <w:rsid w:val="000C1123"/>
    <w:rsid w:val="000C1762"/>
    <w:rsid w:val="000C17CB"/>
    <w:rsid w:val="000C2201"/>
    <w:rsid w:val="000C22F4"/>
    <w:rsid w:val="000C26DD"/>
    <w:rsid w:val="000C46BD"/>
    <w:rsid w:val="000C502B"/>
    <w:rsid w:val="000C5247"/>
    <w:rsid w:val="000C5DF9"/>
    <w:rsid w:val="000C66B3"/>
    <w:rsid w:val="000C6737"/>
    <w:rsid w:val="000C67F4"/>
    <w:rsid w:val="000C7030"/>
    <w:rsid w:val="000C7C5B"/>
    <w:rsid w:val="000D099D"/>
    <w:rsid w:val="000D27C8"/>
    <w:rsid w:val="000D310D"/>
    <w:rsid w:val="000D4617"/>
    <w:rsid w:val="000D49F8"/>
    <w:rsid w:val="000D598D"/>
    <w:rsid w:val="000D5F98"/>
    <w:rsid w:val="000D6064"/>
    <w:rsid w:val="000D6145"/>
    <w:rsid w:val="000D6633"/>
    <w:rsid w:val="000D6899"/>
    <w:rsid w:val="000D70F0"/>
    <w:rsid w:val="000D7A37"/>
    <w:rsid w:val="000D7B04"/>
    <w:rsid w:val="000E012C"/>
    <w:rsid w:val="000E021A"/>
    <w:rsid w:val="000E07E2"/>
    <w:rsid w:val="000E1441"/>
    <w:rsid w:val="000E28E7"/>
    <w:rsid w:val="000E31AF"/>
    <w:rsid w:val="000E35AD"/>
    <w:rsid w:val="000E39B9"/>
    <w:rsid w:val="000E3B9B"/>
    <w:rsid w:val="000E474E"/>
    <w:rsid w:val="000E4757"/>
    <w:rsid w:val="000E47AA"/>
    <w:rsid w:val="000E4C22"/>
    <w:rsid w:val="000E4D4E"/>
    <w:rsid w:val="000E4DD9"/>
    <w:rsid w:val="000E57CE"/>
    <w:rsid w:val="000E6C15"/>
    <w:rsid w:val="000E7786"/>
    <w:rsid w:val="000E7F8E"/>
    <w:rsid w:val="000F01C9"/>
    <w:rsid w:val="000F09F3"/>
    <w:rsid w:val="000F0FD2"/>
    <w:rsid w:val="000F11F3"/>
    <w:rsid w:val="000F1242"/>
    <w:rsid w:val="000F176C"/>
    <w:rsid w:val="000F211F"/>
    <w:rsid w:val="000F247C"/>
    <w:rsid w:val="000F2917"/>
    <w:rsid w:val="000F2B04"/>
    <w:rsid w:val="000F2E95"/>
    <w:rsid w:val="000F33C8"/>
    <w:rsid w:val="000F38EB"/>
    <w:rsid w:val="000F4829"/>
    <w:rsid w:val="000F4C5E"/>
    <w:rsid w:val="000F53D6"/>
    <w:rsid w:val="000F5D20"/>
    <w:rsid w:val="000F5D62"/>
    <w:rsid w:val="000F5DF9"/>
    <w:rsid w:val="000F5FD8"/>
    <w:rsid w:val="000F6004"/>
    <w:rsid w:val="000F6040"/>
    <w:rsid w:val="000F6499"/>
    <w:rsid w:val="000F6B7A"/>
    <w:rsid w:val="000F6FF4"/>
    <w:rsid w:val="000F71D1"/>
    <w:rsid w:val="000F7202"/>
    <w:rsid w:val="000F750B"/>
    <w:rsid w:val="000F7A9D"/>
    <w:rsid w:val="001000DE"/>
    <w:rsid w:val="0010033D"/>
    <w:rsid w:val="00100B98"/>
    <w:rsid w:val="00100BE9"/>
    <w:rsid w:val="001016AA"/>
    <w:rsid w:val="00102DAB"/>
    <w:rsid w:val="001033FF"/>
    <w:rsid w:val="00103586"/>
    <w:rsid w:val="00105E5E"/>
    <w:rsid w:val="0010669F"/>
    <w:rsid w:val="00107930"/>
    <w:rsid w:val="00107B06"/>
    <w:rsid w:val="00107B5D"/>
    <w:rsid w:val="00110108"/>
    <w:rsid w:val="0011015A"/>
    <w:rsid w:val="0011035A"/>
    <w:rsid w:val="001111DC"/>
    <w:rsid w:val="00111EF2"/>
    <w:rsid w:val="0011294F"/>
    <w:rsid w:val="00112FB1"/>
    <w:rsid w:val="00114588"/>
    <w:rsid w:val="00115E23"/>
    <w:rsid w:val="00116583"/>
    <w:rsid w:val="00117275"/>
    <w:rsid w:val="001173AA"/>
    <w:rsid w:val="0011771E"/>
    <w:rsid w:val="0012001F"/>
    <w:rsid w:val="00120B7A"/>
    <w:rsid w:val="00120F0A"/>
    <w:rsid w:val="00121487"/>
    <w:rsid w:val="00121835"/>
    <w:rsid w:val="00121D11"/>
    <w:rsid w:val="00122590"/>
    <w:rsid w:val="0012270E"/>
    <w:rsid w:val="00122A56"/>
    <w:rsid w:val="00123012"/>
    <w:rsid w:val="001232DC"/>
    <w:rsid w:val="00124022"/>
    <w:rsid w:val="00124710"/>
    <w:rsid w:val="001248B1"/>
    <w:rsid w:val="00124ADF"/>
    <w:rsid w:val="00124B76"/>
    <w:rsid w:val="00124BC1"/>
    <w:rsid w:val="00124FC4"/>
    <w:rsid w:val="00126899"/>
    <w:rsid w:val="0012690F"/>
    <w:rsid w:val="00126A4D"/>
    <w:rsid w:val="00126DD8"/>
    <w:rsid w:val="00131381"/>
    <w:rsid w:val="00131F08"/>
    <w:rsid w:val="001325FB"/>
    <w:rsid w:val="00132B06"/>
    <w:rsid w:val="00133F1F"/>
    <w:rsid w:val="001341ED"/>
    <w:rsid w:val="00134859"/>
    <w:rsid w:val="001352D1"/>
    <w:rsid w:val="00135632"/>
    <w:rsid w:val="00135649"/>
    <w:rsid w:val="00135FC3"/>
    <w:rsid w:val="00135FF3"/>
    <w:rsid w:val="00136269"/>
    <w:rsid w:val="00136476"/>
    <w:rsid w:val="00136740"/>
    <w:rsid w:val="00136EE9"/>
    <w:rsid w:val="00136F4D"/>
    <w:rsid w:val="00137A98"/>
    <w:rsid w:val="001403E8"/>
    <w:rsid w:val="00140E09"/>
    <w:rsid w:val="00140E3B"/>
    <w:rsid w:val="00141456"/>
    <w:rsid w:val="00141DB3"/>
    <w:rsid w:val="001428BC"/>
    <w:rsid w:val="00143306"/>
    <w:rsid w:val="00143A77"/>
    <w:rsid w:val="001457C0"/>
    <w:rsid w:val="0014582B"/>
    <w:rsid w:val="00145BB4"/>
    <w:rsid w:val="00145CF5"/>
    <w:rsid w:val="00145E4F"/>
    <w:rsid w:val="00145E68"/>
    <w:rsid w:val="00145FC5"/>
    <w:rsid w:val="001467E5"/>
    <w:rsid w:val="00146AE0"/>
    <w:rsid w:val="00146F21"/>
    <w:rsid w:val="0014724E"/>
    <w:rsid w:val="00147C11"/>
    <w:rsid w:val="00147E8E"/>
    <w:rsid w:val="0015017B"/>
    <w:rsid w:val="00150F0A"/>
    <w:rsid w:val="00152380"/>
    <w:rsid w:val="0015356A"/>
    <w:rsid w:val="0015473C"/>
    <w:rsid w:val="001548AC"/>
    <w:rsid w:val="001548D3"/>
    <w:rsid w:val="00155387"/>
    <w:rsid w:val="001565B0"/>
    <w:rsid w:val="00156C48"/>
    <w:rsid w:val="00160A87"/>
    <w:rsid w:val="00160D71"/>
    <w:rsid w:val="00160E77"/>
    <w:rsid w:val="0016169F"/>
    <w:rsid w:val="001618A0"/>
    <w:rsid w:val="00161E3E"/>
    <w:rsid w:val="00162C85"/>
    <w:rsid w:val="001631FC"/>
    <w:rsid w:val="00163570"/>
    <w:rsid w:val="00164983"/>
    <w:rsid w:val="00164CA4"/>
    <w:rsid w:val="00165088"/>
    <w:rsid w:val="001652F8"/>
    <w:rsid w:val="0016560B"/>
    <w:rsid w:val="001658FE"/>
    <w:rsid w:val="00165FAA"/>
    <w:rsid w:val="0016637F"/>
    <w:rsid w:val="00166923"/>
    <w:rsid w:val="001673F8"/>
    <w:rsid w:val="00170D2A"/>
    <w:rsid w:val="00170DF3"/>
    <w:rsid w:val="00170FD7"/>
    <w:rsid w:val="00171412"/>
    <w:rsid w:val="001716F7"/>
    <w:rsid w:val="00171F25"/>
    <w:rsid w:val="00172567"/>
    <w:rsid w:val="0017383F"/>
    <w:rsid w:val="00173AB0"/>
    <w:rsid w:val="00173AF6"/>
    <w:rsid w:val="00173F17"/>
    <w:rsid w:val="00173F8A"/>
    <w:rsid w:val="0017499B"/>
    <w:rsid w:val="00174DAB"/>
    <w:rsid w:val="00174F29"/>
    <w:rsid w:val="001751BB"/>
    <w:rsid w:val="00175878"/>
    <w:rsid w:val="00175D62"/>
    <w:rsid w:val="00175E70"/>
    <w:rsid w:val="001767C9"/>
    <w:rsid w:val="001768C6"/>
    <w:rsid w:val="001772C0"/>
    <w:rsid w:val="00177535"/>
    <w:rsid w:val="0017776E"/>
    <w:rsid w:val="00177C3B"/>
    <w:rsid w:val="00180C78"/>
    <w:rsid w:val="00180F70"/>
    <w:rsid w:val="0018127A"/>
    <w:rsid w:val="001814EB"/>
    <w:rsid w:val="001819B4"/>
    <w:rsid w:val="0018230C"/>
    <w:rsid w:val="0018263C"/>
    <w:rsid w:val="00182C47"/>
    <w:rsid w:val="00183790"/>
    <w:rsid w:val="001840C3"/>
    <w:rsid w:val="00185235"/>
    <w:rsid w:val="0018595E"/>
    <w:rsid w:val="00185B33"/>
    <w:rsid w:val="00186023"/>
    <w:rsid w:val="00186832"/>
    <w:rsid w:val="00187194"/>
    <w:rsid w:val="0018719D"/>
    <w:rsid w:val="001875A4"/>
    <w:rsid w:val="00187A80"/>
    <w:rsid w:val="00187F8C"/>
    <w:rsid w:val="00190228"/>
    <w:rsid w:val="00190554"/>
    <w:rsid w:val="001908EF"/>
    <w:rsid w:val="001912DF"/>
    <w:rsid w:val="00191527"/>
    <w:rsid w:val="001918C1"/>
    <w:rsid w:val="00192137"/>
    <w:rsid w:val="001925B9"/>
    <w:rsid w:val="0019271B"/>
    <w:rsid w:val="00193428"/>
    <w:rsid w:val="001937B5"/>
    <w:rsid w:val="001947A7"/>
    <w:rsid w:val="001954E8"/>
    <w:rsid w:val="00195FE4"/>
    <w:rsid w:val="0019625B"/>
    <w:rsid w:val="0019740B"/>
    <w:rsid w:val="00197AAA"/>
    <w:rsid w:val="001A1353"/>
    <w:rsid w:val="001A15F7"/>
    <w:rsid w:val="001A29AC"/>
    <w:rsid w:val="001A2F1B"/>
    <w:rsid w:val="001A348E"/>
    <w:rsid w:val="001A3B1C"/>
    <w:rsid w:val="001A3C15"/>
    <w:rsid w:val="001A3E1B"/>
    <w:rsid w:val="001A43C4"/>
    <w:rsid w:val="001A5037"/>
    <w:rsid w:val="001A514C"/>
    <w:rsid w:val="001A55E2"/>
    <w:rsid w:val="001A6521"/>
    <w:rsid w:val="001A74C7"/>
    <w:rsid w:val="001A78AB"/>
    <w:rsid w:val="001A7BDE"/>
    <w:rsid w:val="001B0006"/>
    <w:rsid w:val="001B0040"/>
    <w:rsid w:val="001B074B"/>
    <w:rsid w:val="001B0F7A"/>
    <w:rsid w:val="001B18C0"/>
    <w:rsid w:val="001B1D65"/>
    <w:rsid w:val="001B1D80"/>
    <w:rsid w:val="001B2014"/>
    <w:rsid w:val="001B2D76"/>
    <w:rsid w:val="001B2FE7"/>
    <w:rsid w:val="001B32BE"/>
    <w:rsid w:val="001B3D30"/>
    <w:rsid w:val="001B3DD7"/>
    <w:rsid w:val="001B3E06"/>
    <w:rsid w:val="001B4FB3"/>
    <w:rsid w:val="001B52B6"/>
    <w:rsid w:val="001B5441"/>
    <w:rsid w:val="001B57DE"/>
    <w:rsid w:val="001B581C"/>
    <w:rsid w:val="001B5B53"/>
    <w:rsid w:val="001B6F6C"/>
    <w:rsid w:val="001B7277"/>
    <w:rsid w:val="001C069F"/>
    <w:rsid w:val="001C1267"/>
    <w:rsid w:val="001C1329"/>
    <w:rsid w:val="001C1669"/>
    <w:rsid w:val="001C1CDA"/>
    <w:rsid w:val="001C2293"/>
    <w:rsid w:val="001C22A1"/>
    <w:rsid w:val="001C25C8"/>
    <w:rsid w:val="001C2D4C"/>
    <w:rsid w:val="001C302E"/>
    <w:rsid w:val="001C33D0"/>
    <w:rsid w:val="001C3C11"/>
    <w:rsid w:val="001C42AE"/>
    <w:rsid w:val="001C448B"/>
    <w:rsid w:val="001C4565"/>
    <w:rsid w:val="001C4CFA"/>
    <w:rsid w:val="001C4FF0"/>
    <w:rsid w:val="001C5869"/>
    <w:rsid w:val="001C667E"/>
    <w:rsid w:val="001C6A68"/>
    <w:rsid w:val="001C6C4B"/>
    <w:rsid w:val="001D1025"/>
    <w:rsid w:val="001D1EC1"/>
    <w:rsid w:val="001D2BCA"/>
    <w:rsid w:val="001D36BA"/>
    <w:rsid w:val="001D4BDA"/>
    <w:rsid w:val="001D541C"/>
    <w:rsid w:val="001D5544"/>
    <w:rsid w:val="001D567A"/>
    <w:rsid w:val="001D6BE9"/>
    <w:rsid w:val="001D6C83"/>
    <w:rsid w:val="001E00C1"/>
    <w:rsid w:val="001E0166"/>
    <w:rsid w:val="001E036E"/>
    <w:rsid w:val="001E0A57"/>
    <w:rsid w:val="001E2233"/>
    <w:rsid w:val="001E2C32"/>
    <w:rsid w:val="001E2D15"/>
    <w:rsid w:val="001E3257"/>
    <w:rsid w:val="001E32D0"/>
    <w:rsid w:val="001E38C0"/>
    <w:rsid w:val="001E3EE7"/>
    <w:rsid w:val="001E4841"/>
    <w:rsid w:val="001E48C1"/>
    <w:rsid w:val="001E4BDD"/>
    <w:rsid w:val="001E4F6A"/>
    <w:rsid w:val="001E5A45"/>
    <w:rsid w:val="001E5EED"/>
    <w:rsid w:val="001E6312"/>
    <w:rsid w:val="001E6EDB"/>
    <w:rsid w:val="001E7310"/>
    <w:rsid w:val="001E7351"/>
    <w:rsid w:val="001F0773"/>
    <w:rsid w:val="001F0A86"/>
    <w:rsid w:val="001F0DC4"/>
    <w:rsid w:val="001F0F45"/>
    <w:rsid w:val="001F12F7"/>
    <w:rsid w:val="001F1EF3"/>
    <w:rsid w:val="001F1F06"/>
    <w:rsid w:val="001F2451"/>
    <w:rsid w:val="001F3011"/>
    <w:rsid w:val="001F3028"/>
    <w:rsid w:val="001F3493"/>
    <w:rsid w:val="001F4062"/>
    <w:rsid w:val="001F48C8"/>
    <w:rsid w:val="001F4E57"/>
    <w:rsid w:val="001F528C"/>
    <w:rsid w:val="001F537F"/>
    <w:rsid w:val="001F55CC"/>
    <w:rsid w:val="001F5B2A"/>
    <w:rsid w:val="001F5EFD"/>
    <w:rsid w:val="001F62B6"/>
    <w:rsid w:val="001F62EE"/>
    <w:rsid w:val="001F6541"/>
    <w:rsid w:val="001F6C16"/>
    <w:rsid w:val="0020007E"/>
    <w:rsid w:val="00200575"/>
    <w:rsid w:val="0020069E"/>
    <w:rsid w:val="00200D17"/>
    <w:rsid w:val="00203079"/>
    <w:rsid w:val="002030C3"/>
    <w:rsid w:val="00203E74"/>
    <w:rsid w:val="00205325"/>
    <w:rsid w:val="002053F7"/>
    <w:rsid w:val="00206ACD"/>
    <w:rsid w:val="00206FCC"/>
    <w:rsid w:val="002076CE"/>
    <w:rsid w:val="00207C60"/>
    <w:rsid w:val="00207F62"/>
    <w:rsid w:val="00210FED"/>
    <w:rsid w:val="00211017"/>
    <w:rsid w:val="002121EB"/>
    <w:rsid w:val="0021346D"/>
    <w:rsid w:val="0021365F"/>
    <w:rsid w:val="00214C41"/>
    <w:rsid w:val="00215A78"/>
    <w:rsid w:val="00215BEF"/>
    <w:rsid w:val="00216631"/>
    <w:rsid w:val="002175DE"/>
    <w:rsid w:val="002206E7"/>
    <w:rsid w:val="00221097"/>
    <w:rsid w:val="002215C8"/>
    <w:rsid w:val="002217CD"/>
    <w:rsid w:val="00221D5A"/>
    <w:rsid w:val="00222D5C"/>
    <w:rsid w:val="002233D2"/>
    <w:rsid w:val="00224049"/>
    <w:rsid w:val="002241DF"/>
    <w:rsid w:val="002249E0"/>
    <w:rsid w:val="00224B01"/>
    <w:rsid w:val="0022534B"/>
    <w:rsid w:val="00225B07"/>
    <w:rsid w:val="00225C97"/>
    <w:rsid w:val="002268D5"/>
    <w:rsid w:val="00227342"/>
    <w:rsid w:val="0022749C"/>
    <w:rsid w:val="00227791"/>
    <w:rsid w:val="00227CCA"/>
    <w:rsid w:val="00230142"/>
    <w:rsid w:val="00230984"/>
    <w:rsid w:val="0023098D"/>
    <w:rsid w:val="00230AA4"/>
    <w:rsid w:val="00230EE0"/>
    <w:rsid w:val="00230F59"/>
    <w:rsid w:val="002310C8"/>
    <w:rsid w:val="0023173D"/>
    <w:rsid w:val="00231F03"/>
    <w:rsid w:val="00232093"/>
    <w:rsid w:val="0023307B"/>
    <w:rsid w:val="00233534"/>
    <w:rsid w:val="00233C5B"/>
    <w:rsid w:val="002342B9"/>
    <w:rsid w:val="00234F99"/>
    <w:rsid w:val="00235283"/>
    <w:rsid w:val="0023615D"/>
    <w:rsid w:val="00236809"/>
    <w:rsid w:val="0023745D"/>
    <w:rsid w:val="0023784D"/>
    <w:rsid w:val="00240F54"/>
    <w:rsid w:val="0024162F"/>
    <w:rsid w:val="00241849"/>
    <w:rsid w:val="00241C66"/>
    <w:rsid w:val="00242830"/>
    <w:rsid w:val="00242985"/>
    <w:rsid w:val="00243344"/>
    <w:rsid w:val="0024346F"/>
    <w:rsid w:val="00243FCE"/>
    <w:rsid w:val="0024449B"/>
    <w:rsid w:val="0024598B"/>
    <w:rsid w:val="00245F00"/>
    <w:rsid w:val="0024603A"/>
    <w:rsid w:val="00246785"/>
    <w:rsid w:val="00246E03"/>
    <w:rsid w:val="0024736F"/>
    <w:rsid w:val="00247512"/>
    <w:rsid w:val="002476EE"/>
    <w:rsid w:val="002476F5"/>
    <w:rsid w:val="002503ED"/>
    <w:rsid w:val="002509B5"/>
    <w:rsid w:val="00250A53"/>
    <w:rsid w:val="002512F0"/>
    <w:rsid w:val="00252436"/>
    <w:rsid w:val="00252D8D"/>
    <w:rsid w:val="0025399C"/>
    <w:rsid w:val="00253DB7"/>
    <w:rsid w:val="00253F93"/>
    <w:rsid w:val="0025479A"/>
    <w:rsid w:val="0025497C"/>
    <w:rsid w:val="002550D1"/>
    <w:rsid w:val="00255372"/>
    <w:rsid w:val="002554E3"/>
    <w:rsid w:val="00255EE9"/>
    <w:rsid w:val="00256AEE"/>
    <w:rsid w:val="00256B8A"/>
    <w:rsid w:val="00256E90"/>
    <w:rsid w:val="00257184"/>
    <w:rsid w:val="0025756C"/>
    <w:rsid w:val="00257DB8"/>
    <w:rsid w:val="00260490"/>
    <w:rsid w:val="0026163F"/>
    <w:rsid w:val="00261E25"/>
    <w:rsid w:val="00261EA2"/>
    <w:rsid w:val="00261F22"/>
    <w:rsid w:val="00261FAA"/>
    <w:rsid w:val="00262221"/>
    <w:rsid w:val="0026223B"/>
    <w:rsid w:val="0026270F"/>
    <w:rsid w:val="0026348F"/>
    <w:rsid w:val="002636C6"/>
    <w:rsid w:val="00263B62"/>
    <w:rsid w:val="00263F39"/>
    <w:rsid w:val="002648CD"/>
    <w:rsid w:val="00265E79"/>
    <w:rsid w:val="002660F5"/>
    <w:rsid w:val="00266A69"/>
    <w:rsid w:val="00267464"/>
    <w:rsid w:val="002675DA"/>
    <w:rsid w:val="002700F2"/>
    <w:rsid w:val="00271410"/>
    <w:rsid w:val="00271457"/>
    <w:rsid w:val="0027180A"/>
    <w:rsid w:val="0027238C"/>
    <w:rsid w:val="00273CE2"/>
    <w:rsid w:val="00273E8B"/>
    <w:rsid w:val="002749C6"/>
    <w:rsid w:val="00274C3D"/>
    <w:rsid w:val="00274DF3"/>
    <w:rsid w:val="00275023"/>
    <w:rsid w:val="00276631"/>
    <w:rsid w:val="00276B2D"/>
    <w:rsid w:val="00277320"/>
    <w:rsid w:val="00277410"/>
    <w:rsid w:val="00277580"/>
    <w:rsid w:val="00277670"/>
    <w:rsid w:val="00277803"/>
    <w:rsid w:val="002778D1"/>
    <w:rsid w:val="00277DB4"/>
    <w:rsid w:val="00277FA1"/>
    <w:rsid w:val="002805CD"/>
    <w:rsid w:val="0028091B"/>
    <w:rsid w:val="00280EBF"/>
    <w:rsid w:val="00281347"/>
    <w:rsid w:val="00281791"/>
    <w:rsid w:val="00281A0A"/>
    <w:rsid w:val="00281F96"/>
    <w:rsid w:val="002820EC"/>
    <w:rsid w:val="00282AC5"/>
    <w:rsid w:val="002830C3"/>
    <w:rsid w:val="00285525"/>
    <w:rsid w:val="00285895"/>
    <w:rsid w:val="00285D6D"/>
    <w:rsid w:val="00286A7B"/>
    <w:rsid w:val="00286AF3"/>
    <w:rsid w:val="00286BE2"/>
    <w:rsid w:val="002907A2"/>
    <w:rsid w:val="00290D97"/>
    <w:rsid w:val="00291208"/>
    <w:rsid w:val="002919D6"/>
    <w:rsid w:val="002923AC"/>
    <w:rsid w:val="002928EC"/>
    <w:rsid w:val="002946FF"/>
    <w:rsid w:val="00295288"/>
    <w:rsid w:val="00295B17"/>
    <w:rsid w:val="00295B94"/>
    <w:rsid w:val="00295D5C"/>
    <w:rsid w:val="00295F2B"/>
    <w:rsid w:val="00295FD7"/>
    <w:rsid w:val="0029672B"/>
    <w:rsid w:val="002976A8"/>
    <w:rsid w:val="00297F29"/>
    <w:rsid w:val="002A048B"/>
    <w:rsid w:val="002A074B"/>
    <w:rsid w:val="002A074D"/>
    <w:rsid w:val="002A0DF1"/>
    <w:rsid w:val="002A1837"/>
    <w:rsid w:val="002A1D43"/>
    <w:rsid w:val="002A21E6"/>
    <w:rsid w:val="002A2511"/>
    <w:rsid w:val="002A3216"/>
    <w:rsid w:val="002A3368"/>
    <w:rsid w:val="002A34C5"/>
    <w:rsid w:val="002A376A"/>
    <w:rsid w:val="002A3F26"/>
    <w:rsid w:val="002A4252"/>
    <w:rsid w:val="002A43F1"/>
    <w:rsid w:val="002A451A"/>
    <w:rsid w:val="002A497A"/>
    <w:rsid w:val="002A4A31"/>
    <w:rsid w:val="002A4C69"/>
    <w:rsid w:val="002A543D"/>
    <w:rsid w:val="002A62F0"/>
    <w:rsid w:val="002A6571"/>
    <w:rsid w:val="002B0106"/>
    <w:rsid w:val="002B1388"/>
    <w:rsid w:val="002B17D1"/>
    <w:rsid w:val="002B1AD6"/>
    <w:rsid w:val="002B1CD7"/>
    <w:rsid w:val="002B2324"/>
    <w:rsid w:val="002B2606"/>
    <w:rsid w:val="002B2814"/>
    <w:rsid w:val="002B3178"/>
    <w:rsid w:val="002B3332"/>
    <w:rsid w:val="002B33A8"/>
    <w:rsid w:val="002B3C54"/>
    <w:rsid w:val="002B5284"/>
    <w:rsid w:val="002B571A"/>
    <w:rsid w:val="002B57AA"/>
    <w:rsid w:val="002B5D3A"/>
    <w:rsid w:val="002B6057"/>
    <w:rsid w:val="002B6B84"/>
    <w:rsid w:val="002B72ED"/>
    <w:rsid w:val="002B73EF"/>
    <w:rsid w:val="002B7A08"/>
    <w:rsid w:val="002B7BBA"/>
    <w:rsid w:val="002B7E07"/>
    <w:rsid w:val="002C0229"/>
    <w:rsid w:val="002C0F83"/>
    <w:rsid w:val="002C1767"/>
    <w:rsid w:val="002C1DD6"/>
    <w:rsid w:val="002C21A3"/>
    <w:rsid w:val="002C2B8A"/>
    <w:rsid w:val="002C2BB5"/>
    <w:rsid w:val="002C2BFA"/>
    <w:rsid w:val="002C427D"/>
    <w:rsid w:val="002C4EC6"/>
    <w:rsid w:val="002C50FB"/>
    <w:rsid w:val="002C5640"/>
    <w:rsid w:val="002C59CE"/>
    <w:rsid w:val="002C5B31"/>
    <w:rsid w:val="002C5FA5"/>
    <w:rsid w:val="002C679B"/>
    <w:rsid w:val="002C6C2F"/>
    <w:rsid w:val="002C70FF"/>
    <w:rsid w:val="002D0D19"/>
    <w:rsid w:val="002D1457"/>
    <w:rsid w:val="002D14CC"/>
    <w:rsid w:val="002D1652"/>
    <w:rsid w:val="002D2E0F"/>
    <w:rsid w:val="002D3343"/>
    <w:rsid w:val="002D36D1"/>
    <w:rsid w:val="002D36DE"/>
    <w:rsid w:val="002D3DAE"/>
    <w:rsid w:val="002D439B"/>
    <w:rsid w:val="002D4B60"/>
    <w:rsid w:val="002D6029"/>
    <w:rsid w:val="002D78AB"/>
    <w:rsid w:val="002E00D5"/>
    <w:rsid w:val="002E0390"/>
    <w:rsid w:val="002E07F3"/>
    <w:rsid w:val="002E0F05"/>
    <w:rsid w:val="002E0F42"/>
    <w:rsid w:val="002E10E1"/>
    <w:rsid w:val="002E200C"/>
    <w:rsid w:val="002E20A5"/>
    <w:rsid w:val="002E2931"/>
    <w:rsid w:val="002E2F65"/>
    <w:rsid w:val="002E3367"/>
    <w:rsid w:val="002E34E9"/>
    <w:rsid w:val="002E41C6"/>
    <w:rsid w:val="002E41E3"/>
    <w:rsid w:val="002E43A1"/>
    <w:rsid w:val="002E4455"/>
    <w:rsid w:val="002E44A9"/>
    <w:rsid w:val="002E453A"/>
    <w:rsid w:val="002E56EA"/>
    <w:rsid w:val="002E59AE"/>
    <w:rsid w:val="002E60AF"/>
    <w:rsid w:val="002E6733"/>
    <w:rsid w:val="002E69EC"/>
    <w:rsid w:val="002E7A8A"/>
    <w:rsid w:val="002F0C5F"/>
    <w:rsid w:val="002F27E8"/>
    <w:rsid w:val="002F39EC"/>
    <w:rsid w:val="002F3A27"/>
    <w:rsid w:val="002F4DDB"/>
    <w:rsid w:val="002F506E"/>
    <w:rsid w:val="002F53BE"/>
    <w:rsid w:val="002F573F"/>
    <w:rsid w:val="002F5EE7"/>
    <w:rsid w:val="002F63A9"/>
    <w:rsid w:val="002F7024"/>
    <w:rsid w:val="002F713C"/>
    <w:rsid w:val="002F761C"/>
    <w:rsid w:val="002F7674"/>
    <w:rsid w:val="002F79B2"/>
    <w:rsid w:val="003006B8"/>
    <w:rsid w:val="00300E95"/>
    <w:rsid w:val="00302F3B"/>
    <w:rsid w:val="003034D2"/>
    <w:rsid w:val="0030355C"/>
    <w:rsid w:val="0030356D"/>
    <w:rsid w:val="0030357D"/>
    <w:rsid w:val="003035A0"/>
    <w:rsid w:val="00303C38"/>
    <w:rsid w:val="00304585"/>
    <w:rsid w:val="00304F4E"/>
    <w:rsid w:val="00305A7C"/>
    <w:rsid w:val="00305EF5"/>
    <w:rsid w:val="00305FCE"/>
    <w:rsid w:val="00306AEF"/>
    <w:rsid w:val="00307CC8"/>
    <w:rsid w:val="00307E63"/>
    <w:rsid w:val="0031112A"/>
    <w:rsid w:val="00312418"/>
    <w:rsid w:val="0031248D"/>
    <w:rsid w:val="003138DE"/>
    <w:rsid w:val="0031397B"/>
    <w:rsid w:val="00313ABC"/>
    <w:rsid w:val="00313CB0"/>
    <w:rsid w:val="00314C8D"/>
    <w:rsid w:val="00315309"/>
    <w:rsid w:val="003155E2"/>
    <w:rsid w:val="0031658E"/>
    <w:rsid w:val="003166D6"/>
    <w:rsid w:val="00316EC6"/>
    <w:rsid w:val="0032028E"/>
    <w:rsid w:val="00320838"/>
    <w:rsid w:val="003212E3"/>
    <w:rsid w:val="0032177E"/>
    <w:rsid w:val="00321A9E"/>
    <w:rsid w:val="0032289D"/>
    <w:rsid w:val="00322A27"/>
    <w:rsid w:val="00322CD2"/>
    <w:rsid w:val="003236AA"/>
    <w:rsid w:val="00323953"/>
    <w:rsid w:val="00324668"/>
    <w:rsid w:val="003255AB"/>
    <w:rsid w:val="00325B3D"/>
    <w:rsid w:val="003263CB"/>
    <w:rsid w:val="00326BCA"/>
    <w:rsid w:val="00327883"/>
    <w:rsid w:val="00327C5C"/>
    <w:rsid w:val="003303EC"/>
    <w:rsid w:val="00330507"/>
    <w:rsid w:val="00330BCC"/>
    <w:rsid w:val="00332BC9"/>
    <w:rsid w:val="00332E1F"/>
    <w:rsid w:val="0033331F"/>
    <w:rsid w:val="003335A1"/>
    <w:rsid w:val="0033397A"/>
    <w:rsid w:val="0033519E"/>
    <w:rsid w:val="00335AE9"/>
    <w:rsid w:val="003362D1"/>
    <w:rsid w:val="003369F3"/>
    <w:rsid w:val="00337516"/>
    <w:rsid w:val="003379C7"/>
    <w:rsid w:val="0034029C"/>
    <w:rsid w:val="00340CC0"/>
    <w:rsid w:val="003410F0"/>
    <w:rsid w:val="003411E2"/>
    <w:rsid w:val="00342C6E"/>
    <w:rsid w:val="003432E5"/>
    <w:rsid w:val="003434E6"/>
    <w:rsid w:val="003435CC"/>
    <w:rsid w:val="003444CB"/>
    <w:rsid w:val="003446F9"/>
    <w:rsid w:val="0034486B"/>
    <w:rsid w:val="00345442"/>
    <w:rsid w:val="00346406"/>
    <w:rsid w:val="00346FA2"/>
    <w:rsid w:val="00350A1F"/>
    <w:rsid w:val="00350D80"/>
    <w:rsid w:val="00351760"/>
    <w:rsid w:val="00351F42"/>
    <w:rsid w:val="0035259F"/>
    <w:rsid w:val="003526F0"/>
    <w:rsid w:val="0035371D"/>
    <w:rsid w:val="0035458E"/>
    <w:rsid w:val="00354DBD"/>
    <w:rsid w:val="003550FA"/>
    <w:rsid w:val="00355154"/>
    <w:rsid w:val="0035530A"/>
    <w:rsid w:val="0035585E"/>
    <w:rsid w:val="00355C08"/>
    <w:rsid w:val="00355D05"/>
    <w:rsid w:val="003566A5"/>
    <w:rsid w:val="003571A1"/>
    <w:rsid w:val="00357632"/>
    <w:rsid w:val="00357811"/>
    <w:rsid w:val="003604C4"/>
    <w:rsid w:val="003606A0"/>
    <w:rsid w:val="00360741"/>
    <w:rsid w:val="003609C9"/>
    <w:rsid w:val="00360ABF"/>
    <w:rsid w:val="00360B67"/>
    <w:rsid w:val="00362467"/>
    <w:rsid w:val="00362474"/>
    <w:rsid w:val="0036369B"/>
    <w:rsid w:val="00364B8F"/>
    <w:rsid w:val="00364EBA"/>
    <w:rsid w:val="00364F0F"/>
    <w:rsid w:val="00366F96"/>
    <w:rsid w:val="00367D4A"/>
    <w:rsid w:val="0037078E"/>
    <w:rsid w:val="003709F8"/>
    <w:rsid w:val="00370F10"/>
    <w:rsid w:val="00370F74"/>
    <w:rsid w:val="003714E4"/>
    <w:rsid w:val="00371849"/>
    <w:rsid w:val="00372B86"/>
    <w:rsid w:val="00372C31"/>
    <w:rsid w:val="00372CE7"/>
    <w:rsid w:val="003734F3"/>
    <w:rsid w:val="00373BFE"/>
    <w:rsid w:val="00373FFB"/>
    <w:rsid w:val="00375C16"/>
    <w:rsid w:val="003763D0"/>
    <w:rsid w:val="003767F3"/>
    <w:rsid w:val="00376A2C"/>
    <w:rsid w:val="003772FD"/>
    <w:rsid w:val="003806C9"/>
    <w:rsid w:val="00380837"/>
    <w:rsid w:val="00380B6B"/>
    <w:rsid w:val="00380CEF"/>
    <w:rsid w:val="00380E0A"/>
    <w:rsid w:val="003817DC"/>
    <w:rsid w:val="00381845"/>
    <w:rsid w:val="00381F45"/>
    <w:rsid w:val="00382298"/>
    <w:rsid w:val="00382D9C"/>
    <w:rsid w:val="00384437"/>
    <w:rsid w:val="00385050"/>
    <w:rsid w:val="003850DB"/>
    <w:rsid w:val="00385F64"/>
    <w:rsid w:val="0038627A"/>
    <w:rsid w:val="0038679B"/>
    <w:rsid w:val="003877EB"/>
    <w:rsid w:val="00390315"/>
    <w:rsid w:val="003903B4"/>
    <w:rsid w:val="00390B54"/>
    <w:rsid w:val="0039200F"/>
    <w:rsid w:val="0039226C"/>
    <w:rsid w:val="0039241A"/>
    <w:rsid w:val="003927E9"/>
    <w:rsid w:val="003927EB"/>
    <w:rsid w:val="00392FD1"/>
    <w:rsid w:val="003932D9"/>
    <w:rsid w:val="0039444C"/>
    <w:rsid w:val="003945D2"/>
    <w:rsid w:val="0039476B"/>
    <w:rsid w:val="0039489D"/>
    <w:rsid w:val="00394941"/>
    <w:rsid w:val="00394A9D"/>
    <w:rsid w:val="003954ED"/>
    <w:rsid w:val="0039564F"/>
    <w:rsid w:val="003958B7"/>
    <w:rsid w:val="003960A0"/>
    <w:rsid w:val="003961AE"/>
    <w:rsid w:val="00396F65"/>
    <w:rsid w:val="00397B72"/>
    <w:rsid w:val="003A097D"/>
    <w:rsid w:val="003A0FA5"/>
    <w:rsid w:val="003A12F3"/>
    <w:rsid w:val="003A15D8"/>
    <w:rsid w:val="003A1995"/>
    <w:rsid w:val="003A19FF"/>
    <w:rsid w:val="003A215E"/>
    <w:rsid w:val="003A257A"/>
    <w:rsid w:val="003A3890"/>
    <w:rsid w:val="003A39A3"/>
    <w:rsid w:val="003A3DCC"/>
    <w:rsid w:val="003A44CD"/>
    <w:rsid w:val="003A48F4"/>
    <w:rsid w:val="003A4C85"/>
    <w:rsid w:val="003A578B"/>
    <w:rsid w:val="003A7762"/>
    <w:rsid w:val="003A789C"/>
    <w:rsid w:val="003A78F4"/>
    <w:rsid w:val="003B0568"/>
    <w:rsid w:val="003B09F0"/>
    <w:rsid w:val="003B0AF0"/>
    <w:rsid w:val="003B139A"/>
    <w:rsid w:val="003B15BA"/>
    <w:rsid w:val="003B16E3"/>
    <w:rsid w:val="003B1846"/>
    <w:rsid w:val="003B185F"/>
    <w:rsid w:val="003B1CF0"/>
    <w:rsid w:val="003B2256"/>
    <w:rsid w:val="003B2332"/>
    <w:rsid w:val="003B2A23"/>
    <w:rsid w:val="003B3088"/>
    <w:rsid w:val="003B316C"/>
    <w:rsid w:val="003B3E0F"/>
    <w:rsid w:val="003B3FE7"/>
    <w:rsid w:val="003B4430"/>
    <w:rsid w:val="003B45C0"/>
    <w:rsid w:val="003B4969"/>
    <w:rsid w:val="003B4A9E"/>
    <w:rsid w:val="003B4D40"/>
    <w:rsid w:val="003B531D"/>
    <w:rsid w:val="003B59C2"/>
    <w:rsid w:val="003B6834"/>
    <w:rsid w:val="003B74AA"/>
    <w:rsid w:val="003B75CB"/>
    <w:rsid w:val="003B779C"/>
    <w:rsid w:val="003B7DBF"/>
    <w:rsid w:val="003C0843"/>
    <w:rsid w:val="003C10ED"/>
    <w:rsid w:val="003C12D8"/>
    <w:rsid w:val="003C1377"/>
    <w:rsid w:val="003C2DFC"/>
    <w:rsid w:val="003C2E0E"/>
    <w:rsid w:val="003C2EDC"/>
    <w:rsid w:val="003C2FDE"/>
    <w:rsid w:val="003C4AA8"/>
    <w:rsid w:val="003C4C69"/>
    <w:rsid w:val="003C4EED"/>
    <w:rsid w:val="003C5875"/>
    <w:rsid w:val="003C5C04"/>
    <w:rsid w:val="003C614E"/>
    <w:rsid w:val="003C6620"/>
    <w:rsid w:val="003C6828"/>
    <w:rsid w:val="003C6EA9"/>
    <w:rsid w:val="003C767C"/>
    <w:rsid w:val="003C7CE3"/>
    <w:rsid w:val="003C7FFA"/>
    <w:rsid w:val="003D0549"/>
    <w:rsid w:val="003D0764"/>
    <w:rsid w:val="003D0961"/>
    <w:rsid w:val="003D09D6"/>
    <w:rsid w:val="003D1783"/>
    <w:rsid w:val="003D19F0"/>
    <w:rsid w:val="003D20E7"/>
    <w:rsid w:val="003D2218"/>
    <w:rsid w:val="003D222C"/>
    <w:rsid w:val="003D2647"/>
    <w:rsid w:val="003D2AD8"/>
    <w:rsid w:val="003D3958"/>
    <w:rsid w:val="003D4C6D"/>
    <w:rsid w:val="003D4C99"/>
    <w:rsid w:val="003D54A8"/>
    <w:rsid w:val="003D5F33"/>
    <w:rsid w:val="003D6A3E"/>
    <w:rsid w:val="003D6E31"/>
    <w:rsid w:val="003D7DC8"/>
    <w:rsid w:val="003E07E0"/>
    <w:rsid w:val="003E0E72"/>
    <w:rsid w:val="003E1319"/>
    <w:rsid w:val="003E2BC4"/>
    <w:rsid w:val="003E33DB"/>
    <w:rsid w:val="003E3791"/>
    <w:rsid w:val="003E3C43"/>
    <w:rsid w:val="003E4328"/>
    <w:rsid w:val="003E4595"/>
    <w:rsid w:val="003E533A"/>
    <w:rsid w:val="003E5C74"/>
    <w:rsid w:val="003E5D15"/>
    <w:rsid w:val="003E6110"/>
    <w:rsid w:val="003E671A"/>
    <w:rsid w:val="003E6B2F"/>
    <w:rsid w:val="003E6B55"/>
    <w:rsid w:val="003F02A1"/>
    <w:rsid w:val="003F0BC9"/>
    <w:rsid w:val="003F0C21"/>
    <w:rsid w:val="003F0CA7"/>
    <w:rsid w:val="003F0D2A"/>
    <w:rsid w:val="003F0E97"/>
    <w:rsid w:val="003F0EBA"/>
    <w:rsid w:val="003F166F"/>
    <w:rsid w:val="003F1771"/>
    <w:rsid w:val="003F22F8"/>
    <w:rsid w:val="003F2581"/>
    <w:rsid w:val="003F264A"/>
    <w:rsid w:val="003F2E87"/>
    <w:rsid w:val="003F3427"/>
    <w:rsid w:val="003F37FE"/>
    <w:rsid w:val="003F41BD"/>
    <w:rsid w:val="003F4278"/>
    <w:rsid w:val="003F45DA"/>
    <w:rsid w:val="003F4877"/>
    <w:rsid w:val="003F4A30"/>
    <w:rsid w:val="003F5D71"/>
    <w:rsid w:val="003F64F0"/>
    <w:rsid w:val="003F6EF2"/>
    <w:rsid w:val="003F77A7"/>
    <w:rsid w:val="003F780A"/>
    <w:rsid w:val="003F7F1B"/>
    <w:rsid w:val="00400248"/>
    <w:rsid w:val="004003EA"/>
    <w:rsid w:val="004005D0"/>
    <w:rsid w:val="00400F79"/>
    <w:rsid w:val="00401249"/>
    <w:rsid w:val="00401433"/>
    <w:rsid w:val="004018AE"/>
    <w:rsid w:val="00401EC6"/>
    <w:rsid w:val="00402B1B"/>
    <w:rsid w:val="00402D9C"/>
    <w:rsid w:val="0040311E"/>
    <w:rsid w:val="004034D4"/>
    <w:rsid w:val="00403B42"/>
    <w:rsid w:val="004053A3"/>
    <w:rsid w:val="00405EFE"/>
    <w:rsid w:val="004066F1"/>
    <w:rsid w:val="004068DD"/>
    <w:rsid w:val="00406E72"/>
    <w:rsid w:val="00407280"/>
    <w:rsid w:val="004072B1"/>
    <w:rsid w:val="004073A1"/>
    <w:rsid w:val="00407F27"/>
    <w:rsid w:val="00407FEF"/>
    <w:rsid w:val="00410798"/>
    <w:rsid w:val="00411CD3"/>
    <w:rsid w:val="00412603"/>
    <w:rsid w:val="00412854"/>
    <w:rsid w:val="00412B2C"/>
    <w:rsid w:val="00412EB5"/>
    <w:rsid w:val="00412FB3"/>
    <w:rsid w:val="00413601"/>
    <w:rsid w:val="00413D49"/>
    <w:rsid w:val="004148D4"/>
    <w:rsid w:val="00415BB4"/>
    <w:rsid w:val="00416B46"/>
    <w:rsid w:val="00416C1A"/>
    <w:rsid w:val="00417421"/>
    <w:rsid w:val="00417792"/>
    <w:rsid w:val="004177BB"/>
    <w:rsid w:val="00421061"/>
    <w:rsid w:val="00421790"/>
    <w:rsid w:val="004218C2"/>
    <w:rsid w:val="00421D77"/>
    <w:rsid w:val="0042253F"/>
    <w:rsid w:val="004229C7"/>
    <w:rsid w:val="00422BDD"/>
    <w:rsid w:val="0042332A"/>
    <w:rsid w:val="004233A0"/>
    <w:rsid w:val="0042352E"/>
    <w:rsid w:val="004236AD"/>
    <w:rsid w:val="00423E40"/>
    <w:rsid w:val="004247F0"/>
    <w:rsid w:val="00424BBC"/>
    <w:rsid w:val="00425373"/>
    <w:rsid w:val="004258EA"/>
    <w:rsid w:val="00425DF9"/>
    <w:rsid w:val="00425F64"/>
    <w:rsid w:val="0042621B"/>
    <w:rsid w:val="00427C3E"/>
    <w:rsid w:val="00431356"/>
    <w:rsid w:val="00431415"/>
    <w:rsid w:val="004323D7"/>
    <w:rsid w:val="00432B9B"/>
    <w:rsid w:val="00432E0B"/>
    <w:rsid w:val="004333EF"/>
    <w:rsid w:val="004338E0"/>
    <w:rsid w:val="0043507B"/>
    <w:rsid w:val="00435DBD"/>
    <w:rsid w:val="00436962"/>
    <w:rsid w:val="00436E89"/>
    <w:rsid w:val="00436EE2"/>
    <w:rsid w:val="00437EC1"/>
    <w:rsid w:val="00440085"/>
    <w:rsid w:val="004402CD"/>
    <w:rsid w:val="004403C0"/>
    <w:rsid w:val="0044151C"/>
    <w:rsid w:val="00441E28"/>
    <w:rsid w:val="0044264B"/>
    <w:rsid w:val="004428A7"/>
    <w:rsid w:val="00442930"/>
    <w:rsid w:val="0044296E"/>
    <w:rsid w:val="00442A7A"/>
    <w:rsid w:val="00442CA7"/>
    <w:rsid w:val="004432B6"/>
    <w:rsid w:val="00443A43"/>
    <w:rsid w:val="00443DB4"/>
    <w:rsid w:val="00443F6C"/>
    <w:rsid w:val="0044412D"/>
    <w:rsid w:val="00444AEE"/>
    <w:rsid w:val="00444EEC"/>
    <w:rsid w:val="00446214"/>
    <w:rsid w:val="0044737D"/>
    <w:rsid w:val="004473C2"/>
    <w:rsid w:val="0044745C"/>
    <w:rsid w:val="00447D3C"/>
    <w:rsid w:val="00447D84"/>
    <w:rsid w:val="00450461"/>
    <w:rsid w:val="00450CBE"/>
    <w:rsid w:val="004510B9"/>
    <w:rsid w:val="00451200"/>
    <w:rsid w:val="004515FA"/>
    <w:rsid w:val="004516F1"/>
    <w:rsid w:val="004519E7"/>
    <w:rsid w:val="00451C66"/>
    <w:rsid w:val="0045246E"/>
    <w:rsid w:val="00452486"/>
    <w:rsid w:val="004529A3"/>
    <w:rsid w:val="00452A82"/>
    <w:rsid w:val="00452B97"/>
    <w:rsid w:val="00453195"/>
    <w:rsid w:val="004536CE"/>
    <w:rsid w:val="00453B6A"/>
    <w:rsid w:val="00453C67"/>
    <w:rsid w:val="00453FC6"/>
    <w:rsid w:val="004540AF"/>
    <w:rsid w:val="004540CF"/>
    <w:rsid w:val="004546E4"/>
    <w:rsid w:val="0045484B"/>
    <w:rsid w:val="00454A5C"/>
    <w:rsid w:val="00454AB3"/>
    <w:rsid w:val="004550A6"/>
    <w:rsid w:val="00455E16"/>
    <w:rsid w:val="00456BC6"/>
    <w:rsid w:val="004572D3"/>
    <w:rsid w:val="00457443"/>
    <w:rsid w:val="00457A0C"/>
    <w:rsid w:val="004609C1"/>
    <w:rsid w:val="00460A5C"/>
    <w:rsid w:val="00461B4D"/>
    <w:rsid w:val="00463109"/>
    <w:rsid w:val="004632B3"/>
    <w:rsid w:val="0046342F"/>
    <w:rsid w:val="004637EE"/>
    <w:rsid w:val="0046389B"/>
    <w:rsid w:val="00463CFE"/>
    <w:rsid w:val="00463F8E"/>
    <w:rsid w:val="00463FDA"/>
    <w:rsid w:val="004640C7"/>
    <w:rsid w:val="00464574"/>
    <w:rsid w:val="00464651"/>
    <w:rsid w:val="004647E3"/>
    <w:rsid w:val="0046510B"/>
    <w:rsid w:val="00465998"/>
    <w:rsid w:val="00465B7D"/>
    <w:rsid w:val="004660AB"/>
    <w:rsid w:val="00466A99"/>
    <w:rsid w:val="00466B27"/>
    <w:rsid w:val="00466FB2"/>
    <w:rsid w:val="004672D0"/>
    <w:rsid w:val="00467863"/>
    <w:rsid w:val="00467C5A"/>
    <w:rsid w:val="00470209"/>
    <w:rsid w:val="004708C1"/>
    <w:rsid w:val="00471444"/>
    <w:rsid w:val="00471C4D"/>
    <w:rsid w:val="00471D7F"/>
    <w:rsid w:val="0047200B"/>
    <w:rsid w:val="00472205"/>
    <w:rsid w:val="00473116"/>
    <w:rsid w:val="004736D4"/>
    <w:rsid w:val="004743AC"/>
    <w:rsid w:val="0047454F"/>
    <w:rsid w:val="0047459C"/>
    <w:rsid w:val="00474E73"/>
    <w:rsid w:val="0047515F"/>
    <w:rsid w:val="00475889"/>
    <w:rsid w:val="004758D9"/>
    <w:rsid w:val="00476392"/>
    <w:rsid w:val="0047667B"/>
    <w:rsid w:val="004777A8"/>
    <w:rsid w:val="00477CF2"/>
    <w:rsid w:val="004805E8"/>
    <w:rsid w:val="00480619"/>
    <w:rsid w:val="00480E4C"/>
    <w:rsid w:val="00481625"/>
    <w:rsid w:val="00481B6F"/>
    <w:rsid w:val="00482205"/>
    <w:rsid w:val="00482558"/>
    <w:rsid w:val="00482E1C"/>
    <w:rsid w:val="0048328A"/>
    <w:rsid w:val="00483C59"/>
    <w:rsid w:val="00483D3E"/>
    <w:rsid w:val="004846EC"/>
    <w:rsid w:val="00484CDA"/>
    <w:rsid w:val="004850AB"/>
    <w:rsid w:val="00485B45"/>
    <w:rsid w:val="00485BA8"/>
    <w:rsid w:val="0048612B"/>
    <w:rsid w:val="00486AEB"/>
    <w:rsid w:val="00487692"/>
    <w:rsid w:val="004877D1"/>
    <w:rsid w:val="00487A64"/>
    <w:rsid w:val="00487DD0"/>
    <w:rsid w:val="0049151C"/>
    <w:rsid w:val="00491B10"/>
    <w:rsid w:val="00491CA5"/>
    <w:rsid w:val="00491CFB"/>
    <w:rsid w:val="00491FF8"/>
    <w:rsid w:val="0049257C"/>
    <w:rsid w:val="0049268E"/>
    <w:rsid w:val="00494476"/>
    <w:rsid w:val="0049452C"/>
    <w:rsid w:val="004947DE"/>
    <w:rsid w:val="00494E77"/>
    <w:rsid w:val="00495566"/>
    <w:rsid w:val="00495739"/>
    <w:rsid w:val="00495983"/>
    <w:rsid w:val="0049630B"/>
    <w:rsid w:val="004964B4"/>
    <w:rsid w:val="0049670E"/>
    <w:rsid w:val="00496AFA"/>
    <w:rsid w:val="004975C5"/>
    <w:rsid w:val="00497FD8"/>
    <w:rsid w:val="004A0322"/>
    <w:rsid w:val="004A05DD"/>
    <w:rsid w:val="004A0693"/>
    <w:rsid w:val="004A0B1F"/>
    <w:rsid w:val="004A1405"/>
    <w:rsid w:val="004A16EF"/>
    <w:rsid w:val="004A1E16"/>
    <w:rsid w:val="004A28B7"/>
    <w:rsid w:val="004A378A"/>
    <w:rsid w:val="004A3CF5"/>
    <w:rsid w:val="004A49D6"/>
    <w:rsid w:val="004A4CE6"/>
    <w:rsid w:val="004A5370"/>
    <w:rsid w:val="004A586D"/>
    <w:rsid w:val="004A5A7E"/>
    <w:rsid w:val="004A5AC2"/>
    <w:rsid w:val="004A5C1C"/>
    <w:rsid w:val="004A5C93"/>
    <w:rsid w:val="004A62C6"/>
    <w:rsid w:val="004A63DC"/>
    <w:rsid w:val="004A6551"/>
    <w:rsid w:val="004A6650"/>
    <w:rsid w:val="004A76ED"/>
    <w:rsid w:val="004B00C2"/>
    <w:rsid w:val="004B03D9"/>
    <w:rsid w:val="004B09F9"/>
    <w:rsid w:val="004B1AB0"/>
    <w:rsid w:val="004B1BE7"/>
    <w:rsid w:val="004B1BE8"/>
    <w:rsid w:val="004B1D7A"/>
    <w:rsid w:val="004B220B"/>
    <w:rsid w:val="004B3704"/>
    <w:rsid w:val="004B3B06"/>
    <w:rsid w:val="004B401C"/>
    <w:rsid w:val="004B427F"/>
    <w:rsid w:val="004B57DF"/>
    <w:rsid w:val="004B5A82"/>
    <w:rsid w:val="004B5FD3"/>
    <w:rsid w:val="004B6421"/>
    <w:rsid w:val="004B66CB"/>
    <w:rsid w:val="004B66D0"/>
    <w:rsid w:val="004B6A0C"/>
    <w:rsid w:val="004B6CE2"/>
    <w:rsid w:val="004B7316"/>
    <w:rsid w:val="004B74C8"/>
    <w:rsid w:val="004B7592"/>
    <w:rsid w:val="004B7E42"/>
    <w:rsid w:val="004C03B6"/>
    <w:rsid w:val="004C0B6F"/>
    <w:rsid w:val="004C0DB7"/>
    <w:rsid w:val="004C1D29"/>
    <w:rsid w:val="004C1E7B"/>
    <w:rsid w:val="004C206B"/>
    <w:rsid w:val="004C2806"/>
    <w:rsid w:val="004C2B94"/>
    <w:rsid w:val="004C3352"/>
    <w:rsid w:val="004C3785"/>
    <w:rsid w:val="004C3FE5"/>
    <w:rsid w:val="004C42C9"/>
    <w:rsid w:val="004C4D0D"/>
    <w:rsid w:val="004C5D91"/>
    <w:rsid w:val="004C6745"/>
    <w:rsid w:val="004C7032"/>
    <w:rsid w:val="004C7310"/>
    <w:rsid w:val="004C742B"/>
    <w:rsid w:val="004D0BA1"/>
    <w:rsid w:val="004D1608"/>
    <w:rsid w:val="004D1C33"/>
    <w:rsid w:val="004D21C9"/>
    <w:rsid w:val="004D220B"/>
    <w:rsid w:val="004D2DA0"/>
    <w:rsid w:val="004D30CF"/>
    <w:rsid w:val="004D30DE"/>
    <w:rsid w:val="004D352A"/>
    <w:rsid w:val="004D36F8"/>
    <w:rsid w:val="004D36FF"/>
    <w:rsid w:val="004D4A04"/>
    <w:rsid w:val="004D4B82"/>
    <w:rsid w:val="004D53AF"/>
    <w:rsid w:val="004D7090"/>
    <w:rsid w:val="004D7884"/>
    <w:rsid w:val="004D7B37"/>
    <w:rsid w:val="004D7EFB"/>
    <w:rsid w:val="004E03C0"/>
    <w:rsid w:val="004E084E"/>
    <w:rsid w:val="004E08A0"/>
    <w:rsid w:val="004E152D"/>
    <w:rsid w:val="004E1672"/>
    <w:rsid w:val="004E1911"/>
    <w:rsid w:val="004E26F7"/>
    <w:rsid w:val="004E296A"/>
    <w:rsid w:val="004E2B6F"/>
    <w:rsid w:val="004E2E1F"/>
    <w:rsid w:val="004E2ED5"/>
    <w:rsid w:val="004E3B4B"/>
    <w:rsid w:val="004E3BF6"/>
    <w:rsid w:val="004E3F42"/>
    <w:rsid w:val="004E4511"/>
    <w:rsid w:val="004E46C0"/>
    <w:rsid w:val="004E56C3"/>
    <w:rsid w:val="004E633B"/>
    <w:rsid w:val="004E64D6"/>
    <w:rsid w:val="004E6F34"/>
    <w:rsid w:val="004E7785"/>
    <w:rsid w:val="004E7BCF"/>
    <w:rsid w:val="004E7FDA"/>
    <w:rsid w:val="004F0255"/>
    <w:rsid w:val="004F1860"/>
    <w:rsid w:val="004F219A"/>
    <w:rsid w:val="004F2280"/>
    <w:rsid w:val="004F27F1"/>
    <w:rsid w:val="004F2ADC"/>
    <w:rsid w:val="004F2B0A"/>
    <w:rsid w:val="004F2C57"/>
    <w:rsid w:val="004F2E41"/>
    <w:rsid w:val="004F3111"/>
    <w:rsid w:val="004F3124"/>
    <w:rsid w:val="004F35A9"/>
    <w:rsid w:val="004F3659"/>
    <w:rsid w:val="004F449E"/>
    <w:rsid w:val="004F55F4"/>
    <w:rsid w:val="004F5DD0"/>
    <w:rsid w:val="004F61F6"/>
    <w:rsid w:val="004F6BCF"/>
    <w:rsid w:val="004F6EC0"/>
    <w:rsid w:val="004F710A"/>
    <w:rsid w:val="004F7C96"/>
    <w:rsid w:val="004F7E11"/>
    <w:rsid w:val="005002CA"/>
    <w:rsid w:val="005008F0"/>
    <w:rsid w:val="00500A42"/>
    <w:rsid w:val="00500FDA"/>
    <w:rsid w:val="00501547"/>
    <w:rsid w:val="00501825"/>
    <w:rsid w:val="00501A61"/>
    <w:rsid w:val="00502677"/>
    <w:rsid w:val="00503195"/>
    <w:rsid w:val="00503290"/>
    <w:rsid w:val="00503496"/>
    <w:rsid w:val="00503FA0"/>
    <w:rsid w:val="00504892"/>
    <w:rsid w:val="00504AB2"/>
    <w:rsid w:val="00505316"/>
    <w:rsid w:val="00505ACA"/>
    <w:rsid w:val="00506ABB"/>
    <w:rsid w:val="00506C7E"/>
    <w:rsid w:val="00507F78"/>
    <w:rsid w:val="00510881"/>
    <w:rsid w:val="005109CC"/>
    <w:rsid w:val="00511825"/>
    <w:rsid w:val="00511A1F"/>
    <w:rsid w:val="00511A94"/>
    <w:rsid w:val="00511B03"/>
    <w:rsid w:val="00511B1B"/>
    <w:rsid w:val="005123D3"/>
    <w:rsid w:val="00513669"/>
    <w:rsid w:val="00513A62"/>
    <w:rsid w:val="00513D0F"/>
    <w:rsid w:val="00513E4B"/>
    <w:rsid w:val="005146FD"/>
    <w:rsid w:val="00515676"/>
    <w:rsid w:val="0051622A"/>
    <w:rsid w:val="00516E2C"/>
    <w:rsid w:val="005178D1"/>
    <w:rsid w:val="00517CB5"/>
    <w:rsid w:val="00520280"/>
    <w:rsid w:val="0052054E"/>
    <w:rsid w:val="00520598"/>
    <w:rsid w:val="00520824"/>
    <w:rsid w:val="00520947"/>
    <w:rsid w:val="00520EA7"/>
    <w:rsid w:val="005222FA"/>
    <w:rsid w:val="005223DD"/>
    <w:rsid w:val="00522521"/>
    <w:rsid w:val="0052289D"/>
    <w:rsid w:val="00522C46"/>
    <w:rsid w:val="00522CE1"/>
    <w:rsid w:val="005235A3"/>
    <w:rsid w:val="00523F2F"/>
    <w:rsid w:val="00524310"/>
    <w:rsid w:val="0052520C"/>
    <w:rsid w:val="00525BAF"/>
    <w:rsid w:val="00525D62"/>
    <w:rsid w:val="00525D95"/>
    <w:rsid w:val="00527698"/>
    <w:rsid w:val="005276CA"/>
    <w:rsid w:val="00527A29"/>
    <w:rsid w:val="00527AD5"/>
    <w:rsid w:val="00530384"/>
    <w:rsid w:val="00531A7F"/>
    <w:rsid w:val="00531C7B"/>
    <w:rsid w:val="0053239B"/>
    <w:rsid w:val="005329A0"/>
    <w:rsid w:val="00533FE0"/>
    <w:rsid w:val="0053416C"/>
    <w:rsid w:val="0053443D"/>
    <w:rsid w:val="00534DFD"/>
    <w:rsid w:val="0053601F"/>
    <w:rsid w:val="00536236"/>
    <w:rsid w:val="005368CD"/>
    <w:rsid w:val="00537377"/>
    <w:rsid w:val="00537C0B"/>
    <w:rsid w:val="00540083"/>
    <w:rsid w:val="005404F3"/>
    <w:rsid w:val="00540546"/>
    <w:rsid w:val="00541488"/>
    <w:rsid w:val="00541640"/>
    <w:rsid w:val="00541F54"/>
    <w:rsid w:val="0054215E"/>
    <w:rsid w:val="005421D7"/>
    <w:rsid w:val="00543230"/>
    <w:rsid w:val="005435E5"/>
    <w:rsid w:val="0054570D"/>
    <w:rsid w:val="00545E44"/>
    <w:rsid w:val="00546437"/>
    <w:rsid w:val="00546C39"/>
    <w:rsid w:val="0054794B"/>
    <w:rsid w:val="00547972"/>
    <w:rsid w:val="005501B9"/>
    <w:rsid w:val="00550242"/>
    <w:rsid w:val="0055070F"/>
    <w:rsid w:val="00550D02"/>
    <w:rsid w:val="00551414"/>
    <w:rsid w:val="0055224B"/>
    <w:rsid w:val="0055288A"/>
    <w:rsid w:val="00552897"/>
    <w:rsid w:val="00552A8D"/>
    <w:rsid w:val="005536FD"/>
    <w:rsid w:val="005539CE"/>
    <w:rsid w:val="00553D62"/>
    <w:rsid w:val="00554410"/>
    <w:rsid w:val="00554A80"/>
    <w:rsid w:val="00554BB5"/>
    <w:rsid w:val="005554A9"/>
    <w:rsid w:val="005555D0"/>
    <w:rsid w:val="005561A8"/>
    <w:rsid w:val="005565AF"/>
    <w:rsid w:val="00556ADA"/>
    <w:rsid w:val="005570E4"/>
    <w:rsid w:val="00557F31"/>
    <w:rsid w:val="00557FA6"/>
    <w:rsid w:val="005612B4"/>
    <w:rsid w:val="00561466"/>
    <w:rsid w:val="005615DF"/>
    <w:rsid w:val="0056183D"/>
    <w:rsid w:val="005618CD"/>
    <w:rsid w:val="00561A24"/>
    <w:rsid w:val="00561B8D"/>
    <w:rsid w:val="00561DC9"/>
    <w:rsid w:val="00561E50"/>
    <w:rsid w:val="00562941"/>
    <w:rsid w:val="00562DB0"/>
    <w:rsid w:val="00563B0A"/>
    <w:rsid w:val="00564745"/>
    <w:rsid w:val="00564A4C"/>
    <w:rsid w:val="00564DB4"/>
    <w:rsid w:val="00565490"/>
    <w:rsid w:val="00565607"/>
    <w:rsid w:val="00565A54"/>
    <w:rsid w:val="00565A56"/>
    <w:rsid w:val="00565D15"/>
    <w:rsid w:val="00565D19"/>
    <w:rsid w:val="00565DED"/>
    <w:rsid w:val="00566438"/>
    <w:rsid w:val="00566B13"/>
    <w:rsid w:val="005674C7"/>
    <w:rsid w:val="00567EDB"/>
    <w:rsid w:val="005701A7"/>
    <w:rsid w:val="00570D05"/>
    <w:rsid w:val="00570F16"/>
    <w:rsid w:val="00571180"/>
    <w:rsid w:val="005719E2"/>
    <w:rsid w:val="00571A97"/>
    <w:rsid w:val="0057292D"/>
    <w:rsid w:val="005729DC"/>
    <w:rsid w:val="00573168"/>
    <w:rsid w:val="00573F48"/>
    <w:rsid w:val="00574471"/>
    <w:rsid w:val="00574CBD"/>
    <w:rsid w:val="00575018"/>
    <w:rsid w:val="00575E5F"/>
    <w:rsid w:val="00576A62"/>
    <w:rsid w:val="00576A8F"/>
    <w:rsid w:val="00576DE5"/>
    <w:rsid w:val="00576EF5"/>
    <w:rsid w:val="0057705F"/>
    <w:rsid w:val="00577785"/>
    <w:rsid w:val="005778A7"/>
    <w:rsid w:val="00580456"/>
    <w:rsid w:val="00580733"/>
    <w:rsid w:val="005807F6"/>
    <w:rsid w:val="005808BE"/>
    <w:rsid w:val="00581C85"/>
    <w:rsid w:val="00582224"/>
    <w:rsid w:val="0058274B"/>
    <w:rsid w:val="005827A7"/>
    <w:rsid w:val="00582A6A"/>
    <w:rsid w:val="00583AE4"/>
    <w:rsid w:val="0058457C"/>
    <w:rsid w:val="00584C0D"/>
    <w:rsid w:val="00585187"/>
    <w:rsid w:val="00586002"/>
    <w:rsid w:val="005862E7"/>
    <w:rsid w:val="00586562"/>
    <w:rsid w:val="005868A4"/>
    <w:rsid w:val="00586B06"/>
    <w:rsid w:val="00586DE7"/>
    <w:rsid w:val="005875E3"/>
    <w:rsid w:val="0058790F"/>
    <w:rsid w:val="005879E3"/>
    <w:rsid w:val="0059003E"/>
    <w:rsid w:val="0059017F"/>
    <w:rsid w:val="0059046A"/>
    <w:rsid w:val="00590DE0"/>
    <w:rsid w:val="00591A0B"/>
    <w:rsid w:val="00592A0A"/>
    <w:rsid w:val="00592A7B"/>
    <w:rsid w:val="00592B99"/>
    <w:rsid w:val="00592E4E"/>
    <w:rsid w:val="00592FB2"/>
    <w:rsid w:val="005938B9"/>
    <w:rsid w:val="005941CD"/>
    <w:rsid w:val="00594A92"/>
    <w:rsid w:val="00594CA2"/>
    <w:rsid w:val="00594E15"/>
    <w:rsid w:val="00595526"/>
    <w:rsid w:val="00595849"/>
    <w:rsid w:val="005958CB"/>
    <w:rsid w:val="00596836"/>
    <w:rsid w:val="00597606"/>
    <w:rsid w:val="00597836"/>
    <w:rsid w:val="005A0423"/>
    <w:rsid w:val="005A0D20"/>
    <w:rsid w:val="005A1A75"/>
    <w:rsid w:val="005A2254"/>
    <w:rsid w:val="005A2D03"/>
    <w:rsid w:val="005A32FE"/>
    <w:rsid w:val="005A3DD0"/>
    <w:rsid w:val="005A4863"/>
    <w:rsid w:val="005A4995"/>
    <w:rsid w:val="005A555E"/>
    <w:rsid w:val="005A6268"/>
    <w:rsid w:val="005A688A"/>
    <w:rsid w:val="005A7A20"/>
    <w:rsid w:val="005A7C80"/>
    <w:rsid w:val="005B0019"/>
    <w:rsid w:val="005B00CD"/>
    <w:rsid w:val="005B16E6"/>
    <w:rsid w:val="005B1E78"/>
    <w:rsid w:val="005B2716"/>
    <w:rsid w:val="005B328D"/>
    <w:rsid w:val="005B3FA9"/>
    <w:rsid w:val="005B421E"/>
    <w:rsid w:val="005B493A"/>
    <w:rsid w:val="005B49D5"/>
    <w:rsid w:val="005B565F"/>
    <w:rsid w:val="005B5DD2"/>
    <w:rsid w:val="005B6869"/>
    <w:rsid w:val="005B69C7"/>
    <w:rsid w:val="005B6C0B"/>
    <w:rsid w:val="005B6DF7"/>
    <w:rsid w:val="005B7923"/>
    <w:rsid w:val="005B7956"/>
    <w:rsid w:val="005C035A"/>
    <w:rsid w:val="005C0918"/>
    <w:rsid w:val="005C0D10"/>
    <w:rsid w:val="005C1048"/>
    <w:rsid w:val="005C175C"/>
    <w:rsid w:val="005C1945"/>
    <w:rsid w:val="005C1BA6"/>
    <w:rsid w:val="005C1DD3"/>
    <w:rsid w:val="005C2FDA"/>
    <w:rsid w:val="005C3FDA"/>
    <w:rsid w:val="005C43DE"/>
    <w:rsid w:val="005C4E0F"/>
    <w:rsid w:val="005C50CD"/>
    <w:rsid w:val="005C560E"/>
    <w:rsid w:val="005C5CED"/>
    <w:rsid w:val="005C611C"/>
    <w:rsid w:val="005C614C"/>
    <w:rsid w:val="005C665B"/>
    <w:rsid w:val="005C6A49"/>
    <w:rsid w:val="005C71C0"/>
    <w:rsid w:val="005C723C"/>
    <w:rsid w:val="005C7950"/>
    <w:rsid w:val="005D0F0A"/>
    <w:rsid w:val="005D1186"/>
    <w:rsid w:val="005D1350"/>
    <w:rsid w:val="005D1A2E"/>
    <w:rsid w:val="005D24C6"/>
    <w:rsid w:val="005D24F3"/>
    <w:rsid w:val="005D2CA5"/>
    <w:rsid w:val="005D2DE5"/>
    <w:rsid w:val="005D3915"/>
    <w:rsid w:val="005D3AB5"/>
    <w:rsid w:val="005D42D6"/>
    <w:rsid w:val="005D488B"/>
    <w:rsid w:val="005D4ADE"/>
    <w:rsid w:val="005D53AC"/>
    <w:rsid w:val="005D56B5"/>
    <w:rsid w:val="005D5A77"/>
    <w:rsid w:val="005D5AE4"/>
    <w:rsid w:val="005D5CA1"/>
    <w:rsid w:val="005D5D1E"/>
    <w:rsid w:val="005D5FCF"/>
    <w:rsid w:val="005D68F7"/>
    <w:rsid w:val="005D6F3A"/>
    <w:rsid w:val="005D7719"/>
    <w:rsid w:val="005D7A21"/>
    <w:rsid w:val="005D7E05"/>
    <w:rsid w:val="005E0C34"/>
    <w:rsid w:val="005E1368"/>
    <w:rsid w:val="005E1462"/>
    <w:rsid w:val="005E1C9B"/>
    <w:rsid w:val="005E2057"/>
    <w:rsid w:val="005E27A3"/>
    <w:rsid w:val="005E2874"/>
    <w:rsid w:val="005E33E2"/>
    <w:rsid w:val="005E3568"/>
    <w:rsid w:val="005E3B97"/>
    <w:rsid w:val="005E3D2A"/>
    <w:rsid w:val="005E3E7E"/>
    <w:rsid w:val="005E3F93"/>
    <w:rsid w:val="005E402C"/>
    <w:rsid w:val="005E53D9"/>
    <w:rsid w:val="005E5AE7"/>
    <w:rsid w:val="005E5B44"/>
    <w:rsid w:val="005E64AF"/>
    <w:rsid w:val="005E7693"/>
    <w:rsid w:val="005E7696"/>
    <w:rsid w:val="005E76EA"/>
    <w:rsid w:val="005E799C"/>
    <w:rsid w:val="005E7DA9"/>
    <w:rsid w:val="005F025E"/>
    <w:rsid w:val="005F06AE"/>
    <w:rsid w:val="005F0ACC"/>
    <w:rsid w:val="005F0AF0"/>
    <w:rsid w:val="005F0D44"/>
    <w:rsid w:val="005F1715"/>
    <w:rsid w:val="005F206C"/>
    <w:rsid w:val="005F2AAC"/>
    <w:rsid w:val="005F3B0E"/>
    <w:rsid w:val="005F5294"/>
    <w:rsid w:val="005F5B15"/>
    <w:rsid w:val="005F619D"/>
    <w:rsid w:val="005F682A"/>
    <w:rsid w:val="005F715A"/>
    <w:rsid w:val="005F7228"/>
    <w:rsid w:val="005F7447"/>
    <w:rsid w:val="005F7F28"/>
    <w:rsid w:val="00600E8B"/>
    <w:rsid w:val="006014F2"/>
    <w:rsid w:val="00601730"/>
    <w:rsid w:val="00601BB0"/>
    <w:rsid w:val="00602B3B"/>
    <w:rsid w:val="00602DCD"/>
    <w:rsid w:val="006030DD"/>
    <w:rsid w:val="006033DB"/>
    <w:rsid w:val="00603C33"/>
    <w:rsid w:val="00603E11"/>
    <w:rsid w:val="00603E17"/>
    <w:rsid w:val="006044AD"/>
    <w:rsid w:val="006045F6"/>
    <w:rsid w:val="0060468B"/>
    <w:rsid w:val="0060485E"/>
    <w:rsid w:val="00604870"/>
    <w:rsid w:val="00605A30"/>
    <w:rsid w:val="0060661F"/>
    <w:rsid w:val="006067E1"/>
    <w:rsid w:val="00607066"/>
    <w:rsid w:val="00607425"/>
    <w:rsid w:val="00607934"/>
    <w:rsid w:val="00607A3E"/>
    <w:rsid w:val="0061054B"/>
    <w:rsid w:val="00610CA4"/>
    <w:rsid w:val="00610CFE"/>
    <w:rsid w:val="006116C4"/>
    <w:rsid w:val="00611A84"/>
    <w:rsid w:val="00611AAE"/>
    <w:rsid w:val="0061298D"/>
    <w:rsid w:val="006137FC"/>
    <w:rsid w:val="006144CD"/>
    <w:rsid w:val="00614892"/>
    <w:rsid w:val="00614899"/>
    <w:rsid w:val="00614AB1"/>
    <w:rsid w:val="00614CC3"/>
    <w:rsid w:val="00614FA8"/>
    <w:rsid w:val="00616D49"/>
    <w:rsid w:val="00616DA6"/>
    <w:rsid w:val="00616F2F"/>
    <w:rsid w:val="00616F41"/>
    <w:rsid w:val="0061721A"/>
    <w:rsid w:val="0061750F"/>
    <w:rsid w:val="00617DC3"/>
    <w:rsid w:val="00621084"/>
    <w:rsid w:val="00621B45"/>
    <w:rsid w:val="0062282A"/>
    <w:rsid w:val="00622A3D"/>
    <w:rsid w:val="00622C71"/>
    <w:rsid w:val="006233BA"/>
    <w:rsid w:val="00623DB5"/>
    <w:rsid w:val="00623F58"/>
    <w:rsid w:val="0062451C"/>
    <w:rsid w:val="0062458E"/>
    <w:rsid w:val="0062472F"/>
    <w:rsid w:val="00624B02"/>
    <w:rsid w:val="00624B0E"/>
    <w:rsid w:val="00624F47"/>
    <w:rsid w:val="00625269"/>
    <w:rsid w:val="0062538E"/>
    <w:rsid w:val="006255F4"/>
    <w:rsid w:val="0062562A"/>
    <w:rsid w:val="006269C2"/>
    <w:rsid w:val="00626A50"/>
    <w:rsid w:val="00626DB6"/>
    <w:rsid w:val="0062790B"/>
    <w:rsid w:val="00627D6A"/>
    <w:rsid w:val="00632157"/>
    <w:rsid w:val="0063217E"/>
    <w:rsid w:val="006321B8"/>
    <w:rsid w:val="00632E7C"/>
    <w:rsid w:val="00634767"/>
    <w:rsid w:val="006347DC"/>
    <w:rsid w:val="006354BC"/>
    <w:rsid w:val="00635C45"/>
    <w:rsid w:val="00637E4B"/>
    <w:rsid w:val="00637F0F"/>
    <w:rsid w:val="00640DD3"/>
    <w:rsid w:val="00640EF3"/>
    <w:rsid w:val="006411AF"/>
    <w:rsid w:val="00642904"/>
    <w:rsid w:val="006432E3"/>
    <w:rsid w:val="00643369"/>
    <w:rsid w:val="00643AA2"/>
    <w:rsid w:val="0064494D"/>
    <w:rsid w:val="00644965"/>
    <w:rsid w:val="0064534E"/>
    <w:rsid w:val="006454F6"/>
    <w:rsid w:val="0064597E"/>
    <w:rsid w:val="00645A86"/>
    <w:rsid w:val="00645B59"/>
    <w:rsid w:val="006461F4"/>
    <w:rsid w:val="0064624E"/>
    <w:rsid w:val="00647431"/>
    <w:rsid w:val="006474C2"/>
    <w:rsid w:val="006479D1"/>
    <w:rsid w:val="00647AFC"/>
    <w:rsid w:val="006500D6"/>
    <w:rsid w:val="006502E1"/>
    <w:rsid w:val="0065051F"/>
    <w:rsid w:val="006508CF"/>
    <w:rsid w:val="00650A81"/>
    <w:rsid w:val="00650B73"/>
    <w:rsid w:val="00651B90"/>
    <w:rsid w:val="00651F9C"/>
    <w:rsid w:val="006521D4"/>
    <w:rsid w:val="0065286D"/>
    <w:rsid w:val="00652BE3"/>
    <w:rsid w:val="00652FCA"/>
    <w:rsid w:val="006531B9"/>
    <w:rsid w:val="006540B6"/>
    <w:rsid w:val="00655033"/>
    <w:rsid w:val="00655414"/>
    <w:rsid w:val="006554FD"/>
    <w:rsid w:val="0065575E"/>
    <w:rsid w:val="00655B8F"/>
    <w:rsid w:val="00655CA3"/>
    <w:rsid w:val="00656601"/>
    <w:rsid w:val="00656699"/>
    <w:rsid w:val="0065699A"/>
    <w:rsid w:val="00656D59"/>
    <w:rsid w:val="006574D4"/>
    <w:rsid w:val="0065753A"/>
    <w:rsid w:val="0066011E"/>
    <w:rsid w:val="00660149"/>
    <w:rsid w:val="006607E6"/>
    <w:rsid w:val="0066085B"/>
    <w:rsid w:val="00660B37"/>
    <w:rsid w:val="006610A8"/>
    <w:rsid w:val="0066195E"/>
    <w:rsid w:val="006624E7"/>
    <w:rsid w:val="006625D7"/>
    <w:rsid w:val="00662BAA"/>
    <w:rsid w:val="006645B2"/>
    <w:rsid w:val="006649FA"/>
    <w:rsid w:val="00665098"/>
    <w:rsid w:val="00665B1E"/>
    <w:rsid w:val="00665D8B"/>
    <w:rsid w:val="006664D2"/>
    <w:rsid w:val="006666ED"/>
    <w:rsid w:val="00666AE0"/>
    <w:rsid w:val="006670E7"/>
    <w:rsid w:val="006676AD"/>
    <w:rsid w:val="00667F77"/>
    <w:rsid w:val="0067027B"/>
    <w:rsid w:val="00670AB5"/>
    <w:rsid w:val="006710BF"/>
    <w:rsid w:val="00671332"/>
    <w:rsid w:val="006715A8"/>
    <w:rsid w:val="00672A0F"/>
    <w:rsid w:val="00673154"/>
    <w:rsid w:val="00674265"/>
    <w:rsid w:val="00674952"/>
    <w:rsid w:val="00674DA0"/>
    <w:rsid w:val="00675111"/>
    <w:rsid w:val="00675982"/>
    <w:rsid w:val="0067599D"/>
    <w:rsid w:val="00675B23"/>
    <w:rsid w:val="00675BAC"/>
    <w:rsid w:val="00675BBD"/>
    <w:rsid w:val="00675E8B"/>
    <w:rsid w:val="00676A79"/>
    <w:rsid w:val="006779AA"/>
    <w:rsid w:val="00680041"/>
    <w:rsid w:val="0068018F"/>
    <w:rsid w:val="0068097B"/>
    <w:rsid w:val="00680A75"/>
    <w:rsid w:val="00680D33"/>
    <w:rsid w:val="00681361"/>
    <w:rsid w:val="006821D7"/>
    <w:rsid w:val="00682323"/>
    <w:rsid w:val="00682E2D"/>
    <w:rsid w:val="006834FA"/>
    <w:rsid w:val="0068526F"/>
    <w:rsid w:val="006855A7"/>
    <w:rsid w:val="00685A06"/>
    <w:rsid w:val="00685A3B"/>
    <w:rsid w:val="00685B21"/>
    <w:rsid w:val="0068640E"/>
    <w:rsid w:val="0068664B"/>
    <w:rsid w:val="006874BD"/>
    <w:rsid w:val="00687A2B"/>
    <w:rsid w:val="00687B1B"/>
    <w:rsid w:val="006903D3"/>
    <w:rsid w:val="006904A9"/>
    <w:rsid w:val="00691292"/>
    <w:rsid w:val="0069133D"/>
    <w:rsid w:val="0069139A"/>
    <w:rsid w:val="006913D0"/>
    <w:rsid w:val="006922F4"/>
    <w:rsid w:val="006925AE"/>
    <w:rsid w:val="00692B43"/>
    <w:rsid w:val="00692E8A"/>
    <w:rsid w:val="00693638"/>
    <w:rsid w:val="00693894"/>
    <w:rsid w:val="00693BC5"/>
    <w:rsid w:val="00694682"/>
    <w:rsid w:val="006948AA"/>
    <w:rsid w:val="00694C0D"/>
    <w:rsid w:val="00694FA0"/>
    <w:rsid w:val="006959DD"/>
    <w:rsid w:val="00695BD8"/>
    <w:rsid w:val="00695EB9"/>
    <w:rsid w:val="00695FA4"/>
    <w:rsid w:val="0069704A"/>
    <w:rsid w:val="006979EE"/>
    <w:rsid w:val="006A0079"/>
    <w:rsid w:val="006A046D"/>
    <w:rsid w:val="006A09DD"/>
    <w:rsid w:val="006A13E1"/>
    <w:rsid w:val="006A14F2"/>
    <w:rsid w:val="006A172D"/>
    <w:rsid w:val="006A19F0"/>
    <w:rsid w:val="006A1C6B"/>
    <w:rsid w:val="006A2095"/>
    <w:rsid w:val="006A24EA"/>
    <w:rsid w:val="006A2721"/>
    <w:rsid w:val="006A3ED5"/>
    <w:rsid w:val="006A4A95"/>
    <w:rsid w:val="006A4ECC"/>
    <w:rsid w:val="006A5689"/>
    <w:rsid w:val="006A56BA"/>
    <w:rsid w:val="006A59FA"/>
    <w:rsid w:val="006A61FF"/>
    <w:rsid w:val="006A6220"/>
    <w:rsid w:val="006A64FF"/>
    <w:rsid w:val="006A6C2D"/>
    <w:rsid w:val="006A7953"/>
    <w:rsid w:val="006B1155"/>
    <w:rsid w:val="006B1C4C"/>
    <w:rsid w:val="006B1D9A"/>
    <w:rsid w:val="006B226D"/>
    <w:rsid w:val="006B2634"/>
    <w:rsid w:val="006B2937"/>
    <w:rsid w:val="006B2A60"/>
    <w:rsid w:val="006B2D89"/>
    <w:rsid w:val="006B2D8C"/>
    <w:rsid w:val="006B32C4"/>
    <w:rsid w:val="006B35C0"/>
    <w:rsid w:val="006B4015"/>
    <w:rsid w:val="006B4021"/>
    <w:rsid w:val="006B4993"/>
    <w:rsid w:val="006B5579"/>
    <w:rsid w:val="006B5DA2"/>
    <w:rsid w:val="006B634F"/>
    <w:rsid w:val="006B63E9"/>
    <w:rsid w:val="006B775B"/>
    <w:rsid w:val="006C1017"/>
    <w:rsid w:val="006C17C4"/>
    <w:rsid w:val="006C18B0"/>
    <w:rsid w:val="006C2793"/>
    <w:rsid w:val="006C28FE"/>
    <w:rsid w:val="006C2F0D"/>
    <w:rsid w:val="006C2F15"/>
    <w:rsid w:val="006C32E3"/>
    <w:rsid w:val="006C336D"/>
    <w:rsid w:val="006C3442"/>
    <w:rsid w:val="006C36E2"/>
    <w:rsid w:val="006C3758"/>
    <w:rsid w:val="006C3EA5"/>
    <w:rsid w:val="006C41DB"/>
    <w:rsid w:val="006C5238"/>
    <w:rsid w:val="006C5980"/>
    <w:rsid w:val="006C6548"/>
    <w:rsid w:val="006C65F6"/>
    <w:rsid w:val="006C72F7"/>
    <w:rsid w:val="006C7A60"/>
    <w:rsid w:val="006D018C"/>
    <w:rsid w:val="006D0803"/>
    <w:rsid w:val="006D0B5E"/>
    <w:rsid w:val="006D0B6D"/>
    <w:rsid w:val="006D11F8"/>
    <w:rsid w:val="006D13A1"/>
    <w:rsid w:val="006D1646"/>
    <w:rsid w:val="006D3DA7"/>
    <w:rsid w:val="006D3DD6"/>
    <w:rsid w:val="006D40FA"/>
    <w:rsid w:val="006D44C5"/>
    <w:rsid w:val="006D5003"/>
    <w:rsid w:val="006D5FB0"/>
    <w:rsid w:val="006D6696"/>
    <w:rsid w:val="006D6D90"/>
    <w:rsid w:val="006D7B71"/>
    <w:rsid w:val="006E0585"/>
    <w:rsid w:val="006E0A6E"/>
    <w:rsid w:val="006E14EE"/>
    <w:rsid w:val="006E161E"/>
    <w:rsid w:val="006E1768"/>
    <w:rsid w:val="006E28C3"/>
    <w:rsid w:val="006E2BF8"/>
    <w:rsid w:val="006E3457"/>
    <w:rsid w:val="006E3680"/>
    <w:rsid w:val="006E36FF"/>
    <w:rsid w:val="006E383A"/>
    <w:rsid w:val="006E3B74"/>
    <w:rsid w:val="006E3EFC"/>
    <w:rsid w:val="006E4B89"/>
    <w:rsid w:val="006E4BC1"/>
    <w:rsid w:val="006E4DCC"/>
    <w:rsid w:val="006E50EA"/>
    <w:rsid w:val="006E512F"/>
    <w:rsid w:val="006E5A0E"/>
    <w:rsid w:val="006E5A58"/>
    <w:rsid w:val="006E68DA"/>
    <w:rsid w:val="006E6FCC"/>
    <w:rsid w:val="006E72AD"/>
    <w:rsid w:val="006E7AA5"/>
    <w:rsid w:val="006E7E7A"/>
    <w:rsid w:val="006F05A2"/>
    <w:rsid w:val="006F0DD5"/>
    <w:rsid w:val="006F115E"/>
    <w:rsid w:val="006F2954"/>
    <w:rsid w:val="006F2C1B"/>
    <w:rsid w:val="006F3196"/>
    <w:rsid w:val="006F333D"/>
    <w:rsid w:val="006F469E"/>
    <w:rsid w:val="006F46F1"/>
    <w:rsid w:val="006F4850"/>
    <w:rsid w:val="006F491E"/>
    <w:rsid w:val="006F52A0"/>
    <w:rsid w:val="006F58AD"/>
    <w:rsid w:val="006F5D43"/>
    <w:rsid w:val="006F5D98"/>
    <w:rsid w:val="006F6B1D"/>
    <w:rsid w:val="006F6C63"/>
    <w:rsid w:val="006F7187"/>
    <w:rsid w:val="006F73F4"/>
    <w:rsid w:val="006F75E7"/>
    <w:rsid w:val="006F7C30"/>
    <w:rsid w:val="006F7F75"/>
    <w:rsid w:val="00700C97"/>
    <w:rsid w:val="00700D45"/>
    <w:rsid w:val="00701A43"/>
    <w:rsid w:val="00701CC5"/>
    <w:rsid w:val="00702A0D"/>
    <w:rsid w:val="00702C03"/>
    <w:rsid w:val="00702D45"/>
    <w:rsid w:val="00703098"/>
    <w:rsid w:val="007034F4"/>
    <w:rsid w:val="00703F3E"/>
    <w:rsid w:val="0070418A"/>
    <w:rsid w:val="00704F82"/>
    <w:rsid w:val="00705C4B"/>
    <w:rsid w:val="00705CE6"/>
    <w:rsid w:val="00705ED8"/>
    <w:rsid w:val="0070612E"/>
    <w:rsid w:val="0070641F"/>
    <w:rsid w:val="007065EE"/>
    <w:rsid w:val="00706AB2"/>
    <w:rsid w:val="00707068"/>
    <w:rsid w:val="00707078"/>
    <w:rsid w:val="00710C98"/>
    <w:rsid w:val="00710E31"/>
    <w:rsid w:val="007115D2"/>
    <w:rsid w:val="00711C13"/>
    <w:rsid w:val="00711C52"/>
    <w:rsid w:val="0071280B"/>
    <w:rsid w:val="0071291D"/>
    <w:rsid w:val="00712EC0"/>
    <w:rsid w:val="00713691"/>
    <w:rsid w:val="007144A4"/>
    <w:rsid w:val="00714BB4"/>
    <w:rsid w:val="00714DF9"/>
    <w:rsid w:val="00715796"/>
    <w:rsid w:val="00715A36"/>
    <w:rsid w:val="00715DD8"/>
    <w:rsid w:val="00715E49"/>
    <w:rsid w:val="0071705D"/>
    <w:rsid w:val="00717360"/>
    <w:rsid w:val="00720138"/>
    <w:rsid w:val="007202BE"/>
    <w:rsid w:val="00720320"/>
    <w:rsid w:val="007206C0"/>
    <w:rsid w:val="007208A4"/>
    <w:rsid w:val="00720C8B"/>
    <w:rsid w:val="007210B8"/>
    <w:rsid w:val="0072162C"/>
    <w:rsid w:val="007219EB"/>
    <w:rsid w:val="00721C61"/>
    <w:rsid w:val="00721D95"/>
    <w:rsid w:val="0072322C"/>
    <w:rsid w:val="007236EE"/>
    <w:rsid w:val="00723B4E"/>
    <w:rsid w:val="007242E6"/>
    <w:rsid w:val="00724B62"/>
    <w:rsid w:val="00724BA2"/>
    <w:rsid w:val="007254E4"/>
    <w:rsid w:val="00725546"/>
    <w:rsid w:val="00725E32"/>
    <w:rsid w:val="00726188"/>
    <w:rsid w:val="00726310"/>
    <w:rsid w:val="00726A64"/>
    <w:rsid w:val="00730249"/>
    <w:rsid w:val="00730E33"/>
    <w:rsid w:val="00730E89"/>
    <w:rsid w:val="007315B9"/>
    <w:rsid w:val="00731AE2"/>
    <w:rsid w:val="00731CE9"/>
    <w:rsid w:val="0073224D"/>
    <w:rsid w:val="00732F8D"/>
    <w:rsid w:val="00733140"/>
    <w:rsid w:val="00733840"/>
    <w:rsid w:val="00733894"/>
    <w:rsid w:val="0073392A"/>
    <w:rsid w:val="00734CF6"/>
    <w:rsid w:val="007359B4"/>
    <w:rsid w:val="007369E5"/>
    <w:rsid w:val="00737494"/>
    <w:rsid w:val="0073782E"/>
    <w:rsid w:val="0074080B"/>
    <w:rsid w:val="007418FD"/>
    <w:rsid w:val="00741F3B"/>
    <w:rsid w:val="007420D9"/>
    <w:rsid w:val="007423E6"/>
    <w:rsid w:val="007428C6"/>
    <w:rsid w:val="00742B99"/>
    <w:rsid w:val="00742BD4"/>
    <w:rsid w:val="00742E4E"/>
    <w:rsid w:val="0074314F"/>
    <w:rsid w:val="00743823"/>
    <w:rsid w:val="00743A1A"/>
    <w:rsid w:val="007446C1"/>
    <w:rsid w:val="00744875"/>
    <w:rsid w:val="00744B28"/>
    <w:rsid w:val="00744E5B"/>
    <w:rsid w:val="00744EC7"/>
    <w:rsid w:val="0074501A"/>
    <w:rsid w:val="0074540C"/>
    <w:rsid w:val="00745582"/>
    <w:rsid w:val="0074582A"/>
    <w:rsid w:val="00745DE8"/>
    <w:rsid w:val="00745DFD"/>
    <w:rsid w:val="00745E12"/>
    <w:rsid w:val="007464D6"/>
    <w:rsid w:val="00746CEC"/>
    <w:rsid w:val="00747231"/>
    <w:rsid w:val="007473B1"/>
    <w:rsid w:val="00750D56"/>
    <w:rsid w:val="0075199E"/>
    <w:rsid w:val="007528CF"/>
    <w:rsid w:val="007528F2"/>
    <w:rsid w:val="00752B4E"/>
    <w:rsid w:val="00752B99"/>
    <w:rsid w:val="007535CE"/>
    <w:rsid w:val="00753883"/>
    <w:rsid w:val="00753DAE"/>
    <w:rsid w:val="00753DBC"/>
    <w:rsid w:val="00753FD2"/>
    <w:rsid w:val="007545DF"/>
    <w:rsid w:val="0075488E"/>
    <w:rsid w:val="00754D0D"/>
    <w:rsid w:val="007553D2"/>
    <w:rsid w:val="00755DD1"/>
    <w:rsid w:val="00755F0E"/>
    <w:rsid w:val="0075656E"/>
    <w:rsid w:val="00756646"/>
    <w:rsid w:val="00756946"/>
    <w:rsid w:val="00756955"/>
    <w:rsid w:val="00757A52"/>
    <w:rsid w:val="00757FB2"/>
    <w:rsid w:val="00760291"/>
    <w:rsid w:val="00760CC7"/>
    <w:rsid w:val="00760F6F"/>
    <w:rsid w:val="00760FB0"/>
    <w:rsid w:val="00760FDD"/>
    <w:rsid w:val="007615AF"/>
    <w:rsid w:val="00761A89"/>
    <w:rsid w:val="00761E19"/>
    <w:rsid w:val="00762678"/>
    <w:rsid w:val="007633C3"/>
    <w:rsid w:val="00763C52"/>
    <w:rsid w:val="00764499"/>
    <w:rsid w:val="0076585A"/>
    <w:rsid w:val="00765FB7"/>
    <w:rsid w:val="00766293"/>
    <w:rsid w:val="00767224"/>
    <w:rsid w:val="00770E15"/>
    <w:rsid w:val="007721F6"/>
    <w:rsid w:val="00772379"/>
    <w:rsid w:val="007735D1"/>
    <w:rsid w:val="007743CB"/>
    <w:rsid w:val="00774540"/>
    <w:rsid w:val="00774EAF"/>
    <w:rsid w:val="0077515F"/>
    <w:rsid w:val="00775AB4"/>
    <w:rsid w:val="00776081"/>
    <w:rsid w:val="007763CD"/>
    <w:rsid w:val="00776C39"/>
    <w:rsid w:val="00780137"/>
    <w:rsid w:val="00780344"/>
    <w:rsid w:val="0078090D"/>
    <w:rsid w:val="00780992"/>
    <w:rsid w:val="00781A94"/>
    <w:rsid w:val="00781C12"/>
    <w:rsid w:val="0078229C"/>
    <w:rsid w:val="0078268A"/>
    <w:rsid w:val="00782B7D"/>
    <w:rsid w:val="00782F17"/>
    <w:rsid w:val="00783A2B"/>
    <w:rsid w:val="00784344"/>
    <w:rsid w:val="007843F3"/>
    <w:rsid w:val="00784402"/>
    <w:rsid w:val="007848C0"/>
    <w:rsid w:val="00785244"/>
    <w:rsid w:val="007868F2"/>
    <w:rsid w:val="007869FD"/>
    <w:rsid w:val="00786FBA"/>
    <w:rsid w:val="007872FE"/>
    <w:rsid w:val="0078768C"/>
    <w:rsid w:val="0078771F"/>
    <w:rsid w:val="0079001E"/>
    <w:rsid w:val="00790F83"/>
    <w:rsid w:val="00792637"/>
    <w:rsid w:val="00792923"/>
    <w:rsid w:val="00792D80"/>
    <w:rsid w:val="007939BB"/>
    <w:rsid w:val="00793C29"/>
    <w:rsid w:val="00794800"/>
    <w:rsid w:val="00794B2A"/>
    <w:rsid w:val="00795484"/>
    <w:rsid w:val="00795991"/>
    <w:rsid w:val="007959E4"/>
    <w:rsid w:val="00795AA6"/>
    <w:rsid w:val="00796032"/>
    <w:rsid w:val="00796355"/>
    <w:rsid w:val="007964FA"/>
    <w:rsid w:val="00796569"/>
    <w:rsid w:val="00796784"/>
    <w:rsid w:val="00796A1D"/>
    <w:rsid w:val="007A0386"/>
    <w:rsid w:val="007A0BE0"/>
    <w:rsid w:val="007A0C26"/>
    <w:rsid w:val="007A0DC4"/>
    <w:rsid w:val="007A0E7E"/>
    <w:rsid w:val="007A1068"/>
    <w:rsid w:val="007A1AC2"/>
    <w:rsid w:val="007A2490"/>
    <w:rsid w:val="007A2571"/>
    <w:rsid w:val="007A334F"/>
    <w:rsid w:val="007A3372"/>
    <w:rsid w:val="007A4264"/>
    <w:rsid w:val="007A468F"/>
    <w:rsid w:val="007A51AB"/>
    <w:rsid w:val="007A55B6"/>
    <w:rsid w:val="007A626F"/>
    <w:rsid w:val="007A7032"/>
    <w:rsid w:val="007A7130"/>
    <w:rsid w:val="007A748E"/>
    <w:rsid w:val="007B03CF"/>
    <w:rsid w:val="007B0B98"/>
    <w:rsid w:val="007B0BB5"/>
    <w:rsid w:val="007B1006"/>
    <w:rsid w:val="007B1284"/>
    <w:rsid w:val="007B1DEF"/>
    <w:rsid w:val="007B2253"/>
    <w:rsid w:val="007B27B6"/>
    <w:rsid w:val="007B3A0A"/>
    <w:rsid w:val="007B3C69"/>
    <w:rsid w:val="007B3D0B"/>
    <w:rsid w:val="007B4439"/>
    <w:rsid w:val="007B515C"/>
    <w:rsid w:val="007B5624"/>
    <w:rsid w:val="007B56B5"/>
    <w:rsid w:val="007B583C"/>
    <w:rsid w:val="007B5995"/>
    <w:rsid w:val="007B65AA"/>
    <w:rsid w:val="007B790E"/>
    <w:rsid w:val="007B7923"/>
    <w:rsid w:val="007C00B0"/>
    <w:rsid w:val="007C059E"/>
    <w:rsid w:val="007C1976"/>
    <w:rsid w:val="007C1F26"/>
    <w:rsid w:val="007C2A75"/>
    <w:rsid w:val="007C2B18"/>
    <w:rsid w:val="007C2DDF"/>
    <w:rsid w:val="007C3363"/>
    <w:rsid w:val="007C3806"/>
    <w:rsid w:val="007C3F16"/>
    <w:rsid w:val="007C49C8"/>
    <w:rsid w:val="007C4CCA"/>
    <w:rsid w:val="007C5971"/>
    <w:rsid w:val="007C6662"/>
    <w:rsid w:val="007C669D"/>
    <w:rsid w:val="007C6CAE"/>
    <w:rsid w:val="007C6D3D"/>
    <w:rsid w:val="007C734C"/>
    <w:rsid w:val="007C7362"/>
    <w:rsid w:val="007C7466"/>
    <w:rsid w:val="007C77AE"/>
    <w:rsid w:val="007C7C3C"/>
    <w:rsid w:val="007C7FE1"/>
    <w:rsid w:val="007D017C"/>
    <w:rsid w:val="007D033F"/>
    <w:rsid w:val="007D05D8"/>
    <w:rsid w:val="007D0E82"/>
    <w:rsid w:val="007D0EE6"/>
    <w:rsid w:val="007D1124"/>
    <w:rsid w:val="007D15FF"/>
    <w:rsid w:val="007D187E"/>
    <w:rsid w:val="007D2B5F"/>
    <w:rsid w:val="007D2F2C"/>
    <w:rsid w:val="007D45CB"/>
    <w:rsid w:val="007D47FF"/>
    <w:rsid w:val="007D4887"/>
    <w:rsid w:val="007D4927"/>
    <w:rsid w:val="007D656F"/>
    <w:rsid w:val="007D6916"/>
    <w:rsid w:val="007D7E18"/>
    <w:rsid w:val="007E0B47"/>
    <w:rsid w:val="007E13B4"/>
    <w:rsid w:val="007E1748"/>
    <w:rsid w:val="007E1950"/>
    <w:rsid w:val="007E273B"/>
    <w:rsid w:val="007E2B95"/>
    <w:rsid w:val="007E2FE2"/>
    <w:rsid w:val="007E37AC"/>
    <w:rsid w:val="007E46AF"/>
    <w:rsid w:val="007E5483"/>
    <w:rsid w:val="007E5CDE"/>
    <w:rsid w:val="007E6255"/>
    <w:rsid w:val="007E63F7"/>
    <w:rsid w:val="007E6A9E"/>
    <w:rsid w:val="007E6F01"/>
    <w:rsid w:val="007E7067"/>
    <w:rsid w:val="007E7B0B"/>
    <w:rsid w:val="007E7EC8"/>
    <w:rsid w:val="007F0750"/>
    <w:rsid w:val="007F132A"/>
    <w:rsid w:val="007F1C69"/>
    <w:rsid w:val="007F217B"/>
    <w:rsid w:val="007F2BD0"/>
    <w:rsid w:val="007F42FA"/>
    <w:rsid w:val="007F4551"/>
    <w:rsid w:val="007F52FC"/>
    <w:rsid w:val="007F5E8E"/>
    <w:rsid w:val="007F6689"/>
    <w:rsid w:val="007F6894"/>
    <w:rsid w:val="007F6D13"/>
    <w:rsid w:val="007F79F4"/>
    <w:rsid w:val="007F7DBA"/>
    <w:rsid w:val="008004EA"/>
    <w:rsid w:val="00800A7F"/>
    <w:rsid w:val="00800C13"/>
    <w:rsid w:val="00800F61"/>
    <w:rsid w:val="008015FA"/>
    <w:rsid w:val="00802183"/>
    <w:rsid w:val="0080271B"/>
    <w:rsid w:val="008028CA"/>
    <w:rsid w:val="008037EE"/>
    <w:rsid w:val="00803842"/>
    <w:rsid w:val="00803D7F"/>
    <w:rsid w:val="00803ECD"/>
    <w:rsid w:val="0080457E"/>
    <w:rsid w:val="008048F5"/>
    <w:rsid w:val="00804AC5"/>
    <w:rsid w:val="00804CF7"/>
    <w:rsid w:val="00805170"/>
    <w:rsid w:val="00805BB8"/>
    <w:rsid w:val="0080625A"/>
    <w:rsid w:val="0080626D"/>
    <w:rsid w:val="008064DD"/>
    <w:rsid w:val="00806930"/>
    <w:rsid w:val="00807E06"/>
    <w:rsid w:val="00807E57"/>
    <w:rsid w:val="008101C6"/>
    <w:rsid w:val="008101FD"/>
    <w:rsid w:val="008112F4"/>
    <w:rsid w:val="008119B2"/>
    <w:rsid w:val="0081253B"/>
    <w:rsid w:val="0081270C"/>
    <w:rsid w:val="00812F8E"/>
    <w:rsid w:val="008138E9"/>
    <w:rsid w:val="00813A9A"/>
    <w:rsid w:val="00813D85"/>
    <w:rsid w:val="00814149"/>
    <w:rsid w:val="0081436B"/>
    <w:rsid w:val="00814510"/>
    <w:rsid w:val="00814962"/>
    <w:rsid w:val="00814D20"/>
    <w:rsid w:val="00815717"/>
    <w:rsid w:val="008164F4"/>
    <w:rsid w:val="0081652F"/>
    <w:rsid w:val="0081675C"/>
    <w:rsid w:val="00816D48"/>
    <w:rsid w:val="00816F0B"/>
    <w:rsid w:val="00817DD3"/>
    <w:rsid w:val="008202B7"/>
    <w:rsid w:val="00820B1C"/>
    <w:rsid w:val="00820F79"/>
    <w:rsid w:val="00820FF6"/>
    <w:rsid w:val="00821746"/>
    <w:rsid w:val="00821A02"/>
    <w:rsid w:val="00821A70"/>
    <w:rsid w:val="00821EB2"/>
    <w:rsid w:val="00822068"/>
    <w:rsid w:val="0082238A"/>
    <w:rsid w:val="0082369B"/>
    <w:rsid w:val="00823B50"/>
    <w:rsid w:val="008241FF"/>
    <w:rsid w:val="00824FD2"/>
    <w:rsid w:val="0082508C"/>
    <w:rsid w:val="00826366"/>
    <w:rsid w:val="00826456"/>
    <w:rsid w:val="00826E8F"/>
    <w:rsid w:val="00826ED2"/>
    <w:rsid w:val="00827047"/>
    <w:rsid w:val="00827935"/>
    <w:rsid w:val="00827D82"/>
    <w:rsid w:val="0083012F"/>
    <w:rsid w:val="00831081"/>
    <w:rsid w:val="00831101"/>
    <w:rsid w:val="00831246"/>
    <w:rsid w:val="00831515"/>
    <w:rsid w:val="00831764"/>
    <w:rsid w:val="00831905"/>
    <w:rsid w:val="00831ECE"/>
    <w:rsid w:val="00832001"/>
    <w:rsid w:val="00832551"/>
    <w:rsid w:val="0083373B"/>
    <w:rsid w:val="008343A9"/>
    <w:rsid w:val="0083483E"/>
    <w:rsid w:val="008349F1"/>
    <w:rsid w:val="00835AAB"/>
    <w:rsid w:val="00836086"/>
    <w:rsid w:val="008366BB"/>
    <w:rsid w:val="008369F8"/>
    <w:rsid w:val="008378AC"/>
    <w:rsid w:val="00837A23"/>
    <w:rsid w:val="008402A3"/>
    <w:rsid w:val="0084063E"/>
    <w:rsid w:val="00840999"/>
    <w:rsid w:val="00840C3A"/>
    <w:rsid w:val="00840CDB"/>
    <w:rsid w:val="00840D06"/>
    <w:rsid w:val="00840FA4"/>
    <w:rsid w:val="0084184D"/>
    <w:rsid w:val="00841994"/>
    <w:rsid w:val="008421CE"/>
    <w:rsid w:val="00842276"/>
    <w:rsid w:val="0084356C"/>
    <w:rsid w:val="00844805"/>
    <w:rsid w:val="00844839"/>
    <w:rsid w:val="00844F84"/>
    <w:rsid w:val="00845E4F"/>
    <w:rsid w:val="008461E5"/>
    <w:rsid w:val="008469F3"/>
    <w:rsid w:val="00846A8C"/>
    <w:rsid w:val="008474D1"/>
    <w:rsid w:val="0085091B"/>
    <w:rsid w:val="008510E7"/>
    <w:rsid w:val="00851541"/>
    <w:rsid w:val="0085222C"/>
    <w:rsid w:val="00852561"/>
    <w:rsid w:val="00853259"/>
    <w:rsid w:val="008537C3"/>
    <w:rsid w:val="0085392F"/>
    <w:rsid w:val="00853C44"/>
    <w:rsid w:val="00853E6E"/>
    <w:rsid w:val="00854147"/>
    <w:rsid w:val="008549A3"/>
    <w:rsid w:val="00854A83"/>
    <w:rsid w:val="0085504E"/>
    <w:rsid w:val="00855265"/>
    <w:rsid w:val="0085573C"/>
    <w:rsid w:val="00855D4E"/>
    <w:rsid w:val="0085629F"/>
    <w:rsid w:val="008571AB"/>
    <w:rsid w:val="008572DD"/>
    <w:rsid w:val="0085754F"/>
    <w:rsid w:val="00857875"/>
    <w:rsid w:val="00857D1E"/>
    <w:rsid w:val="00860E20"/>
    <w:rsid w:val="008610D3"/>
    <w:rsid w:val="008612C9"/>
    <w:rsid w:val="008618A1"/>
    <w:rsid w:val="00861FA4"/>
    <w:rsid w:val="00862110"/>
    <w:rsid w:val="00862647"/>
    <w:rsid w:val="00862C9C"/>
    <w:rsid w:val="00862D4B"/>
    <w:rsid w:val="00862F55"/>
    <w:rsid w:val="008635E0"/>
    <w:rsid w:val="00863623"/>
    <w:rsid w:val="00863B07"/>
    <w:rsid w:val="00864267"/>
    <w:rsid w:val="008647A1"/>
    <w:rsid w:val="00864B98"/>
    <w:rsid w:val="008653F1"/>
    <w:rsid w:val="008665E8"/>
    <w:rsid w:val="00866AE9"/>
    <w:rsid w:val="00866C20"/>
    <w:rsid w:val="0086702E"/>
    <w:rsid w:val="008670C9"/>
    <w:rsid w:val="00867246"/>
    <w:rsid w:val="0086763E"/>
    <w:rsid w:val="00867794"/>
    <w:rsid w:val="00867B6A"/>
    <w:rsid w:val="00870537"/>
    <w:rsid w:val="008708FE"/>
    <w:rsid w:val="008709EC"/>
    <w:rsid w:val="00870D1A"/>
    <w:rsid w:val="00871597"/>
    <w:rsid w:val="00871662"/>
    <w:rsid w:val="00871947"/>
    <w:rsid w:val="00871A4D"/>
    <w:rsid w:val="00871FDB"/>
    <w:rsid w:val="0087252F"/>
    <w:rsid w:val="008726B4"/>
    <w:rsid w:val="00872730"/>
    <w:rsid w:val="008730B0"/>
    <w:rsid w:val="008737F9"/>
    <w:rsid w:val="00874049"/>
    <w:rsid w:val="008744CD"/>
    <w:rsid w:val="00874CB0"/>
    <w:rsid w:val="00874F6F"/>
    <w:rsid w:val="00875548"/>
    <w:rsid w:val="00875CC3"/>
    <w:rsid w:val="00876149"/>
    <w:rsid w:val="0087625E"/>
    <w:rsid w:val="00876340"/>
    <w:rsid w:val="00876522"/>
    <w:rsid w:val="008771D3"/>
    <w:rsid w:val="00877629"/>
    <w:rsid w:val="00877835"/>
    <w:rsid w:val="008779B6"/>
    <w:rsid w:val="00877B66"/>
    <w:rsid w:val="00877D45"/>
    <w:rsid w:val="00877F02"/>
    <w:rsid w:val="0088011C"/>
    <w:rsid w:val="00880797"/>
    <w:rsid w:val="008814F2"/>
    <w:rsid w:val="0088228E"/>
    <w:rsid w:val="00882523"/>
    <w:rsid w:val="008828C4"/>
    <w:rsid w:val="00882984"/>
    <w:rsid w:val="00882A4B"/>
    <w:rsid w:val="00883581"/>
    <w:rsid w:val="00883DBB"/>
    <w:rsid w:val="00884C75"/>
    <w:rsid w:val="00885067"/>
    <w:rsid w:val="008852F6"/>
    <w:rsid w:val="00885BA2"/>
    <w:rsid w:val="00886E95"/>
    <w:rsid w:val="0088731F"/>
    <w:rsid w:val="008875AE"/>
    <w:rsid w:val="008879FC"/>
    <w:rsid w:val="00887FB2"/>
    <w:rsid w:val="0089012E"/>
    <w:rsid w:val="00890B17"/>
    <w:rsid w:val="00890D95"/>
    <w:rsid w:val="00892698"/>
    <w:rsid w:val="00893ECD"/>
    <w:rsid w:val="008941FE"/>
    <w:rsid w:val="00894374"/>
    <w:rsid w:val="008944D0"/>
    <w:rsid w:val="00894884"/>
    <w:rsid w:val="00894B79"/>
    <w:rsid w:val="00895041"/>
    <w:rsid w:val="008961E7"/>
    <w:rsid w:val="008972B6"/>
    <w:rsid w:val="00897624"/>
    <w:rsid w:val="00897C69"/>
    <w:rsid w:val="00897C93"/>
    <w:rsid w:val="00897CA1"/>
    <w:rsid w:val="00897E4E"/>
    <w:rsid w:val="008A05B5"/>
    <w:rsid w:val="008A0B00"/>
    <w:rsid w:val="008A1142"/>
    <w:rsid w:val="008A121C"/>
    <w:rsid w:val="008A14E0"/>
    <w:rsid w:val="008A159B"/>
    <w:rsid w:val="008A178F"/>
    <w:rsid w:val="008A1871"/>
    <w:rsid w:val="008A1CA2"/>
    <w:rsid w:val="008A2995"/>
    <w:rsid w:val="008A29CD"/>
    <w:rsid w:val="008A2ADA"/>
    <w:rsid w:val="008A2E36"/>
    <w:rsid w:val="008A342C"/>
    <w:rsid w:val="008A3525"/>
    <w:rsid w:val="008A4014"/>
    <w:rsid w:val="008A466F"/>
    <w:rsid w:val="008A53FD"/>
    <w:rsid w:val="008A678E"/>
    <w:rsid w:val="008A6942"/>
    <w:rsid w:val="008A6EAC"/>
    <w:rsid w:val="008A7AAF"/>
    <w:rsid w:val="008A7DB2"/>
    <w:rsid w:val="008B093F"/>
    <w:rsid w:val="008B1263"/>
    <w:rsid w:val="008B12BB"/>
    <w:rsid w:val="008B1520"/>
    <w:rsid w:val="008B1C62"/>
    <w:rsid w:val="008B1D06"/>
    <w:rsid w:val="008B1ED0"/>
    <w:rsid w:val="008B2096"/>
    <w:rsid w:val="008B2FFA"/>
    <w:rsid w:val="008B34FC"/>
    <w:rsid w:val="008B39A2"/>
    <w:rsid w:val="008B3A2D"/>
    <w:rsid w:val="008B45B1"/>
    <w:rsid w:val="008B4921"/>
    <w:rsid w:val="008B5197"/>
    <w:rsid w:val="008B5751"/>
    <w:rsid w:val="008B659C"/>
    <w:rsid w:val="008B6DFA"/>
    <w:rsid w:val="008B71D0"/>
    <w:rsid w:val="008B735D"/>
    <w:rsid w:val="008B74B5"/>
    <w:rsid w:val="008C0C0C"/>
    <w:rsid w:val="008C24CA"/>
    <w:rsid w:val="008C33B4"/>
    <w:rsid w:val="008C39F6"/>
    <w:rsid w:val="008C3A8A"/>
    <w:rsid w:val="008C3C51"/>
    <w:rsid w:val="008C431D"/>
    <w:rsid w:val="008C4375"/>
    <w:rsid w:val="008C477B"/>
    <w:rsid w:val="008C62CF"/>
    <w:rsid w:val="008C64D9"/>
    <w:rsid w:val="008C654F"/>
    <w:rsid w:val="008C6792"/>
    <w:rsid w:val="008C6C81"/>
    <w:rsid w:val="008C6CD9"/>
    <w:rsid w:val="008C6E5D"/>
    <w:rsid w:val="008C6EAC"/>
    <w:rsid w:val="008C7FBA"/>
    <w:rsid w:val="008D016C"/>
    <w:rsid w:val="008D0387"/>
    <w:rsid w:val="008D05EB"/>
    <w:rsid w:val="008D0763"/>
    <w:rsid w:val="008D07AF"/>
    <w:rsid w:val="008D0DEE"/>
    <w:rsid w:val="008D1275"/>
    <w:rsid w:val="008D1623"/>
    <w:rsid w:val="008D17B6"/>
    <w:rsid w:val="008D1E46"/>
    <w:rsid w:val="008D1E5F"/>
    <w:rsid w:val="008D243E"/>
    <w:rsid w:val="008D2C19"/>
    <w:rsid w:val="008D2F15"/>
    <w:rsid w:val="008D3E44"/>
    <w:rsid w:val="008D40A6"/>
    <w:rsid w:val="008D4652"/>
    <w:rsid w:val="008D5066"/>
    <w:rsid w:val="008D5B97"/>
    <w:rsid w:val="008D6003"/>
    <w:rsid w:val="008D752D"/>
    <w:rsid w:val="008E0410"/>
    <w:rsid w:val="008E060A"/>
    <w:rsid w:val="008E093F"/>
    <w:rsid w:val="008E0C19"/>
    <w:rsid w:val="008E0F1C"/>
    <w:rsid w:val="008E0F23"/>
    <w:rsid w:val="008E1713"/>
    <w:rsid w:val="008E192D"/>
    <w:rsid w:val="008E1F2C"/>
    <w:rsid w:val="008E2EA9"/>
    <w:rsid w:val="008E326B"/>
    <w:rsid w:val="008E3557"/>
    <w:rsid w:val="008E3822"/>
    <w:rsid w:val="008E398D"/>
    <w:rsid w:val="008E398F"/>
    <w:rsid w:val="008E3A7B"/>
    <w:rsid w:val="008E4457"/>
    <w:rsid w:val="008E484C"/>
    <w:rsid w:val="008E5108"/>
    <w:rsid w:val="008E5F9B"/>
    <w:rsid w:val="008E64AA"/>
    <w:rsid w:val="008E658F"/>
    <w:rsid w:val="008E7205"/>
    <w:rsid w:val="008E7525"/>
    <w:rsid w:val="008E7ED2"/>
    <w:rsid w:val="008F008E"/>
    <w:rsid w:val="008F0607"/>
    <w:rsid w:val="008F093A"/>
    <w:rsid w:val="008F0BCD"/>
    <w:rsid w:val="008F11F8"/>
    <w:rsid w:val="008F2071"/>
    <w:rsid w:val="008F2945"/>
    <w:rsid w:val="008F2F68"/>
    <w:rsid w:val="008F3BD4"/>
    <w:rsid w:val="008F3F1B"/>
    <w:rsid w:val="008F3FA8"/>
    <w:rsid w:val="008F4484"/>
    <w:rsid w:val="008F4CC5"/>
    <w:rsid w:val="008F5CC2"/>
    <w:rsid w:val="008F64C3"/>
    <w:rsid w:val="008F6A88"/>
    <w:rsid w:val="008F6C1F"/>
    <w:rsid w:val="008F6E00"/>
    <w:rsid w:val="00900504"/>
    <w:rsid w:val="00900C11"/>
    <w:rsid w:val="009016F0"/>
    <w:rsid w:val="00901CFC"/>
    <w:rsid w:val="00901E69"/>
    <w:rsid w:val="00902296"/>
    <w:rsid w:val="00902CCB"/>
    <w:rsid w:val="009032D2"/>
    <w:rsid w:val="009037E3"/>
    <w:rsid w:val="00903B65"/>
    <w:rsid w:val="00904C31"/>
    <w:rsid w:val="009060D8"/>
    <w:rsid w:val="00906203"/>
    <w:rsid w:val="00906B70"/>
    <w:rsid w:val="0090774C"/>
    <w:rsid w:val="009077DA"/>
    <w:rsid w:val="00907D7E"/>
    <w:rsid w:val="00910105"/>
    <w:rsid w:val="00910291"/>
    <w:rsid w:val="00910968"/>
    <w:rsid w:val="009111A9"/>
    <w:rsid w:val="009115B6"/>
    <w:rsid w:val="00911ED0"/>
    <w:rsid w:val="00911F6C"/>
    <w:rsid w:val="00912B5A"/>
    <w:rsid w:val="00912FF5"/>
    <w:rsid w:val="0091340D"/>
    <w:rsid w:val="0091343B"/>
    <w:rsid w:val="00913523"/>
    <w:rsid w:val="00913573"/>
    <w:rsid w:val="0091399D"/>
    <w:rsid w:val="00913A94"/>
    <w:rsid w:val="0091468C"/>
    <w:rsid w:val="009148F5"/>
    <w:rsid w:val="00914B55"/>
    <w:rsid w:val="0091509F"/>
    <w:rsid w:val="009154B7"/>
    <w:rsid w:val="00916224"/>
    <w:rsid w:val="00916CEC"/>
    <w:rsid w:val="00920F17"/>
    <w:rsid w:val="00921551"/>
    <w:rsid w:val="009215EF"/>
    <w:rsid w:val="009225E0"/>
    <w:rsid w:val="00922E5E"/>
    <w:rsid w:val="009231E9"/>
    <w:rsid w:val="00923324"/>
    <w:rsid w:val="0092419C"/>
    <w:rsid w:val="009244B1"/>
    <w:rsid w:val="00924AC4"/>
    <w:rsid w:val="00924B5C"/>
    <w:rsid w:val="00925124"/>
    <w:rsid w:val="009257EA"/>
    <w:rsid w:val="00925987"/>
    <w:rsid w:val="00925E69"/>
    <w:rsid w:val="00926063"/>
    <w:rsid w:val="0092623B"/>
    <w:rsid w:val="009262EB"/>
    <w:rsid w:val="00927A19"/>
    <w:rsid w:val="00927AE2"/>
    <w:rsid w:val="00930394"/>
    <w:rsid w:val="009303B8"/>
    <w:rsid w:val="00930ADE"/>
    <w:rsid w:val="00930B38"/>
    <w:rsid w:val="009315E1"/>
    <w:rsid w:val="00931741"/>
    <w:rsid w:val="00931D76"/>
    <w:rsid w:val="00931E3D"/>
    <w:rsid w:val="0093272C"/>
    <w:rsid w:val="00933B5C"/>
    <w:rsid w:val="00933C3B"/>
    <w:rsid w:val="00933F49"/>
    <w:rsid w:val="00934604"/>
    <w:rsid w:val="00934B47"/>
    <w:rsid w:val="00934DA8"/>
    <w:rsid w:val="00935111"/>
    <w:rsid w:val="0093535B"/>
    <w:rsid w:val="009357B6"/>
    <w:rsid w:val="00935FD0"/>
    <w:rsid w:val="009361CA"/>
    <w:rsid w:val="00936379"/>
    <w:rsid w:val="00936906"/>
    <w:rsid w:val="0093691F"/>
    <w:rsid w:val="009376CA"/>
    <w:rsid w:val="00937B4E"/>
    <w:rsid w:val="00937C16"/>
    <w:rsid w:val="00940526"/>
    <w:rsid w:val="00940901"/>
    <w:rsid w:val="009416EC"/>
    <w:rsid w:val="00941EA9"/>
    <w:rsid w:val="00941F5D"/>
    <w:rsid w:val="009420A3"/>
    <w:rsid w:val="009421C7"/>
    <w:rsid w:val="00942D16"/>
    <w:rsid w:val="00943643"/>
    <w:rsid w:val="00943B9C"/>
    <w:rsid w:val="009449F6"/>
    <w:rsid w:val="00944B2E"/>
    <w:rsid w:val="00945DAB"/>
    <w:rsid w:val="00946B6A"/>
    <w:rsid w:val="00946CE6"/>
    <w:rsid w:val="00946FDC"/>
    <w:rsid w:val="0095052C"/>
    <w:rsid w:val="009508CD"/>
    <w:rsid w:val="009509ED"/>
    <w:rsid w:val="00950EBE"/>
    <w:rsid w:val="009525CE"/>
    <w:rsid w:val="009527C6"/>
    <w:rsid w:val="00952BCB"/>
    <w:rsid w:val="00952F2C"/>
    <w:rsid w:val="00953031"/>
    <w:rsid w:val="009541E1"/>
    <w:rsid w:val="00955735"/>
    <w:rsid w:val="00955C3A"/>
    <w:rsid w:val="00956C7E"/>
    <w:rsid w:val="00956E6A"/>
    <w:rsid w:val="0095783C"/>
    <w:rsid w:val="009611B6"/>
    <w:rsid w:val="0096175B"/>
    <w:rsid w:val="0096199A"/>
    <w:rsid w:val="0096201E"/>
    <w:rsid w:val="00962729"/>
    <w:rsid w:val="00962915"/>
    <w:rsid w:val="00963E04"/>
    <w:rsid w:val="00963E2B"/>
    <w:rsid w:val="009642E0"/>
    <w:rsid w:val="009646C1"/>
    <w:rsid w:val="009648F3"/>
    <w:rsid w:val="00964962"/>
    <w:rsid w:val="00964A87"/>
    <w:rsid w:val="00964C0A"/>
    <w:rsid w:val="0096548D"/>
    <w:rsid w:val="00966CB7"/>
    <w:rsid w:val="009671BE"/>
    <w:rsid w:val="0096736F"/>
    <w:rsid w:val="00967456"/>
    <w:rsid w:val="00967722"/>
    <w:rsid w:val="00967B95"/>
    <w:rsid w:val="00967F54"/>
    <w:rsid w:val="00970D9B"/>
    <w:rsid w:val="00971F35"/>
    <w:rsid w:val="00972306"/>
    <w:rsid w:val="00972BB6"/>
    <w:rsid w:val="00972CC2"/>
    <w:rsid w:val="00972F4D"/>
    <w:rsid w:val="009733A8"/>
    <w:rsid w:val="00973464"/>
    <w:rsid w:val="009735EE"/>
    <w:rsid w:val="00973B80"/>
    <w:rsid w:val="0097446F"/>
    <w:rsid w:val="00974744"/>
    <w:rsid w:val="00974910"/>
    <w:rsid w:val="00974920"/>
    <w:rsid w:val="00974DE1"/>
    <w:rsid w:val="0097593F"/>
    <w:rsid w:val="00975D89"/>
    <w:rsid w:val="00976977"/>
    <w:rsid w:val="00976E90"/>
    <w:rsid w:val="00977001"/>
    <w:rsid w:val="00977CF0"/>
    <w:rsid w:val="00980301"/>
    <w:rsid w:val="00980872"/>
    <w:rsid w:val="00980AEB"/>
    <w:rsid w:val="00980B03"/>
    <w:rsid w:val="00981034"/>
    <w:rsid w:val="009810D3"/>
    <w:rsid w:val="00981FF9"/>
    <w:rsid w:val="009827D8"/>
    <w:rsid w:val="009839AD"/>
    <w:rsid w:val="00984006"/>
    <w:rsid w:val="00984147"/>
    <w:rsid w:val="009849CE"/>
    <w:rsid w:val="00984EE7"/>
    <w:rsid w:val="0098539F"/>
    <w:rsid w:val="009855D2"/>
    <w:rsid w:val="0098615B"/>
    <w:rsid w:val="00986F34"/>
    <w:rsid w:val="00990415"/>
    <w:rsid w:val="0099166F"/>
    <w:rsid w:val="00991B70"/>
    <w:rsid w:val="0099383F"/>
    <w:rsid w:val="00993A8B"/>
    <w:rsid w:val="00993D1D"/>
    <w:rsid w:val="00994BFB"/>
    <w:rsid w:val="00994C07"/>
    <w:rsid w:val="009959F2"/>
    <w:rsid w:val="00995E8D"/>
    <w:rsid w:val="00996B26"/>
    <w:rsid w:val="00996C18"/>
    <w:rsid w:val="009970F0"/>
    <w:rsid w:val="0099712C"/>
    <w:rsid w:val="00997C79"/>
    <w:rsid w:val="009A0254"/>
    <w:rsid w:val="009A036B"/>
    <w:rsid w:val="009A1B1F"/>
    <w:rsid w:val="009A1BC6"/>
    <w:rsid w:val="009A21E4"/>
    <w:rsid w:val="009A2424"/>
    <w:rsid w:val="009A2580"/>
    <w:rsid w:val="009A25A5"/>
    <w:rsid w:val="009A2B30"/>
    <w:rsid w:val="009A3FBB"/>
    <w:rsid w:val="009A48D3"/>
    <w:rsid w:val="009A5C12"/>
    <w:rsid w:val="009A5ED0"/>
    <w:rsid w:val="009A6084"/>
    <w:rsid w:val="009A63A3"/>
    <w:rsid w:val="009A641F"/>
    <w:rsid w:val="009A7028"/>
    <w:rsid w:val="009A7061"/>
    <w:rsid w:val="009A72C1"/>
    <w:rsid w:val="009A7320"/>
    <w:rsid w:val="009A76F7"/>
    <w:rsid w:val="009B0D16"/>
    <w:rsid w:val="009B2F63"/>
    <w:rsid w:val="009B3115"/>
    <w:rsid w:val="009B3E26"/>
    <w:rsid w:val="009B409D"/>
    <w:rsid w:val="009B480B"/>
    <w:rsid w:val="009B480E"/>
    <w:rsid w:val="009B4B47"/>
    <w:rsid w:val="009B4F78"/>
    <w:rsid w:val="009B53BE"/>
    <w:rsid w:val="009B5B47"/>
    <w:rsid w:val="009B65A1"/>
    <w:rsid w:val="009B6CAC"/>
    <w:rsid w:val="009B7539"/>
    <w:rsid w:val="009B7716"/>
    <w:rsid w:val="009B7724"/>
    <w:rsid w:val="009B7AB0"/>
    <w:rsid w:val="009B7E22"/>
    <w:rsid w:val="009C00C7"/>
    <w:rsid w:val="009C09C7"/>
    <w:rsid w:val="009C0BDE"/>
    <w:rsid w:val="009C0C7F"/>
    <w:rsid w:val="009C1646"/>
    <w:rsid w:val="009C2744"/>
    <w:rsid w:val="009C2846"/>
    <w:rsid w:val="009C2FF1"/>
    <w:rsid w:val="009C3071"/>
    <w:rsid w:val="009C3219"/>
    <w:rsid w:val="009C331F"/>
    <w:rsid w:val="009C393E"/>
    <w:rsid w:val="009C3C80"/>
    <w:rsid w:val="009C46A4"/>
    <w:rsid w:val="009C48AF"/>
    <w:rsid w:val="009C49A0"/>
    <w:rsid w:val="009C4C03"/>
    <w:rsid w:val="009C50A3"/>
    <w:rsid w:val="009C50F8"/>
    <w:rsid w:val="009C5318"/>
    <w:rsid w:val="009C56FA"/>
    <w:rsid w:val="009C5D94"/>
    <w:rsid w:val="009C5F63"/>
    <w:rsid w:val="009C622B"/>
    <w:rsid w:val="009C628B"/>
    <w:rsid w:val="009C62AE"/>
    <w:rsid w:val="009C63F7"/>
    <w:rsid w:val="009C6650"/>
    <w:rsid w:val="009C69F2"/>
    <w:rsid w:val="009C6F96"/>
    <w:rsid w:val="009C79A1"/>
    <w:rsid w:val="009C7A8C"/>
    <w:rsid w:val="009D0242"/>
    <w:rsid w:val="009D058B"/>
    <w:rsid w:val="009D1CD2"/>
    <w:rsid w:val="009D1CEF"/>
    <w:rsid w:val="009D1DB9"/>
    <w:rsid w:val="009D2FD1"/>
    <w:rsid w:val="009D378D"/>
    <w:rsid w:val="009D4A4D"/>
    <w:rsid w:val="009D4AF6"/>
    <w:rsid w:val="009D63CB"/>
    <w:rsid w:val="009D7383"/>
    <w:rsid w:val="009D7979"/>
    <w:rsid w:val="009E0E7D"/>
    <w:rsid w:val="009E10F3"/>
    <w:rsid w:val="009E19FE"/>
    <w:rsid w:val="009E1E41"/>
    <w:rsid w:val="009E22D2"/>
    <w:rsid w:val="009E2540"/>
    <w:rsid w:val="009E26BC"/>
    <w:rsid w:val="009E29B6"/>
    <w:rsid w:val="009E300F"/>
    <w:rsid w:val="009E32CD"/>
    <w:rsid w:val="009E3776"/>
    <w:rsid w:val="009E377A"/>
    <w:rsid w:val="009E3A67"/>
    <w:rsid w:val="009E3F75"/>
    <w:rsid w:val="009E48CF"/>
    <w:rsid w:val="009E4C67"/>
    <w:rsid w:val="009E4EE6"/>
    <w:rsid w:val="009E5306"/>
    <w:rsid w:val="009E535E"/>
    <w:rsid w:val="009E5DAF"/>
    <w:rsid w:val="009E6931"/>
    <w:rsid w:val="009E6981"/>
    <w:rsid w:val="009E71C5"/>
    <w:rsid w:val="009E75E0"/>
    <w:rsid w:val="009E7742"/>
    <w:rsid w:val="009F0A49"/>
    <w:rsid w:val="009F0B00"/>
    <w:rsid w:val="009F0F96"/>
    <w:rsid w:val="009F1762"/>
    <w:rsid w:val="009F1A96"/>
    <w:rsid w:val="009F2819"/>
    <w:rsid w:val="009F32D2"/>
    <w:rsid w:val="009F370C"/>
    <w:rsid w:val="009F38EF"/>
    <w:rsid w:val="009F3FC5"/>
    <w:rsid w:val="009F40A7"/>
    <w:rsid w:val="009F44CD"/>
    <w:rsid w:val="009F4A8D"/>
    <w:rsid w:val="009F4B2D"/>
    <w:rsid w:val="009F4BBB"/>
    <w:rsid w:val="009F5311"/>
    <w:rsid w:val="009F5369"/>
    <w:rsid w:val="009F589C"/>
    <w:rsid w:val="009F5B36"/>
    <w:rsid w:val="009F63DD"/>
    <w:rsid w:val="009F684F"/>
    <w:rsid w:val="009F6934"/>
    <w:rsid w:val="009F69E7"/>
    <w:rsid w:val="009F7044"/>
    <w:rsid w:val="009F7194"/>
    <w:rsid w:val="009F78BE"/>
    <w:rsid w:val="009F7C66"/>
    <w:rsid w:val="009F7D30"/>
    <w:rsid w:val="00A00193"/>
    <w:rsid w:val="00A00C86"/>
    <w:rsid w:val="00A020A4"/>
    <w:rsid w:val="00A02AF3"/>
    <w:rsid w:val="00A0385A"/>
    <w:rsid w:val="00A03EBE"/>
    <w:rsid w:val="00A0481E"/>
    <w:rsid w:val="00A049C2"/>
    <w:rsid w:val="00A04ECE"/>
    <w:rsid w:val="00A05240"/>
    <w:rsid w:val="00A05244"/>
    <w:rsid w:val="00A06521"/>
    <w:rsid w:val="00A06953"/>
    <w:rsid w:val="00A06BCA"/>
    <w:rsid w:val="00A06F5B"/>
    <w:rsid w:val="00A07BA1"/>
    <w:rsid w:val="00A07C4E"/>
    <w:rsid w:val="00A103AB"/>
    <w:rsid w:val="00A104AB"/>
    <w:rsid w:val="00A113FA"/>
    <w:rsid w:val="00A1174C"/>
    <w:rsid w:val="00A11AFC"/>
    <w:rsid w:val="00A11DFA"/>
    <w:rsid w:val="00A11FE1"/>
    <w:rsid w:val="00A12554"/>
    <w:rsid w:val="00A12686"/>
    <w:rsid w:val="00A12738"/>
    <w:rsid w:val="00A132E4"/>
    <w:rsid w:val="00A1363C"/>
    <w:rsid w:val="00A139C5"/>
    <w:rsid w:val="00A13DE9"/>
    <w:rsid w:val="00A14537"/>
    <w:rsid w:val="00A14D9C"/>
    <w:rsid w:val="00A14FB9"/>
    <w:rsid w:val="00A155EB"/>
    <w:rsid w:val="00A15606"/>
    <w:rsid w:val="00A157DB"/>
    <w:rsid w:val="00A15BC2"/>
    <w:rsid w:val="00A16302"/>
    <w:rsid w:val="00A17A35"/>
    <w:rsid w:val="00A20DF8"/>
    <w:rsid w:val="00A20E26"/>
    <w:rsid w:val="00A22516"/>
    <w:rsid w:val="00A22ADC"/>
    <w:rsid w:val="00A22EAA"/>
    <w:rsid w:val="00A23512"/>
    <w:rsid w:val="00A23A08"/>
    <w:rsid w:val="00A23B52"/>
    <w:rsid w:val="00A245CB"/>
    <w:rsid w:val="00A251CF"/>
    <w:rsid w:val="00A25824"/>
    <w:rsid w:val="00A25B6A"/>
    <w:rsid w:val="00A25E16"/>
    <w:rsid w:val="00A26862"/>
    <w:rsid w:val="00A26A47"/>
    <w:rsid w:val="00A300B3"/>
    <w:rsid w:val="00A30433"/>
    <w:rsid w:val="00A30A2C"/>
    <w:rsid w:val="00A31452"/>
    <w:rsid w:val="00A31DB0"/>
    <w:rsid w:val="00A327E3"/>
    <w:rsid w:val="00A327E7"/>
    <w:rsid w:val="00A328A8"/>
    <w:rsid w:val="00A32D7A"/>
    <w:rsid w:val="00A32E89"/>
    <w:rsid w:val="00A3306E"/>
    <w:rsid w:val="00A33D28"/>
    <w:rsid w:val="00A344EF"/>
    <w:rsid w:val="00A352D9"/>
    <w:rsid w:val="00A3556F"/>
    <w:rsid w:val="00A35793"/>
    <w:rsid w:val="00A36170"/>
    <w:rsid w:val="00A36244"/>
    <w:rsid w:val="00A363CF"/>
    <w:rsid w:val="00A3685C"/>
    <w:rsid w:val="00A37064"/>
    <w:rsid w:val="00A37511"/>
    <w:rsid w:val="00A375F5"/>
    <w:rsid w:val="00A37673"/>
    <w:rsid w:val="00A3770E"/>
    <w:rsid w:val="00A40DB8"/>
    <w:rsid w:val="00A40F51"/>
    <w:rsid w:val="00A411B0"/>
    <w:rsid w:val="00A4189D"/>
    <w:rsid w:val="00A41D4E"/>
    <w:rsid w:val="00A424C0"/>
    <w:rsid w:val="00A42729"/>
    <w:rsid w:val="00A4293D"/>
    <w:rsid w:val="00A43419"/>
    <w:rsid w:val="00A434C7"/>
    <w:rsid w:val="00A43575"/>
    <w:rsid w:val="00A435BA"/>
    <w:rsid w:val="00A4374F"/>
    <w:rsid w:val="00A43DDB"/>
    <w:rsid w:val="00A456B1"/>
    <w:rsid w:val="00A4579A"/>
    <w:rsid w:val="00A469B9"/>
    <w:rsid w:val="00A46A90"/>
    <w:rsid w:val="00A477BE"/>
    <w:rsid w:val="00A478FB"/>
    <w:rsid w:val="00A47C88"/>
    <w:rsid w:val="00A50880"/>
    <w:rsid w:val="00A509A3"/>
    <w:rsid w:val="00A509A9"/>
    <w:rsid w:val="00A50BD9"/>
    <w:rsid w:val="00A5148B"/>
    <w:rsid w:val="00A518B8"/>
    <w:rsid w:val="00A51D94"/>
    <w:rsid w:val="00A5203E"/>
    <w:rsid w:val="00A526E1"/>
    <w:rsid w:val="00A532A2"/>
    <w:rsid w:val="00A53FC6"/>
    <w:rsid w:val="00A54151"/>
    <w:rsid w:val="00A54850"/>
    <w:rsid w:val="00A548B0"/>
    <w:rsid w:val="00A55412"/>
    <w:rsid w:val="00A55BAE"/>
    <w:rsid w:val="00A55CC6"/>
    <w:rsid w:val="00A55ED1"/>
    <w:rsid w:val="00A55F25"/>
    <w:rsid w:val="00A56108"/>
    <w:rsid w:val="00A564A5"/>
    <w:rsid w:val="00A56DD3"/>
    <w:rsid w:val="00A57C42"/>
    <w:rsid w:val="00A606C6"/>
    <w:rsid w:val="00A607DE"/>
    <w:rsid w:val="00A60DB1"/>
    <w:rsid w:val="00A611D6"/>
    <w:rsid w:val="00A616B1"/>
    <w:rsid w:val="00A61799"/>
    <w:rsid w:val="00A617C7"/>
    <w:rsid w:val="00A624E3"/>
    <w:rsid w:val="00A626FC"/>
    <w:rsid w:val="00A62A9E"/>
    <w:rsid w:val="00A63862"/>
    <w:rsid w:val="00A63DFB"/>
    <w:rsid w:val="00A63E62"/>
    <w:rsid w:val="00A640E8"/>
    <w:rsid w:val="00A64256"/>
    <w:rsid w:val="00A64CB0"/>
    <w:rsid w:val="00A651B7"/>
    <w:rsid w:val="00A65366"/>
    <w:rsid w:val="00A65D79"/>
    <w:rsid w:val="00A665EF"/>
    <w:rsid w:val="00A66AF0"/>
    <w:rsid w:val="00A66C26"/>
    <w:rsid w:val="00A709BE"/>
    <w:rsid w:val="00A71E22"/>
    <w:rsid w:val="00A71EDB"/>
    <w:rsid w:val="00A71EDF"/>
    <w:rsid w:val="00A71F05"/>
    <w:rsid w:val="00A72FAB"/>
    <w:rsid w:val="00A7302F"/>
    <w:rsid w:val="00A73160"/>
    <w:rsid w:val="00A736CC"/>
    <w:rsid w:val="00A73739"/>
    <w:rsid w:val="00A739B7"/>
    <w:rsid w:val="00A73CF8"/>
    <w:rsid w:val="00A749D0"/>
    <w:rsid w:val="00A74B2A"/>
    <w:rsid w:val="00A75551"/>
    <w:rsid w:val="00A756DB"/>
    <w:rsid w:val="00A75DE3"/>
    <w:rsid w:val="00A75F04"/>
    <w:rsid w:val="00A7605D"/>
    <w:rsid w:val="00A760B9"/>
    <w:rsid w:val="00A76731"/>
    <w:rsid w:val="00A7686F"/>
    <w:rsid w:val="00A7696E"/>
    <w:rsid w:val="00A76A23"/>
    <w:rsid w:val="00A778C9"/>
    <w:rsid w:val="00A80769"/>
    <w:rsid w:val="00A80D5E"/>
    <w:rsid w:val="00A811C3"/>
    <w:rsid w:val="00A8127D"/>
    <w:rsid w:val="00A81CCC"/>
    <w:rsid w:val="00A81EBB"/>
    <w:rsid w:val="00A81FC4"/>
    <w:rsid w:val="00A826C7"/>
    <w:rsid w:val="00A83BF4"/>
    <w:rsid w:val="00A84583"/>
    <w:rsid w:val="00A84EC2"/>
    <w:rsid w:val="00A8532D"/>
    <w:rsid w:val="00A85B43"/>
    <w:rsid w:val="00A86316"/>
    <w:rsid w:val="00A869E3"/>
    <w:rsid w:val="00A86B0E"/>
    <w:rsid w:val="00A87DEC"/>
    <w:rsid w:val="00A916F7"/>
    <w:rsid w:val="00A91793"/>
    <w:rsid w:val="00A917EC"/>
    <w:rsid w:val="00A91A6D"/>
    <w:rsid w:val="00A92EA1"/>
    <w:rsid w:val="00A9321A"/>
    <w:rsid w:val="00A9385D"/>
    <w:rsid w:val="00A93998"/>
    <w:rsid w:val="00A93B39"/>
    <w:rsid w:val="00A93CB8"/>
    <w:rsid w:val="00A946BB"/>
    <w:rsid w:val="00A946C5"/>
    <w:rsid w:val="00A949C8"/>
    <w:rsid w:val="00A95136"/>
    <w:rsid w:val="00A95AA5"/>
    <w:rsid w:val="00A95CE3"/>
    <w:rsid w:val="00AA05AD"/>
    <w:rsid w:val="00AA05AE"/>
    <w:rsid w:val="00AA12AC"/>
    <w:rsid w:val="00AA1B02"/>
    <w:rsid w:val="00AA1E85"/>
    <w:rsid w:val="00AA27D2"/>
    <w:rsid w:val="00AA2C0F"/>
    <w:rsid w:val="00AA34E3"/>
    <w:rsid w:val="00AA38AC"/>
    <w:rsid w:val="00AA4074"/>
    <w:rsid w:val="00AA4076"/>
    <w:rsid w:val="00AA46EA"/>
    <w:rsid w:val="00AA51CB"/>
    <w:rsid w:val="00AA5B48"/>
    <w:rsid w:val="00AA683F"/>
    <w:rsid w:val="00AA69CD"/>
    <w:rsid w:val="00AA6AD5"/>
    <w:rsid w:val="00AA6BF2"/>
    <w:rsid w:val="00AA723D"/>
    <w:rsid w:val="00AA7C04"/>
    <w:rsid w:val="00AB0827"/>
    <w:rsid w:val="00AB13F2"/>
    <w:rsid w:val="00AB16AF"/>
    <w:rsid w:val="00AB2439"/>
    <w:rsid w:val="00AB3001"/>
    <w:rsid w:val="00AB339F"/>
    <w:rsid w:val="00AB3587"/>
    <w:rsid w:val="00AB3D6E"/>
    <w:rsid w:val="00AB3F4A"/>
    <w:rsid w:val="00AB5845"/>
    <w:rsid w:val="00AB58CF"/>
    <w:rsid w:val="00AB5BCF"/>
    <w:rsid w:val="00AB678B"/>
    <w:rsid w:val="00AB6830"/>
    <w:rsid w:val="00AB6C0C"/>
    <w:rsid w:val="00AB7B7C"/>
    <w:rsid w:val="00AB7FB8"/>
    <w:rsid w:val="00AC03D1"/>
    <w:rsid w:val="00AC08F0"/>
    <w:rsid w:val="00AC0FFC"/>
    <w:rsid w:val="00AC113A"/>
    <w:rsid w:val="00AC177F"/>
    <w:rsid w:val="00AC2399"/>
    <w:rsid w:val="00AC2983"/>
    <w:rsid w:val="00AC2DF8"/>
    <w:rsid w:val="00AC34B6"/>
    <w:rsid w:val="00AC34BC"/>
    <w:rsid w:val="00AC38F6"/>
    <w:rsid w:val="00AC3E8C"/>
    <w:rsid w:val="00AC48A8"/>
    <w:rsid w:val="00AC4F92"/>
    <w:rsid w:val="00AC5567"/>
    <w:rsid w:val="00AC5958"/>
    <w:rsid w:val="00AC5A41"/>
    <w:rsid w:val="00AC5CE1"/>
    <w:rsid w:val="00AC5D66"/>
    <w:rsid w:val="00AC5EC7"/>
    <w:rsid w:val="00AC6363"/>
    <w:rsid w:val="00AC67A1"/>
    <w:rsid w:val="00AC6ADC"/>
    <w:rsid w:val="00AC6E4B"/>
    <w:rsid w:val="00AC763F"/>
    <w:rsid w:val="00AC7B65"/>
    <w:rsid w:val="00AC7D4A"/>
    <w:rsid w:val="00AC7F45"/>
    <w:rsid w:val="00AC7FC0"/>
    <w:rsid w:val="00AD00B1"/>
    <w:rsid w:val="00AD0275"/>
    <w:rsid w:val="00AD067F"/>
    <w:rsid w:val="00AD06BB"/>
    <w:rsid w:val="00AD0822"/>
    <w:rsid w:val="00AD09D0"/>
    <w:rsid w:val="00AD0AB9"/>
    <w:rsid w:val="00AD0BA6"/>
    <w:rsid w:val="00AD0C99"/>
    <w:rsid w:val="00AD10BE"/>
    <w:rsid w:val="00AD2DAE"/>
    <w:rsid w:val="00AD363E"/>
    <w:rsid w:val="00AD3796"/>
    <w:rsid w:val="00AD464B"/>
    <w:rsid w:val="00AD490C"/>
    <w:rsid w:val="00AD4BCC"/>
    <w:rsid w:val="00AD535C"/>
    <w:rsid w:val="00AD5BC5"/>
    <w:rsid w:val="00AD5FE6"/>
    <w:rsid w:val="00AD6B50"/>
    <w:rsid w:val="00AD6C4C"/>
    <w:rsid w:val="00AD711E"/>
    <w:rsid w:val="00AD770C"/>
    <w:rsid w:val="00AD78CA"/>
    <w:rsid w:val="00AE0423"/>
    <w:rsid w:val="00AE071C"/>
    <w:rsid w:val="00AE07D5"/>
    <w:rsid w:val="00AE0A68"/>
    <w:rsid w:val="00AE15F1"/>
    <w:rsid w:val="00AE19FC"/>
    <w:rsid w:val="00AE1CD2"/>
    <w:rsid w:val="00AE1ED2"/>
    <w:rsid w:val="00AE250E"/>
    <w:rsid w:val="00AE28DD"/>
    <w:rsid w:val="00AE2CB6"/>
    <w:rsid w:val="00AE2E75"/>
    <w:rsid w:val="00AE3103"/>
    <w:rsid w:val="00AE3296"/>
    <w:rsid w:val="00AE6851"/>
    <w:rsid w:val="00AE6E5D"/>
    <w:rsid w:val="00AE7335"/>
    <w:rsid w:val="00AE7E25"/>
    <w:rsid w:val="00AF15CE"/>
    <w:rsid w:val="00AF1C6E"/>
    <w:rsid w:val="00AF1DDA"/>
    <w:rsid w:val="00AF3160"/>
    <w:rsid w:val="00AF32A3"/>
    <w:rsid w:val="00AF355F"/>
    <w:rsid w:val="00AF37A2"/>
    <w:rsid w:val="00AF409E"/>
    <w:rsid w:val="00AF45FB"/>
    <w:rsid w:val="00AF4809"/>
    <w:rsid w:val="00AF4ADE"/>
    <w:rsid w:val="00AF4E09"/>
    <w:rsid w:val="00AF5268"/>
    <w:rsid w:val="00AF5281"/>
    <w:rsid w:val="00AF569E"/>
    <w:rsid w:val="00AF5B05"/>
    <w:rsid w:val="00AF620B"/>
    <w:rsid w:val="00AF6E3A"/>
    <w:rsid w:val="00AF7B0B"/>
    <w:rsid w:val="00B00056"/>
    <w:rsid w:val="00B001E2"/>
    <w:rsid w:val="00B00255"/>
    <w:rsid w:val="00B00D38"/>
    <w:rsid w:val="00B011D4"/>
    <w:rsid w:val="00B0172C"/>
    <w:rsid w:val="00B0191A"/>
    <w:rsid w:val="00B02081"/>
    <w:rsid w:val="00B0223C"/>
    <w:rsid w:val="00B02FBF"/>
    <w:rsid w:val="00B0321E"/>
    <w:rsid w:val="00B03668"/>
    <w:rsid w:val="00B03AAF"/>
    <w:rsid w:val="00B03BE6"/>
    <w:rsid w:val="00B03E95"/>
    <w:rsid w:val="00B03EB7"/>
    <w:rsid w:val="00B04F1D"/>
    <w:rsid w:val="00B050BD"/>
    <w:rsid w:val="00B05E9C"/>
    <w:rsid w:val="00B063D4"/>
    <w:rsid w:val="00B0664E"/>
    <w:rsid w:val="00B0672F"/>
    <w:rsid w:val="00B06887"/>
    <w:rsid w:val="00B06E28"/>
    <w:rsid w:val="00B06F1C"/>
    <w:rsid w:val="00B07C62"/>
    <w:rsid w:val="00B07F72"/>
    <w:rsid w:val="00B10DAA"/>
    <w:rsid w:val="00B11119"/>
    <w:rsid w:val="00B11533"/>
    <w:rsid w:val="00B11B43"/>
    <w:rsid w:val="00B12145"/>
    <w:rsid w:val="00B125ED"/>
    <w:rsid w:val="00B12B09"/>
    <w:rsid w:val="00B12F77"/>
    <w:rsid w:val="00B132C5"/>
    <w:rsid w:val="00B13F62"/>
    <w:rsid w:val="00B13FA5"/>
    <w:rsid w:val="00B14D3F"/>
    <w:rsid w:val="00B15007"/>
    <w:rsid w:val="00B15599"/>
    <w:rsid w:val="00B15947"/>
    <w:rsid w:val="00B16A26"/>
    <w:rsid w:val="00B16D5D"/>
    <w:rsid w:val="00B2088F"/>
    <w:rsid w:val="00B209D8"/>
    <w:rsid w:val="00B20E48"/>
    <w:rsid w:val="00B2236D"/>
    <w:rsid w:val="00B2276F"/>
    <w:rsid w:val="00B22FDE"/>
    <w:rsid w:val="00B232F5"/>
    <w:rsid w:val="00B2348B"/>
    <w:rsid w:val="00B23610"/>
    <w:rsid w:val="00B241B2"/>
    <w:rsid w:val="00B24CF0"/>
    <w:rsid w:val="00B24D1D"/>
    <w:rsid w:val="00B25B92"/>
    <w:rsid w:val="00B260C4"/>
    <w:rsid w:val="00B26773"/>
    <w:rsid w:val="00B271C3"/>
    <w:rsid w:val="00B278EF"/>
    <w:rsid w:val="00B27A95"/>
    <w:rsid w:val="00B27CB6"/>
    <w:rsid w:val="00B3007C"/>
    <w:rsid w:val="00B311EA"/>
    <w:rsid w:val="00B31726"/>
    <w:rsid w:val="00B31959"/>
    <w:rsid w:val="00B31A9A"/>
    <w:rsid w:val="00B33D2E"/>
    <w:rsid w:val="00B33F30"/>
    <w:rsid w:val="00B3410F"/>
    <w:rsid w:val="00B34B2A"/>
    <w:rsid w:val="00B35397"/>
    <w:rsid w:val="00B35C68"/>
    <w:rsid w:val="00B35C9D"/>
    <w:rsid w:val="00B35CB8"/>
    <w:rsid w:val="00B37437"/>
    <w:rsid w:val="00B37B8D"/>
    <w:rsid w:val="00B40188"/>
    <w:rsid w:val="00B409B8"/>
    <w:rsid w:val="00B40F9E"/>
    <w:rsid w:val="00B4234F"/>
    <w:rsid w:val="00B42727"/>
    <w:rsid w:val="00B42773"/>
    <w:rsid w:val="00B4290B"/>
    <w:rsid w:val="00B42BE9"/>
    <w:rsid w:val="00B43625"/>
    <w:rsid w:val="00B43B64"/>
    <w:rsid w:val="00B43B91"/>
    <w:rsid w:val="00B43F3B"/>
    <w:rsid w:val="00B4637D"/>
    <w:rsid w:val="00B468B9"/>
    <w:rsid w:val="00B478E0"/>
    <w:rsid w:val="00B47C6B"/>
    <w:rsid w:val="00B5102B"/>
    <w:rsid w:val="00B522D0"/>
    <w:rsid w:val="00B53144"/>
    <w:rsid w:val="00B53CAC"/>
    <w:rsid w:val="00B53F4A"/>
    <w:rsid w:val="00B53F84"/>
    <w:rsid w:val="00B541A4"/>
    <w:rsid w:val="00B5471B"/>
    <w:rsid w:val="00B54B0B"/>
    <w:rsid w:val="00B54E5D"/>
    <w:rsid w:val="00B55389"/>
    <w:rsid w:val="00B55437"/>
    <w:rsid w:val="00B55742"/>
    <w:rsid w:val="00B558C5"/>
    <w:rsid w:val="00B55A68"/>
    <w:rsid w:val="00B55D53"/>
    <w:rsid w:val="00B57A99"/>
    <w:rsid w:val="00B6150B"/>
    <w:rsid w:val="00B61699"/>
    <w:rsid w:val="00B616DB"/>
    <w:rsid w:val="00B61C82"/>
    <w:rsid w:val="00B6206E"/>
    <w:rsid w:val="00B6240F"/>
    <w:rsid w:val="00B62D40"/>
    <w:rsid w:val="00B62DE6"/>
    <w:rsid w:val="00B633DF"/>
    <w:rsid w:val="00B6345E"/>
    <w:rsid w:val="00B638E2"/>
    <w:rsid w:val="00B63DE6"/>
    <w:rsid w:val="00B63FB6"/>
    <w:rsid w:val="00B6412D"/>
    <w:rsid w:val="00B642C4"/>
    <w:rsid w:val="00B6576F"/>
    <w:rsid w:val="00B659C5"/>
    <w:rsid w:val="00B659F5"/>
    <w:rsid w:val="00B668BA"/>
    <w:rsid w:val="00B66D5F"/>
    <w:rsid w:val="00B66ED8"/>
    <w:rsid w:val="00B67402"/>
    <w:rsid w:val="00B701FD"/>
    <w:rsid w:val="00B7043D"/>
    <w:rsid w:val="00B7050A"/>
    <w:rsid w:val="00B70F3B"/>
    <w:rsid w:val="00B7121B"/>
    <w:rsid w:val="00B725CF"/>
    <w:rsid w:val="00B72D22"/>
    <w:rsid w:val="00B72F4B"/>
    <w:rsid w:val="00B7305D"/>
    <w:rsid w:val="00B73215"/>
    <w:rsid w:val="00B74CD8"/>
    <w:rsid w:val="00B750A7"/>
    <w:rsid w:val="00B75160"/>
    <w:rsid w:val="00B767E8"/>
    <w:rsid w:val="00B76BC6"/>
    <w:rsid w:val="00B77BBD"/>
    <w:rsid w:val="00B77D56"/>
    <w:rsid w:val="00B80D80"/>
    <w:rsid w:val="00B81053"/>
    <w:rsid w:val="00B81350"/>
    <w:rsid w:val="00B81E31"/>
    <w:rsid w:val="00B81FA7"/>
    <w:rsid w:val="00B8252D"/>
    <w:rsid w:val="00B8268D"/>
    <w:rsid w:val="00B82DEB"/>
    <w:rsid w:val="00B82E5B"/>
    <w:rsid w:val="00B82E82"/>
    <w:rsid w:val="00B830B8"/>
    <w:rsid w:val="00B836B9"/>
    <w:rsid w:val="00B83A3D"/>
    <w:rsid w:val="00B83C07"/>
    <w:rsid w:val="00B83F36"/>
    <w:rsid w:val="00B83F73"/>
    <w:rsid w:val="00B84777"/>
    <w:rsid w:val="00B848A6"/>
    <w:rsid w:val="00B8576C"/>
    <w:rsid w:val="00B85811"/>
    <w:rsid w:val="00B86494"/>
    <w:rsid w:val="00B875F1"/>
    <w:rsid w:val="00B87E45"/>
    <w:rsid w:val="00B9024E"/>
    <w:rsid w:val="00B90379"/>
    <w:rsid w:val="00B90625"/>
    <w:rsid w:val="00B91308"/>
    <w:rsid w:val="00B91C5A"/>
    <w:rsid w:val="00B91E7D"/>
    <w:rsid w:val="00B91F2A"/>
    <w:rsid w:val="00B92244"/>
    <w:rsid w:val="00B9288F"/>
    <w:rsid w:val="00B929D0"/>
    <w:rsid w:val="00B92B70"/>
    <w:rsid w:val="00B92C3B"/>
    <w:rsid w:val="00B93228"/>
    <w:rsid w:val="00B9323A"/>
    <w:rsid w:val="00B93AED"/>
    <w:rsid w:val="00B94BE1"/>
    <w:rsid w:val="00B951A5"/>
    <w:rsid w:val="00B958A9"/>
    <w:rsid w:val="00B96080"/>
    <w:rsid w:val="00B96984"/>
    <w:rsid w:val="00B97345"/>
    <w:rsid w:val="00B97EB2"/>
    <w:rsid w:val="00B97F57"/>
    <w:rsid w:val="00BA019B"/>
    <w:rsid w:val="00BA0500"/>
    <w:rsid w:val="00BA0725"/>
    <w:rsid w:val="00BA0938"/>
    <w:rsid w:val="00BA096D"/>
    <w:rsid w:val="00BA0CB5"/>
    <w:rsid w:val="00BA0D64"/>
    <w:rsid w:val="00BA1B13"/>
    <w:rsid w:val="00BA26ED"/>
    <w:rsid w:val="00BA2A5C"/>
    <w:rsid w:val="00BA2D7F"/>
    <w:rsid w:val="00BA2E3B"/>
    <w:rsid w:val="00BA2F22"/>
    <w:rsid w:val="00BA315C"/>
    <w:rsid w:val="00BA31D1"/>
    <w:rsid w:val="00BA34A1"/>
    <w:rsid w:val="00BA367C"/>
    <w:rsid w:val="00BA3DC6"/>
    <w:rsid w:val="00BA405D"/>
    <w:rsid w:val="00BA52C7"/>
    <w:rsid w:val="00BA52EC"/>
    <w:rsid w:val="00BA5B26"/>
    <w:rsid w:val="00BA5D48"/>
    <w:rsid w:val="00BA64CA"/>
    <w:rsid w:val="00BA6B8B"/>
    <w:rsid w:val="00BA6F6F"/>
    <w:rsid w:val="00BA7163"/>
    <w:rsid w:val="00BA740B"/>
    <w:rsid w:val="00BA79D1"/>
    <w:rsid w:val="00BA7EAD"/>
    <w:rsid w:val="00BA7EF2"/>
    <w:rsid w:val="00BB0EF7"/>
    <w:rsid w:val="00BB13BB"/>
    <w:rsid w:val="00BB1579"/>
    <w:rsid w:val="00BB1CB9"/>
    <w:rsid w:val="00BB1E6E"/>
    <w:rsid w:val="00BB1F1B"/>
    <w:rsid w:val="00BB3469"/>
    <w:rsid w:val="00BB3B54"/>
    <w:rsid w:val="00BB3E15"/>
    <w:rsid w:val="00BB414A"/>
    <w:rsid w:val="00BB42AB"/>
    <w:rsid w:val="00BB4760"/>
    <w:rsid w:val="00BB484A"/>
    <w:rsid w:val="00BB4879"/>
    <w:rsid w:val="00BB55C3"/>
    <w:rsid w:val="00BB68AD"/>
    <w:rsid w:val="00BB7154"/>
    <w:rsid w:val="00BB732A"/>
    <w:rsid w:val="00BB762F"/>
    <w:rsid w:val="00BB7726"/>
    <w:rsid w:val="00BB7CF1"/>
    <w:rsid w:val="00BC049C"/>
    <w:rsid w:val="00BC0AAE"/>
    <w:rsid w:val="00BC0F67"/>
    <w:rsid w:val="00BC14A2"/>
    <w:rsid w:val="00BC173E"/>
    <w:rsid w:val="00BC1BC1"/>
    <w:rsid w:val="00BC1D17"/>
    <w:rsid w:val="00BC1EAB"/>
    <w:rsid w:val="00BC2D84"/>
    <w:rsid w:val="00BC3699"/>
    <w:rsid w:val="00BC3996"/>
    <w:rsid w:val="00BC3F06"/>
    <w:rsid w:val="00BC4572"/>
    <w:rsid w:val="00BC4B8B"/>
    <w:rsid w:val="00BC5361"/>
    <w:rsid w:val="00BC5C02"/>
    <w:rsid w:val="00BC6761"/>
    <w:rsid w:val="00BC6965"/>
    <w:rsid w:val="00BC6A92"/>
    <w:rsid w:val="00BC6E4C"/>
    <w:rsid w:val="00BC734F"/>
    <w:rsid w:val="00BC7F85"/>
    <w:rsid w:val="00BD0B6B"/>
    <w:rsid w:val="00BD0CB0"/>
    <w:rsid w:val="00BD0FF6"/>
    <w:rsid w:val="00BD15A4"/>
    <w:rsid w:val="00BD2912"/>
    <w:rsid w:val="00BD3F5D"/>
    <w:rsid w:val="00BD451A"/>
    <w:rsid w:val="00BD4950"/>
    <w:rsid w:val="00BD503A"/>
    <w:rsid w:val="00BD51DC"/>
    <w:rsid w:val="00BD5757"/>
    <w:rsid w:val="00BD5DF4"/>
    <w:rsid w:val="00BD6242"/>
    <w:rsid w:val="00BD6738"/>
    <w:rsid w:val="00BD6AE9"/>
    <w:rsid w:val="00BD700C"/>
    <w:rsid w:val="00BD752D"/>
    <w:rsid w:val="00BD785D"/>
    <w:rsid w:val="00BD7877"/>
    <w:rsid w:val="00BE069E"/>
    <w:rsid w:val="00BE0A53"/>
    <w:rsid w:val="00BE0E62"/>
    <w:rsid w:val="00BE1F38"/>
    <w:rsid w:val="00BE22ED"/>
    <w:rsid w:val="00BE2C40"/>
    <w:rsid w:val="00BE2FCE"/>
    <w:rsid w:val="00BE3B20"/>
    <w:rsid w:val="00BE3EA7"/>
    <w:rsid w:val="00BE45D1"/>
    <w:rsid w:val="00BE4739"/>
    <w:rsid w:val="00BE5199"/>
    <w:rsid w:val="00BE5457"/>
    <w:rsid w:val="00BE7031"/>
    <w:rsid w:val="00BE70BF"/>
    <w:rsid w:val="00BF021A"/>
    <w:rsid w:val="00BF0466"/>
    <w:rsid w:val="00BF0AF8"/>
    <w:rsid w:val="00BF2C7B"/>
    <w:rsid w:val="00BF332E"/>
    <w:rsid w:val="00BF3824"/>
    <w:rsid w:val="00BF3C4B"/>
    <w:rsid w:val="00BF3E3B"/>
    <w:rsid w:val="00BF3E6A"/>
    <w:rsid w:val="00BF3E88"/>
    <w:rsid w:val="00BF44CA"/>
    <w:rsid w:val="00BF4AC6"/>
    <w:rsid w:val="00BF561D"/>
    <w:rsid w:val="00BF568A"/>
    <w:rsid w:val="00BF59B5"/>
    <w:rsid w:val="00BF59D6"/>
    <w:rsid w:val="00BF5B60"/>
    <w:rsid w:val="00BF5EE3"/>
    <w:rsid w:val="00BF5EFD"/>
    <w:rsid w:val="00BF5F98"/>
    <w:rsid w:val="00BF651A"/>
    <w:rsid w:val="00BF6929"/>
    <w:rsid w:val="00BF6C08"/>
    <w:rsid w:val="00BF6E19"/>
    <w:rsid w:val="00BF7687"/>
    <w:rsid w:val="00BF7D4C"/>
    <w:rsid w:val="00C00021"/>
    <w:rsid w:val="00C0023F"/>
    <w:rsid w:val="00C007E9"/>
    <w:rsid w:val="00C0080C"/>
    <w:rsid w:val="00C00BF6"/>
    <w:rsid w:val="00C017BA"/>
    <w:rsid w:val="00C01B90"/>
    <w:rsid w:val="00C0297F"/>
    <w:rsid w:val="00C02DEC"/>
    <w:rsid w:val="00C02EDA"/>
    <w:rsid w:val="00C03BB8"/>
    <w:rsid w:val="00C041AC"/>
    <w:rsid w:val="00C04F07"/>
    <w:rsid w:val="00C051E4"/>
    <w:rsid w:val="00C0537B"/>
    <w:rsid w:val="00C0712C"/>
    <w:rsid w:val="00C072C6"/>
    <w:rsid w:val="00C07977"/>
    <w:rsid w:val="00C07A02"/>
    <w:rsid w:val="00C07C59"/>
    <w:rsid w:val="00C07CC7"/>
    <w:rsid w:val="00C07CED"/>
    <w:rsid w:val="00C102DB"/>
    <w:rsid w:val="00C104D6"/>
    <w:rsid w:val="00C10E84"/>
    <w:rsid w:val="00C10FA8"/>
    <w:rsid w:val="00C1105C"/>
    <w:rsid w:val="00C111BC"/>
    <w:rsid w:val="00C112A5"/>
    <w:rsid w:val="00C122AA"/>
    <w:rsid w:val="00C131D4"/>
    <w:rsid w:val="00C1328D"/>
    <w:rsid w:val="00C136E0"/>
    <w:rsid w:val="00C13819"/>
    <w:rsid w:val="00C14A93"/>
    <w:rsid w:val="00C1516A"/>
    <w:rsid w:val="00C15BA4"/>
    <w:rsid w:val="00C164DB"/>
    <w:rsid w:val="00C16C32"/>
    <w:rsid w:val="00C17ECA"/>
    <w:rsid w:val="00C20425"/>
    <w:rsid w:val="00C20CC1"/>
    <w:rsid w:val="00C20E9B"/>
    <w:rsid w:val="00C2139F"/>
    <w:rsid w:val="00C21408"/>
    <w:rsid w:val="00C2177C"/>
    <w:rsid w:val="00C218C4"/>
    <w:rsid w:val="00C21D40"/>
    <w:rsid w:val="00C21E62"/>
    <w:rsid w:val="00C2203F"/>
    <w:rsid w:val="00C2219C"/>
    <w:rsid w:val="00C22228"/>
    <w:rsid w:val="00C224C8"/>
    <w:rsid w:val="00C22761"/>
    <w:rsid w:val="00C22D93"/>
    <w:rsid w:val="00C2366A"/>
    <w:rsid w:val="00C2378A"/>
    <w:rsid w:val="00C23915"/>
    <w:rsid w:val="00C2397A"/>
    <w:rsid w:val="00C24021"/>
    <w:rsid w:val="00C244DD"/>
    <w:rsid w:val="00C24D08"/>
    <w:rsid w:val="00C2569C"/>
    <w:rsid w:val="00C25FFC"/>
    <w:rsid w:val="00C26455"/>
    <w:rsid w:val="00C268E4"/>
    <w:rsid w:val="00C27FB4"/>
    <w:rsid w:val="00C3009B"/>
    <w:rsid w:val="00C315B0"/>
    <w:rsid w:val="00C3198E"/>
    <w:rsid w:val="00C31A68"/>
    <w:rsid w:val="00C31B84"/>
    <w:rsid w:val="00C31D75"/>
    <w:rsid w:val="00C31F36"/>
    <w:rsid w:val="00C323DB"/>
    <w:rsid w:val="00C3243D"/>
    <w:rsid w:val="00C339A3"/>
    <w:rsid w:val="00C33CF3"/>
    <w:rsid w:val="00C33DC5"/>
    <w:rsid w:val="00C33FD0"/>
    <w:rsid w:val="00C34220"/>
    <w:rsid w:val="00C352E3"/>
    <w:rsid w:val="00C35390"/>
    <w:rsid w:val="00C356AC"/>
    <w:rsid w:val="00C35E1B"/>
    <w:rsid w:val="00C35E4F"/>
    <w:rsid w:val="00C365E7"/>
    <w:rsid w:val="00C3750C"/>
    <w:rsid w:val="00C379DC"/>
    <w:rsid w:val="00C40022"/>
    <w:rsid w:val="00C40B8A"/>
    <w:rsid w:val="00C40C69"/>
    <w:rsid w:val="00C40DD1"/>
    <w:rsid w:val="00C40E2F"/>
    <w:rsid w:val="00C410DE"/>
    <w:rsid w:val="00C412E9"/>
    <w:rsid w:val="00C41A9D"/>
    <w:rsid w:val="00C421B7"/>
    <w:rsid w:val="00C423FA"/>
    <w:rsid w:val="00C424CC"/>
    <w:rsid w:val="00C42751"/>
    <w:rsid w:val="00C42ED1"/>
    <w:rsid w:val="00C430D0"/>
    <w:rsid w:val="00C438AF"/>
    <w:rsid w:val="00C4393D"/>
    <w:rsid w:val="00C4394C"/>
    <w:rsid w:val="00C44003"/>
    <w:rsid w:val="00C4491B"/>
    <w:rsid w:val="00C44DE2"/>
    <w:rsid w:val="00C44EDC"/>
    <w:rsid w:val="00C44F30"/>
    <w:rsid w:val="00C45DA5"/>
    <w:rsid w:val="00C46380"/>
    <w:rsid w:val="00C46459"/>
    <w:rsid w:val="00C46610"/>
    <w:rsid w:val="00C46650"/>
    <w:rsid w:val="00C46B01"/>
    <w:rsid w:val="00C46D28"/>
    <w:rsid w:val="00C47053"/>
    <w:rsid w:val="00C479E3"/>
    <w:rsid w:val="00C502D5"/>
    <w:rsid w:val="00C50641"/>
    <w:rsid w:val="00C509E8"/>
    <w:rsid w:val="00C50D54"/>
    <w:rsid w:val="00C50D87"/>
    <w:rsid w:val="00C50ED3"/>
    <w:rsid w:val="00C510FF"/>
    <w:rsid w:val="00C511EB"/>
    <w:rsid w:val="00C51286"/>
    <w:rsid w:val="00C513C6"/>
    <w:rsid w:val="00C51949"/>
    <w:rsid w:val="00C5245B"/>
    <w:rsid w:val="00C52640"/>
    <w:rsid w:val="00C5486F"/>
    <w:rsid w:val="00C54A60"/>
    <w:rsid w:val="00C55FB6"/>
    <w:rsid w:val="00C561F8"/>
    <w:rsid w:val="00C5702E"/>
    <w:rsid w:val="00C577CB"/>
    <w:rsid w:val="00C579E5"/>
    <w:rsid w:val="00C57AE3"/>
    <w:rsid w:val="00C57EC9"/>
    <w:rsid w:val="00C6061D"/>
    <w:rsid w:val="00C607A4"/>
    <w:rsid w:val="00C61F82"/>
    <w:rsid w:val="00C626A8"/>
    <w:rsid w:val="00C62875"/>
    <w:rsid w:val="00C63317"/>
    <w:rsid w:val="00C64E0C"/>
    <w:rsid w:val="00C650F3"/>
    <w:rsid w:val="00C65105"/>
    <w:rsid w:val="00C651C6"/>
    <w:rsid w:val="00C66081"/>
    <w:rsid w:val="00C66398"/>
    <w:rsid w:val="00C66D93"/>
    <w:rsid w:val="00C66E8E"/>
    <w:rsid w:val="00C710CB"/>
    <w:rsid w:val="00C71E63"/>
    <w:rsid w:val="00C71EE0"/>
    <w:rsid w:val="00C7298F"/>
    <w:rsid w:val="00C72FC6"/>
    <w:rsid w:val="00C73E23"/>
    <w:rsid w:val="00C7477C"/>
    <w:rsid w:val="00C747DC"/>
    <w:rsid w:val="00C74825"/>
    <w:rsid w:val="00C74DEB"/>
    <w:rsid w:val="00C759D6"/>
    <w:rsid w:val="00C759FA"/>
    <w:rsid w:val="00C7671B"/>
    <w:rsid w:val="00C804AB"/>
    <w:rsid w:val="00C808FD"/>
    <w:rsid w:val="00C80CB5"/>
    <w:rsid w:val="00C80DC7"/>
    <w:rsid w:val="00C818EB"/>
    <w:rsid w:val="00C81984"/>
    <w:rsid w:val="00C81EC1"/>
    <w:rsid w:val="00C821DC"/>
    <w:rsid w:val="00C82325"/>
    <w:rsid w:val="00C8246C"/>
    <w:rsid w:val="00C82894"/>
    <w:rsid w:val="00C83446"/>
    <w:rsid w:val="00C84641"/>
    <w:rsid w:val="00C84BE2"/>
    <w:rsid w:val="00C85449"/>
    <w:rsid w:val="00C85505"/>
    <w:rsid w:val="00C85D13"/>
    <w:rsid w:val="00C86788"/>
    <w:rsid w:val="00C874E9"/>
    <w:rsid w:val="00C90C3D"/>
    <w:rsid w:val="00C9131B"/>
    <w:rsid w:val="00C916D1"/>
    <w:rsid w:val="00C91922"/>
    <w:rsid w:val="00C91983"/>
    <w:rsid w:val="00C91F1F"/>
    <w:rsid w:val="00C920E6"/>
    <w:rsid w:val="00C921BA"/>
    <w:rsid w:val="00C92382"/>
    <w:rsid w:val="00C92A49"/>
    <w:rsid w:val="00C92FF2"/>
    <w:rsid w:val="00C930C3"/>
    <w:rsid w:val="00C93A71"/>
    <w:rsid w:val="00C93DC0"/>
    <w:rsid w:val="00C93FE6"/>
    <w:rsid w:val="00C94715"/>
    <w:rsid w:val="00C951EB"/>
    <w:rsid w:val="00C95509"/>
    <w:rsid w:val="00C959EB"/>
    <w:rsid w:val="00C964A7"/>
    <w:rsid w:val="00C9667E"/>
    <w:rsid w:val="00C96BBF"/>
    <w:rsid w:val="00C96D45"/>
    <w:rsid w:val="00C96DD0"/>
    <w:rsid w:val="00C97973"/>
    <w:rsid w:val="00C97F8A"/>
    <w:rsid w:val="00CA0E16"/>
    <w:rsid w:val="00CA0F0A"/>
    <w:rsid w:val="00CA14B6"/>
    <w:rsid w:val="00CA1EC7"/>
    <w:rsid w:val="00CA26D0"/>
    <w:rsid w:val="00CA2741"/>
    <w:rsid w:val="00CA2B6B"/>
    <w:rsid w:val="00CA3189"/>
    <w:rsid w:val="00CA332D"/>
    <w:rsid w:val="00CA3371"/>
    <w:rsid w:val="00CA37EA"/>
    <w:rsid w:val="00CA38DD"/>
    <w:rsid w:val="00CA3ACC"/>
    <w:rsid w:val="00CA3C8E"/>
    <w:rsid w:val="00CA4323"/>
    <w:rsid w:val="00CA4819"/>
    <w:rsid w:val="00CA4A4B"/>
    <w:rsid w:val="00CA4A50"/>
    <w:rsid w:val="00CA4AB3"/>
    <w:rsid w:val="00CA4B2A"/>
    <w:rsid w:val="00CA4C68"/>
    <w:rsid w:val="00CA4D55"/>
    <w:rsid w:val="00CA510F"/>
    <w:rsid w:val="00CA543B"/>
    <w:rsid w:val="00CA62D0"/>
    <w:rsid w:val="00CA634C"/>
    <w:rsid w:val="00CA68F6"/>
    <w:rsid w:val="00CA6B44"/>
    <w:rsid w:val="00CA6CD7"/>
    <w:rsid w:val="00CA6FCA"/>
    <w:rsid w:val="00CB05A8"/>
    <w:rsid w:val="00CB074E"/>
    <w:rsid w:val="00CB0892"/>
    <w:rsid w:val="00CB1898"/>
    <w:rsid w:val="00CB19B0"/>
    <w:rsid w:val="00CB2A4E"/>
    <w:rsid w:val="00CB2B83"/>
    <w:rsid w:val="00CB2BB0"/>
    <w:rsid w:val="00CB441B"/>
    <w:rsid w:val="00CB479A"/>
    <w:rsid w:val="00CB48B6"/>
    <w:rsid w:val="00CB4CDA"/>
    <w:rsid w:val="00CB51C3"/>
    <w:rsid w:val="00CB5F67"/>
    <w:rsid w:val="00CB653E"/>
    <w:rsid w:val="00CB675A"/>
    <w:rsid w:val="00CB70AC"/>
    <w:rsid w:val="00CB72EB"/>
    <w:rsid w:val="00CB7AB8"/>
    <w:rsid w:val="00CB7CE3"/>
    <w:rsid w:val="00CB7F12"/>
    <w:rsid w:val="00CC0498"/>
    <w:rsid w:val="00CC0629"/>
    <w:rsid w:val="00CC0C73"/>
    <w:rsid w:val="00CC0D11"/>
    <w:rsid w:val="00CC14C2"/>
    <w:rsid w:val="00CC27CF"/>
    <w:rsid w:val="00CC3035"/>
    <w:rsid w:val="00CC30E6"/>
    <w:rsid w:val="00CC330C"/>
    <w:rsid w:val="00CC394A"/>
    <w:rsid w:val="00CC3CCB"/>
    <w:rsid w:val="00CC447C"/>
    <w:rsid w:val="00CC4C84"/>
    <w:rsid w:val="00CC5801"/>
    <w:rsid w:val="00CC589B"/>
    <w:rsid w:val="00CC5ECB"/>
    <w:rsid w:val="00CC5F77"/>
    <w:rsid w:val="00CC66A5"/>
    <w:rsid w:val="00CC7303"/>
    <w:rsid w:val="00CC7DA9"/>
    <w:rsid w:val="00CD06D7"/>
    <w:rsid w:val="00CD19C9"/>
    <w:rsid w:val="00CD232B"/>
    <w:rsid w:val="00CD2A7E"/>
    <w:rsid w:val="00CD2AAC"/>
    <w:rsid w:val="00CD2E77"/>
    <w:rsid w:val="00CD2E7F"/>
    <w:rsid w:val="00CD32D6"/>
    <w:rsid w:val="00CD497A"/>
    <w:rsid w:val="00CD4C54"/>
    <w:rsid w:val="00CD529D"/>
    <w:rsid w:val="00CD7625"/>
    <w:rsid w:val="00CD7653"/>
    <w:rsid w:val="00CD7B61"/>
    <w:rsid w:val="00CE01B3"/>
    <w:rsid w:val="00CE119E"/>
    <w:rsid w:val="00CE135C"/>
    <w:rsid w:val="00CE4E51"/>
    <w:rsid w:val="00CE5093"/>
    <w:rsid w:val="00CE5239"/>
    <w:rsid w:val="00CE55C8"/>
    <w:rsid w:val="00CE5D82"/>
    <w:rsid w:val="00CE5E4B"/>
    <w:rsid w:val="00CE5F41"/>
    <w:rsid w:val="00CE62F8"/>
    <w:rsid w:val="00CE6CD0"/>
    <w:rsid w:val="00CE6D8E"/>
    <w:rsid w:val="00CE7CB1"/>
    <w:rsid w:val="00CE7D8E"/>
    <w:rsid w:val="00CF0BCA"/>
    <w:rsid w:val="00CF13B0"/>
    <w:rsid w:val="00CF13BF"/>
    <w:rsid w:val="00CF1526"/>
    <w:rsid w:val="00CF18C8"/>
    <w:rsid w:val="00CF1AD8"/>
    <w:rsid w:val="00CF2F78"/>
    <w:rsid w:val="00CF2FB5"/>
    <w:rsid w:val="00CF31CE"/>
    <w:rsid w:val="00CF352B"/>
    <w:rsid w:val="00CF3D91"/>
    <w:rsid w:val="00CF3FB5"/>
    <w:rsid w:val="00CF474D"/>
    <w:rsid w:val="00CF5130"/>
    <w:rsid w:val="00CF534F"/>
    <w:rsid w:val="00CF58B4"/>
    <w:rsid w:val="00CF65D4"/>
    <w:rsid w:val="00CF7882"/>
    <w:rsid w:val="00D000B5"/>
    <w:rsid w:val="00D00498"/>
    <w:rsid w:val="00D00B49"/>
    <w:rsid w:val="00D00E99"/>
    <w:rsid w:val="00D01B7D"/>
    <w:rsid w:val="00D01E2C"/>
    <w:rsid w:val="00D032D4"/>
    <w:rsid w:val="00D03D36"/>
    <w:rsid w:val="00D03F3D"/>
    <w:rsid w:val="00D040AE"/>
    <w:rsid w:val="00D04104"/>
    <w:rsid w:val="00D0457B"/>
    <w:rsid w:val="00D050BE"/>
    <w:rsid w:val="00D05581"/>
    <w:rsid w:val="00D0589C"/>
    <w:rsid w:val="00D05EE2"/>
    <w:rsid w:val="00D067D9"/>
    <w:rsid w:val="00D06995"/>
    <w:rsid w:val="00D06ABF"/>
    <w:rsid w:val="00D0709C"/>
    <w:rsid w:val="00D107C0"/>
    <w:rsid w:val="00D1095D"/>
    <w:rsid w:val="00D11F68"/>
    <w:rsid w:val="00D11FFD"/>
    <w:rsid w:val="00D12B82"/>
    <w:rsid w:val="00D131F1"/>
    <w:rsid w:val="00D13672"/>
    <w:rsid w:val="00D13B9B"/>
    <w:rsid w:val="00D14642"/>
    <w:rsid w:val="00D1568D"/>
    <w:rsid w:val="00D159BD"/>
    <w:rsid w:val="00D15E07"/>
    <w:rsid w:val="00D16C56"/>
    <w:rsid w:val="00D1724F"/>
    <w:rsid w:val="00D17B35"/>
    <w:rsid w:val="00D21432"/>
    <w:rsid w:val="00D217C3"/>
    <w:rsid w:val="00D21865"/>
    <w:rsid w:val="00D219CF"/>
    <w:rsid w:val="00D21A36"/>
    <w:rsid w:val="00D21C77"/>
    <w:rsid w:val="00D2213F"/>
    <w:rsid w:val="00D222B8"/>
    <w:rsid w:val="00D224A8"/>
    <w:rsid w:val="00D22614"/>
    <w:rsid w:val="00D226CF"/>
    <w:rsid w:val="00D229D6"/>
    <w:rsid w:val="00D22AA8"/>
    <w:rsid w:val="00D22BAB"/>
    <w:rsid w:val="00D23134"/>
    <w:rsid w:val="00D246BD"/>
    <w:rsid w:val="00D24927"/>
    <w:rsid w:val="00D262EF"/>
    <w:rsid w:val="00D2666B"/>
    <w:rsid w:val="00D27485"/>
    <w:rsid w:val="00D27E2E"/>
    <w:rsid w:val="00D301A1"/>
    <w:rsid w:val="00D31659"/>
    <w:rsid w:val="00D31CC2"/>
    <w:rsid w:val="00D32515"/>
    <w:rsid w:val="00D32A2B"/>
    <w:rsid w:val="00D32BEE"/>
    <w:rsid w:val="00D32C11"/>
    <w:rsid w:val="00D33489"/>
    <w:rsid w:val="00D3359B"/>
    <w:rsid w:val="00D336C2"/>
    <w:rsid w:val="00D33A7C"/>
    <w:rsid w:val="00D33F72"/>
    <w:rsid w:val="00D34421"/>
    <w:rsid w:val="00D34D81"/>
    <w:rsid w:val="00D35435"/>
    <w:rsid w:val="00D3565A"/>
    <w:rsid w:val="00D36158"/>
    <w:rsid w:val="00D36AFD"/>
    <w:rsid w:val="00D36D20"/>
    <w:rsid w:val="00D36E4C"/>
    <w:rsid w:val="00D36E69"/>
    <w:rsid w:val="00D3737A"/>
    <w:rsid w:val="00D37B49"/>
    <w:rsid w:val="00D40738"/>
    <w:rsid w:val="00D41B01"/>
    <w:rsid w:val="00D41E6F"/>
    <w:rsid w:val="00D4201C"/>
    <w:rsid w:val="00D4235B"/>
    <w:rsid w:val="00D42B0C"/>
    <w:rsid w:val="00D42F6B"/>
    <w:rsid w:val="00D4303C"/>
    <w:rsid w:val="00D43085"/>
    <w:rsid w:val="00D431CD"/>
    <w:rsid w:val="00D431EB"/>
    <w:rsid w:val="00D43597"/>
    <w:rsid w:val="00D439BF"/>
    <w:rsid w:val="00D43D9F"/>
    <w:rsid w:val="00D43E32"/>
    <w:rsid w:val="00D43E83"/>
    <w:rsid w:val="00D450F6"/>
    <w:rsid w:val="00D4588F"/>
    <w:rsid w:val="00D45D0A"/>
    <w:rsid w:val="00D45F09"/>
    <w:rsid w:val="00D46637"/>
    <w:rsid w:val="00D468FD"/>
    <w:rsid w:val="00D470F0"/>
    <w:rsid w:val="00D4717D"/>
    <w:rsid w:val="00D472C8"/>
    <w:rsid w:val="00D4766E"/>
    <w:rsid w:val="00D47B74"/>
    <w:rsid w:val="00D5001C"/>
    <w:rsid w:val="00D50A4F"/>
    <w:rsid w:val="00D50E11"/>
    <w:rsid w:val="00D511BA"/>
    <w:rsid w:val="00D51490"/>
    <w:rsid w:val="00D514EC"/>
    <w:rsid w:val="00D5162F"/>
    <w:rsid w:val="00D529DF"/>
    <w:rsid w:val="00D5349F"/>
    <w:rsid w:val="00D53818"/>
    <w:rsid w:val="00D53B8E"/>
    <w:rsid w:val="00D54E38"/>
    <w:rsid w:val="00D5506F"/>
    <w:rsid w:val="00D5562F"/>
    <w:rsid w:val="00D55B17"/>
    <w:rsid w:val="00D55B7F"/>
    <w:rsid w:val="00D56057"/>
    <w:rsid w:val="00D56F1C"/>
    <w:rsid w:val="00D57944"/>
    <w:rsid w:val="00D57B1A"/>
    <w:rsid w:val="00D57BBF"/>
    <w:rsid w:val="00D60F22"/>
    <w:rsid w:val="00D61703"/>
    <w:rsid w:val="00D61917"/>
    <w:rsid w:val="00D619DF"/>
    <w:rsid w:val="00D624BA"/>
    <w:rsid w:val="00D62704"/>
    <w:rsid w:val="00D62BB5"/>
    <w:rsid w:val="00D6349B"/>
    <w:rsid w:val="00D635DB"/>
    <w:rsid w:val="00D6381E"/>
    <w:rsid w:val="00D63C78"/>
    <w:rsid w:val="00D63FF1"/>
    <w:rsid w:val="00D64058"/>
    <w:rsid w:val="00D64292"/>
    <w:rsid w:val="00D6430D"/>
    <w:rsid w:val="00D64820"/>
    <w:rsid w:val="00D658FD"/>
    <w:rsid w:val="00D65A39"/>
    <w:rsid w:val="00D65B1D"/>
    <w:rsid w:val="00D65F71"/>
    <w:rsid w:val="00D65FAE"/>
    <w:rsid w:val="00D662D3"/>
    <w:rsid w:val="00D679B5"/>
    <w:rsid w:val="00D67AAF"/>
    <w:rsid w:val="00D72E9F"/>
    <w:rsid w:val="00D737D0"/>
    <w:rsid w:val="00D73C3E"/>
    <w:rsid w:val="00D7400B"/>
    <w:rsid w:val="00D7466F"/>
    <w:rsid w:val="00D74A98"/>
    <w:rsid w:val="00D74E3A"/>
    <w:rsid w:val="00D75A7B"/>
    <w:rsid w:val="00D76352"/>
    <w:rsid w:val="00D763CA"/>
    <w:rsid w:val="00D76A74"/>
    <w:rsid w:val="00D772B4"/>
    <w:rsid w:val="00D77A8E"/>
    <w:rsid w:val="00D818A1"/>
    <w:rsid w:val="00D82679"/>
    <w:rsid w:val="00D83389"/>
    <w:rsid w:val="00D833E3"/>
    <w:rsid w:val="00D83B3E"/>
    <w:rsid w:val="00D83E26"/>
    <w:rsid w:val="00D83EFD"/>
    <w:rsid w:val="00D83FBE"/>
    <w:rsid w:val="00D8405A"/>
    <w:rsid w:val="00D84BA7"/>
    <w:rsid w:val="00D84D39"/>
    <w:rsid w:val="00D85677"/>
    <w:rsid w:val="00D85E7B"/>
    <w:rsid w:val="00D8674C"/>
    <w:rsid w:val="00D86A0D"/>
    <w:rsid w:val="00D86E8D"/>
    <w:rsid w:val="00D8784F"/>
    <w:rsid w:val="00D87B47"/>
    <w:rsid w:val="00D87C23"/>
    <w:rsid w:val="00D87D99"/>
    <w:rsid w:val="00D903E5"/>
    <w:rsid w:val="00D906C7"/>
    <w:rsid w:val="00D90F07"/>
    <w:rsid w:val="00D912C5"/>
    <w:rsid w:val="00D9147E"/>
    <w:rsid w:val="00D921EC"/>
    <w:rsid w:val="00D93868"/>
    <w:rsid w:val="00D939CA"/>
    <w:rsid w:val="00D93C4A"/>
    <w:rsid w:val="00D94459"/>
    <w:rsid w:val="00D94F5C"/>
    <w:rsid w:val="00D956CE"/>
    <w:rsid w:val="00D95E7B"/>
    <w:rsid w:val="00D9662F"/>
    <w:rsid w:val="00D96E6B"/>
    <w:rsid w:val="00D97EE9"/>
    <w:rsid w:val="00DA00C5"/>
    <w:rsid w:val="00DA06FF"/>
    <w:rsid w:val="00DA0701"/>
    <w:rsid w:val="00DA081D"/>
    <w:rsid w:val="00DA0B87"/>
    <w:rsid w:val="00DA0CE4"/>
    <w:rsid w:val="00DA0FEC"/>
    <w:rsid w:val="00DA1176"/>
    <w:rsid w:val="00DA1542"/>
    <w:rsid w:val="00DA166D"/>
    <w:rsid w:val="00DA1743"/>
    <w:rsid w:val="00DA1B38"/>
    <w:rsid w:val="00DA1FB4"/>
    <w:rsid w:val="00DA220B"/>
    <w:rsid w:val="00DA24DB"/>
    <w:rsid w:val="00DA2AE2"/>
    <w:rsid w:val="00DA2B15"/>
    <w:rsid w:val="00DA38BF"/>
    <w:rsid w:val="00DA4558"/>
    <w:rsid w:val="00DA57FF"/>
    <w:rsid w:val="00DA5C61"/>
    <w:rsid w:val="00DA65A1"/>
    <w:rsid w:val="00DA667C"/>
    <w:rsid w:val="00DA6A08"/>
    <w:rsid w:val="00DA708D"/>
    <w:rsid w:val="00DA70EF"/>
    <w:rsid w:val="00DA729C"/>
    <w:rsid w:val="00DA75BC"/>
    <w:rsid w:val="00DA776A"/>
    <w:rsid w:val="00DA7873"/>
    <w:rsid w:val="00DA78E9"/>
    <w:rsid w:val="00DB022A"/>
    <w:rsid w:val="00DB0C8A"/>
    <w:rsid w:val="00DB0FF9"/>
    <w:rsid w:val="00DB1872"/>
    <w:rsid w:val="00DB1999"/>
    <w:rsid w:val="00DB201B"/>
    <w:rsid w:val="00DB21E7"/>
    <w:rsid w:val="00DB231B"/>
    <w:rsid w:val="00DB2A7C"/>
    <w:rsid w:val="00DB3303"/>
    <w:rsid w:val="00DB37DF"/>
    <w:rsid w:val="00DB38C8"/>
    <w:rsid w:val="00DB3A0B"/>
    <w:rsid w:val="00DB3CB1"/>
    <w:rsid w:val="00DB3FD2"/>
    <w:rsid w:val="00DB4539"/>
    <w:rsid w:val="00DB4791"/>
    <w:rsid w:val="00DB4AD0"/>
    <w:rsid w:val="00DB4C37"/>
    <w:rsid w:val="00DB5109"/>
    <w:rsid w:val="00DB515B"/>
    <w:rsid w:val="00DB52BF"/>
    <w:rsid w:val="00DB63A4"/>
    <w:rsid w:val="00DB6494"/>
    <w:rsid w:val="00DB6F1B"/>
    <w:rsid w:val="00DC089F"/>
    <w:rsid w:val="00DC0EDD"/>
    <w:rsid w:val="00DC1A1B"/>
    <w:rsid w:val="00DC1A92"/>
    <w:rsid w:val="00DC2041"/>
    <w:rsid w:val="00DC244C"/>
    <w:rsid w:val="00DC29B9"/>
    <w:rsid w:val="00DC2F36"/>
    <w:rsid w:val="00DC303D"/>
    <w:rsid w:val="00DC33D0"/>
    <w:rsid w:val="00DC3E03"/>
    <w:rsid w:val="00DC40E7"/>
    <w:rsid w:val="00DC447E"/>
    <w:rsid w:val="00DC4501"/>
    <w:rsid w:val="00DC5541"/>
    <w:rsid w:val="00DC5B3C"/>
    <w:rsid w:val="00DC5F9A"/>
    <w:rsid w:val="00DC652A"/>
    <w:rsid w:val="00DC68C1"/>
    <w:rsid w:val="00DC6D65"/>
    <w:rsid w:val="00DC7712"/>
    <w:rsid w:val="00DC7E70"/>
    <w:rsid w:val="00DD1BD6"/>
    <w:rsid w:val="00DD211E"/>
    <w:rsid w:val="00DD2315"/>
    <w:rsid w:val="00DD280E"/>
    <w:rsid w:val="00DD2986"/>
    <w:rsid w:val="00DD2999"/>
    <w:rsid w:val="00DD2A1C"/>
    <w:rsid w:val="00DD2AEC"/>
    <w:rsid w:val="00DD2E37"/>
    <w:rsid w:val="00DD2F63"/>
    <w:rsid w:val="00DD320C"/>
    <w:rsid w:val="00DD3C2F"/>
    <w:rsid w:val="00DD434D"/>
    <w:rsid w:val="00DD5036"/>
    <w:rsid w:val="00DD54F7"/>
    <w:rsid w:val="00DD567D"/>
    <w:rsid w:val="00DD5AE9"/>
    <w:rsid w:val="00DD5CBC"/>
    <w:rsid w:val="00DD634E"/>
    <w:rsid w:val="00DD647D"/>
    <w:rsid w:val="00DD70FA"/>
    <w:rsid w:val="00DD7344"/>
    <w:rsid w:val="00DD79E2"/>
    <w:rsid w:val="00DD7A69"/>
    <w:rsid w:val="00DD7FCC"/>
    <w:rsid w:val="00DD7FCE"/>
    <w:rsid w:val="00DE04A3"/>
    <w:rsid w:val="00DE070F"/>
    <w:rsid w:val="00DE0732"/>
    <w:rsid w:val="00DE08B3"/>
    <w:rsid w:val="00DE10F8"/>
    <w:rsid w:val="00DE190B"/>
    <w:rsid w:val="00DE1D6C"/>
    <w:rsid w:val="00DE1E98"/>
    <w:rsid w:val="00DE2B96"/>
    <w:rsid w:val="00DE2BA9"/>
    <w:rsid w:val="00DE3323"/>
    <w:rsid w:val="00DE3497"/>
    <w:rsid w:val="00DE35AF"/>
    <w:rsid w:val="00DE379F"/>
    <w:rsid w:val="00DE3A90"/>
    <w:rsid w:val="00DE4461"/>
    <w:rsid w:val="00DE50F6"/>
    <w:rsid w:val="00DE5368"/>
    <w:rsid w:val="00DE558D"/>
    <w:rsid w:val="00DE5F81"/>
    <w:rsid w:val="00DE6705"/>
    <w:rsid w:val="00DE67C5"/>
    <w:rsid w:val="00DE7471"/>
    <w:rsid w:val="00DE77BC"/>
    <w:rsid w:val="00DE7C85"/>
    <w:rsid w:val="00DF0C6F"/>
    <w:rsid w:val="00DF0F09"/>
    <w:rsid w:val="00DF2033"/>
    <w:rsid w:val="00DF21CB"/>
    <w:rsid w:val="00DF2D15"/>
    <w:rsid w:val="00DF2D17"/>
    <w:rsid w:val="00DF2ED7"/>
    <w:rsid w:val="00DF3C32"/>
    <w:rsid w:val="00DF50B6"/>
    <w:rsid w:val="00DF58B9"/>
    <w:rsid w:val="00DF5AF9"/>
    <w:rsid w:val="00DF63CD"/>
    <w:rsid w:val="00DF6766"/>
    <w:rsid w:val="00DF68EA"/>
    <w:rsid w:val="00DF70AD"/>
    <w:rsid w:val="00DF7936"/>
    <w:rsid w:val="00DF7D1E"/>
    <w:rsid w:val="00E00305"/>
    <w:rsid w:val="00E01C79"/>
    <w:rsid w:val="00E01E09"/>
    <w:rsid w:val="00E02507"/>
    <w:rsid w:val="00E02921"/>
    <w:rsid w:val="00E02D48"/>
    <w:rsid w:val="00E034E8"/>
    <w:rsid w:val="00E038D6"/>
    <w:rsid w:val="00E04843"/>
    <w:rsid w:val="00E051E8"/>
    <w:rsid w:val="00E0560F"/>
    <w:rsid w:val="00E05B92"/>
    <w:rsid w:val="00E06782"/>
    <w:rsid w:val="00E06908"/>
    <w:rsid w:val="00E07039"/>
    <w:rsid w:val="00E075C2"/>
    <w:rsid w:val="00E07AA6"/>
    <w:rsid w:val="00E1111E"/>
    <w:rsid w:val="00E11308"/>
    <w:rsid w:val="00E11B61"/>
    <w:rsid w:val="00E11DE7"/>
    <w:rsid w:val="00E125DB"/>
    <w:rsid w:val="00E139E4"/>
    <w:rsid w:val="00E13EAE"/>
    <w:rsid w:val="00E14912"/>
    <w:rsid w:val="00E14CF6"/>
    <w:rsid w:val="00E157A2"/>
    <w:rsid w:val="00E161FA"/>
    <w:rsid w:val="00E1629E"/>
    <w:rsid w:val="00E16AD1"/>
    <w:rsid w:val="00E16BA3"/>
    <w:rsid w:val="00E1700B"/>
    <w:rsid w:val="00E1722B"/>
    <w:rsid w:val="00E17E50"/>
    <w:rsid w:val="00E20204"/>
    <w:rsid w:val="00E20CF4"/>
    <w:rsid w:val="00E21949"/>
    <w:rsid w:val="00E2298D"/>
    <w:rsid w:val="00E22AF4"/>
    <w:rsid w:val="00E22CC0"/>
    <w:rsid w:val="00E22E9D"/>
    <w:rsid w:val="00E23660"/>
    <w:rsid w:val="00E237A3"/>
    <w:rsid w:val="00E2381D"/>
    <w:rsid w:val="00E2451B"/>
    <w:rsid w:val="00E24611"/>
    <w:rsid w:val="00E24B4E"/>
    <w:rsid w:val="00E250A9"/>
    <w:rsid w:val="00E260DD"/>
    <w:rsid w:val="00E26421"/>
    <w:rsid w:val="00E26819"/>
    <w:rsid w:val="00E26D3A"/>
    <w:rsid w:val="00E27558"/>
    <w:rsid w:val="00E27693"/>
    <w:rsid w:val="00E30174"/>
    <w:rsid w:val="00E309B5"/>
    <w:rsid w:val="00E31629"/>
    <w:rsid w:val="00E3190A"/>
    <w:rsid w:val="00E31E7F"/>
    <w:rsid w:val="00E320F5"/>
    <w:rsid w:val="00E321D9"/>
    <w:rsid w:val="00E322AE"/>
    <w:rsid w:val="00E32C8C"/>
    <w:rsid w:val="00E32DA8"/>
    <w:rsid w:val="00E33054"/>
    <w:rsid w:val="00E35A3A"/>
    <w:rsid w:val="00E36429"/>
    <w:rsid w:val="00E36BC5"/>
    <w:rsid w:val="00E37B85"/>
    <w:rsid w:val="00E411CA"/>
    <w:rsid w:val="00E4179B"/>
    <w:rsid w:val="00E41B8A"/>
    <w:rsid w:val="00E42CB7"/>
    <w:rsid w:val="00E44167"/>
    <w:rsid w:val="00E444EA"/>
    <w:rsid w:val="00E449A7"/>
    <w:rsid w:val="00E46616"/>
    <w:rsid w:val="00E46F54"/>
    <w:rsid w:val="00E473D2"/>
    <w:rsid w:val="00E506E6"/>
    <w:rsid w:val="00E50812"/>
    <w:rsid w:val="00E509FE"/>
    <w:rsid w:val="00E5152E"/>
    <w:rsid w:val="00E51700"/>
    <w:rsid w:val="00E51888"/>
    <w:rsid w:val="00E51988"/>
    <w:rsid w:val="00E525E6"/>
    <w:rsid w:val="00E52921"/>
    <w:rsid w:val="00E52968"/>
    <w:rsid w:val="00E52B18"/>
    <w:rsid w:val="00E53966"/>
    <w:rsid w:val="00E547DD"/>
    <w:rsid w:val="00E54B2C"/>
    <w:rsid w:val="00E55818"/>
    <w:rsid w:val="00E55AC9"/>
    <w:rsid w:val="00E55E5D"/>
    <w:rsid w:val="00E55F26"/>
    <w:rsid w:val="00E56071"/>
    <w:rsid w:val="00E56A9D"/>
    <w:rsid w:val="00E56C88"/>
    <w:rsid w:val="00E5755D"/>
    <w:rsid w:val="00E57763"/>
    <w:rsid w:val="00E57E2E"/>
    <w:rsid w:val="00E601F7"/>
    <w:rsid w:val="00E602E3"/>
    <w:rsid w:val="00E60563"/>
    <w:rsid w:val="00E6118B"/>
    <w:rsid w:val="00E6230D"/>
    <w:rsid w:val="00E62478"/>
    <w:rsid w:val="00E642A8"/>
    <w:rsid w:val="00E6447C"/>
    <w:rsid w:val="00E646E2"/>
    <w:rsid w:val="00E64CE9"/>
    <w:rsid w:val="00E64DDD"/>
    <w:rsid w:val="00E669D0"/>
    <w:rsid w:val="00E6797E"/>
    <w:rsid w:val="00E70363"/>
    <w:rsid w:val="00E70652"/>
    <w:rsid w:val="00E71D94"/>
    <w:rsid w:val="00E71E73"/>
    <w:rsid w:val="00E71F0A"/>
    <w:rsid w:val="00E7247F"/>
    <w:rsid w:val="00E7271C"/>
    <w:rsid w:val="00E72774"/>
    <w:rsid w:val="00E72A4C"/>
    <w:rsid w:val="00E72D27"/>
    <w:rsid w:val="00E73118"/>
    <w:rsid w:val="00E73370"/>
    <w:rsid w:val="00E73826"/>
    <w:rsid w:val="00E73BAC"/>
    <w:rsid w:val="00E73BAE"/>
    <w:rsid w:val="00E73DA3"/>
    <w:rsid w:val="00E7550E"/>
    <w:rsid w:val="00E756BF"/>
    <w:rsid w:val="00E75958"/>
    <w:rsid w:val="00E75D8D"/>
    <w:rsid w:val="00E760AE"/>
    <w:rsid w:val="00E76B24"/>
    <w:rsid w:val="00E77509"/>
    <w:rsid w:val="00E77873"/>
    <w:rsid w:val="00E77C65"/>
    <w:rsid w:val="00E77CE0"/>
    <w:rsid w:val="00E80155"/>
    <w:rsid w:val="00E802D7"/>
    <w:rsid w:val="00E81106"/>
    <w:rsid w:val="00E817C7"/>
    <w:rsid w:val="00E819F5"/>
    <w:rsid w:val="00E81D50"/>
    <w:rsid w:val="00E833D7"/>
    <w:rsid w:val="00E83CB7"/>
    <w:rsid w:val="00E84799"/>
    <w:rsid w:val="00E84F14"/>
    <w:rsid w:val="00E855B1"/>
    <w:rsid w:val="00E8586B"/>
    <w:rsid w:val="00E85F55"/>
    <w:rsid w:val="00E868DC"/>
    <w:rsid w:val="00E86F28"/>
    <w:rsid w:val="00E8790F"/>
    <w:rsid w:val="00E87D73"/>
    <w:rsid w:val="00E87EC9"/>
    <w:rsid w:val="00E90670"/>
    <w:rsid w:val="00E90CA4"/>
    <w:rsid w:val="00E90E4C"/>
    <w:rsid w:val="00E91038"/>
    <w:rsid w:val="00E916F7"/>
    <w:rsid w:val="00E925DA"/>
    <w:rsid w:val="00E927D9"/>
    <w:rsid w:val="00E92C34"/>
    <w:rsid w:val="00E93B20"/>
    <w:rsid w:val="00E946B2"/>
    <w:rsid w:val="00E94F41"/>
    <w:rsid w:val="00E95920"/>
    <w:rsid w:val="00E95BCF"/>
    <w:rsid w:val="00E96062"/>
    <w:rsid w:val="00E96092"/>
    <w:rsid w:val="00E960D7"/>
    <w:rsid w:val="00E976A7"/>
    <w:rsid w:val="00EA0110"/>
    <w:rsid w:val="00EA1C83"/>
    <w:rsid w:val="00EA1F19"/>
    <w:rsid w:val="00EA21AA"/>
    <w:rsid w:val="00EA2BC1"/>
    <w:rsid w:val="00EA2BD4"/>
    <w:rsid w:val="00EA2DFD"/>
    <w:rsid w:val="00EA3339"/>
    <w:rsid w:val="00EA3A0E"/>
    <w:rsid w:val="00EA3A58"/>
    <w:rsid w:val="00EA497F"/>
    <w:rsid w:val="00EA4F30"/>
    <w:rsid w:val="00EA5306"/>
    <w:rsid w:val="00EA5CBD"/>
    <w:rsid w:val="00EA6BA4"/>
    <w:rsid w:val="00EA7A3E"/>
    <w:rsid w:val="00EA7D8D"/>
    <w:rsid w:val="00EA7E43"/>
    <w:rsid w:val="00EA7F4D"/>
    <w:rsid w:val="00EB0C65"/>
    <w:rsid w:val="00EB1109"/>
    <w:rsid w:val="00EB1533"/>
    <w:rsid w:val="00EB1C22"/>
    <w:rsid w:val="00EB217B"/>
    <w:rsid w:val="00EB2187"/>
    <w:rsid w:val="00EB223A"/>
    <w:rsid w:val="00EB24B7"/>
    <w:rsid w:val="00EB27B5"/>
    <w:rsid w:val="00EB2BF4"/>
    <w:rsid w:val="00EB2FAF"/>
    <w:rsid w:val="00EB35F4"/>
    <w:rsid w:val="00EB379B"/>
    <w:rsid w:val="00EB3E33"/>
    <w:rsid w:val="00EB3E3B"/>
    <w:rsid w:val="00EB4439"/>
    <w:rsid w:val="00EB47BB"/>
    <w:rsid w:val="00EB484A"/>
    <w:rsid w:val="00EB4ECB"/>
    <w:rsid w:val="00EB5E95"/>
    <w:rsid w:val="00EB668D"/>
    <w:rsid w:val="00EB66DB"/>
    <w:rsid w:val="00EB738E"/>
    <w:rsid w:val="00EC036B"/>
    <w:rsid w:val="00EC1449"/>
    <w:rsid w:val="00EC17FA"/>
    <w:rsid w:val="00EC1869"/>
    <w:rsid w:val="00EC2361"/>
    <w:rsid w:val="00EC2703"/>
    <w:rsid w:val="00EC2B50"/>
    <w:rsid w:val="00EC2C78"/>
    <w:rsid w:val="00EC4314"/>
    <w:rsid w:val="00EC4660"/>
    <w:rsid w:val="00EC4D1F"/>
    <w:rsid w:val="00EC57CA"/>
    <w:rsid w:val="00EC57E2"/>
    <w:rsid w:val="00EC5A27"/>
    <w:rsid w:val="00EC5F7E"/>
    <w:rsid w:val="00EC64B4"/>
    <w:rsid w:val="00EC6825"/>
    <w:rsid w:val="00EC684B"/>
    <w:rsid w:val="00EC70FD"/>
    <w:rsid w:val="00EC75EE"/>
    <w:rsid w:val="00EC7F6D"/>
    <w:rsid w:val="00ED02A2"/>
    <w:rsid w:val="00ED10E0"/>
    <w:rsid w:val="00ED140E"/>
    <w:rsid w:val="00ED14BB"/>
    <w:rsid w:val="00ED169B"/>
    <w:rsid w:val="00ED1EC1"/>
    <w:rsid w:val="00ED25A4"/>
    <w:rsid w:val="00ED2F13"/>
    <w:rsid w:val="00ED2F67"/>
    <w:rsid w:val="00ED3D09"/>
    <w:rsid w:val="00ED41B3"/>
    <w:rsid w:val="00ED4847"/>
    <w:rsid w:val="00ED5119"/>
    <w:rsid w:val="00ED55CA"/>
    <w:rsid w:val="00ED56AD"/>
    <w:rsid w:val="00ED5840"/>
    <w:rsid w:val="00ED5942"/>
    <w:rsid w:val="00ED5CAF"/>
    <w:rsid w:val="00ED6BFC"/>
    <w:rsid w:val="00ED7D60"/>
    <w:rsid w:val="00EE1D07"/>
    <w:rsid w:val="00EE1FDB"/>
    <w:rsid w:val="00EE2CDC"/>
    <w:rsid w:val="00EE35F4"/>
    <w:rsid w:val="00EE44A2"/>
    <w:rsid w:val="00EE48E3"/>
    <w:rsid w:val="00EE503C"/>
    <w:rsid w:val="00EE52EE"/>
    <w:rsid w:val="00EE5748"/>
    <w:rsid w:val="00EE57C6"/>
    <w:rsid w:val="00EE5AB3"/>
    <w:rsid w:val="00EE5E3D"/>
    <w:rsid w:val="00EE606B"/>
    <w:rsid w:val="00EE6840"/>
    <w:rsid w:val="00EE68E2"/>
    <w:rsid w:val="00EE6973"/>
    <w:rsid w:val="00EE6DD0"/>
    <w:rsid w:val="00EE6F68"/>
    <w:rsid w:val="00EE7676"/>
    <w:rsid w:val="00EE76B1"/>
    <w:rsid w:val="00EF087E"/>
    <w:rsid w:val="00EF15A0"/>
    <w:rsid w:val="00EF1893"/>
    <w:rsid w:val="00EF1A06"/>
    <w:rsid w:val="00EF1B5E"/>
    <w:rsid w:val="00EF1E2D"/>
    <w:rsid w:val="00EF26A5"/>
    <w:rsid w:val="00EF2E22"/>
    <w:rsid w:val="00EF34A7"/>
    <w:rsid w:val="00EF36C4"/>
    <w:rsid w:val="00EF3C46"/>
    <w:rsid w:val="00EF40B8"/>
    <w:rsid w:val="00EF45A5"/>
    <w:rsid w:val="00EF4871"/>
    <w:rsid w:val="00EF5334"/>
    <w:rsid w:val="00EF576B"/>
    <w:rsid w:val="00EF642D"/>
    <w:rsid w:val="00EF6FFA"/>
    <w:rsid w:val="00EF7240"/>
    <w:rsid w:val="00EF7658"/>
    <w:rsid w:val="00F003D7"/>
    <w:rsid w:val="00F01675"/>
    <w:rsid w:val="00F016BC"/>
    <w:rsid w:val="00F02302"/>
    <w:rsid w:val="00F025E1"/>
    <w:rsid w:val="00F05132"/>
    <w:rsid w:val="00F05159"/>
    <w:rsid w:val="00F0518D"/>
    <w:rsid w:val="00F05730"/>
    <w:rsid w:val="00F05EC0"/>
    <w:rsid w:val="00F06544"/>
    <w:rsid w:val="00F06856"/>
    <w:rsid w:val="00F07437"/>
    <w:rsid w:val="00F076CF"/>
    <w:rsid w:val="00F07D40"/>
    <w:rsid w:val="00F07E18"/>
    <w:rsid w:val="00F10335"/>
    <w:rsid w:val="00F108F6"/>
    <w:rsid w:val="00F119F2"/>
    <w:rsid w:val="00F11C4C"/>
    <w:rsid w:val="00F11D73"/>
    <w:rsid w:val="00F120C3"/>
    <w:rsid w:val="00F13218"/>
    <w:rsid w:val="00F1366A"/>
    <w:rsid w:val="00F139FB"/>
    <w:rsid w:val="00F13B4A"/>
    <w:rsid w:val="00F13E28"/>
    <w:rsid w:val="00F1413B"/>
    <w:rsid w:val="00F14741"/>
    <w:rsid w:val="00F1511B"/>
    <w:rsid w:val="00F161F9"/>
    <w:rsid w:val="00F162D6"/>
    <w:rsid w:val="00F16B4B"/>
    <w:rsid w:val="00F16C2A"/>
    <w:rsid w:val="00F17162"/>
    <w:rsid w:val="00F17709"/>
    <w:rsid w:val="00F17957"/>
    <w:rsid w:val="00F20EFF"/>
    <w:rsid w:val="00F216E0"/>
    <w:rsid w:val="00F21952"/>
    <w:rsid w:val="00F219CD"/>
    <w:rsid w:val="00F2227E"/>
    <w:rsid w:val="00F2379B"/>
    <w:rsid w:val="00F23A35"/>
    <w:rsid w:val="00F24760"/>
    <w:rsid w:val="00F2497C"/>
    <w:rsid w:val="00F24A82"/>
    <w:rsid w:val="00F24C14"/>
    <w:rsid w:val="00F24EFB"/>
    <w:rsid w:val="00F25911"/>
    <w:rsid w:val="00F2593B"/>
    <w:rsid w:val="00F261DB"/>
    <w:rsid w:val="00F27AEC"/>
    <w:rsid w:val="00F27CC4"/>
    <w:rsid w:val="00F27E01"/>
    <w:rsid w:val="00F30567"/>
    <w:rsid w:val="00F3086B"/>
    <w:rsid w:val="00F30A3D"/>
    <w:rsid w:val="00F3147A"/>
    <w:rsid w:val="00F31B6A"/>
    <w:rsid w:val="00F324CE"/>
    <w:rsid w:val="00F325B4"/>
    <w:rsid w:val="00F32AB3"/>
    <w:rsid w:val="00F32DD1"/>
    <w:rsid w:val="00F3364B"/>
    <w:rsid w:val="00F33962"/>
    <w:rsid w:val="00F34114"/>
    <w:rsid w:val="00F3417B"/>
    <w:rsid w:val="00F347D3"/>
    <w:rsid w:val="00F356E3"/>
    <w:rsid w:val="00F35A54"/>
    <w:rsid w:val="00F3640D"/>
    <w:rsid w:val="00F36640"/>
    <w:rsid w:val="00F377A7"/>
    <w:rsid w:val="00F405F6"/>
    <w:rsid w:val="00F4088D"/>
    <w:rsid w:val="00F40947"/>
    <w:rsid w:val="00F42127"/>
    <w:rsid w:val="00F4242D"/>
    <w:rsid w:val="00F42435"/>
    <w:rsid w:val="00F43405"/>
    <w:rsid w:val="00F4360B"/>
    <w:rsid w:val="00F44476"/>
    <w:rsid w:val="00F449D5"/>
    <w:rsid w:val="00F449FA"/>
    <w:rsid w:val="00F44B8D"/>
    <w:rsid w:val="00F451C9"/>
    <w:rsid w:val="00F45F20"/>
    <w:rsid w:val="00F46201"/>
    <w:rsid w:val="00F4710F"/>
    <w:rsid w:val="00F47477"/>
    <w:rsid w:val="00F50BDD"/>
    <w:rsid w:val="00F52CEC"/>
    <w:rsid w:val="00F53196"/>
    <w:rsid w:val="00F531E7"/>
    <w:rsid w:val="00F5324A"/>
    <w:rsid w:val="00F53E6E"/>
    <w:rsid w:val="00F55319"/>
    <w:rsid w:val="00F55532"/>
    <w:rsid w:val="00F55AEA"/>
    <w:rsid w:val="00F55B73"/>
    <w:rsid w:val="00F55F25"/>
    <w:rsid w:val="00F55FFF"/>
    <w:rsid w:val="00F5637F"/>
    <w:rsid w:val="00F56649"/>
    <w:rsid w:val="00F56B04"/>
    <w:rsid w:val="00F56C98"/>
    <w:rsid w:val="00F56D52"/>
    <w:rsid w:val="00F56DAC"/>
    <w:rsid w:val="00F573A7"/>
    <w:rsid w:val="00F57479"/>
    <w:rsid w:val="00F57524"/>
    <w:rsid w:val="00F57552"/>
    <w:rsid w:val="00F57AD9"/>
    <w:rsid w:val="00F601B0"/>
    <w:rsid w:val="00F6022A"/>
    <w:rsid w:val="00F60333"/>
    <w:rsid w:val="00F60407"/>
    <w:rsid w:val="00F604D4"/>
    <w:rsid w:val="00F606F9"/>
    <w:rsid w:val="00F60726"/>
    <w:rsid w:val="00F62AF1"/>
    <w:rsid w:val="00F631AB"/>
    <w:rsid w:val="00F63868"/>
    <w:rsid w:val="00F63AA4"/>
    <w:rsid w:val="00F64227"/>
    <w:rsid w:val="00F642C8"/>
    <w:rsid w:val="00F6430B"/>
    <w:rsid w:val="00F6454E"/>
    <w:rsid w:val="00F65434"/>
    <w:rsid w:val="00F6573C"/>
    <w:rsid w:val="00F658B8"/>
    <w:rsid w:val="00F65F4F"/>
    <w:rsid w:val="00F6612C"/>
    <w:rsid w:val="00F66321"/>
    <w:rsid w:val="00F665C6"/>
    <w:rsid w:val="00F66AA4"/>
    <w:rsid w:val="00F67058"/>
    <w:rsid w:val="00F67155"/>
    <w:rsid w:val="00F67326"/>
    <w:rsid w:val="00F673BF"/>
    <w:rsid w:val="00F675D6"/>
    <w:rsid w:val="00F67D63"/>
    <w:rsid w:val="00F70249"/>
    <w:rsid w:val="00F71D4F"/>
    <w:rsid w:val="00F71DAA"/>
    <w:rsid w:val="00F72BDE"/>
    <w:rsid w:val="00F73057"/>
    <w:rsid w:val="00F73E81"/>
    <w:rsid w:val="00F73F7A"/>
    <w:rsid w:val="00F767A6"/>
    <w:rsid w:val="00F77AC4"/>
    <w:rsid w:val="00F8118D"/>
    <w:rsid w:val="00F82098"/>
    <w:rsid w:val="00F823EF"/>
    <w:rsid w:val="00F82718"/>
    <w:rsid w:val="00F82B95"/>
    <w:rsid w:val="00F83218"/>
    <w:rsid w:val="00F8361C"/>
    <w:rsid w:val="00F83C92"/>
    <w:rsid w:val="00F83DF2"/>
    <w:rsid w:val="00F84434"/>
    <w:rsid w:val="00F84645"/>
    <w:rsid w:val="00F849F7"/>
    <w:rsid w:val="00F84C18"/>
    <w:rsid w:val="00F84D55"/>
    <w:rsid w:val="00F87092"/>
    <w:rsid w:val="00F8755A"/>
    <w:rsid w:val="00F908A7"/>
    <w:rsid w:val="00F91167"/>
    <w:rsid w:val="00F9120C"/>
    <w:rsid w:val="00F91553"/>
    <w:rsid w:val="00F91615"/>
    <w:rsid w:val="00F921C8"/>
    <w:rsid w:val="00F93D56"/>
    <w:rsid w:val="00F93E2E"/>
    <w:rsid w:val="00F9421F"/>
    <w:rsid w:val="00F94855"/>
    <w:rsid w:val="00F9518E"/>
    <w:rsid w:val="00F956A3"/>
    <w:rsid w:val="00F9649B"/>
    <w:rsid w:val="00F971C7"/>
    <w:rsid w:val="00F97E83"/>
    <w:rsid w:val="00FA000F"/>
    <w:rsid w:val="00FA0789"/>
    <w:rsid w:val="00FA11E9"/>
    <w:rsid w:val="00FA11EE"/>
    <w:rsid w:val="00FA13EF"/>
    <w:rsid w:val="00FA23F2"/>
    <w:rsid w:val="00FA2E5A"/>
    <w:rsid w:val="00FA2E5F"/>
    <w:rsid w:val="00FA2E9E"/>
    <w:rsid w:val="00FA2FE8"/>
    <w:rsid w:val="00FA33F3"/>
    <w:rsid w:val="00FA3B29"/>
    <w:rsid w:val="00FA3FE6"/>
    <w:rsid w:val="00FA4198"/>
    <w:rsid w:val="00FA46AF"/>
    <w:rsid w:val="00FA4979"/>
    <w:rsid w:val="00FA4D69"/>
    <w:rsid w:val="00FA51C5"/>
    <w:rsid w:val="00FA73A2"/>
    <w:rsid w:val="00FB0147"/>
    <w:rsid w:val="00FB0661"/>
    <w:rsid w:val="00FB08B0"/>
    <w:rsid w:val="00FB0A29"/>
    <w:rsid w:val="00FB0B19"/>
    <w:rsid w:val="00FB102D"/>
    <w:rsid w:val="00FB132F"/>
    <w:rsid w:val="00FB16BD"/>
    <w:rsid w:val="00FB22F8"/>
    <w:rsid w:val="00FB2CA6"/>
    <w:rsid w:val="00FB2D35"/>
    <w:rsid w:val="00FB33F2"/>
    <w:rsid w:val="00FB366F"/>
    <w:rsid w:val="00FB3958"/>
    <w:rsid w:val="00FB3C2F"/>
    <w:rsid w:val="00FB3FCF"/>
    <w:rsid w:val="00FB40CE"/>
    <w:rsid w:val="00FB42DD"/>
    <w:rsid w:val="00FB4B5F"/>
    <w:rsid w:val="00FB59F7"/>
    <w:rsid w:val="00FB6AA7"/>
    <w:rsid w:val="00FB740A"/>
    <w:rsid w:val="00FC0584"/>
    <w:rsid w:val="00FC0680"/>
    <w:rsid w:val="00FC105B"/>
    <w:rsid w:val="00FC1420"/>
    <w:rsid w:val="00FC146B"/>
    <w:rsid w:val="00FC18F0"/>
    <w:rsid w:val="00FC1B54"/>
    <w:rsid w:val="00FC1F84"/>
    <w:rsid w:val="00FC22E9"/>
    <w:rsid w:val="00FC26A5"/>
    <w:rsid w:val="00FC30CD"/>
    <w:rsid w:val="00FC3A11"/>
    <w:rsid w:val="00FC3A3C"/>
    <w:rsid w:val="00FC3A3F"/>
    <w:rsid w:val="00FC3A91"/>
    <w:rsid w:val="00FC3D61"/>
    <w:rsid w:val="00FC3E33"/>
    <w:rsid w:val="00FC482F"/>
    <w:rsid w:val="00FC4DA6"/>
    <w:rsid w:val="00FC5514"/>
    <w:rsid w:val="00FC553E"/>
    <w:rsid w:val="00FC553F"/>
    <w:rsid w:val="00FC5634"/>
    <w:rsid w:val="00FC568F"/>
    <w:rsid w:val="00FC5C3C"/>
    <w:rsid w:val="00FC625F"/>
    <w:rsid w:val="00FC7505"/>
    <w:rsid w:val="00FD00F0"/>
    <w:rsid w:val="00FD0220"/>
    <w:rsid w:val="00FD02C3"/>
    <w:rsid w:val="00FD040C"/>
    <w:rsid w:val="00FD075E"/>
    <w:rsid w:val="00FD0761"/>
    <w:rsid w:val="00FD1234"/>
    <w:rsid w:val="00FD1443"/>
    <w:rsid w:val="00FD1683"/>
    <w:rsid w:val="00FD1E3F"/>
    <w:rsid w:val="00FD2076"/>
    <w:rsid w:val="00FD26D0"/>
    <w:rsid w:val="00FD33D6"/>
    <w:rsid w:val="00FD3676"/>
    <w:rsid w:val="00FD36BF"/>
    <w:rsid w:val="00FD4CC3"/>
    <w:rsid w:val="00FD4F18"/>
    <w:rsid w:val="00FD579F"/>
    <w:rsid w:val="00FD5842"/>
    <w:rsid w:val="00FD6AE4"/>
    <w:rsid w:val="00FD6D5C"/>
    <w:rsid w:val="00FD749D"/>
    <w:rsid w:val="00FD7AB7"/>
    <w:rsid w:val="00FE04FE"/>
    <w:rsid w:val="00FE1843"/>
    <w:rsid w:val="00FE2065"/>
    <w:rsid w:val="00FE289C"/>
    <w:rsid w:val="00FE2B0A"/>
    <w:rsid w:val="00FE31AF"/>
    <w:rsid w:val="00FE35C7"/>
    <w:rsid w:val="00FE4978"/>
    <w:rsid w:val="00FE4CC6"/>
    <w:rsid w:val="00FE514B"/>
    <w:rsid w:val="00FE551D"/>
    <w:rsid w:val="00FE5827"/>
    <w:rsid w:val="00FE5D0F"/>
    <w:rsid w:val="00FE6075"/>
    <w:rsid w:val="00FE66BE"/>
    <w:rsid w:val="00FE727C"/>
    <w:rsid w:val="00FE76B6"/>
    <w:rsid w:val="00FE7A66"/>
    <w:rsid w:val="00FE7CFA"/>
    <w:rsid w:val="00FE7D50"/>
    <w:rsid w:val="00FF002C"/>
    <w:rsid w:val="00FF0186"/>
    <w:rsid w:val="00FF08A0"/>
    <w:rsid w:val="00FF11AD"/>
    <w:rsid w:val="00FF18B4"/>
    <w:rsid w:val="00FF190A"/>
    <w:rsid w:val="00FF1C6C"/>
    <w:rsid w:val="00FF2832"/>
    <w:rsid w:val="00FF2C18"/>
    <w:rsid w:val="00FF3416"/>
    <w:rsid w:val="00FF3571"/>
    <w:rsid w:val="00FF3DA1"/>
    <w:rsid w:val="00FF418F"/>
    <w:rsid w:val="00FF41E9"/>
    <w:rsid w:val="00FF4573"/>
    <w:rsid w:val="00FF45F4"/>
    <w:rsid w:val="00FF625D"/>
    <w:rsid w:val="00FF63F9"/>
    <w:rsid w:val="00FF6493"/>
    <w:rsid w:val="00FF6524"/>
    <w:rsid w:val="00FF6B06"/>
    <w:rsid w:val="00FF6D12"/>
    <w:rsid w:val="00FF71AD"/>
    <w:rsid w:val="00FF7CD8"/>
    <w:rsid w:val="00FF7DA8"/>
    <w:rsid w:val="00FF7E0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2049"/>
    <o:shapelayout v:ext="edit">
      <o:idmap v:ext="edit" data="1"/>
    </o:shapelayout>
  </w:shapeDefaults>
  <w:decimalSymbol w:val=","/>
  <w:listSeparator w:val=";"/>
  <w14:docId w14:val="55D7A383"/>
  <w15:chartTrackingRefBased/>
  <w15:docId w15:val="{EB716E52-49EE-4D68-9B70-66B8564D4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qFormat="1"/>
    <w:lsdException w:name="index 2" w:qFormat="1"/>
    <w:lsdException w:name="index 3" w:qFormat="1"/>
    <w:lsdException w:name="index 4" w:qFormat="1"/>
    <w:lsdException w:name="index 5" w:qFormat="1"/>
    <w:lsdException w:name="index 6" w:qFormat="1"/>
    <w:lsdException w:name="index 7"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qFormat="1"/>
    <w:lsdException w:name="table of figures" w:uiPriority="99"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3B0E"/>
    <w:rPr>
      <w:rFonts w:ascii="Verdana" w:hAnsi="Verdana"/>
      <w:szCs w:val="24"/>
    </w:rPr>
  </w:style>
  <w:style w:type="paragraph" w:styleId="Heading1">
    <w:name w:val="heading 1"/>
    <w:basedOn w:val="Normal"/>
    <w:next w:val="Normal"/>
    <w:link w:val="Heading1Char"/>
    <w:autoRedefine/>
    <w:qFormat/>
    <w:rsid w:val="00EA4F30"/>
    <w:pPr>
      <w:keepNext/>
      <w:pageBreakBefore/>
      <w:numPr>
        <w:numId w:val="15"/>
      </w:numPr>
      <w:spacing w:before="240" w:after="240"/>
      <w:outlineLvl w:val="0"/>
    </w:pPr>
    <w:rPr>
      <w:rFonts w:ascii="Arial" w:hAnsi="Arial" w:cs="Arial"/>
      <w:b/>
      <w:bCs/>
      <w:kern w:val="32"/>
      <w:sz w:val="32"/>
      <w:szCs w:val="32"/>
    </w:rPr>
  </w:style>
  <w:style w:type="paragraph" w:styleId="Heading2">
    <w:name w:val="heading 2"/>
    <w:basedOn w:val="Heading1"/>
    <w:next w:val="Normal"/>
    <w:link w:val="Heading2Char"/>
    <w:autoRedefine/>
    <w:qFormat/>
    <w:rsid w:val="00EA4F30"/>
    <w:pPr>
      <w:pageBreakBefore w:val="0"/>
      <w:numPr>
        <w:ilvl w:val="1"/>
      </w:numPr>
      <w:spacing w:before="480"/>
      <w:ind w:left="862" w:hanging="578"/>
      <w:outlineLvl w:val="1"/>
    </w:pPr>
    <w:rPr>
      <w:bCs w:val="0"/>
      <w:i/>
      <w:iCs/>
      <w:sz w:val="28"/>
      <w:szCs w:val="28"/>
    </w:rPr>
  </w:style>
  <w:style w:type="paragraph" w:styleId="Heading3">
    <w:name w:val="heading 3"/>
    <w:basedOn w:val="Normal"/>
    <w:next w:val="Normal"/>
    <w:link w:val="Heading3Char"/>
    <w:autoRedefine/>
    <w:qFormat/>
    <w:rsid w:val="00EA4F30"/>
    <w:pPr>
      <w:keepNext/>
      <w:numPr>
        <w:ilvl w:val="2"/>
        <w:numId w:val="15"/>
      </w:numPr>
      <w:spacing w:before="480" w:after="240"/>
      <w:ind w:left="1287"/>
      <w:outlineLvl w:val="2"/>
    </w:pPr>
    <w:rPr>
      <w:rFonts w:ascii="Arial" w:hAnsi="Arial" w:cs="Arial"/>
      <w:b/>
      <w:bCs/>
      <w:i/>
      <w:sz w:val="26"/>
      <w:szCs w:val="26"/>
    </w:rPr>
  </w:style>
  <w:style w:type="paragraph" w:styleId="Heading4">
    <w:name w:val="heading 4"/>
    <w:basedOn w:val="Normal"/>
    <w:next w:val="Normal"/>
    <w:link w:val="Heading4Char"/>
    <w:autoRedefine/>
    <w:qFormat/>
    <w:rsid w:val="00EA4F30"/>
    <w:pPr>
      <w:keepNext/>
      <w:numPr>
        <w:ilvl w:val="3"/>
        <w:numId w:val="15"/>
      </w:numPr>
      <w:tabs>
        <w:tab w:val="left" w:pos="2268"/>
      </w:tabs>
      <w:spacing w:before="480" w:after="240"/>
      <w:ind w:left="1996" w:hanging="862"/>
      <w:outlineLvl w:val="3"/>
    </w:pPr>
    <w:rPr>
      <w:rFonts w:ascii="Arial" w:hAnsi="Arial"/>
      <w:b/>
      <w:bCs/>
      <w:i/>
      <w:sz w:val="26"/>
      <w:szCs w:val="28"/>
    </w:rPr>
  </w:style>
  <w:style w:type="paragraph" w:styleId="Heading5">
    <w:name w:val="heading 5"/>
    <w:basedOn w:val="Normal"/>
    <w:next w:val="Normal"/>
    <w:link w:val="Heading5Char"/>
    <w:qFormat/>
    <w:rsid w:val="00380B6B"/>
    <w:pPr>
      <w:numPr>
        <w:ilvl w:val="4"/>
        <w:numId w:val="15"/>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80B6B"/>
    <w:pPr>
      <w:numPr>
        <w:ilvl w:val="5"/>
        <w:numId w:val="15"/>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80B6B"/>
    <w:pPr>
      <w:numPr>
        <w:ilvl w:val="6"/>
        <w:numId w:val="15"/>
      </w:numPr>
      <w:spacing w:before="240" w:after="60"/>
      <w:outlineLvl w:val="6"/>
    </w:pPr>
    <w:rPr>
      <w:rFonts w:ascii="Calibri" w:hAnsi="Calibri"/>
    </w:rPr>
  </w:style>
  <w:style w:type="paragraph" w:styleId="Heading8">
    <w:name w:val="heading 8"/>
    <w:basedOn w:val="Normal"/>
    <w:next w:val="Normal"/>
    <w:link w:val="Heading8Char"/>
    <w:qFormat/>
    <w:rsid w:val="00380B6B"/>
    <w:pPr>
      <w:numPr>
        <w:ilvl w:val="7"/>
        <w:numId w:val="15"/>
      </w:numPr>
      <w:spacing w:before="240" w:after="60"/>
      <w:outlineLvl w:val="7"/>
    </w:pPr>
    <w:rPr>
      <w:rFonts w:ascii="Calibri" w:hAnsi="Calibri"/>
      <w:i/>
      <w:iCs/>
    </w:rPr>
  </w:style>
  <w:style w:type="paragraph" w:styleId="Heading9">
    <w:name w:val="heading 9"/>
    <w:basedOn w:val="Normal"/>
    <w:next w:val="Normal"/>
    <w:link w:val="Heading9Char"/>
    <w:qFormat/>
    <w:rsid w:val="00380B6B"/>
    <w:pPr>
      <w:numPr>
        <w:ilvl w:val="8"/>
        <w:numId w:val="15"/>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A4F30"/>
    <w:rPr>
      <w:rFonts w:ascii="Arial" w:hAnsi="Arial" w:cs="Arial"/>
      <w:b/>
      <w:i/>
      <w:iCs/>
      <w:kern w:val="32"/>
      <w:sz w:val="28"/>
      <w:szCs w:val="28"/>
    </w:rPr>
  </w:style>
  <w:style w:type="character" w:customStyle="1" w:styleId="Heading5Char">
    <w:name w:val="Heading 5 Char"/>
    <w:link w:val="Heading5"/>
    <w:rsid w:val="00380B6B"/>
    <w:rPr>
      <w:rFonts w:ascii="Calibri" w:hAnsi="Calibri"/>
      <w:b/>
      <w:bCs/>
      <w:i/>
      <w:iCs/>
      <w:sz w:val="26"/>
      <w:szCs w:val="26"/>
    </w:rPr>
  </w:style>
  <w:style w:type="character" w:customStyle="1" w:styleId="Heading6Char">
    <w:name w:val="Heading 6 Char"/>
    <w:link w:val="Heading6"/>
    <w:rsid w:val="00380B6B"/>
    <w:rPr>
      <w:rFonts w:ascii="Calibri" w:hAnsi="Calibri"/>
      <w:b/>
      <w:bCs/>
      <w:sz w:val="22"/>
      <w:szCs w:val="22"/>
    </w:rPr>
  </w:style>
  <w:style w:type="character" w:customStyle="1" w:styleId="Heading7Char">
    <w:name w:val="Heading 7 Char"/>
    <w:link w:val="Heading7"/>
    <w:rsid w:val="00380B6B"/>
    <w:rPr>
      <w:rFonts w:ascii="Calibri" w:hAnsi="Calibri"/>
      <w:szCs w:val="24"/>
    </w:rPr>
  </w:style>
  <w:style w:type="character" w:customStyle="1" w:styleId="Heading8Char">
    <w:name w:val="Heading 8 Char"/>
    <w:link w:val="Heading8"/>
    <w:rsid w:val="00380B6B"/>
    <w:rPr>
      <w:rFonts w:ascii="Calibri" w:hAnsi="Calibri"/>
      <w:i/>
      <w:iCs/>
      <w:szCs w:val="24"/>
    </w:rPr>
  </w:style>
  <w:style w:type="character" w:customStyle="1" w:styleId="Heading9Char">
    <w:name w:val="Heading 9 Char"/>
    <w:link w:val="Heading9"/>
    <w:rsid w:val="00380B6B"/>
    <w:rPr>
      <w:rFonts w:ascii="Cambria" w:hAnsi="Cambria"/>
      <w:sz w:val="22"/>
      <w:szCs w:val="22"/>
    </w:rPr>
  </w:style>
  <w:style w:type="paragraph" w:styleId="TOC2">
    <w:name w:val="toc 2"/>
    <w:basedOn w:val="Normal"/>
    <w:next w:val="Normal"/>
    <w:autoRedefine/>
    <w:uiPriority w:val="39"/>
    <w:rsid w:val="001C3C11"/>
    <w:pPr>
      <w:ind w:left="240"/>
    </w:pPr>
    <w:rPr>
      <w:smallCaps/>
      <w:szCs w:val="20"/>
    </w:rPr>
  </w:style>
  <w:style w:type="paragraph" w:styleId="TOC1">
    <w:name w:val="toc 1"/>
    <w:basedOn w:val="Normal"/>
    <w:next w:val="Normal"/>
    <w:autoRedefine/>
    <w:uiPriority w:val="39"/>
    <w:rsid w:val="008618A1"/>
    <w:pPr>
      <w:tabs>
        <w:tab w:val="left" w:pos="480"/>
        <w:tab w:val="right" w:leader="dot" w:pos="9351"/>
      </w:tabs>
      <w:spacing w:before="120" w:after="120"/>
    </w:pPr>
    <w:rPr>
      <w:rFonts w:cs="Arial"/>
      <w:b/>
      <w:bCs/>
      <w:caps/>
      <w:noProof/>
      <w:szCs w:val="20"/>
    </w:rPr>
  </w:style>
  <w:style w:type="paragraph" w:styleId="TOC3">
    <w:name w:val="toc 3"/>
    <w:basedOn w:val="Normal"/>
    <w:next w:val="Normal"/>
    <w:autoRedefine/>
    <w:uiPriority w:val="39"/>
    <w:rsid w:val="001C3C11"/>
    <w:pPr>
      <w:tabs>
        <w:tab w:val="right" w:leader="dot" w:pos="9350"/>
      </w:tabs>
      <w:ind w:left="480"/>
    </w:pPr>
    <w:rPr>
      <w:iCs/>
      <w:noProof/>
      <w:szCs w:val="20"/>
    </w:rPr>
  </w:style>
  <w:style w:type="paragraph" w:styleId="Caption">
    <w:name w:val="caption"/>
    <w:basedOn w:val="Normal"/>
    <w:next w:val="Pamatteksts1"/>
    <w:link w:val="CaptionChar"/>
    <w:autoRedefine/>
    <w:qFormat/>
    <w:rsid w:val="00B958A9"/>
    <w:pPr>
      <w:spacing w:before="60" w:after="240"/>
      <w:jc w:val="center"/>
    </w:pPr>
    <w:rPr>
      <w:rFonts w:ascii="Times New Roman Bold" w:hAnsi="Times New Roman Bold"/>
      <w:bCs/>
      <w:szCs w:val="20"/>
      <w:lang w:eastAsia="en-US"/>
    </w:rPr>
  </w:style>
  <w:style w:type="paragraph" w:customStyle="1" w:styleId="Pamatteksts1">
    <w:name w:val="Pamatteksts1"/>
    <w:basedOn w:val="Normal"/>
    <w:link w:val="Pamatteksts1Char"/>
    <w:autoRedefine/>
    <w:rsid w:val="00C1516A"/>
    <w:pPr>
      <w:shd w:val="clear" w:color="auto" w:fill="FFFFFF"/>
      <w:spacing w:before="120" w:after="120"/>
      <w:ind w:left="567"/>
      <w:jc w:val="both"/>
    </w:pPr>
    <w:rPr>
      <w:lang w:eastAsia="en-US"/>
    </w:rPr>
  </w:style>
  <w:style w:type="character" w:customStyle="1" w:styleId="CaptionChar">
    <w:name w:val="Caption Char"/>
    <w:link w:val="Caption"/>
    <w:rsid w:val="00B958A9"/>
    <w:rPr>
      <w:rFonts w:ascii="Times New Roman Bold" w:hAnsi="Times New Roman Bold"/>
      <w:bCs/>
      <w:lang w:eastAsia="en-US"/>
    </w:rPr>
  </w:style>
  <w:style w:type="paragraph" w:customStyle="1" w:styleId="Title1">
    <w:name w:val="Title 1"/>
    <w:basedOn w:val="Normal"/>
    <w:autoRedefine/>
    <w:rsid w:val="00D159BD"/>
    <w:pPr>
      <w:tabs>
        <w:tab w:val="left" w:pos="480"/>
        <w:tab w:val="center" w:pos="4677"/>
      </w:tabs>
      <w:autoSpaceDE w:val="0"/>
      <w:autoSpaceDN w:val="0"/>
      <w:adjustRightInd w:val="0"/>
      <w:spacing w:before="1200" w:after="240"/>
      <w:ind w:left="454"/>
      <w:jc w:val="center"/>
    </w:pPr>
    <w:rPr>
      <w:rFonts w:ascii="Arial" w:hAnsi="Arial"/>
      <w:b/>
      <w:sz w:val="40"/>
      <w:szCs w:val="36"/>
    </w:rPr>
  </w:style>
  <w:style w:type="paragraph" w:customStyle="1" w:styleId="Title2">
    <w:name w:val="Title 2"/>
    <w:basedOn w:val="Normal"/>
    <w:next w:val="Normal"/>
    <w:link w:val="Title2Char"/>
    <w:autoRedefine/>
    <w:rsid w:val="001B2FE7"/>
    <w:pPr>
      <w:autoSpaceDE w:val="0"/>
      <w:autoSpaceDN w:val="0"/>
      <w:adjustRightInd w:val="0"/>
      <w:spacing w:after="60"/>
      <w:ind w:firstLine="454"/>
      <w:jc w:val="center"/>
    </w:pPr>
    <w:rPr>
      <w:rFonts w:ascii="Arial" w:hAnsi="Arial"/>
      <w:b/>
      <w:kern w:val="28"/>
      <w:sz w:val="32"/>
      <w:szCs w:val="36"/>
    </w:rPr>
  </w:style>
  <w:style w:type="character" w:customStyle="1" w:styleId="Title2Char">
    <w:name w:val="Title 2 Char"/>
    <w:link w:val="Title2"/>
    <w:rsid w:val="001B2FE7"/>
    <w:rPr>
      <w:rFonts w:ascii="Arial" w:hAnsi="Arial"/>
      <w:b/>
      <w:kern w:val="28"/>
      <w:sz w:val="32"/>
      <w:szCs w:val="36"/>
    </w:rPr>
  </w:style>
  <w:style w:type="paragraph" w:customStyle="1" w:styleId="Title3">
    <w:name w:val="Title 3"/>
    <w:basedOn w:val="Normal"/>
    <w:next w:val="Normal"/>
    <w:autoRedefine/>
    <w:rsid w:val="003B4969"/>
    <w:pPr>
      <w:autoSpaceDE w:val="0"/>
      <w:autoSpaceDN w:val="0"/>
      <w:adjustRightInd w:val="0"/>
      <w:spacing w:before="600" w:after="240"/>
      <w:jc w:val="center"/>
    </w:pPr>
    <w:rPr>
      <w:rFonts w:ascii="Arial" w:hAnsi="Arial"/>
      <w:b/>
      <w:bCs/>
      <w:sz w:val="36"/>
      <w:szCs w:val="28"/>
    </w:rPr>
  </w:style>
  <w:style w:type="paragraph" w:customStyle="1" w:styleId="Title4">
    <w:name w:val="Title 4"/>
    <w:basedOn w:val="Title2"/>
    <w:link w:val="Title4Char"/>
    <w:autoRedefine/>
    <w:rsid w:val="00DE04A3"/>
    <w:pPr>
      <w:tabs>
        <w:tab w:val="left" w:pos="480"/>
        <w:tab w:val="center" w:pos="4677"/>
      </w:tabs>
      <w:spacing w:before="1440"/>
    </w:pPr>
    <w:rPr>
      <w:bCs/>
      <w:szCs w:val="28"/>
    </w:rPr>
  </w:style>
  <w:style w:type="character" w:customStyle="1" w:styleId="Title4Char">
    <w:name w:val="Title 4 Char"/>
    <w:link w:val="Title4"/>
    <w:rsid w:val="00DE04A3"/>
    <w:rPr>
      <w:rFonts w:ascii="Arial" w:hAnsi="Arial"/>
      <w:b w:val="0"/>
      <w:bCs/>
      <w:kern w:val="28"/>
      <w:sz w:val="32"/>
      <w:szCs w:val="28"/>
    </w:rPr>
  </w:style>
  <w:style w:type="paragraph" w:customStyle="1" w:styleId="Title5">
    <w:name w:val="Title 5"/>
    <w:basedOn w:val="Title4"/>
    <w:next w:val="Normal"/>
    <w:autoRedefine/>
    <w:rsid w:val="00B4290B"/>
    <w:pPr>
      <w:spacing w:before="3840" w:after="120"/>
    </w:pPr>
    <w:rPr>
      <w:sz w:val="26"/>
    </w:rPr>
  </w:style>
  <w:style w:type="paragraph" w:styleId="FootnoteText">
    <w:name w:val="footnote text"/>
    <w:basedOn w:val="Normal"/>
    <w:link w:val="FootnoteTextChar"/>
    <w:uiPriority w:val="99"/>
    <w:rsid w:val="007553D2"/>
    <w:rPr>
      <w:sz w:val="16"/>
      <w:szCs w:val="20"/>
    </w:rPr>
  </w:style>
  <w:style w:type="character" w:customStyle="1" w:styleId="FootnoteTextChar">
    <w:name w:val="Footnote Text Char"/>
    <w:link w:val="FootnoteText"/>
    <w:uiPriority w:val="99"/>
    <w:rsid w:val="007553D2"/>
    <w:rPr>
      <w:rFonts w:ascii="Verdana" w:hAnsi="Verdana"/>
      <w:sz w:val="16"/>
    </w:rPr>
  </w:style>
  <w:style w:type="character" w:styleId="FootnoteReference">
    <w:name w:val="footnote reference"/>
    <w:uiPriority w:val="99"/>
    <w:rsid w:val="004A0B1F"/>
    <w:rPr>
      <w:vertAlign w:val="superscript"/>
    </w:rPr>
  </w:style>
  <w:style w:type="table" w:styleId="TableGrid">
    <w:name w:val="Table Grid"/>
    <w:basedOn w:val="TableNormal"/>
    <w:rsid w:val="00FC3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A00193"/>
    <w:pPr>
      <w:ind w:left="720"/>
    </w:pPr>
    <w:rPr>
      <w:sz w:val="18"/>
      <w:szCs w:val="18"/>
    </w:rPr>
  </w:style>
  <w:style w:type="paragraph" w:styleId="TOC5">
    <w:name w:val="toc 5"/>
    <w:basedOn w:val="Normal"/>
    <w:next w:val="Normal"/>
    <w:autoRedefine/>
    <w:uiPriority w:val="39"/>
    <w:rsid w:val="00A00193"/>
    <w:pPr>
      <w:ind w:left="960"/>
    </w:pPr>
    <w:rPr>
      <w:sz w:val="18"/>
      <w:szCs w:val="18"/>
    </w:rPr>
  </w:style>
  <w:style w:type="paragraph" w:styleId="TOC6">
    <w:name w:val="toc 6"/>
    <w:basedOn w:val="Normal"/>
    <w:next w:val="Normal"/>
    <w:autoRedefine/>
    <w:uiPriority w:val="39"/>
    <w:rsid w:val="00A00193"/>
    <w:pPr>
      <w:ind w:left="1200"/>
    </w:pPr>
    <w:rPr>
      <w:sz w:val="18"/>
      <w:szCs w:val="18"/>
    </w:rPr>
  </w:style>
  <w:style w:type="paragraph" w:styleId="TOC7">
    <w:name w:val="toc 7"/>
    <w:basedOn w:val="Normal"/>
    <w:next w:val="Normal"/>
    <w:autoRedefine/>
    <w:uiPriority w:val="39"/>
    <w:rsid w:val="00A00193"/>
    <w:pPr>
      <w:ind w:left="1440"/>
    </w:pPr>
    <w:rPr>
      <w:sz w:val="18"/>
      <w:szCs w:val="18"/>
    </w:rPr>
  </w:style>
  <w:style w:type="paragraph" w:styleId="TOC8">
    <w:name w:val="toc 8"/>
    <w:basedOn w:val="Normal"/>
    <w:next w:val="Normal"/>
    <w:autoRedefine/>
    <w:uiPriority w:val="39"/>
    <w:rsid w:val="00A00193"/>
    <w:pPr>
      <w:ind w:left="1680"/>
    </w:pPr>
    <w:rPr>
      <w:sz w:val="18"/>
      <w:szCs w:val="18"/>
    </w:rPr>
  </w:style>
  <w:style w:type="paragraph" w:styleId="TOC9">
    <w:name w:val="toc 9"/>
    <w:basedOn w:val="Normal"/>
    <w:next w:val="Normal"/>
    <w:autoRedefine/>
    <w:uiPriority w:val="39"/>
    <w:rsid w:val="00A00193"/>
    <w:pPr>
      <w:ind w:left="1920"/>
    </w:pPr>
    <w:rPr>
      <w:sz w:val="18"/>
      <w:szCs w:val="18"/>
    </w:rPr>
  </w:style>
  <w:style w:type="paragraph" w:customStyle="1" w:styleId="Picture">
    <w:name w:val="Picture"/>
    <w:basedOn w:val="Normal"/>
    <w:next w:val="Normal"/>
    <w:rsid w:val="00051313"/>
    <w:pPr>
      <w:keepNext/>
      <w:spacing w:before="240" w:after="120"/>
      <w:ind w:left="-567" w:right="-567"/>
      <w:jc w:val="center"/>
    </w:pPr>
  </w:style>
  <w:style w:type="paragraph" w:customStyle="1" w:styleId="Pamattekststabul">
    <w:name w:val="Pamatteksts_tabulā"/>
    <w:basedOn w:val="Normal"/>
    <w:rsid w:val="00AB6C0C"/>
    <w:pPr>
      <w:spacing w:before="40" w:after="40"/>
    </w:pPr>
  </w:style>
  <w:style w:type="paragraph" w:customStyle="1" w:styleId="Tabulasbullets">
    <w:name w:val="Tabulas bullets"/>
    <w:basedOn w:val="Pamattekststabul"/>
    <w:qFormat/>
    <w:rsid w:val="00020310"/>
    <w:pPr>
      <w:numPr>
        <w:numId w:val="16"/>
      </w:numPr>
    </w:pPr>
  </w:style>
  <w:style w:type="paragraph" w:customStyle="1" w:styleId="Pamattekststabulvirsraksts">
    <w:name w:val="Pamatteksts_tabulā_virsraksts"/>
    <w:basedOn w:val="Normal"/>
    <w:rsid w:val="007553D2"/>
    <w:pPr>
      <w:jc w:val="center"/>
    </w:pPr>
    <w:rPr>
      <w:b/>
      <w:bCs/>
      <w:szCs w:val="20"/>
      <w:lang w:eastAsia="en-US"/>
    </w:rPr>
  </w:style>
  <w:style w:type="paragraph" w:customStyle="1" w:styleId="Piezme">
    <w:name w:val="Piezīme!"/>
    <w:basedOn w:val="Pamatteksts1"/>
    <w:link w:val="PiezmeChar"/>
    <w:qFormat/>
    <w:rsid w:val="00624B02"/>
    <w:pPr>
      <w:spacing w:before="240"/>
      <w:ind w:left="1701"/>
    </w:pPr>
    <w:rPr>
      <w:i/>
      <w:sz w:val="18"/>
    </w:rPr>
  </w:style>
  <w:style w:type="character" w:customStyle="1" w:styleId="Hipersaite">
    <w:name w:val="Hipersaite"/>
    <w:rsid w:val="00B76BC6"/>
    <w:rPr>
      <w:rFonts w:ascii="Arial" w:hAnsi="Arial"/>
      <w:color w:val="0000FF"/>
      <w:sz w:val="20"/>
      <w:u w:val="none"/>
    </w:rPr>
  </w:style>
  <w:style w:type="table" w:customStyle="1" w:styleId="StandartTable">
    <w:name w:val="StandartTable"/>
    <w:basedOn w:val="TableGrid"/>
    <w:rsid w:val="00AD10BE"/>
    <w:tblPr>
      <w:tblStyleRowBandSize w:val="1"/>
      <w:tblStyleColBandSize w:val="1"/>
    </w:tblPr>
    <w:trPr>
      <w:cantSplit/>
    </w:trPr>
    <w:tblStylePr w:type="firstRow">
      <w:pPr>
        <w:keepNext/>
        <w:jc w:val="center"/>
      </w:pPr>
      <w:rPr>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0C0C0"/>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styleId="Title">
    <w:name w:val="Title"/>
    <w:basedOn w:val="Normal"/>
    <w:autoRedefine/>
    <w:qFormat/>
    <w:rsid w:val="00124FC4"/>
    <w:pPr>
      <w:spacing w:before="240" w:after="60"/>
      <w:jc w:val="center"/>
    </w:pPr>
    <w:rPr>
      <w:rFonts w:ascii="Arial" w:hAnsi="Arial" w:cs="Arial"/>
      <w:b/>
      <w:bCs/>
      <w:kern w:val="28"/>
      <w:sz w:val="32"/>
      <w:szCs w:val="32"/>
    </w:rPr>
  </w:style>
  <w:style w:type="paragraph" w:customStyle="1" w:styleId="Blokuapraksts">
    <w:name w:val="Bloku apraksts"/>
    <w:basedOn w:val="Normal"/>
    <w:next w:val="Normal"/>
    <w:link w:val="BlokuaprakstsChar"/>
    <w:autoRedefine/>
    <w:qFormat/>
    <w:rsid w:val="00373FFB"/>
    <w:pPr>
      <w:spacing w:before="360" w:after="120"/>
      <w:ind w:left="1134"/>
      <w:jc w:val="both"/>
    </w:pPr>
    <w:rPr>
      <w:rFonts w:ascii="Arial" w:hAnsi="Arial"/>
      <w:bCs/>
      <w:sz w:val="21"/>
      <w:szCs w:val="20"/>
      <w:u w:val="single"/>
    </w:rPr>
  </w:style>
  <w:style w:type="paragraph" w:styleId="Revision">
    <w:name w:val="Revision"/>
    <w:hidden/>
    <w:uiPriority w:val="99"/>
    <w:semiHidden/>
    <w:rsid w:val="00FC22E9"/>
    <w:rPr>
      <w:sz w:val="24"/>
      <w:szCs w:val="24"/>
    </w:rPr>
  </w:style>
  <w:style w:type="paragraph" w:customStyle="1" w:styleId="Pamatteksts">
    <w:name w:val="Pamatteksts"/>
    <w:basedOn w:val="Normal"/>
    <w:link w:val="PamattekstsCharChar"/>
    <w:autoRedefine/>
    <w:rsid w:val="00E70652"/>
    <w:pPr>
      <w:numPr>
        <w:numId w:val="4"/>
      </w:numPr>
      <w:spacing w:before="120" w:after="120"/>
      <w:ind w:left="1418"/>
      <w:jc w:val="both"/>
    </w:pPr>
    <w:rPr>
      <w:rFonts w:cs="Arial"/>
      <w:bCs/>
      <w:lang w:eastAsia="en-US"/>
    </w:rPr>
  </w:style>
  <w:style w:type="character" w:customStyle="1" w:styleId="PamattekstsCharChar">
    <w:name w:val="Pamatteksts Char Char"/>
    <w:link w:val="Pamatteksts"/>
    <w:rsid w:val="00E70652"/>
    <w:rPr>
      <w:rFonts w:ascii="Verdana" w:hAnsi="Verdana" w:cs="Arial"/>
      <w:bCs/>
      <w:szCs w:val="24"/>
      <w:lang w:eastAsia="en-US"/>
    </w:rPr>
  </w:style>
  <w:style w:type="paragraph" w:styleId="Header">
    <w:name w:val="header"/>
    <w:basedOn w:val="Normal"/>
    <w:link w:val="HeaderChar"/>
    <w:uiPriority w:val="99"/>
    <w:rsid w:val="007553D2"/>
    <w:pPr>
      <w:tabs>
        <w:tab w:val="center" w:pos="4153"/>
        <w:tab w:val="right" w:pos="8306"/>
      </w:tabs>
    </w:pPr>
    <w:rPr>
      <w:sz w:val="16"/>
    </w:rPr>
  </w:style>
  <w:style w:type="character" w:customStyle="1" w:styleId="HeaderChar">
    <w:name w:val="Header Char"/>
    <w:link w:val="Header"/>
    <w:uiPriority w:val="99"/>
    <w:rsid w:val="007553D2"/>
    <w:rPr>
      <w:rFonts w:ascii="Verdana" w:hAnsi="Verdana"/>
      <w:sz w:val="16"/>
      <w:szCs w:val="24"/>
    </w:rPr>
  </w:style>
  <w:style w:type="paragraph" w:styleId="Footer">
    <w:name w:val="footer"/>
    <w:basedOn w:val="Normal"/>
    <w:link w:val="FooterChar"/>
    <w:rsid w:val="007553D2"/>
    <w:pPr>
      <w:widowControl w:val="0"/>
      <w:tabs>
        <w:tab w:val="left" w:pos="4320"/>
      </w:tabs>
      <w:autoSpaceDE w:val="0"/>
      <w:autoSpaceDN w:val="0"/>
      <w:adjustRightInd w:val="0"/>
    </w:pPr>
    <w:rPr>
      <w:sz w:val="16"/>
      <w:szCs w:val="20"/>
      <w:u w:color="000000"/>
    </w:rPr>
  </w:style>
  <w:style w:type="character" w:customStyle="1" w:styleId="FooterChar">
    <w:name w:val="Footer Char"/>
    <w:link w:val="Footer"/>
    <w:rsid w:val="007553D2"/>
    <w:rPr>
      <w:rFonts w:ascii="Verdana" w:hAnsi="Verdana"/>
      <w:sz w:val="16"/>
      <w:u w:color="000000"/>
    </w:rPr>
  </w:style>
  <w:style w:type="paragraph" w:customStyle="1" w:styleId="Title6">
    <w:name w:val="Title 6"/>
    <w:autoRedefine/>
    <w:rsid w:val="00124FC4"/>
    <w:pPr>
      <w:widowControl w:val="0"/>
      <w:tabs>
        <w:tab w:val="left" w:pos="480"/>
        <w:tab w:val="center" w:pos="4677"/>
      </w:tabs>
      <w:autoSpaceDE w:val="0"/>
      <w:autoSpaceDN w:val="0"/>
      <w:adjustRightInd w:val="0"/>
      <w:spacing w:before="480" w:after="240"/>
      <w:jc w:val="center"/>
    </w:pPr>
    <w:rPr>
      <w:rFonts w:ascii="Arial" w:hAnsi="Arial"/>
      <w:b/>
      <w:bCs/>
      <w:sz w:val="24"/>
      <w:szCs w:val="28"/>
      <w:u w:color="000000"/>
    </w:rPr>
  </w:style>
  <w:style w:type="character" w:styleId="FollowedHyperlink">
    <w:name w:val="FollowedHyperlink"/>
    <w:rsid w:val="001B074B"/>
    <w:rPr>
      <w:color w:val="800080"/>
      <w:u w:val="single"/>
    </w:rPr>
  </w:style>
  <w:style w:type="paragraph" w:customStyle="1" w:styleId="Pakrtots">
    <w:name w:val="Pakārtots"/>
    <w:basedOn w:val="Pamatteksts1"/>
    <w:link w:val="PakrtotsChar"/>
    <w:rsid w:val="00E56071"/>
    <w:pPr>
      <w:numPr>
        <w:numId w:val="11"/>
      </w:numPr>
      <w:ind w:left="2625" w:hanging="357"/>
    </w:pPr>
  </w:style>
  <w:style w:type="paragraph" w:customStyle="1" w:styleId="NumeringPamatteksts">
    <w:name w:val="Numering Pamatteksts"/>
    <w:basedOn w:val="Pamatteksts1"/>
    <w:link w:val="NumeringPamattekstsChar"/>
    <w:qFormat/>
    <w:rsid w:val="00DE67C5"/>
    <w:pPr>
      <w:numPr>
        <w:numId w:val="8"/>
      </w:numPr>
    </w:pPr>
  </w:style>
  <w:style w:type="paragraph" w:customStyle="1" w:styleId="GlossaryHeading">
    <w:name w:val="Glossary Heading"/>
    <w:basedOn w:val="Normal"/>
    <w:next w:val="Normal"/>
    <w:link w:val="GlossaryHeadingChar"/>
    <w:autoRedefine/>
    <w:qFormat/>
    <w:rsid w:val="002A074D"/>
    <w:pPr>
      <w:spacing w:before="240" w:after="60"/>
      <w:ind w:left="1134"/>
      <w:outlineLvl w:val="4"/>
    </w:pPr>
    <w:rPr>
      <w:rFonts w:ascii="Arial" w:hAnsi="Arial"/>
      <w:b/>
      <w:bCs/>
      <w:i/>
      <w:iCs/>
      <w:sz w:val="26"/>
      <w:szCs w:val="26"/>
    </w:rPr>
  </w:style>
  <w:style w:type="paragraph" w:customStyle="1" w:styleId="Tabulasbullets1">
    <w:name w:val="Tabulas bullets_1"/>
    <w:basedOn w:val="Pamattekststabul"/>
    <w:qFormat/>
    <w:rsid w:val="00020310"/>
    <w:pPr>
      <w:numPr>
        <w:numId w:val="17"/>
      </w:numPr>
    </w:pPr>
  </w:style>
  <w:style w:type="character" w:customStyle="1" w:styleId="Pamatteksts1Char">
    <w:name w:val="Pamatteksts1 Char"/>
    <w:link w:val="Pamatteksts1"/>
    <w:rsid w:val="00C1516A"/>
    <w:rPr>
      <w:rFonts w:ascii="Verdana" w:hAnsi="Verdana"/>
      <w:szCs w:val="24"/>
      <w:shd w:val="clear" w:color="auto" w:fill="FFFFFF"/>
      <w:lang w:eastAsia="en-US"/>
    </w:rPr>
  </w:style>
  <w:style w:type="paragraph" w:customStyle="1" w:styleId="Apaknodaas">
    <w:name w:val="Apakšnodaļas"/>
    <w:basedOn w:val="Pamatteksts1"/>
    <w:link w:val="ApaknodaasChar"/>
    <w:autoRedefine/>
    <w:qFormat/>
    <w:rsid w:val="00373FFB"/>
    <w:pPr>
      <w:spacing w:before="240"/>
    </w:pPr>
    <w:rPr>
      <w:rFonts w:ascii="Arial" w:hAnsi="Arial"/>
      <w:b/>
      <w:u w:val="single"/>
    </w:rPr>
  </w:style>
  <w:style w:type="character" w:styleId="Hyperlink">
    <w:name w:val="Hyperlink"/>
    <w:uiPriority w:val="99"/>
    <w:rsid w:val="00BB4879"/>
    <w:rPr>
      <w:color w:val="0000FF"/>
      <w:u w:val="single"/>
    </w:rPr>
  </w:style>
  <w:style w:type="paragraph" w:customStyle="1" w:styleId="Title7">
    <w:name w:val="Title 7"/>
    <w:autoRedefine/>
    <w:qFormat/>
    <w:rsid w:val="00BB4879"/>
    <w:pPr>
      <w:spacing w:before="240" w:after="360"/>
    </w:pPr>
    <w:rPr>
      <w:rFonts w:ascii="Arial" w:hAnsi="Arial"/>
      <w:b/>
      <w:bCs/>
      <w:sz w:val="28"/>
      <w:szCs w:val="28"/>
      <w:u w:color="000000"/>
    </w:rPr>
  </w:style>
  <w:style w:type="character" w:customStyle="1" w:styleId="NumeringPamattekstsChar">
    <w:name w:val="Numering Pamatteksts Char"/>
    <w:link w:val="NumeringPamatteksts"/>
    <w:rsid w:val="00BB4879"/>
    <w:rPr>
      <w:rFonts w:ascii="Verdana" w:hAnsi="Verdana"/>
      <w:szCs w:val="24"/>
      <w:shd w:val="clear" w:color="auto" w:fill="FFFFFF"/>
      <w:lang w:eastAsia="en-US"/>
    </w:rPr>
  </w:style>
  <w:style w:type="character" w:customStyle="1" w:styleId="PiezmeChar">
    <w:name w:val="Piezīme! Char"/>
    <w:link w:val="Piezme"/>
    <w:rsid w:val="00624B02"/>
    <w:rPr>
      <w:rFonts w:ascii="Verdana" w:hAnsi="Verdana"/>
      <w:i/>
      <w:sz w:val="18"/>
      <w:szCs w:val="24"/>
      <w:shd w:val="clear" w:color="auto" w:fill="FFFFFF"/>
      <w:lang w:eastAsia="en-US"/>
    </w:rPr>
  </w:style>
  <w:style w:type="character" w:customStyle="1" w:styleId="Heading1Char">
    <w:name w:val="Heading 1 Char"/>
    <w:link w:val="Heading1"/>
    <w:rsid w:val="00BB4879"/>
    <w:rPr>
      <w:rFonts w:ascii="Arial" w:hAnsi="Arial" w:cs="Arial"/>
      <w:b/>
      <w:bCs/>
      <w:kern w:val="32"/>
      <w:sz w:val="32"/>
      <w:szCs w:val="32"/>
    </w:rPr>
  </w:style>
  <w:style w:type="character" w:customStyle="1" w:styleId="ApaknodaasChar">
    <w:name w:val="Apakšnodaļas Char"/>
    <w:link w:val="Apaknodaas"/>
    <w:locked/>
    <w:rsid w:val="00BB4879"/>
    <w:rPr>
      <w:rFonts w:ascii="Arial" w:hAnsi="Arial"/>
      <w:b/>
      <w:szCs w:val="24"/>
      <w:u w:val="single"/>
      <w:shd w:val="clear" w:color="auto" w:fill="FFFFFF"/>
      <w:lang w:eastAsia="en-US"/>
    </w:rPr>
  </w:style>
  <w:style w:type="character" w:customStyle="1" w:styleId="PakrtotsChar">
    <w:name w:val="Pakārtots Char"/>
    <w:link w:val="Pakrtots"/>
    <w:rsid w:val="00BB4879"/>
    <w:rPr>
      <w:rFonts w:ascii="Verdana" w:hAnsi="Verdana"/>
      <w:szCs w:val="24"/>
      <w:shd w:val="clear" w:color="auto" w:fill="FFFFFF"/>
      <w:lang w:eastAsia="en-US"/>
    </w:rPr>
  </w:style>
  <w:style w:type="character" w:customStyle="1" w:styleId="Heading4Char">
    <w:name w:val="Heading 4 Char"/>
    <w:link w:val="Heading4"/>
    <w:rsid w:val="00BB4879"/>
    <w:rPr>
      <w:rFonts w:ascii="Arial" w:hAnsi="Arial"/>
      <w:b/>
      <w:bCs/>
      <w:i/>
      <w:sz w:val="26"/>
      <w:szCs w:val="28"/>
    </w:rPr>
  </w:style>
  <w:style w:type="character" w:customStyle="1" w:styleId="BlokuaprakstsChar">
    <w:name w:val="Bloku apraksts Char"/>
    <w:link w:val="Blokuapraksts"/>
    <w:rsid w:val="00BB4879"/>
    <w:rPr>
      <w:rFonts w:ascii="Arial" w:hAnsi="Arial"/>
      <w:bCs/>
      <w:sz w:val="21"/>
      <w:u w:val="single"/>
    </w:rPr>
  </w:style>
  <w:style w:type="character" w:customStyle="1" w:styleId="Heading3Char">
    <w:name w:val="Heading 3 Char"/>
    <w:link w:val="Heading3"/>
    <w:rsid w:val="00BB4879"/>
    <w:rPr>
      <w:rFonts w:ascii="Arial" w:hAnsi="Arial" w:cs="Arial"/>
      <w:b/>
      <w:bCs/>
      <w:i/>
      <w:sz w:val="26"/>
      <w:szCs w:val="26"/>
    </w:rPr>
  </w:style>
  <w:style w:type="character" w:customStyle="1" w:styleId="GlossaryHeadingChar">
    <w:name w:val="Glossary Heading Char"/>
    <w:link w:val="GlossaryHeading"/>
    <w:rsid w:val="00BB4879"/>
    <w:rPr>
      <w:rFonts w:ascii="Arial" w:hAnsi="Arial"/>
      <w:b/>
      <w:bCs/>
      <w:i/>
      <w:iCs/>
      <w:sz w:val="26"/>
      <w:szCs w:val="26"/>
    </w:rPr>
  </w:style>
  <w:style w:type="paragraph" w:styleId="TableofFigures">
    <w:name w:val="table of figures"/>
    <w:basedOn w:val="Normal"/>
    <w:next w:val="Normal"/>
    <w:uiPriority w:val="99"/>
    <w:qFormat/>
    <w:rsid w:val="00BB4879"/>
  </w:style>
  <w:style w:type="paragraph" w:styleId="Index1">
    <w:name w:val="index 1"/>
    <w:basedOn w:val="Normal"/>
    <w:next w:val="Normal"/>
    <w:autoRedefine/>
    <w:uiPriority w:val="99"/>
    <w:qFormat/>
    <w:rsid w:val="00BB4879"/>
    <w:pPr>
      <w:ind w:left="200" w:hanging="200"/>
    </w:pPr>
  </w:style>
  <w:style w:type="numbering" w:customStyle="1" w:styleId="Bulletedtabulaa">
    <w:name w:val="Bulleted tabulaa"/>
    <w:basedOn w:val="NoList"/>
    <w:rsid w:val="006137FC"/>
    <w:pPr>
      <w:numPr>
        <w:numId w:val="40"/>
      </w:numPr>
    </w:pPr>
  </w:style>
  <w:style w:type="paragraph" w:styleId="BalloonText">
    <w:name w:val="Balloon Text"/>
    <w:basedOn w:val="Normal"/>
    <w:link w:val="BalloonTextChar"/>
    <w:rsid w:val="00CE119E"/>
    <w:rPr>
      <w:rFonts w:ascii="Segoe UI" w:hAnsi="Segoe UI" w:cs="Segoe UI"/>
      <w:sz w:val="18"/>
      <w:szCs w:val="18"/>
    </w:rPr>
  </w:style>
  <w:style w:type="character" w:customStyle="1" w:styleId="BalloonTextChar">
    <w:name w:val="Balloon Text Char"/>
    <w:basedOn w:val="DefaultParagraphFont"/>
    <w:link w:val="BalloonText"/>
    <w:rsid w:val="00CE119E"/>
    <w:rPr>
      <w:rFonts w:ascii="Segoe UI" w:hAnsi="Segoe UI" w:cs="Segoe UI"/>
      <w:sz w:val="18"/>
      <w:szCs w:val="18"/>
    </w:rPr>
  </w:style>
  <w:style w:type="character" w:styleId="UnresolvedMention">
    <w:name w:val="Unresolved Mention"/>
    <w:basedOn w:val="DefaultParagraphFont"/>
    <w:uiPriority w:val="99"/>
    <w:semiHidden/>
    <w:unhideWhenUsed/>
    <w:rsid w:val="009B480E"/>
    <w:rPr>
      <w:color w:val="605E5C"/>
      <w:shd w:val="clear" w:color="auto" w:fill="E1DFDD"/>
    </w:rPr>
  </w:style>
  <w:style w:type="character" w:customStyle="1" w:styleId="mr5">
    <w:name w:val="mr5"/>
    <w:rsid w:val="00FF3DA1"/>
  </w:style>
  <w:style w:type="character" w:customStyle="1" w:styleId="Poga">
    <w:name w:val="Poga"/>
    <w:uiPriority w:val="1"/>
    <w:qFormat/>
    <w:rsid w:val="00FF3DA1"/>
    <w:rPr>
      <w:rFonts w:ascii="Verdana" w:hAnsi="Verdana"/>
      <w:b/>
      <w:color w:val="F2F2F2"/>
      <w:szCs w:val="24"/>
      <w:bdr w:val="single" w:sz="4" w:space="0" w:color="auto"/>
      <w:shd w:val="pct75" w:color="auto" w:fill="FFFFFF"/>
      <w:lang w:eastAsia="en-US"/>
    </w:rPr>
  </w:style>
  <w:style w:type="paragraph" w:customStyle="1" w:styleId="Pamatteksts1-Soli">
    <w:name w:val="Pamatteksts1-Soli"/>
    <w:basedOn w:val="Pamatteksts1"/>
    <w:qFormat/>
    <w:rsid w:val="00FF3DA1"/>
    <w:pPr>
      <w:numPr>
        <w:numId w:val="44"/>
      </w:numPr>
      <w:ind w:left="924"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753">
      <w:bodyDiv w:val="1"/>
      <w:marLeft w:val="0"/>
      <w:marRight w:val="0"/>
      <w:marTop w:val="0"/>
      <w:marBottom w:val="0"/>
      <w:divBdr>
        <w:top w:val="none" w:sz="0" w:space="0" w:color="auto"/>
        <w:left w:val="none" w:sz="0" w:space="0" w:color="auto"/>
        <w:bottom w:val="none" w:sz="0" w:space="0" w:color="auto"/>
        <w:right w:val="none" w:sz="0" w:space="0" w:color="auto"/>
      </w:divBdr>
    </w:div>
    <w:div w:id="2709619">
      <w:bodyDiv w:val="1"/>
      <w:marLeft w:val="0"/>
      <w:marRight w:val="0"/>
      <w:marTop w:val="0"/>
      <w:marBottom w:val="0"/>
      <w:divBdr>
        <w:top w:val="none" w:sz="0" w:space="0" w:color="auto"/>
        <w:left w:val="none" w:sz="0" w:space="0" w:color="auto"/>
        <w:bottom w:val="none" w:sz="0" w:space="0" w:color="auto"/>
        <w:right w:val="none" w:sz="0" w:space="0" w:color="auto"/>
      </w:divBdr>
    </w:div>
    <w:div w:id="207380218">
      <w:bodyDiv w:val="1"/>
      <w:marLeft w:val="0"/>
      <w:marRight w:val="0"/>
      <w:marTop w:val="0"/>
      <w:marBottom w:val="0"/>
      <w:divBdr>
        <w:top w:val="none" w:sz="0" w:space="0" w:color="auto"/>
        <w:left w:val="none" w:sz="0" w:space="0" w:color="auto"/>
        <w:bottom w:val="none" w:sz="0" w:space="0" w:color="auto"/>
        <w:right w:val="none" w:sz="0" w:space="0" w:color="auto"/>
      </w:divBdr>
      <w:divsChild>
        <w:div w:id="1908952737">
          <w:marLeft w:val="0"/>
          <w:marRight w:val="0"/>
          <w:marTop w:val="0"/>
          <w:marBottom w:val="0"/>
          <w:divBdr>
            <w:top w:val="none" w:sz="0" w:space="0" w:color="auto"/>
            <w:left w:val="none" w:sz="0" w:space="0" w:color="auto"/>
            <w:bottom w:val="none" w:sz="0" w:space="0" w:color="auto"/>
            <w:right w:val="none" w:sz="0" w:space="0" w:color="auto"/>
          </w:divBdr>
          <w:divsChild>
            <w:div w:id="866677998">
              <w:marLeft w:val="0"/>
              <w:marRight w:val="0"/>
              <w:marTop w:val="0"/>
              <w:marBottom w:val="0"/>
              <w:divBdr>
                <w:top w:val="none" w:sz="0" w:space="0" w:color="auto"/>
                <w:left w:val="none" w:sz="0" w:space="0" w:color="auto"/>
                <w:bottom w:val="none" w:sz="0" w:space="0" w:color="auto"/>
                <w:right w:val="none" w:sz="0" w:space="0" w:color="auto"/>
              </w:divBdr>
              <w:divsChild>
                <w:div w:id="34739990">
                  <w:marLeft w:val="0"/>
                  <w:marRight w:val="0"/>
                  <w:marTop w:val="0"/>
                  <w:marBottom w:val="0"/>
                  <w:divBdr>
                    <w:top w:val="none" w:sz="0" w:space="0" w:color="auto"/>
                    <w:left w:val="none" w:sz="0" w:space="0" w:color="auto"/>
                    <w:bottom w:val="none" w:sz="0" w:space="0" w:color="auto"/>
                    <w:right w:val="none" w:sz="0" w:space="0" w:color="auto"/>
                  </w:divBdr>
                  <w:divsChild>
                    <w:div w:id="4811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78833">
      <w:bodyDiv w:val="1"/>
      <w:marLeft w:val="0"/>
      <w:marRight w:val="0"/>
      <w:marTop w:val="0"/>
      <w:marBottom w:val="0"/>
      <w:divBdr>
        <w:top w:val="none" w:sz="0" w:space="0" w:color="auto"/>
        <w:left w:val="none" w:sz="0" w:space="0" w:color="auto"/>
        <w:bottom w:val="none" w:sz="0" w:space="0" w:color="auto"/>
        <w:right w:val="none" w:sz="0" w:space="0" w:color="auto"/>
      </w:divBdr>
    </w:div>
    <w:div w:id="380596561">
      <w:bodyDiv w:val="1"/>
      <w:marLeft w:val="0"/>
      <w:marRight w:val="0"/>
      <w:marTop w:val="0"/>
      <w:marBottom w:val="0"/>
      <w:divBdr>
        <w:top w:val="none" w:sz="0" w:space="0" w:color="auto"/>
        <w:left w:val="none" w:sz="0" w:space="0" w:color="auto"/>
        <w:bottom w:val="none" w:sz="0" w:space="0" w:color="auto"/>
        <w:right w:val="none" w:sz="0" w:space="0" w:color="auto"/>
      </w:divBdr>
      <w:divsChild>
        <w:div w:id="577789429">
          <w:marLeft w:val="0"/>
          <w:marRight w:val="0"/>
          <w:marTop w:val="0"/>
          <w:marBottom w:val="0"/>
          <w:divBdr>
            <w:top w:val="none" w:sz="0" w:space="0" w:color="auto"/>
            <w:left w:val="none" w:sz="0" w:space="0" w:color="auto"/>
            <w:bottom w:val="none" w:sz="0" w:space="0" w:color="auto"/>
            <w:right w:val="none" w:sz="0" w:space="0" w:color="auto"/>
          </w:divBdr>
          <w:divsChild>
            <w:div w:id="1738435452">
              <w:marLeft w:val="0"/>
              <w:marRight w:val="0"/>
              <w:marTop w:val="0"/>
              <w:marBottom w:val="0"/>
              <w:divBdr>
                <w:top w:val="none" w:sz="0" w:space="0" w:color="auto"/>
                <w:left w:val="none" w:sz="0" w:space="0" w:color="auto"/>
                <w:bottom w:val="none" w:sz="0" w:space="0" w:color="auto"/>
                <w:right w:val="none" w:sz="0" w:space="0" w:color="auto"/>
              </w:divBdr>
              <w:divsChild>
                <w:div w:id="736125384">
                  <w:marLeft w:val="0"/>
                  <w:marRight w:val="0"/>
                  <w:marTop w:val="0"/>
                  <w:marBottom w:val="0"/>
                  <w:divBdr>
                    <w:top w:val="none" w:sz="0" w:space="0" w:color="auto"/>
                    <w:left w:val="none" w:sz="0" w:space="0" w:color="auto"/>
                    <w:bottom w:val="none" w:sz="0" w:space="0" w:color="auto"/>
                    <w:right w:val="none" w:sz="0" w:space="0" w:color="auto"/>
                  </w:divBdr>
                  <w:divsChild>
                    <w:div w:id="86606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245637">
      <w:bodyDiv w:val="1"/>
      <w:marLeft w:val="0"/>
      <w:marRight w:val="0"/>
      <w:marTop w:val="0"/>
      <w:marBottom w:val="0"/>
      <w:divBdr>
        <w:top w:val="none" w:sz="0" w:space="0" w:color="auto"/>
        <w:left w:val="none" w:sz="0" w:space="0" w:color="auto"/>
        <w:bottom w:val="none" w:sz="0" w:space="0" w:color="auto"/>
        <w:right w:val="none" w:sz="0" w:space="0" w:color="auto"/>
      </w:divBdr>
    </w:div>
    <w:div w:id="396317786">
      <w:bodyDiv w:val="1"/>
      <w:marLeft w:val="0"/>
      <w:marRight w:val="0"/>
      <w:marTop w:val="0"/>
      <w:marBottom w:val="0"/>
      <w:divBdr>
        <w:top w:val="none" w:sz="0" w:space="0" w:color="auto"/>
        <w:left w:val="none" w:sz="0" w:space="0" w:color="auto"/>
        <w:bottom w:val="none" w:sz="0" w:space="0" w:color="auto"/>
        <w:right w:val="none" w:sz="0" w:space="0" w:color="auto"/>
      </w:divBdr>
    </w:div>
    <w:div w:id="492110596">
      <w:bodyDiv w:val="1"/>
      <w:marLeft w:val="0"/>
      <w:marRight w:val="0"/>
      <w:marTop w:val="0"/>
      <w:marBottom w:val="0"/>
      <w:divBdr>
        <w:top w:val="none" w:sz="0" w:space="0" w:color="auto"/>
        <w:left w:val="none" w:sz="0" w:space="0" w:color="auto"/>
        <w:bottom w:val="none" w:sz="0" w:space="0" w:color="auto"/>
        <w:right w:val="none" w:sz="0" w:space="0" w:color="auto"/>
      </w:divBdr>
    </w:div>
    <w:div w:id="592474138">
      <w:bodyDiv w:val="1"/>
      <w:marLeft w:val="0"/>
      <w:marRight w:val="0"/>
      <w:marTop w:val="0"/>
      <w:marBottom w:val="0"/>
      <w:divBdr>
        <w:top w:val="none" w:sz="0" w:space="0" w:color="auto"/>
        <w:left w:val="none" w:sz="0" w:space="0" w:color="auto"/>
        <w:bottom w:val="none" w:sz="0" w:space="0" w:color="auto"/>
        <w:right w:val="none" w:sz="0" w:space="0" w:color="auto"/>
      </w:divBdr>
    </w:div>
    <w:div w:id="771360640">
      <w:bodyDiv w:val="1"/>
      <w:marLeft w:val="0"/>
      <w:marRight w:val="0"/>
      <w:marTop w:val="0"/>
      <w:marBottom w:val="0"/>
      <w:divBdr>
        <w:top w:val="none" w:sz="0" w:space="0" w:color="auto"/>
        <w:left w:val="none" w:sz="0" w:space="0" w:color="auto"/>
        <w:bottom w:val="none" w:sz="0" w:space="0" w:color="auto"/>
        <w:right w:val="none" w:sz="0" w:space="0" w:color="auto"/>
      </w:divBdr>
      <w:divsChild>
        <w:div w:id="1003320906">
          <w:marLeft w:val="0"/>
          <w:marRight w:val="0"/>
          <w:marTop w:val="0"/>
          <w:marBottom w:val="0"/>
          <w:divBdr>
            <w:top w:val="none" w:sz="0" w:space="0" w:color="auto"/>
            <w:left w:val="none" w:sz="0" w:space="0" w:color="auto"/>
            <w:bottom w:val="none" w:sz="0" w:space="0" w:color="auto"/>
            <w:right w:val="none" w:sz="0" w:space="0" w:color="auto"/>
          </w:divBdr>
          <w:divsChild>
            <w:div w:id="723531161">
              <w:marLeft w:val="0"/>
              <w:marRight w:val="0"/>
              <w:marTop w:val="0"/>
              <w:marBottom w:val="0"/>
              <w:divBdr>
                <w:top w:val="none" w:sz="0" w:space="0" w:color="auto"/>
                <w:left w:val="none" w:sz="0" w:space="0" w:color="auto"/>
                <w:bottom w:val="none" w:sz="0" w:space="0" w:color="auto"/>
                <w:right w:val="none" w:sz="0" w:space="0" w:color="auto"/>
              </w:divBdr>
              <w:divsChild>
                <w:div w:id="970597983">
                  <w:marLeft w:val="0"/>
                  <w:marRight w:val="0"/>
                  <w:marTop w:val="0"/>
                  <w:marBottom w:val="0"/>
                  <w:divBdr>
                    <w:top w:val="none" w:sz="0" w:space="0" w:color="auto"/>
                    <w:left w:val="none" w:sz="0" w:space="0" w:color="auto"/>
                    <w:bottom w:val="none" w:sz="0" w:space="0" w:color="auto"/>
                    <w:right w:val="none" w:sz="0" w:space="0" w:color="auto"/>
                  </w:divBdr>
                  <w:divsChild>
                    <w:div w:id="12020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77777">
      <w:bodyDiv w:val="1"/>
      <w:marLeft w:val="0"/>
      <w:marRight w:val="0"/>
      <w:marTop w:val="0"/>
      <w:marBottom w:val="0"/>
      <w:divBdr>
        <w:top w:val="none" w:sz="0" w:space="0" w:color="auto"/>
        <w:left w:val="none" w:sz="0" w:space="0" w:color="auto"/>
        <w:bottom w:val="none" w:sz="0" w:space="0" w:color="auto"/>
        <w:right w:val="none" w:sz="0" w:space="0" w:color="auto"/>
      </w:divBdr>
    </w:div>
    <w:div w:id="909312152">
      <w:bodyDiv w:val="1"/>
      <w:marLeft w:val="0"/>
      <w:marRight w:val="0"/>
      <w:marTop w:val="0"/>
      <w:marBottom w:val="0"/>
      <w:divBdr>
        <w:top w:val="none" w:sz="0" w:space="0" w:color="auto"/>
        <w:left w:val="none" w:sz="0" w:space="0" w:color="auto"/>
        <w:bottom w:val="none" w:sz="0" w:space="0" w:color="auto"/>
        <w:right w:val="none" w:sz="0" w:space="0" w:color="auto"/>
      </w:divBdr>
      <w:divsChild>
        <w:div w:id="1329404884">
          <w:marLeft w:val="0"/>
          <w:marRight w:val="0"/>
          <w:marTop w:val="0"/>
          <w:marBottom w:val="0"/>
          <w:divBdr>
            <w:top w:val="none" w:sz="0" w:space="0" w:color="auto"/>
            <w:left w:val="none" w:sz="0" w:space="0" w:color="auto"/>
            <w:bottom w:val="none" w:sz="0" w:space="0" w:color="auto"/>
            <w:right w:val="none" w:sz="0" w:space="0" w:color="auto"/>
          </w:divBdr>
          <w:divsChild>
            <w:div w:id="1734818212">
              <w:marLeft w:val="0"/>
              <w:marRight w:val="0"/>
              <w:marTop w:val="0"/>
              <w:marBottom w:val="0"/>
              <w:divBdr>
                <w:top w:val="none" w:sz="0" w:space="0" w:color="auto"/>
                <w:left w:val="none" w:sz="0" w:space="0" w:color="auto"/>
                <w:bottom w:val="none" w:sz="0" w:space="0" w:color="auto"/>
                <w:right w:val="none" w:sz="0" w:space="0" w:color="auto"/>
              </w:divBdr>
              <w:divsChild>
                <w:div w:id="1857377372">
                  <w:marLeft w:val="0"/>
                  <w:marRight w:val="0"/>
                  <w:marTop w:val="0"/>
                  <w:marBottom w:val="0"/>
                  <w:divBdr>
                    <w:top w:val="none" w:sz="0" w:space="0" w:color="auto"/>
                    <w:left w:val="none" w:sz="0" w:space="0" w:color="auto"/>
                    <w:bottom w:val="none" w:sz="0" w:space="0" w:color="auto"/>
                    <w:right w:val="none" w:sz="0" w:space="0" w:color="auto"/>
                  </w:divBdr>
                  <w:divsChild>
                    <w:div w:id="4788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628860">
      <w:bodyDiv w:val="1"/>
      <w:marLeft w:val="0"/>
      <w:marRight w:val="0"/>
      <w:marTop w:val="0"/>
      <w:marBottom w:val="0"/>
      <w:divBdr>
        <w:top w:val="none" w:sz="0" w:space="0" w:color="auto"/>
        <w:left w:val="none" w:sz="0" w:space="0" w:color="auto"/>
        <w:bottom w:val="none" w:sz="0" w:space="0" w:color="auto"/>
        <w:right w:val="none" w:sz="0" w:space="0" w:color="auto"/>
      </w:divBdr>
    </w:div>
    <w:div w:id="1163622572">
      <w:bodyDiv w:val="1"/>
      <w:marLeft w:val="0"/>
      <w:marRight w:val="0"/>
      <w:marTop w:val="0"/>
      <w:marBottom w:val="0"/>
      <w:divBdr>
        <w:top w:val="none" w:sz="0" w:space="0" w:color="auto"/>
        <w:left w:val="none" w:sz="0" w:space="0" w:color="auto"/>
        <w:bottom w:val="none" w:sz="0" w:space="0" w:color="auto"/>
        <w:right w:val="none" w:sz="0" w:space="0" w:color="auto"/>
      </w:divBdr>
    </w:div>
    <w:div w:id="1295208662">
      <w:bodyDiv w:val="1"/>
      <w:marLeft w:val="0"/>
      <w:marRight w:val="0"/>
      <w:marTop w:val="0"/>
      <w:marBottom w:val="0"/>
      <w:divBdr>
        <w:top w:val="none" w:sz="0" w:space="0" w:color="auto"/>
        <w:left w:val="none" w:sz="0" w:space="0" w:color="auto"/>
        <w:bottom w:val="none" w:sz="0" w:space="0" w:color="auto"/>
        <w:right w:val="none" w:sz="0" w:space="0" w:color="auto"/>
      </w:divBdr>
    </w:div>
    <w:div w:id="1409884973">
      <w:bodyDiv w:val="1"/>
      <w:marLeft w:val="0"/>
      <w:marRight w:val="0"/>
      <w:marTop w:val="0"/>
      <w:marBottom w:val="0"/>
      <w:divBdr>
        <w:top w:val="none" w:sz="0" w:space="0" w:color="auto"/>
        <w:left w:val="none" w:sz="0" w:space="0" w:color="auto"/>
        <w:bottom w:val="none" w:sz="0" w:space="0" w:color="auto"/>
        <w:right w:val="none" w:sz="0" w:space="0" w:color="auto"/>
      </w:divBdr>
    </w:div>
    <w:div w:id="1410618397">
      <w:bodyDiv w:val="1"/>
      <w:marLeft w:val="0"/>
      <w:marRight w:val="0"/>
      <w:marTop w:val="0"/>
      <w:marBottom w:val="0"/>
      <w:divBdr>
        <w:top w:val="none" w:sz="0" w:space="0" w:color="auto"/>
        <w:left w:val="none" w:sz="0" w:space="0" w:color="auto"/>
        <w:bottom w:val="none" w:sz="0" w:space="0" w:color="auto"/>
        <w:right w:val="none" w:sz="0" w:space="0" w:color="auto"/>
      </w:divBdr>
    </w:div>
    <w:div w:id="1484394489">
      <w:bodyDiv w:val="1"/>
      <w:marLeft w:val="0"/>
      <w:marRight w:val="0"/>
      <w:marTop w:val="0"/>
      <w:marBottom w:val="0"/>
      <w:divBdr>
        <w:top w:val="none" w:sz="0" w:space="0" w:color="auto"/>
        <w:left w:val="none" w:sz="0" w:space="0" w:color="auto"/>
        <w:bottom w:val="none" w:sz="0" w:space="0" w:color="auto"/>
        <w:right w:val="none" w:sz="0" w:space="0" w:color="auto"/>
      </w:divBdr>
    </w:div>
    <w:div w:id="1516186134">
      <w:bodyDiv w:val="1"/>
      <w:marLeft w:val="0"/>
      <w:marRight w:val="0"/>
      <w:marTop w:val="0"/>
      <w:marBottom w:val="0"/>
      <w:divBdr>
        <w:top w:val="none" w:sz="0" w:space="0" w:color="auto"/>
        <w:left w:val="none" w:sz="0" w:space="0" w:color="auto"/>
        <w:bottom w:val="none" w:sz="0" w:space="0" w:color="auto"/>
        <w:right w:val="none" w:sz="0" w:space="0" w:color="auto"/>
      </w:divBdr>
    </w:div>
    <w:div w:id="1630552028">
      <w:bodyDiv w:val="1"/>
      <w:marLeft w:val="0"/>
      <w:marRight w:val="0"/>
      <w:marTop w:val="0"/>
      <w:marBottom w:val="0"/>
      <w:divBdr>
        <w:top w:val="none" w:sz="0" w:space="0" w:color="auto"/>
        <w:left w:val="none" w:sz="0" w:space="0" w:color="auto"/>
        <w:bottom w:val="none" w:sz="0" w:space="0" w:color="auto"/>
        <w:right w:val="none" w:sz="0" w:space="0" w:color="auto"/>
      </w:divBdr>
    </w:div>
    <w:div w:id="1688943950">
      <w:bodyDiv w:val="1"/>
      <w:marLeft w:val="0"/>
      <w:marRight w:val="0"/>
      <w:marTop w:val="0"/>
      <w:marBottom w:val="0"/>
      <w:divBdr>
        <w:top w:val="none" w:sz="0" w:space="0" w:color="auto"/>
        <w:left w:val="none" w:sz="0" w:space="0" w:color="auto"/>
        <w:bottom w:val="none" w:sz="0" w:space="0" w:color="auto"/>
        <w:right w:val="none" w:sz="0" w:space="0" w:color="auto"/>
      </w:divBdr>
    </w:div>
    <w:div w:id="1774785059">
      <w:bodyDiv w:val="1"/>
      <w:marLeft w:val="0"/>
      <w:marRight w:val="0"/>
      <w:marTop w:val="0"/>
      <w:marBottom w:val="0"/>
      <w:divBdr>
        <w:top w:val="none" w:sz="0" w:space="0" w:color="auto"/>
        <w:left w:val="none" w:sz="0" w:space="0" w:color="auto"/>
        <w:bottom w:val="none" w:sz="0" w:space="0" w:color="auto"/>
        <w:right w:val="none" w:sz="0" w:space="0" w:color="auto"/>
      </w:divBdr>
    </w:div>
    <w:div w:id="1920361751">
      <w:bodyDiv w:val="1"/>
      <w:marLeft w:val="0"/>
      <w:marRight w:val="0"/>
      <w:marTop w:val="0"/>
      <w:marBottom w:val="0"/>
      <w:divBdr>
        <w:top w:val="none" w:sz="0" w:space="0" w:color="auto"/>
        <w:left w:val="none" w:sz="0" w:space="0" w:color="auto"/>
        <w:bottom w:val="none" w:sz="0" w:space="0" w:color="auto"/>
        <w:right w:val="none" w:sz="0" w:space="0" w:color="auto"/>
      </w:divBdr>
    </w:div>
    <w:div w:id="213575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99" Type="http://schemas.openxmlformats.org/officeDocument/2006/relationships/image" Target="media/image272.jpeg"/><Relationship Id="rId21" Type="http://schemas.openxmlformats.org/officeDocument/2006/relationships/image" Target="media/image9.png"/><Relationship Id="rId63" Type="http://schemas.openxmlformats.org/officeDocument/2006/relationships/image" Target="media/image47.png"/><Relationship Id="rId159" Type="http://schemas.openxmlformats.org/officeDocument/2006/relationships/image" Target="media/image137.png"/><Relationship Id="rId324" Type="http://schemas.openxmlformats.org/officeDocument/2006/relationships/image" Target="media/image297.png"/><Relationship Id="rId366" Type="http://schemas.openxmlformats.org/officeDocument/2006/relationships/image" Target="media/image339.png"/><Relationship Id="rId170" Type="http://schemas.openxmlformats.org/officeDocument/2006/relationships/image" Target="media/image147.png"/><Relationship Id="rId226" Type="http://schemas.openxmlformats.org/officeDocument/2006/relationships/image" Target="media/image202.png"/><Relationship Id="rId268" Type="http://schemas.openxmlformats.org/officeDocument/2006/relationships/image" Target="media/image241.jpeg"/><Relationship Id="rId32" Type="http://schemas.openxmlformats.org/officeDocument/2006/relationships/image" Target="media/image16.png"/><Relationship Id="rId74" Type="http://schemas.openxmlformats.org/officeDocument/2006/relationships/image" Target="media/image58.png"/><Relationship Id="rId128" Type="http://schemas.openxmlformats.org/officeDocument/2006/relationships/image" Target="media/image106.png"/><Relationship Id="rId335" Type="http://schemas.openxmlformats.org/officeDocument/2006/relationships/image" Target="media/image308.png"/><Relationship Id="rId377" Type="http://schemas.openxmlformats.org/officeDocument/2006/relationships/footer" Target="footer2.xml"/><Relationship Id="rId5" Type="http://schemas.openxmlformats.org/officeDocument/2006/relationships/webSettings" Target="webSettings.xml"/><Relationship Id="rId181" Type="http://schemas.openxmlformats.org/officeDocument/2006/relationships/image" Target="media/image158.png"/><Relationship Id="rId237" Type="http://schemas.openxmlformats.org/officeDocument/2006/relationships/image" Target="media/image213.png"/><Relationship Id="rId279" Type="http://schemas.openxmlformats.org/officeDocument/2006/relationships/image" Target="media/image252.png"/><Relationship Id="rId43" Type="http://schemas.openxmlformats.org/officeDocument/2006/relationships/image" Target="media/image27.png"/><Relationship Id="rId139" Type="http://schemas.openxmlformats.org/officeDocument/2006/relationships/image" Target="media/image117.png"/><Relationship Id="rId290" Type="http://schemas.openxmlformats.org/officeDocument/2006/relationships/image" Target="media/image263.png"/><Relationship Id="rId304" Type="http://schemas.openxmlformats.org/officeDocument/2006/relationships/image" Target="media/image277.png"/><Relationship Id="rId346" Type="http://schemas.openxmlformats.org/officeDocument/2006/relationships/image" Target="media/image319.png"/><Relationship Id="rId85" Type="http://schemas.openxmlformats.org/officeDocument/2006/relationships/hyperlink" Target="file:///P:\ELM\EIS2\5Deployment\LRG\Versijas\2016.01.25.7.4.0\Pieg&#257;d&#257;t&#257;ja%20administrators-master.2016.01.25.doc" TargetMode="External"/><Relationship Id="rId150" Type="http://schemas.openxmlformats.org/officeDocument/2006/relationships/image" Target="media/image128.png"/><Relationship Id="rId192" Type="http://schemas.openxmlformats.org/officeDocument/2006/relationships/image" Target="media/image168.png"/><Relationship Id="rId206" Type="http://schemas.openxmlformats.org/officeDocument/2006/relationships/image" Target="media/image182.png"/><Relationship Id="rId248" Type="http://schemas.openxmlformats.org/officeDocument/2006/relationships/image" Target="media/image221.png"/><Relationship Id="rId12" Type="http://schemas.openxmlformats.org/officeDocument/2006/relationships/image" Target="media/image3.png"/><Relationship Id="rId108" Type="http://schemas.openxmlformats.org/officeDocument/2006/relationships/image" Target="media/image86.png"/><Relationship Id="rId315" Type="http://schemas.openxmlformats.org/officeDocument/2006/relationships/image" Target="media/image288.png"/><Relationship Id="rId357" Type="http://schemas.openxmlformats.org/officeDocument/2006/relationships/image" Target="media/image330.png"/><Relationship Id="rId54" Type="http://schemas.openxmlformats.org/officeDocument/2006/relationships/image" Target="media/image38.png"/><Relationship Id="rId96" Type="http://schemas.openxmlformats.org/officeDocument/2006/relationships/image" Target="media/image77.png"/><Relationship Id="rId161" Type="http://schemas.openxmlformats.org/officeDocument/2006/relationships/image" Target="media/image139.png"/><Relationship Id="rId217" Type="http://schemas.openxmlformats.org/officeDocument/2006/relationships/image" Target="media/image193.png"/><Relationship Id="rId259" Type="http://schemas.openxmlformats.org/officeDocument/2006/relationships/image" Target="media/image232.png"/><Relationship Id="rId23" Type="http://schemas.openxmlformats.org/officeDocument/2006/relationships/hyperlink" Target="https://www.eis.gov.lv/" TargetMode="External"/><Relationship Id="rId119" Type="http://schemas.openxmlformats.org/officeDocument/2006/relationships/image" Target="media/image97.png"/><Relationship Id="rId270" Type="http://schemas.openxmlformats.org/officeDocument/2006/relationships/image" Target="media/image243.png"/><Relationship Id="rId326" Type="http://schemas.openxmlformats.org/officeDocument/2006/relationships/image" Target="media/image299.png"/><Relationship Id="rId65" Type="http://schemas.openxmlformats.org/officeDocument/2006/relationships/image" Target="media/image49.jpeg"/><Relationship Id="rId130" Type="http://schemas.openxmlformats.org/officeDocument/2006/relationships/image" Target="media/image108.png"/><Relationship Id="rId368" Type="http://schemas.openxmlformats.org/officeDocument/2006/relationships/image" Target="media/image341.png"/><Relationship Id="rId172" Type="http://schemas.openxmlformats.org/officeDocument/2006/relationships/image" Target="media/image149.png"/><Relationship Id="rId228" Type="http://schemas.openxmlformats.org/officeDocument/2006/relationships/image" Target="media/image204.png"/><Relationship Id="rId281" Type="http://schemas.openxmlformats.org/officeDocument/2006/relationships/image" Target="media/image254.png"/><Relationship Id="rId337" Type="http://schemas.openxmlformats.org/officeDocument/2006/relationships/image" Target="media/image310.png"/><Relationship Id="rId34" Type="http://schemas.openxmlformats.org/officeDocument/2006/relationships/image" Target="media/image18.png"/><Relationship Id="rId76" Type="http://schemas.openxmlformats.org/officeDocument/2006/relationships/image" Target="media/image60.png"/><Relationship Id="rId141" Type="http://schemas.openxmlformats.org/officeDocument/2006/relationships/image" Target="media/image119.png"/><Relationship Id="rId379" Type="http://schemas.openxmlformats.org/officeDocument/2006/relationships/fontTable" Target="fontTable.xml"/><Relationship Id="rId7" Type="http://schemas.openxmlformats.org/officeDocument/2006/relationships/endnotes" Target="endnotes.xml"/><Relationship Id="rId183" Type="http://schemas.openxmlformats.org/officeDocument/2006/relationships/image" Target="media/image160.png"/><Relationship Id="rId239" Type="http://schemas.openxmlformats.org/officeDocument/2006/relationships/image" Target="media/image215.png"/><Relationship Id="rId250" Type="http://schemas.openxmlformats.org/officeDocument/2006/relationships/image" Target="media/image223.png"/><Relationship Id="rId292" Type="http://schemas.openxmlformats.org/officeDocument/2006/relationships/image" Target="media/image265.jpeg"/><Relationship Id="rId306" Type="http://schemas.openxmlformats.org/officeDocument/2006/relationships/image" Target="media/image279.png"/><Relationship Id="rId45" Type="http://schemas.openxmlformats.org/officeDocument/2006/relationships/image" Target="media/image29.png"/><Relationship Id="rId87" Type="http://schemas.openxmlformats.org/officeDocument/2006/relationships/image" Target="media/image70.png"/><Relationship Id="rId110" Type="http://schemas.openxmlformats.org/officeDocument/2006/relationships/image" Target="media/image88.png"/><Relationship Id="rId348" Type="http://schemas.openxmlformats.org/officeDocument/2006/relationships/image" Target="media/image321.png"/><Relationship Id="rId152" Type="http://schemas.openxmlformats.org/officeDocument/2006/relationships/image" Target="media/image130.png"/><Relationship Id="rId194" Type="http://schemas.openxmlformats.org/officeDocument/2006/relationships/image" Target="media/image170.png"/><Relationship Id="rId208" Type="http://schemas.openxmlformats.org/officeDocument/2006/relationships/image" Target="media/image184.png"/><Relationship Id="rId261" Type="http://schemas.openxmlformats.org/officeDocument/2006/relationships/image" Target="media/image234.png"/><Relationship Id="rId14" Type="http://schemas.openxmlformats.org/officeDocument/2006/relationships/hyperlink" Target="mailto:Andris.Brikskis@vraa.gov.lv?subject=atbalsts" TargetMode="External"/><Relationship Id="rId56" Type="http://schemas.openxmlformats.org/officeDocument/2006/relationships/image" Target="media/image40.png"/><Relationship Id="rId317" Type="http://schemas.openxmlformats.org/officeDocument/2006/relationships/image" Target="media/image290.png"/><Relationship Id="rId359" Type="http://schemas.openxmlformats.org/officeDocument/2006/relationships/image" Target="media/image332.png"/><Relationship Id="rId98" Type="http://schemas.openxmlformats.org/officeDocument/2006/relationships/hyperlink" Target="file:///\\STORE\Projects\ELM\EIS2\5Deployment\LRG\Lietot&#257;ja%20dokument&#257;cija\Pirc&#275;ja%20administrators\Pieg&#257;d&#257;t&#257;ja%20administrators-master.2016.01.25.doc" TargetMode="External"/><Relationship Id="rId121" Type="http://schemas.openxmlformats.org/officeDocument/2006/relationships/image" Target="media/image99.png"/><Relationship Id="rId163" Type="http://schemas.openxmlformats.org/officeDocument/2006/relationships/image" Target="media/image141.png"/><Relationship Id="rId219" Type="http://schemas.openxmlformats.org/officeDocument/2006/relationships/image" Target="media/image195.png"/><Relationship Id="rId370" Type="http://schemas.openxmlformats.org/officeDocument/2006/relationships/image" Target="media/image343.jpeg"/><Relationship Id="rId230" Type="http://schemas.openxmlformats.org/officeDocument/2006/relationships/image" Target="media/image206.png"/><Relationship Id="rId25" Type="http://schemas.openxmlformats.org/officeDocument/2006/relationships/hyperlink" Target="http://www.Latvija.lv" TargetMode="External"/><Relationship Id="rId67" Type="http://schemas.openxmlformats.org/officeDocument/2006/relationships/image" Target="media/image51.png"/><Relationship Id="rId272" Type="http://schemas.openxmlformats.org/officeDocument/2006/relationships/image" Target="media/image245.png"/><Relationship Id="rId328" Type="http://schemas.openxmlformats.org/officeDocument/2006/relationships/image" Target="media/image301.png"/><Relationship Id="rId132" Type="http://schemas.openxmlformats.org/officeDocument/2006/relationships/image" Target="media/image110.png"/><Relationship Id="rId174" Type="http://schemas.openxmlformats.org/officeDocument/2006/relationships/image" Target="media/image151.png"/><Relationship Id="rId241" Type="http://schemas.openxmlformats.org/officeDocument/2006/relationships/image" Target="media/image217.png"/><Relationship Id="rId36" Type="http://schemas.openxmlformats.org/officeDocument/2006/relationships/image" Target="media/image20.png"/><Relationship Id="rId283" Type="http://schemas.openxmlformats.org/officeDocument/2006/relationships/image" Target="media/image256.png"/><Relationship Id="rId339" Type="http://schemas.openxmlformats.org/officeDocument/2006/relationships/image" Target="media/image312.png"/><Relationship Id="rId78" Type="http://schemas.openxmlformats.org/officeDocument/2006/relationships/image" Target="media/image62.png"/><Relationship Id="rId101" Type="http://schemas.openxmlformats.org/officeDocument/2006/relationships/hyperlink" Target="file:///\\STORE\Projects\ELM\EIS2\5Deployment\LRG\Lietot&#257;ja%20dokument&#257;cija\Pirc&#275;ja%20administrators\Pieg&#257;d&#257;t&#257;ja%20administrators-master.2016.01.25.doc" TargetMode="External"/><Relationship Id="rId143" Type="http://schemas.openxmlformats.org/officeDocument/2006/relationships/image" Target="media/image121.png"/><Relationship Id="rId185" Type="http://schemas.openxmlformats.org/officeDocument/2006/relationships/image" Target="media/image162.png"/><Relationship Id="rId350" Type="http://schemas.openxmlformats.org/officeDocument/2006/relationships/image" Target="media/image323.png"/><Relationship Id="rId9" Type="http://schemas.openxmlformats.org/officeDocument/2006/relationships/hyperlink" Target="mailto:support@rixtech.lv" TargetMode="External"/><Relationship Id="rId210" Type="http://schemas.openxmlformats.org/officeDocument/2006/relationships/image" Target="media/image186.png"/><Relationship Id="rId26" Type="http://schemas.openxmlformats.org/officeDocument/2006/relationships/hyperlink" Target="file:///\\STORE\Projects\ELM\EIS2\5Deployment\LRG\ELM.EIS2.LRG.FRM.1.0.0.2009.09.22.doc" TargetMode="External"/><Relationship Id="rId231" Type="http://schemas.openxmlformats.org/officeDocument/2006/relationships/image" Target="media/image207.png"/><Relationship Id="rId252" Type="http://schemas.openxmlformats.org/officeDocument/2006/relationships/image" Target="media/image225.png"/><Relationship Id="rId273" Type="http://schemas.openxmlformats.org/officeDocument/2006/relationships/image" Target="media/image246.png"/><Relationship Id="rId294" Type="http://schemas.openxmlformats.org/officeDocument/2006/relationships/image" Target="media/image267.png"/><Relationship Id="rId308" Type="http://schemas.openxmlformats.org/officeDocument/2006/relationships/image" Target="media/image281.png"/><Relationship Id="rId329" Type="http://schemas.openxmlformats.org/officeDocument/2006/relationships/image" Target="media/image302.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1.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image" Target="media/image152.png"/><Relationship Id="rId340" Type="http://schemas.openxmlformats.org/officeDocument/2006/relationships/image" Target="media/image313.png"/><Relationship Id="rId361" Type="http://schemas.openxmlformats.org/officeDocument/2006/relationships/image" Target="media/image334.png"/><Relationship Id="rId196" Type="http://schemas.openxmlformats.org/officeDocument/2006/relationships/image" Target="media/image172.png"/><Relationship Id="rId200" Type="http://schemas.openxmlformats.org/officeDocument/2006/relationships/image" Target="media/image176.png"/><Relationship Id="rId16" Type="http://schemas.openxmlformats.org/officeDocument/2006/relationships/hyperlink" Target="http://www.eiepirkumi.gov.lv" TargetMode="External"/><Relationship Id="rId221" Type="http://schemas.openxmlformats.org/officeDocument/2006/relationships/image" Target="media/image197.png"/><Relationship Id="rId242" Type="http://schemas.openxmlformats.org/officeDocument/2006/relationships/image" Target="media/image218.png"/><Relationship Id="rId263" Type="http://schemas.openxmlformats.org/officeDocument/2006/relationships/image" Target="media/image236.png"/><Relationship Id="rId284" Type="http://schemas.openxmlformats.org/officeDocument/2006/relationships/image" Target="media/image257.png"/><Relationship Id="rId319" Type="http://schemas.openxmlformats.org/officeDocument/2006/relationships/image" Target="media/image292.png"/><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1.png"/><Relationship Id="rId123" Type="http://schemas.openxmlformats.org/officeDocument/2006/relationships/image" Target="media/image101.png"/><Relationship Id="rId144" Type="http://schemas.openxmlformats.org/officeDocument/2006/relationships/image" Target="media/image122.png"/><Relationship Id="rId330" Type="http://schemas.openxmlformats.org/officeDocument/2006/relationships/image" Target="media/image303.png"/><Relationship Id="rId90" Type="http://schemas.openxmlformats.org/officeDocument/2006/relationships/image" Target="media/image72.png"/><Relationship Id="rId165" Type="http://schemas.openxmlformats.org/officeDocument/2006/relationships/hyperlink" Target="file:///C:\Lietot&#257;ja%20dokument&#257;cija_EIS_2016.08.205\WordDocuments\FRM_Pas&#363;t&#299;jums_Pirkuma%20piepras&#299;jums%20(Apstiprin.un%20Sa&#326;.).doc" TargetMode="External"/><Relationship Id="rId186" Type="http://schemas.openxmlformats.org/officeDocument/2006/relationships/image" Target="media/image163.png"/><Relationship Id="rId351" Type="http://schemas.openxmlformats.org/officeDocument/2006/relationships/image" Target="media/image324.png"/><Relationship Id="rId372" Type="http://schemas.openxmlformats.org/officeDocument/2006/relationships/image" Target="media/image345.png"/><Relationship Id="rId211" Type="http://schemas.openxmlformats.org/officeDocument/2006/relationships/image" Target="media/image187.png"/><Relationship Id="rId232" Type="http://schemas.openxmlformats.org/officeDocument/2006/relationships/image" Target="media/image208.png"/><Relationship Id="rId253" Type="http://schemas.openxmlformats.org/officeDocument/2006/relationships/image" Target="media/image226.png"/><Relationship Id="rId274" Type="http://schemas.openxmlformats.org/officeDocument/2006/relationships/image" Target="media/image247.png"/><Relationship Id="rId295" Type="http://schemas.openxmlformats.org/officeDocument/2006/relationships/image" Target="media/image268.png"/><Relationship Id="rId309" Type="http://schemas.openxmlformats.org/officeDocument/2006/relationships/image" Target="media/image282.png"/><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1.png"/><Relationship Id="rId134" Type="http://schemas.openxmlformats.org/officeDocument/2006/relationships/image" Target="media/image112.png"/><Relationship Id="rId320" Type="http://schemas.openxmlformats.org/officeDocument/2006/relationships/image" Target="media/image293.png"/><Relationship Id="rId80" Type="http://schemas.openxmlformats.org/officeDocument/2006/relationships/image" Target="media/image64.png"/><Relationship Id="rId155" Type="http://schemas.openxmlformats.org/officeDocument/2006/relationships/image" Target="media/image133.png"/><Relationship Id="rId176" Type="http://schemas.openxmlformats.org/officeDocument/2006/relationships/image" Target="media/image153.png"/><Relationship Id="rId197" Type="http://schemas.openxmlformats.org/officeDocument/2006/relationships/image" Target="media/image173.png"/><Relationship Id="rId341" Type="http://schemas.openxmlformats.org/officeDocument/2006/relationships/image" Target="media/image314.png"/><Relationship Id="rId362" Type="http://schemas.openxmlformats.org/officeDocument/2006/relationships/image" Target="media/image335.png"/><Relationship Id="rId201" Type="http://schemas.openxmlformats.org/officeDocument/2006/relationships/image" Target="media/image177.png"/><Relationship Id="rId222" Type="http://schemas.openxmlformats.org/officeDocument/2006/relationships/image" Target="media/image198.png"/><Relationship Id="rId243" Type="http://schemas.openxmlformats.org/officeDocument/2006/relationships/image" Target="media/image219.png"/><Relationship Id="rId264" Type="http://schemas.openxmlformats.org/officeDocument/2006/relationships/image" Target="media/image237.png"/><Relationship Id="rId285" Type="http://schemas.openxmlformats.org/officeDocument/2006/relationships/image" Target="media/image258.png"/><Relationship Id="rId17" Type="http://schemas.openxmlformats.org/officeDocument/2006/relationships/image" Target="media/image5.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hyperlink" Target="file:///\\STORE\Projects\ELM\EIS2\5Deployment\LRG\Lietot&#257;ja%20dokument&#257;cija\Pirc&#275;ja%20administrators\Pieg&#257;d&#257;t&#257;ja%20administrators-master.2016.01.25.doc" TargetMode="External"/><Relationship Id="rId124" Type="http://schemas.openxmlformats.org/officeDocument/2006/relationships/image" Target="media/image102.png"/><Relationship Id="rId310" Type="http://schemas.openxmlformats.org/officeDocument/2006/relationships/image" Target="media/image283.png"/><Relationship Id="rId70" Type="http://schemas.openxmlformats.org/officeDocument/2006/relationships/image" Target="media/image54.png"/><Relationship Id="rId91" Type="http://schemas.openxmlformats.org/officeDocument/2006/relationships/image" Target="media/image73.png"/><Relationship Id="rId145" Type="http://schemas.openxmlformats.org/officeDocument/2006/relationships/image" Target="media/image123.png"/><Relationship Id="rId166" Type="http://schemas.openxmlformats.org/officeDocument/2006/relationships/image" Target="media/image143.png"/><Relationship Id="rId187" Type="http://schemas.openxmlformats.org/officeDocument/2006/relationships/image" Target="media/image164.png"/><Relationship Id="rId331" Type="http://schemas.openxmlformats.org/officeDocument/2006/relationships/image" Target="media/image304.png"/><Relationship Id="rId352" Type="http://schemas.openxmlformats.org/officeDocument/2006/relationships/image" Target="media/image325.png"/><Relationship Id="rId373" Type="http://schemas.openxmlformats.org/officeDocument/2006/relationships/image" Target="media/image346.png"/><Relationship Id="rId1" Type="http://schemas.openxmlformats.org/officeDocument/2006/relationships/customXml" Target="../customXml/item1.xml"/><Relationship Id="rId212" Type="http://schemas.openxmlformats.org/officeDocument/2006/relationships/image" Target="media/image188.png"/><Relationship Id="rId233" Type="http://schemas.openxmlformats.org/officeDocument/2006/relationships/image" Target="media/image209.png"/><Relationship Id="rId254" Type="http://schemas.openxmlformats.org/officeDocument/2006/relationships/image" Target="media/image227.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2.png"/><Relationship Id="rId275" Type="http://schemas.openxmlformats.org/officeDocument/2006/relationships/image" Target="media/image248.png"/><Relationship Id="rId296" Type="http://schemas.openxmlformats.org/officeDocument/2006/relationships/image" Target="media/image269.png"/><Relationship Id="rId300" Type="http://schemas.openxmlformats.org/officeDocument/2006/relationships/image" Target="media/image273.jpeg"/><Relationship Id="rId60" Type="http://schemas.openxmlformats.org/officeDocument/2006/relationships/image" Target="media/image44.png"/><Relationship Id="rId81" Type="http://schemas.openxmlformats.org/officeDocument/2006/relationships/image" Target="media/image65.emf"/><Relationship Id="rId135" Type="http://schemas.openxmlformats.org/officeDocument/2006/relationships/image" Target="media/image113.png"/><Relationship Id="rId156" Type="http://schemas.openxmlformats.org/officeDocument/2006/relationships/image" Target="media/image134.png"/><Relationship Id="rId177" Type="http://schemas.openxmlformats.org/officeDocument/2006/relationships/image" Target="media/image154.png"/><Relationship Id="rId198" Type="http://schemas.openxmlformats.org/officeDocument/2006/relationships/image" Target="media/image174.png"/><Relationship Id="rId321" Type="http://schemas.openxmlformats.org/officeDocument/2006/relationships/image" Target="media/image294.png"/><Relationship Id="rId342" Type="http://schemas.openxmlformats.org/officeDocument/2006/relationships/image" Target="media/image315.png"/><Relationship Id="rId363" Type="http://schemas.openxmlformats.org/officeDocument/2006/relationships/image" Target="media/image336.png"/><Relationship Id="rId202" Type="http://schemas.openxmlformats.org/officeDocument/2006/relationships/image" Target="media/image178.png"/><Relationship Id="rId223" Type="http://schemas.openxmlformats.org/officeDocument/2006/relationships/image" Target="media/image199.png"/><Relationship Id="rId244" Type="http://schemas.openxmlformats.org/officeDocument/2006/relationships/hyperlink" Target="FRM_Pas&#363;t&#299;jums_Pirkuma%20piepras&#299;jums%20(Pieg&#257;d&#257;t&#257;js).doc" TargetMode="External"/><Relationship Id="rId18" Type="http://schemas.openxmlformats.org/officeDocument/2006/relationships/image" Target="media/image6.png"/><Relationship Id="rId39" Type="http://schemas.openxmlformats.org/officeDocument/2006/relationships/image" Target="media/image23.png"/><Relationship Id="rId265" Type="http://schemas.openxmlformats.org/officeDocument/2006/relationships/image" Target="media/image238.png"/><Relationship Id="rId286" Type="http://schemas.openxmlformats.org/officeDocument/2006/relationships/image" Target="media/image259.png"/><Relationship Id="rId50" Type="http://schemas.openxmlformats.org/officeDocument/2006/relationships/image" Target="media/image34.png"/><Relationship Id="rId104" Type="http://schemas.openxmlformats.org/officeDocument/2006/relationships/image" Target="media/image82.png"/><Relationship Id="rId125" Type="http://schemas.openxmlformats.org/officeDocument/2006/relationships/image" Target="media/image103.png"/><Relationship Id="rId146" Type="http://schemas.openxmlformats.org/officeDocument/2006/relationships/image" Target="media/image124.png"/><Relationship Id="rId167" Type="http://schemas.openxmlformats.org/officeDocument/2006/relationships/image" Target="media/image144.png"/><Relationship Id="rId188" Type="http://schemas.openxmlformats.org/officeDocument/2006/relationships/image" Target="media/image165.png"/><Relationship Id="rId311" Type="http://schemas.openxmlformats.org/officeDocument/2006/relationships/image" Target="media/image284.png"/><Relationship Id="rId332" Type="http://schemas.openxmlformats.org/officeDocument/2006/relationships/image" Target="media/image305.png"/><Relationship Id="rId353" Type="http://schemas.openxmlformats.org/officeDocument/2006/relationships/image" Target="media/image326.png"/><Relationship Id="rId374" Type="http://schemas.openxmlformats.org/officeDocument/2006/relationships/header" Target="header1.xml"/><Relationship Id="rId71" Type="http://schemas.openxmlformats.org/officeDocument/2006/relationships/image" Target="media/image55.png"/><Relationship Id="rId92" Type="http://schemas.openxmlformats.org/officeDocument/2006/relationships/hyperlink" Target="file:///P:\ELM\EIS2\5Deployment\LRG\Versijas\2016.01.25.7.4.0\Pieg&#257;d&#257;t&#257;ja%20administrators-master.2016.01.25.doc" TargetMode="External"/><Relationship Id="rId213" Type="http://schemas.openxmlformats.org/officeDocument/2006/relationships/image" Target="media/image189.png"/><Relationship Id="rId234" Type="http://schemas.openxmlformats.org/officeDocument/2006/relationships/image" Target="media/image210.png"/><Relationship Id="rId2" Type="http://schemas.openxmlformats.org/officeDocument/2006/relationships/numbering" Target="numbering.xml"/><Relationship Id="rId29" Type="http://schemas.openxmlformats.org/officeDocument/2006/relationships/image" Target="media/image13.jpeg"/><Relationship Id="rId255" Type="http://schemas.openxmlformats.org/officeDocument/2006/relationships/image" Target="media/image228.png"/><Relationship Id="rId276" Type="http://schemas.openxmlformats.org/officeDocument/2006/relationships/image" Target="media/image249.png"/><Relationship Id="rId297" Type="http://schemas.openxmlformats.org/officeDocument/2006/relationships/image" Target="media/image270.png"/><Relationship Id="rId40" Type="http://schemas.openxmlformats.org/officeDocument/2006/relationships/image" Target="media/image24.png"/><Relationship Id="rId115" Type="http://schemas.openxmlformats.org/officeDocument/2006/relationships/image" Target="media/image93.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image" Target="media/image155.png"/><Relationship Id="rId301" Type="http://schemas.openxmlformats.org/officeDocument/2006/relationships/image" Target="media/image274.jpeg"/><Relationship Id="rId322" Type="http://schemas.openxmlformats.org/officeDocument/2006/relationships/image" Target="media/image295.png"/><Relationship Id="rId343" Type="http://schemas.openxmlformats.org/officeDocument/2006/relationships/image" Target="media/image316.png"/><Relationship Id="rId364" Type="http://schemas.openxmlformats.org/officeDocument/2006/relationships/image" Target="media/image337.png"/><Relationship Id="rId61" Type="http://schemas.openxmlformats.org/officeDocument/2006/relationships/image" Target="media/image45.png"/><Relationship Id="rId82" Type="http://schemas.openxmlformats.org/officeDocument/2006/relationships/image" Target="media/image66.emf"/><Relationship Id="rId199" Type="http://schemas.openxmlformats.org/officeDocument/2006/relationships/image" Target="media/image175.png"/><Relationship Id="rId203" Type="http://schemas.openxmlformats.org/officeDocument/2006/relationships/image" Target="media/image179.png"/><Relationship Id="rId19" Type="http://schemas.openxmlformats.org/officeDocument/2006/relationships/image" Target="media/image7.png"/><Relationship Id="rId224" Type="http://schemas.openxmlformats.org/officeDocument/2006/relationships/image" Target="media/image200.png"/><Relationship Id="rId245" Type="http://schemas.openxmlformats.org/officeDocument/2006/relationships/hyperlink" Target="FRM_Pas&#363;t&#299;jums_Pirkuma%20piepras&#299;jums%20(Pieg&#257;d&#257;t&#257;js).doc" TargetMode="External"/><Relationship Id="rId266" Type="http://schemas.openxmlformats.org/officeDocument/2006/relationships/image" Target="media/image239.png"/><Relationship Id="rId287" Type="http://schemas.openxmlformats.org/officeDocument/2006/relationships/image" Target="media/image260.png"/><Relationship Id="rId30" Type="http://schemas.openxmlformats.org/officeDocument/2006/relationships/image" Target="media/image14.jpe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5.png"/><Relationship Id="rId312" Type="http://schemas.openxmlformats.org/officeDocument/2006/relationships/image" Target="media/image285.png"/><Relationship Id="rId333" Type="http://schemas.openxmlformats.org/officeDocument/2006/relationships/image" Target="media/image306.png"/><Relationship Id="rId354" Type="http://schemas.openxmlformats.org/officeDocument/2006/relationships/image" Target="media/image327.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4.png"/><Relationship Id="rId189" Type="http://schemas.openxmlformats.org/officeDocument/2006/relationships/hyperlink" Target="file:///C:\Lietot&#257;ja%20dokument&#257;cija_EIS_2016.08.205\WordDocuments\FRM_Pas&#363;t&#299;jums_Pirkuma%20piepras&#299;jums%20(Apstiprin.un%20Sa&#326;.).doc" TargetMode="External"/><Relationship Id="rId375" Type="http://schemas.openxmlformats.org/officeDocument/2006/relationships/header" Target="header2.xml"/><Relationship Id="rId3" Type="http://schemas.openxmlformats.org/officeDocument/2006/relationships/styles" Target="styles.xml"/><Relationship Id="rId214" Type="http://schemas.openxmlformats.org/officeDocument/2006/relationships/image" Target="media/image190.png"/><Relationship Id="rId235" Type="http://schemas.openxmlformats.org/officeDocument/2006/relationships/image" Target="media/image211.png"/><Relationship Id="rId256" Type="http://schemas.openxmlformats.org/officeDocument/2006/relationships/image" Target="media/image229.png"/><Relationship Id="rId277" Type="http://schemas.openxmlformats.org/officeDocument/2006/relationships/image" Target="media/image250.png"/><Relationship Id="rId298" Type="http://schemas.openxmlformats.org/officeDocument/2006/relationships/image" Target="media/image271.jpe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302" Type="http://schemas.openxmlformats.org/officeDocument/2006/relationships/image" Target="media/image275.png"/><Relationship Id="rId323" Type="http://schemas.openxmlformats.org/officeDocument/2006/relationships/image" Target="media/image296.png"/><Relationship Id="rId344" Type="http://schemas.openxmlformats.org/officeDocument/2006/relationships/image" Target="media/image317.png"/><Relationship Id="rId20" Type="http://schemas.openxmlformats.org/officeDocument/2006/relationships/image" Target="media/image8.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179" Type="http://schemas.openxmlformats.org/officeDocument/2006/relationships/image" Target="media/image156.png"/><Relationship Id="rId365" Type="http://schemas.openxmlformats.org/officeDocument/2006/relationships/image" Target="media/image338.png"/><Relationship Id="rId190" Type="http://schemas.openxmlformats.org/officeDocument/2006/relationships/image" Target="media/image166.png"/><Relationship Id="rId204" Type="http://schemas.openxmlformats.org/officeDocument/2006/relationships/image" Target="media/image180.png"/><Relationship Id="rId225" Type="http://schemas.openxmlformats.org/officeDocument/2006/relationships/image" Target="media/image201.png"/><Relationship Id="rId246" Type="http://schemas.openxmlformats.org/officeDocument/2006/relationships/hyperlink" Target="FRM_Pas&#363;t&#299;jums_Pirkuma%20piepras&#299;jums%20(Pieg&#257;d&#257;t&#257;js).doc" TargetMode="External"/><Relationship Id="rId267" Type="http://schemas.openxmlformats.org/officeDocument/2006/relationships/image" Target="media/image240.jpeg"/><Relationship Id="rId288" Type="http://schemas.openxmlformats.org/officeDocument/2006/relationships/image" Target="media/image261.png"/><Relationship Id="rId106" Type="http://schemas.openxmlformats.org/officeDocument/2006/relationships/image" Target="media/image84.png"/><Relationship Id="rId127" Type="http://schemas.openxmlformats.org/officeDocument/2006/relationships/image" Target="media/image105.png"/><Relationship Id="rId313" Type="http://schemas.openxmlformats.org/officeDocument/2006/relationships/image" Target="media/image286.png"/><Relationship Id="rId10" Type="http://schemas.openxmlformats.org/officeDocument/2006/relationships/hyperlink" Target="http://www.rixtech.lv/" TargetMode="External"/><Relationship Id="rId31" Type="http://schemas.openxmlformats.org/officeDocument/2006/relationships/image" Target="media/image15.jpeg"/><Relationship Id="rId52" Type="http://schemas.openxmlformats.org/officeDocument/2006/relationships/image" Target="media/image36.png"/><Relationship Id="rId73" Type="http://schemas.openxmlformats.org/officeDocument/2006/relationships/image" Target="media/image57.png"/><Relationship Id="rId94" Type="http://schemas.openxmlformats.org/officeDocument/2006/relationships/image" Target="media/image75.png"/><Relationship Id="rId148" Type="http://schemas.openxmlformats.org/officeDocument/2006/relationships/image" Target="media/image126.png"/><Relationship Id="rId169" Type="http://schemas.openxmlformats.org/officeDocument/2006/relationships/image" Target="media/image146.png"/><Relationship Id="rId334" Type="http://schemas.openxmlformats.org/officeDocument/2006/relationships/image" Target="media/image307.png"/><Relationship Id="rId355" Type="http://schemas.openxmlformats.org/officeDocument/2006/relationships/image" Target="media/image328.png"/><Relationship Id="rId376" Type="http://schemas.openxmlformats.org/officeDocument/2006/relationships/footer" Target="footer1.xml"/><Relationship Id="rId4" Type="http://schemas.openxmlformats.org/officeDocument/2006/relationships/settings" Target="settings.xml"/><Relationship Id="rId180" Type="http://schemas.openxmlformats.org/officeDocument/2006/relationships/image" Target="media/image157.png"/><Relationship Id="rId215" Type="http://schemas.openxmlformats.org/officeDocument/2006/relationships/image" Target="media/image191.png"/><Relationship Id="rId236" Type="http://schemas.openxmlformats.org/officeDocument/2006/relationships/image" Target="media/image212.png"/><Relationship Id="rId257" Type="http://schemas.openxmlformats.org/officeDocument/2006/relationships/image" Target="media/image230.png"/><Relationship Id="rId278" Type="http://schemas.openxmlformats.org/officeDocument/2006/relationships/image" Target="media/image251.png"/><Relationship Id="rId303" Type="http://schemas.openxmlformats.org/officeDocument/2006/relationships/image" Target="media/image276.png"/><Relationship Id="rId42" Type="http://schemas.openxmlformats.org/officeDocument/2006/relationships/image" Target="media/image26.png"/><Relationship Id="rId84" Type="http://schemas.openxmlformats.org/officeDocument/2006/relationships/image" Target="media/image68.png"/><Relationship Id="rId138" Type="http://schemas.openxmlformats.org/officeDocument/2006/relationships/image" Target="media/image116.png"/><Relationship Id="rId345" Type="http://schemas.openxmlformats.org/officeDocument/2006/relationships/image" Target="media/image318.png"/><Relationship Id="rId191" Type="http://schemas.openxmlformats.org/officeDocument/2006/relationships/image" Target="media/image167.png"/><Relationship Id="rId205" Type="http://schemas.openxmlformats.org/officeDocument/2006/relationships/image" Target="media/image181.png"/><Relationship Id="rId247" Type="http://schemas.openxmlformats.org/officeDocument/2006/relationships/image" Target="media/image220.png"/><Relationship Id="rId107" Type="http://schemas.openxmlformats.org/officeDocument/2006/relationships/image" Target="media/image85.png"/><Relationship Id="rId289" Type="http://schemas.openxmlformats.org/officeDocument/2006/relationships/image" Target="media/image262.png"/><Relationship Id="rId11" Type="http://schemas.openxmlformats.org/officeDocument/2006/relationships/hyperlink" Target="http://www.termini.lv/" TargetMode="External"/><Relationship Id="rId53" Type="http://schemas.openxmlformats.org/officeDocument/2006/relationships/image" Target="media/image37.png"/><Relationship Id="rId149" Type="http://schemas.openxmlformats.org/officeDocument/2006/relationships/image" Target="media/image127.png"/><Relationship Id="rId314" Type="http://schemas.openxmlformats.org/officeDocument/2006/relationships/image" Target="media/image287.png"/><Relationship Id="rId356" Type="http://schemas.openxmlformats.org/officeDocument/2006/relationships/image" Target="media/image329.png"/><Relationship Id="rId95" Type="http://schemas.openxmlformats.org/officeDocument/2006/relationships/image" Target="media/image76.png"/><Relationship Id="rId160" Type="http://schemas.openxmlformats.org/officeDocument/2006/relationships/image" Target="media/image138.png"/><Relationship Id="rId216" Type="http://schemas.openxmlformats.org/officeDocument/2006/relationships/image" Target="media/image192.png"/><Relationship Id="rId258" Type="http://schemas.openxmlformats.org/officeDocument/2006/relationships/image" Target="media/image231.png"/><Relationship Id="rId22" Type="http://schemas.openxmlformats.org/officeDocument/2006/relationships/image" Target="media/image10.png"/><Relationship Id="rId64" Type="http://schemas.openxmlformats.org/officeDocument/2006/relationships/image" Target="media/image48.png"/><Relationship Id="rId118" Type="http://schemas.openxmlformats.org/officeDocument/2006/relationships/image" Target="media/image96.png"/><Relationship Id="rId325" Type="http://schemas.openxmlformats.org/officeDocument/2006/relationships/image" Target="media/image298.png"/><Relationship Id="rId367" Type="http://schemas.openxmlformats.org/officeDocument/2006/relationships/image" Target="media/image340.jpeg"/><Relationship Id="rId171" Type="http://schemas.openxmlformats.org/officeDocument/2006/relationships/image" Target="media/image148.png"/><Relationship Id="rId227" Type="http://schemas.openxmlformats.org/officeDocument/2006/relationships/image" Target="media/image203.png"/><Relationship Id="rId269" Type="http://schemas.openxmlformats.org/officeDocument/2006/relationships/image" Target="media/image242.png"/><Relationship Id="rId33" Type="http://schemas.openxmlformats.org/officeDocument/2006/relationships/image" Target="media/image17.png"/><Relationship Id="rId129" Type="http://schemas.openxmlformats.org/officeDocument/2006/relationships/image" Target="media/image107.png"/><Relationship Id="rId280" Type="http://schemas.openxmlformats.org/officeDocument/2006/relationships/image" Target="media/image253.png"/><Relationship Id="rId336" Type="http://schemas.openxmlformats.org/officeDocument/2006/relationships/image" Target="media/image309.png"/><Relationship Id="rId75" Type="http://schemas.openxmlformats.org/officeDocument/2006/relationships/image" Target="media/image59.png"/><Relationship Id="rId140" Type="http://schemas.openxmlformats.org/officeDocument/2006/relationships/image" Target="media/image118.png"/><Relationship Id="rId182" Type="http://schemas.openxmlformats.org/officeDocument/2006/relationships/image" Target="media/image159.png"/><Relationship Id="rId378" Type="http://schemas.openxmlformats.org/officeDocument/2006/relationships/header" Target="header3.xml"/><Relationship Id="rId6" Type="http://schemas.openxmlformats.org/officeDocument/2006/relationships/footnotes" Target="footnotes.xml"/><Relationship Id="rId238" Type="http://schemas.openxmlformats.org/officeDocument/2006/relationships/image" Target="media/image214.png"/><Relationship Id="rId291" Type="http://schemas.openxmlformats.org/officeDocument/2006/relationships/image" Target="media/image264.png"/><Relationship Id="rId305" Type="http://schemas.openxmlformats.org/officeDocument/2006/relationships/image" Target="media/image278.jpeg"/><Relationship Id="rId347" Type="http://schemas.openxmlformats.org/officeDocument/2006/relationships/image" Target="media/image320.png"/><Relationship Id="rId44" Type="http://schemas.openxmlformats.org/officeDocument/2006/relationships/image" Target="media/image28.png"/><Relationship Id="rId86" Type="http://schemas.openxmlformats.org/officeDocument/2006/relationships/image" Target="media/image69.png"/><Relationship Id="rId151" Type="http://schemas.openxmlformats.org/officeDocument/2006/relationships/image" Target="media/image129.png"/><Relationship Id="rId193" Type="http://schemas.openxmlformats.org/officeDocument/2006/relationships/image" Target="media/image169.png"/><Relationship Id="rId207" Type="http://schemas.openxmlformats.org/officeDocument/2006/relationships/image" Target="media/image183.png"/><Relationship Id="rId249" Type="http://schemas.openxmlformats.org/officeDocument/2006/relationships/image" Target="media/image222.png"/><Relationship Id="rId13" Type="http://schemas.openxmlformats.org/officeDocument/2006/relationships/image" Target="media/image4.png"/><Relationship Id="rId109" Type="http://schemas.openxmlformats.org/officeDocument/2006/relationships/image" Target="media/image87.png"/><Relationship Id="rId260" Type="http://schemas.openxmlformats.org/officeDocument/2006/relationships/image" Target="media/image233.png"/><Relationship Id="rId316" Type="http://schemas.openxmlformats.org/officeDocument/2006/relationships/image" Target="media/image289.png"/><Relationship Id="rId55" Type="http://schemas.openxmlformats.org/officeDocument/2006/relationships/image" Target="media/image39.png"/><Relationship Id="rId97" Type="http://schemas.openxmlformats.org/officeDocument/2006/relationships/image" Target="media/image78.png"/><Relationship Id="rId120" Type="http://schemas.openxmlformats.org/officeDocument/2006/relationships/image" Target="media/image98.png"/><Relationship Id="rId358" Type="http://schemas.openxmlformats.org/officeDocument/2006/relationships/image" Target="media/image331.png"/><Relationship Id="rId162" Type="http://schemas.openxmlformats.org/officeDocument/2006/relationships/image" Target="media/image140.png"/><Relationship Id="rId218" Type="http://schemas.openxmlformats.org/officeDocument/2006/relationships/image" Target="media/image194.png"/><Relationship Id="rId271" Type="http://schemas.openxmlformats.org/officeDocument/2006/relationships/image" Target="media/image244.png"/><Relationship Id="rId24" Type="http://schemas.openxmlformats.org/officeDocument/2006/relationships/hyperlink" Target="file:///\\STORE\Projects\ELM\EIS2\5Deployment\LRG\ELM.EIS2.LRG.FRM.1.0.0.2009.09.22.doc" TargetMode="External"/><Relationship Id="rId66" Type="http://schemas.openxmlformats.org/officeDocument/2006/relationships/image" Target="media/image50.png"/><Relationship Id="rId131" Type="http://schemas.openxmlformats.org/officeDocument/2006/relationships/image" Target="media/image109.png"/><Relationship Id="rId327" Type="http://schemas.openxmlformats.org/officeDocument/2006/relationships/image" Target="media/image300.png"/><Relationship Id="rId369" Type="http://schemas.openxmlformats.org/officeDocument/2006/relationships/image" Target="media/image342.png"/><Relationship Id="rId173" Type="http://schemas.openxmlformats.org/officeDocument/2006/relationships/image" Target="media/image150.png"/><Relationship Id="rId229" Type="http://schemas.openxmlformats.org/officeDocument/2006/relationships/image" Target="media/image205.png"/><Relationship Id="rId380" Type="http://schemas.openxmlformats.org/officeDocument/2006/relationships/theme" Target="theme/theme1.xml"/><Relationship Id="rId240" Type="http://schemas.openxmlformats.org/officeDocument/2006/relationships/image" Target="media/image216.png"/><Relationship Id="rId35" Type="http://schemas.openxmlformats.org/officeDocument/2006/relationships/image" Target="media/image19.png"/><Relationship Id="rId77" Type="http://schemas.openxmlformats.org/officeDocument/2006/relationships/image" Target="media/image61.png"/><Relationship Id="rId100" Type="http://schemas.openxmlformats.org/officeDocument/2006/relationships/image" Target="media/image80.png"/><Relationship Id="rId282" Type="http://schemas.openxmlformats.org/officeDocument/2006/relationships/image" Target="media/image255.png"/><Relationship Id="rId338" Type="http://schemas.openxmlformats.org/officeDocument/2006/relationships/image" Target="media/image311.png"/><Relationship Id="rId8" Type="http://schemas.openxmlformats.org/officeDocument/2006/relationships/image" Target="media/image2.png"/><Relationship Id="rId142" Type="http://schemas.openxmlformats.org/officeDocument/2006/relationships/image" Target="media/image120.png"/><Relationship Id="rId184" Type="http://schemas.openxmlformats.org/officeDocument/2006/relationships/image" Target="media/image161.png"/><Relationship Id="rId251" Type="http://schemas.openxmlformats.org/officeDocument/2006/relationships/image" Target="media/image224.png"/><Relationship Id="rId46" Type="http://schemas.openxmlformats.org/officeDocument/2006/relationships/image" Target="media/image30.png"/><Relationship Id="rId293" Type="http://schemas.openxmlformats.org/officeDocument/2006/relationships/image" Target="media/image266.jpeg"/><Relationship Id="rId307" Type="http://schemas.openxmlformats.org/officeDocument/2006/relationships/image" Target="media/image280.png"/><Relationship Id="rId349" Type="http://schemas.openxmlformats.org/officeDocument/2006/relationships/image" Target="media/image322.png"/><Relationship Id="rId88" Type="http://schemas.openxmlformats.org/officeDocument/2006/relationships/hyperlink" Target="file:///P:\ELM\EIS2\5Deployment\LRG\Versijas\2016.01.25.7.4.0\Pieg&#257;d&#257;t&#257;ja%20administrators-master.2016.01.25.doc" TargetMode="External"/><Relationship Id="rId111" Type="http://schemas.openxmlformats.org/officeDocument/2006/relationships/image" Target="media/image89.png"/><Relationship Id="rId153" Type="http://schemas.openxmlformats.org/officeDocument/2006/relationships/image" Target="media/image131.png"/><Relationship Id="rId195" Type="http://schemas.openxmlformats.org/officeDocument/2006/relationships/image" Target="media/image171.png"/><Relationship Id="rId209" Type="http://schemas.openxmlformats.org/officeDocument/2006/relationships/image" Target="media/image185.png"/><Relationship Id="rId360" Type="http://schemas.openxmlformats.org/officeDocument/2006/relationships/image" Target="media/image333.png"/><Relationship Id="rId220" Type="http://schemas.openxmlformats.org/officeDocument/2006/relationships/image" Target="media/image196.png"/><Relationship Id="rId15" Type="http://schemas.openxmlformats.org/officeDocument/2006/relationships/hyperlink" Target="mailto:Laima.Pujate@vraa.gov.lv" TargetMode="External"/><Relationship Id="rId57" Type="http://schemas.openxmlformats.org/officeDocument/2006/relationships/image" Target="media/image41.png"/><Relationship Id="rId262" Type="http://schemas.openxmlformats.org/officeDocument/2006/relationships/image" Target="media/image235.png"/><Relationship Id="rId318" Type="http://schemas.openxmlformats.org/officeDocument/2006/relationships/image" Target="media/image291.png"/><Relationship Id="rId99" Type="http://schemas.openxmlformats.org/officeDocument/2006/relationships/image" Target="media/image79.png"/><Relationship Id="rId122" Type="http://schemas.openxmlformats.org/officeDocument/2006/relationships/image" Target="media/image100.png"/><Relationship Id="rId164" Type="http://schemas.openxmlformats.org/officeDocument/2006/relationships/image" Target="media/image142.png"/><Relationship Id="rId371" Type="http://schemas.openxmlformats.org/officeDocument/2006/relationships/image" Target="media/image34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thor\Desktop\EIS2_LRG_8.3.0.2017.07.21\11_Sagataves\SAG.LRG_Pirc.admi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1E148-446E-4BB9-BFA0-93E9E1468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SAG.LRG_Pirc.admins</Template>
  <TotalTime>2489</TotalTime>
  <Pages>292</Pages>
  <Words>48385</Words>
  <Characters>387606</Characters>
  <Application>Microsoft Office Word</Application>
  <DocSecurity>0</DocSecurity>
  <Lines>3230</Lines>
  <Paragraphs>870</Paragraphs>
  <ScaleCrop>false</ScaleCrop>
  <HeadingPairs>
    <vt:vector size="2" baseType="variant">
      <vt:variant>
        <vt:lpstr>Title</vt:lpstr>
      </vt:variant>
      <vt:variant>
        <vt:i4>1</vt:i4>
      </vt:variant>
    </vt:vector>
  </HeadingPairs>
  <TitlesOfParts>
    <vt:vector size="1" baseType="lpstr">
      <vt:lpstr>Lietotāja dokumentācija</vt:lpstr>
    </vt:vector>
  </TitlesOfParts>
  <Manager>Andris Rudzītis</Manager>
  <Company>A/S "RIX Technologies"</Company>
  <LinksUpToDate>false</LinksUpToDate>
  <CharactersWithSpaces>435121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Lietotāja dokumentācija</dc:title>
  <dc:subject>Elektronisko iepirkumu sistēma</dc:subject>
  <dc:creator>Author</dc:creator>
  <cp:keywords>ELM, VRAA, EIS2, LRG</cp:keywords>
  <dc:description/>
  <cp:lastModifiedBy>Linda Rožkalna</cp:lastModifiedBy>
  <cp:revision>44</cp:revision>
  <cp:lastPrinted>2009-10-13T15:27:00Z</cp:lastPrinted>
  <dcterms:created xsi:type="dcterms:W3CDTF">2024-07-02T11:58:00Z</dcterms:created>
  <dcterms:modified xsi:type="dcterms:W3CDTF">2024-10-15T10:08:00Z</dcterms:modified>
  <cp:category>Dokumentācija</cp:category>
  <cp:contentStatus>Projekts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Version">
    <vt:lpwstr>8.11.0</vt:lpwstr>
  </property>
  <property fmtid="{D5CDD505-2E9C-101B-9397-08002B2CF9AE}" pid="3" name="_DocVersionDate">
    <vt:lpwstr>18.10.2024</vt:lpwstr>
  </property>
  <property fmtid="{D5CDD505-2E9C-101B-9397-08002B2CF9AE}" pid="4" name="_DocAgreementNo">
    <vt:lpwstr>ĪUMEPLS/2008/71/SP/23</vt:lpwstr>
  </property>
  <property fmtid="{D5CDD505-2E9C-101B-9397-08002B2CF9AE}" pid="5" name="_DocType">
    <vt:lpwstr>Lietotāja dokumentācija</vt:lpwstr>
  </property>
  <property fmtid="{D5CDD505-2E9C-101B-9397-08002B2CF9AE}" pid="6" name="_DocCode">
    <vt:lpwstr>ELM.EIS2.LRG.Pirceja_administratora_rokasgramata.8.11.0.2024.10.18</vt:lpwstr>
  </property>
  <property fmtid="{D5CDD505-2E9C-101B-9397-08002B2CF9AE}" pid="7" name="_DocSubType">
    <vt:lpwstr>Pircēja administratora rokasgrāmata</vt:lpwstr>
  </property>
  <property fmtid="{D5CDD505-2E9C-101B-9397-08002B2CF9AE}" pid="8" name="_DocSubTypeCode">
    <vt:lpwstr>PRC.ADM</vt:lpwstr>
  </property>
  <property fmtid="{D5CDD505-2E9C-101B-9397-08002B2CF9AE}" pid="9" name="_DocPasutitajs">
    <vt:lpwstr>Oļegs Fiļipovičs</vt:lpwstr>
  </property>
  <property fmtid="{D5CDD505-2E9C-101B-9397-08002B2CF9AE}" pid="10" name="_DocPiegadatajs">
    <vt:lpwstr>Andris Rudzītis</vt:lpwstr>
  </property>
  <property fmtid="{D5CDD505-2E9C-101B-9397-08002B2CF9AE}" pid="11" name="_DocAgreementName">
    <vt:lpwstr>Elektronisko iepirkumu sistēmas katalogu funkcionalitātes izstrāde</vt:lpwstr>
  </property>
</Properties>
</file>